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40"/>
        <w:gridCol w:w="720"/>
        <w:gridCol w:w="5040"/>
      </w:tblGrid>
      <w:tr w:rsidR="00B47758" w:rsidTr="00B47758">
        <w:trPr>
          <w:cantSplit/>
          <w:trHeight w:hRule="exact" w:val="2880"/>
        </w:trPr>
        <w:tc>
          <w:tcPr>
            <w:tcW w:w="5040" w:type="dxa"/>
            <w:tcMar>
              <w:left w:w="0" w:type="dxa"/>
              <w:right w:w="0" w:type="dxa"/>
            </w:tcMar>
            <w:vAlign w:val="center"/>
          </w:tcPr>
          <w:p w:rsidR="00B47758" w:rsidRPr="00F06F50" w:rsidRDefault="006E4896" w:rsidP="00F06F50">
            <w:pPr>
              <w:pStyle w:val="Name"/>
            </w:pPr>
            <w:bookmarkStart w:id="0" w:name="_GoBack"/>
            <w:bookmarkEnd w:id="0"/>
            <w:r>
              <w:rPr>
                <w:noProof/>
                <w:lang w:bidi="bn-BD"/>
              </w:rPr>
              <mc:AlternateContent>
                <mc:Choice Requires="wpg">
                  <w:drawing>
                    <wp:anchor distT="0" distB="0" distL="114300" distR="114300" simplePos="0" relativeHeight="251683840" behindDoc="1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ge">
                        <wp:align>center</wp:align>
                      </wp:positionV>
                      <wp:extent cx="3032760" cy="1646555"/>
                      <wp:effectExtent l="0" t="0" r="5715" b="1270"/>
                      <wp:wrapNone/>
                      <wp:docPr id="203" name="Group 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2760" cy="1646555"/>
                                <a:chOff x="835" y="1305"/>
                                <a:chExt cx="4776" cy="2593"/>
                              </a:xfrm>
                            </wpg:grpSpPr>
                            <wpg:grpSp>
                              <wpg:cNvPr id="204" name="Group 18"/>
                              <wpg:cNvGrpSpPr>
                                <a:grpSpLocks/>
                              </wpg:cNvGrpSpPr>
                              <wpg:grpSpPr bwMode="auto">
                                <a:xfrm rot="-16200000" flipH="1" flipV="1">
                                  <a:off x="-242" y="2440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205" name="Freeform 19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06" name="Group 2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207" name="Freeform 21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8" name="Freeform 2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9" name="Freeform 2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0" name="Freeform 2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11" name="Group 25"/>
                              <wpg:cNvGrpSpPr>
                                <a:grpSpLocks/>
                              </wpg:cNvGrpSpPr>
                              <wpg:grpSpPr bwMode="auto">
                                <a:xfrm rot="16200000" flipV="1">
                                  <a:off x="4221" y="2449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212" name="Freeform 26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13" name="Group 2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214" name="Freeform 28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5" name="Freeform 2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6" name="Freeform 3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7" name="Freeform 3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18" name="Group 4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837" y="3444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219" name="Freeform 5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20" name="Group 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221" name="Freeform 7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2" name="Freeform 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3" name="Freeform 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4" name="Freeform 1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25" name="Group 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7" y="1305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226" name="Freeform 12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27" name="Group 1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228" name="Freeform 14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9" name="Freeform 1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0" name="Freeform 1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1" name="Freeform 1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CDC2D7" id="Group 507" o:spid="_x0000_s1026" style="position:absolute;margin-left:0;margin-top:0;width:238.8pt;height:129.65pt;z-index:-251632640;mso-position-horizontal:center;mso-position-vertical:center;mso-position-vertical-relative:page" coordorigin="835,1305" coordsize="4776,2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">
                      <v:group id="Group 18" o:spid="_x0000_s1027" style="position:absolute;left:-242;top:2440;width:2467;height:313;rotation:90;flip:x 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4UW7MQAAADcAAAA&#10;DwAAAAAAAAAAAAAAAACqAgAAZHJzL2Rvd25yZXYueG1sUEsFBgAAAAAEAAQA+gAAAJsDAAAAAA==&#10;">
                        <v:shape id="Freeform 19" o:spid="_x0000_s1028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rmPcYA&#10;AADcAAAADwAAAGRycy9kb3ducmV2LnhtbESPQWvCQBSE7wX/w/IEL6VuFCw2uoop1XoqqK14fGSf&#10;STD7dsmuJv77rlDocZiZb5j5sjO1uFHjK8sKRsMEBHFudcWFgu/D+mUKwgdkjbVlUnAnD8tF72mO&#10;qbYt7+i2D4WIEPYpKihDcKmUPi/JoB9aRxy9s20MhiibQuoG2wg3tRwnyas0WHFcKNHRe0n5ZX81&#10;Ctzbxj1np9Vn5nbH+4/JvvKP9qrUoN+tZiACdeE//NfeagXjZAKP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rmPcYAAADcAAAADwAAAAAAAAAAAAAAAACYAgAAZHJz&#10;L2Rvd25yZXYueG1sUEsFBgAAAAAEAAQA9QAAAIsD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20" o:spid="_x0000_s1029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        <v:shape id="Freeform 21" o:spid="_x0000_s1030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akjcgA&#10;AADcAAAADwAAAGRycy9kb3ducmV2LnhtbESPT2sCMRTE7wW/Q3iCt5qtQltWo6gg2tKD9Q/Y2+vm&#10;dXdx87Imqbvtp28KgsdhZn7DjKetqcSFnC8tK3joJyCIM6tLzhXsd8v7ZxA+IGusLJOCH/IwnXTu&#10;xphq2/A7XbYhFxHCPkUFRQh1KqXPCjLo+7Ymjt6XdQZDlC6X2mET4aaSgyR5lAZLjgsF1rQoKDtt&#10;v42C42r+cf5tZmfXvG0+h6+Hw8siXyrV67azEYhAbbiFr+21VjBInuD/TDwCcv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ZqSNyAAAANwAAAAPAAAAAAAAAAAAAAAAAJgCAABk&#10;cnMvZG93bnJldi54bWxQSwUGAAAAAAQABAD1AAAAjQ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22" o:spid="_x0000_s1031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ZabMIA&#10;AADcAAAADwAAAGRycy9kb3ducmV2LnhtbERPW2vCMBR+F/YfwhnsTVPrkNEZZQhSQdmYCvp4aE4v&#10;W3NSkqzt/v3yMPDx47uvNqNpRU/ON5YVzGcJCOLC6oYrBZfzbvoCwgdkja1lUvBLHjbrh8kKM20H&#10;/qT+FCoRQ9hnqKAOocuk9EVNBv3MdsSRK60zGCJ0ldQOhxhuWpkmyVIabDg21NjRtqbi+/RjFHxd&#10;3/ODXsxd+Vy2uZYf/njrvFJPj+PbK4hAY7iL/917rSBN4tp4Jh4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FlpswgAAANwAAAAPAAAAAAAAAAAAAAAAAJgCAABkcnMvZG93&#10;bnJldi54bWxQSwUGAAAAAAQABAD1AAAAhwM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23" o:spid="_x0000_s1032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saD8IA&#10;AADcAAAADwAAAGRycy9kb3ducmV2LnhtbESPQYvCMBSE78L+h/AWvGm6iuJWo7iCIHjRKnt+NM+2&#10;bPNSkmxb/70RBI/DzHzDrDa9qUVLzleWFXyNExDEudUVFwqul/1oAcIHZI21ZVJwJw+b9cdgham2&#10;HZ+pzUIhIoR9igrKEJpUSp+XZNCPbUMcvZt1BkOUrpDaYRfhppaTJJlLgxXHhRIb2pWU/2X/RsEW&#10;Od+Z0+xU65/fRTPrXJtNj0oNP/vtEkSgPrzDr/ZBK5gk3/A8E4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qxoPwgAAANwAAAAPAAAAAAAAAAAAAAAAAJgCAABkcnMvZG93&#10;bnJldi54bWxQSwUGAAAAAAQABAD1AAAAhwMAAAAA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24" o:spid="_x0000_s1033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EvcAA&#10;AADcAAAADwAAAGRycy9kb3ducmV2LnhtbERPTYvCMBC9C/6HMII3TfWwSNcoWlhYXATtLux1aMam&#10;tJnUJtr6781B8Ph43+vtYBtxp85XjhUs5gkI4sLpiksFf79fsxUIH5A1No5JwYM8bDfj0RpT7Xo+&#10;0z0PpYgh7FNUYEJoUyl9Yciin7uWOHIX11kMEXal1B32Mdw2cpkkH9JixbHBYEuZoaLOb1bB9efx&#10;f3W7Y58dBllzdjJ1HvZKTSfD7hNEoCG8xS/3t1awXMT58Uw8An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mXEvcAAAADcAAAADwAAAAAAAAAAAAAAAACYAgAAZHJzL2Rvd25y&#10;ZXYueG1sUEsFBgAAAAAEAAQA9QAAAIUD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25" o:spid="_x0000_s1034" style="position:absolute;left:4221;top:2449;width:2467;height:313;rotation:90;flip: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e/cJcQAAADcAAAA&#10;DwAAAAAAAAAAAAAAAACqAgAAZHJzL2Rvd25yZXYueG1sUEsFBgAAAAAEAAQA+gAAAJsDAAAAAA==&#10;">
                        <v:shape id="Freeform 26" o:spid="_x0000_s1035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rolMYA&#10;AADcAAAADwAAAGRycy9kb3ducmV2LnhtbESPT2vCQBTE70K/w/KEXkQ35lDa6Cqm9I8nQVvF4yP7&#10;TILZt0t2NfHbu0Khx2FmfsPMl71pxJVaX1tWMJ0kIIgLq2suFfz+fI5fQfiArLGxTApu5GG5eBrM&#10;MdO24y1dd6EUEcI+QwVVCC6T0hcVGfQT64ijd7KtwRBlW0rdYhfhppFpkrxIgzXHhQodvVdUnHcX&#10;o8C9fblRflx95257uO1Nvik+uotSz8N+NQMRqA//4b/2WitIpyk8zs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rolMYAAADcAAAADwAAAAAAAAAAAAAAAACYAgAAZHJz&#10;L2Rvd25yZXYueG1sUEsFBgAAAAAEAAQA9QAAAIsD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27" o:spid="_x0000_s1036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        <v:shape id="Freeform 28" o:spid="_x0000_s1037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2sJ8gA&#10;AADcAAAADwAAAGRycy9kb3ducmV2LnhtbESPQWsCMRSE7wX/Q3iCt5rVSpHVKCpIrfTQWoX29rp5&#10;3V3cvKxJ6q799Y0g9DjMzDfMdN6aSpzJ+dKygkE/AUGcWV1yrmD/vr4fg/ABWWNlmRRcyMN81rmb&#10;Yqptw2903oVcRAj7FBUUIdSplD4ryKDv25o4et/WGQxRulxqh02Em0oOk+RRGiw5LhRY06qg7Lj7&#10;MQo+npafp99mcXLNy+vXw/ZweF7la6V63XYxARGoDf/hW3ujFQwHI7ieiUd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bawnyAAAANwAAAAPAAAAAAAAAAAAAAAAAJgCAABk&#10;cnMvZG93bnJldi54bWxQSwUGAAAAAAQABAD1AAAAjQ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29" o:spid="_x0000_s1038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5jL8UA&#10;AADcAAAADwAAAGRycy9kb3ducmV2LnhtbESP3WoCMRSE7wt9h3AK3ml21YpsjVIEUVBaqoJeHjZn&#10;f9rNyZJEXd++KQi9HGbmG2a26EwjruR8bVlBOkhAEOdW11wqOB5W/SkIH5A1NpZJwZ08LObPTzPM&#10;tL3xF133oRQRwj5DBVUIbSalzysy6Ae2JY5eYZ3BEKUrpXZ4i3DTyGGSTKTBmuNChS0tK8p/9hej&#10;4Pv0sd7qUeqKcdGstfz0u3Prleq9dO9vIAJ14T/8aG+0gmH6Cn9n4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zmMvxQAAANwAAAAPAAAAAAAAAAAAAAAAAJgCAABkcnMv&#10;ZG93bnJldi54bWxQSwUGAAAAAAQABAD1AAAAigM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0" o:spid="_x0000_s1039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0YoMMA&#10;AADcAAAADwAAAGRycy9kb3ducmV2LnhtbESPwWrDMBBE74X8g9hCbo0cB4fgRgmJoRDoxXVCzou1&#10;tU2tlZFU2/n7qlDocZiZN8z+OJtejOR8Z1nBepWAIK6t7rhRcLu+vexA+ICssbdMCh7k4XhYPO0x&#10;13biDxqr0IgIYZ+jgjaEIZfS1y0Z9Cs7EEfv0zqDIUrXSO1winDTyzRJttJgx3GhxYGKluqv6tso&#10;OCHXhSmzstfn+27IJjdWm3ells/z6RVEoDn8h//aF60gXW/h90w8Av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0YoMMAAADcAAAADwAAAAAAAAAAAAAAAACYAgAAZHJzL2Rv&#10;d25yZXYueG1sUEsFBgAAAAAEAAQA9QAAAIgD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1" o:spid="_x0000_s1040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cycQA&#10;AADcAAAADwAAAGRycy9kb3ducmV2LnhtbESPQWvCQBSE70L/w/IKvelGD1VSV9GAIBWhRqHXR/aZ&#10;Dcm+jdmtif/eLRR6HGbmG2a5Hmwj7tT5yrGC6SQBQVw4XXGp4HLejRcgfEDW2DgmBQ/ysF69jJaY&#10;atfzie55KEWEsE9RgQmhTaX0hSGLfuJa4uhdXWcxRNmVUnfYR7ht5CxJ3qXFiuOCwZYyQ0Wd/1gF&#10;t8Pj++Y2xz77HGTN2Zep87BV6u112HyACDSE//Bfe68VzKZz+D0Tj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MXMnEAAAA3AAAAA8AAAAAAAAAAAAAAAAAmAIAAGRycy9k&#10;b3ducmV2LnhtbFBLBQYAAAAABAAEAPUAAACJ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4" o:spid="_x0000_s1041" style="position:absolute;left:837;top:3444;width:4774;height:454;flip: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OiTw8AAAADcAAAADwAAAGRycy9kb3ducmV2LnhtbERPTYvCMBC9C/6HMII3&#10;TZUiS20qIiiy7MWuisehGdtgMylNVuu/3xwW9vh43/lmsK14Uu+NYwWLeQKCuHLacK3g/L2ffYDw&#10;AVlj65gUvMnDphiPcsy0e/GJnmWoRQxhn6GCJoQuk9JXDVn0c9cRR+7ueoshwr6WusdXDLetXCbJ&#10;Slo0HBsa7GjXUPUof6yCy9aklF5vn19JRXTU8nYoTarUdDJs1yACDeFf/Oc+agXLRVwbz8QjIItf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D46JPDwAAAANwAAAAPAAAA&#10;AAAAAAAAAAAAAKoCAABkcnMvZG93bnJldi54bWxQSwUGAAAAAAQABAD6AAAAlwMAAAAA&#10;">
                        <v:shape id="Freeform 5" o:spid="_x0000_s1042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565cUA&#10;AADcAAAADwAAAGRycy9kb3ducmV2LnhtbESPQWvCQBSE7wX/w/IEL0U3eigaXcWItj0JWhWPj+xr&#10;Epp9u2RXE/99tyD0OMzMN8xi1Zla3KnxlWUF41ECgji3uuJCwelrN5yC8AFZY22ZFDzIw2rZe1lg&#10;qm3LB7ofQyEihH2KCsoQXCqlz0sy6EfWEUfv2zYGQ5RNIXWDbYSbWk6S5E0arDgulOhoU1L+c7wZ&#10;BW727l6z6/ojc4fL42yyfb5tb0oN+t16DiJQF/7Dz/anVjAZz+D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nrlxQAAANwAAAAPAAAAAAAAAAAAAAAAAJgCAABkcnMv&#10;ZG93bnJldi54bWxQSwUGAAAAAAQABAD1AAAAigM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6" o:spid="_x0000_s1043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        <v:shape id="Freeform 7" o:spid="_x0000_s1044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FAsgA&#10;AADcAAAADwAAAGRycy9kb3ducmV2LnhtbESPQWvCQBSE7wX/w/IEb3VjhFKiq1hBqtJDtRX09sy+&#10;JqHZt3F3NWl/fbdQ6HGYmW+Y6bwztbiR85VlBaNhAoI4t7riQsH72+r+EYQPyBpry6TgizzMZ727&#10;KWbatryj2z4UIkLYZ6igDKHJpPR5SQb90DbE0fuwzmCI0hVSO2wj3NQyTZIHabDiuFBiQ8uS8s/9&#10;1Sg4Pj+dLt/t4uLal9fzeHs4bJbFSqlBv1tMQATqwn/4r73WCtJ0BL9n4hGQs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dsUCyAAAANwAAAAPAAAAAAAAAAAAAAAAAJgCAABk&#10;cnMvZG93bnJldi54bWxQSwUGAAAAAAQABAD1AAAAjQ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8" o:spid="_x0000_s1045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sx5sUA&#10;AADcAAAADwAAAGRycy9kb3ducmV2LnhtbESP3WoCMRSE74W+QziF3tXsbkXKalxKQRQqirZQLw+b&#10;sz/t5mRJUl3f3ggFL4eZ+YaZF4PpxImcby0rSMcJCOLS6pZrBV+fy+dXED4ga+wsk4ILeSgWD6M5&#10;5tqeeU+nQ6hFhLDPUUETQp9L6cuGDPqx7YmjV1lnMETpaqkdniPcdDJLkqk02HJcaLCn94bK38Of&#10;UfDzvV196JfUVZOqW2m585tj75V6ehzeZiACDeEe/m+vtYIsy+B2Jh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SzHmxQAAANwAAAAPAAAAAAAAAAAAAAAAAJgCAABkcnMv&#10;ZG93bnJldi54bWxQSwUGAAAAAAQABAD1AAAAigM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9" o:spid="_x0000_s1046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ZxhcMA&#10;AADcAAAADwAAAGRycy9kb3ducmV2LnhtbESPwWrDMBBE74X8g9hAbo0cG5fgRAmJoRDoxXVLzou1&#10;tU2tlZFU2/37qlDocZiZN8zxvJhBTOR8b1nBbpuAIG6s7rlV8P72/LgH4QOyxsEyKfgmD+fT6uGI&#10;hbYzv9JUh1ZECPsCFXQhjIWUvunIoN/akTh6H9YZDFG6VmqHc4SbQaZJ8iQN9hwXOhyp7Kj5rL+M&#10;ggtyU5oqrwZ9ve/HfHZTnb0otVkvlwOIQEv4D/+1b1pBmmbweyYeAX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ZxhcMAAADcAAAADwAAAAAAAAAAAAAAAACYAgAAZHJzL2Rv&#10;d25yZXYueG1sUEsFBgAAAAAEAAQA9QAAAIgD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10" o:spid="_x0000_s1047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IIA8QA&#10;AADcAAAADwAAAGRycy9kb3ducmV2LnhtbESPQWvCQBSE7wX/w/KE3ppNQ5GSuooNFEpFaKPg9ZF9&#10;zYZk38bs1sR/7xYEj8PMfMMs15PtxJkG3zhW8JykIIgrpxuuFRz2H0+vIHxA1tg5JgUX8rBezR6W&#10;mGs38g+dy1CLCGGfowITQp9L6StDFn3ieuLo/brBYohyqKUecIxw28ksTRfSYsNxwWBPhaGqLf+s&#10;gtP2cjy5zW4svibZcvFt2jK8K/U4nzZvIAJN4R6+tT+1gix7gf8z8Qj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yCAPEAAAA3AAAAA8AAAAAAAAAAAAAAAAAmAIAAGRycy9k&#10;b3ducmV2LnhtbFBLBQYAAAAABAAEAPUAAACJ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11" o:spid="_x0000_s1048" style="position:absolute;left:837;top:1305;width:4774;height:454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      <v:shape id="Freeform 12" o:spid="_x0000_s1049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0kKsYA&#10;AADcAAAADwAAAGRycy9kb3ducmV2LnhtbESPT2vCQBTE74V+h+UVvBTdNAfR1FVMqa2ngv+Kx0f2&#10;mYRm3y7Z1cRv7xYEj8PM/IaZLXrTiAu1vras4G2UgCAurK65VLDfrYYTED4ga2wsk4IreVjMn59m&#10;mGnb8YYu21CKCGGfoYIqBJdJ6YuKDPqRdcTRO9nWYIiyLaVusYtw08g0ScbSYM1xoUJHHxUVf9uz&#10;UeCmX+41Py6/c7f5vR5M/lN8dmelBi/98h1EoD48wvf2WitI0zH8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0kKsYAAADcAAAADwAAAAAAAAAAAAAAAACYAgAAZHJz&#10;L2Rvd25yZXYueG1sUEsFBgAAAAAEAAQA9QAAAIsD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13" o:spid="_x0000_s1050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        <v:shape id="Freeform 14" o:spid="_x0000_s1051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xsn8UA&#10;AADcAAAADwAAAGRycy9kb3ducmV2LnhtbERPy2rCQBTdC/7DcIXudGIKpURHUUH6wEW1FezuNnNN&#10;gpk7cWZq0n69sxBcHs57Ou9MLS7kfGVZwXiUgCDOra64UPD1uR4+g/ABWWNtmRT8kYf5rN+bYqZt&#10;y1u67EIhYgj7DBWUITSZlD4vyaAf2YY4ckfrDIYIXSG1wzaGm1qmSfIkDVYcG0psaFVSftr9GgWH&#10;l+X3+b9dnF27+fh5fN/v31bFWqmHQbeYgAjUhbv45n7VCtI0ro1n4hG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TGyfxQAAANwAAAAPAAAAAAAAAAAAAAAAAJgCAABkcnMv&#10;ZG93bnJldi54bWxQSwUGAAAAAAQABAD1AAAAig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15" o:spid="_x0000_s1052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+jl8UA&#10;AADcAAAADwAAAGRycy9kb3ducmV2LnhtbESP3WoCMRSE7wt9h3AK3mnWVYpujVIEUVBaqoJeHjZn&#10;f9rNyZJEXd++KQi9HGbmG2a26EwjruR8bVnBcJCAIM6trrlUcDys+hMQPiBrbCyTgjt5WMyfn2aY&#10;aXvjL7ruQykihH2GCqoQ2kxKn1dk0A9sSxy9wjqDIUpXSu3wFuGmkWmSvEqDNceFCltaVpT/7C9G&#10;wffpY73Vo6ErxkWz1vLT786tV6r30r2/gQjUhf/wo73RCtJ0Cn9n4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76OXxQAAANwAAAAPAAAAAAAAAAAAAAAAAJgCAABkcnMv&#10;ZG93bnJldi54bWxQSwUGAAAAAAQABAD1AAAAigM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16" o:spid="_x0000_s1053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15L74A&#10;AADcAAAADwAAAGRycy9kb3ducmV2LnhtbERPTYvCMBC9C/6HMII3TVVcpBpFhYUFL24Vz0MztsVm&#10;UpLY1n9vDoLHx/ve7HpTi5acrywrmE0TEMS51RUXCq6X38kKhA/IGmvLpOBFHnbb4WCDqbYd/1Ob&#10;hULEEPYpKihDaFIpfV6SQT+1DXHk7tYZDBG6QmqHXQw3tZwnyY80WHFsKLGhY0n5I3saBXvk/GjO&#10;y3OtD7dVs+xcmy1OSo1H/X4NIlAfvuKP+08rmC/i/HgmHgG5f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D9eS++AAAA3AAAAA8AAAAAAAAAAAAAAAAAmAIAAGRycy9kb3ducmV2&#10;LnhtbFBLBQYAAAAABAAEAPUAAACDAw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17" o:spid="_x0000_s1054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w9RsQA&#10;AADcAAAADwAAAGRycy9kb3ducmV2LnhtbESPQWvCQBSE70L/w/IKvelGCyKpq2hAkIpQo9DrI/vM&#10;hmTfxuzWxH/vFgo9DjPzDbNcD7YRd+p85VjBdJKAIC6crrhUcDnvxgsQPiBrbByTggd5WK9eRktM&#10;tev5RPc8lCJC2KeowITQplL6wpBFP3EtcfSurrMYouxKqTvsI9w2cpYkc2mx4rhgsKXMUFHnP1bB&#10;7fD4vrnNsc8+B1lz9mXqPGyVensdNh8gAg3hP/zX3msFs/cp/J6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cPUbEAAAA3AAAAA8AAAAAAAAAAAAAAAAAmAIAAGRycy9k&#10;b3ducmV2LnhtbFBLBQYAAAAABAAEAPUAAACJ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w10:wrap anchory="page"/>
                    </v:group>
                  </w:pict>
                </mc:Fallback>
              </mc:AlternateContent>
            </w:r>
            <w:sdt>
              <w:sdtPr>
                <w:id w:val="1285937853"/>
                <w:placeholder>
                  <w:docPart w:val="2CBAC68A23624474A5B312FD26601CC3"/>
                </w:placeholder>
                <w:showingPlcHdr/>
              </w:sdtPr>
              <w:sdtEndPr/>
              <w:sdtContent>
                <w:r w:rsidR="00B47758" w:rsidRPr="00F06F50">
                  <w:t>William</w:t>
                </w:r>
              </w:sdtContent>
            </w:sdt>
          </w:p>
        </w:tc>
        <w:tc>
          <w:tcPr>
            <w:tcW w:w="720" w:type="dxa"/>
            <w:tcMar>
              <w:left w:w="0" w:type="dxa"/>
              <w:right w:w="0" w:type="dxa"/>
            </w:tcMar>
            <w:vAlign w:val="center"/>
          </w:tcPr>
          <w:p w:rsidR="00B47758" w:rsidRPr="00B47758" w:rsidRDefault="00B47758" w:rsidP="00B47758"/>
        </w:tc>
        <w:tc>
          <w:tcPr>
            <w:tcW w:w="5040" w:type="dxa"/>
            <w:tcMar>
              <w:left w:w="0" w:type="dxa"/>
              <w:right w:w="0" w:type="dxa"/>
            </w:tcMar>
            <w:vAlign w:val="center"/>
          </w:tcPr>
          <w:p w:rsidR="00B47758" w:rsidRPr="00F06F50" w:rsidRDefault="006E4896" w:rsidP="00A4276C">
            <w:pPr>
              <w:pStyle w:val="Name"/>
            </w:pPr>
            <w:r>
              <w:rPr>
                <w:noProof/>
                <w:lang w:bidi="bn-BD"/>
              </w:rPr>
              <mc:AlternateContent>
                <mc:Choice Requires="wpg">
                  <w:drawing>
                    <wp:anchor distT="0" distB="0" distL="114300" distR="114300" simplePos="0" relativeHeight="251688960" behindDoc="1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ge">
                        <wp:align>center</wp:align>
                      </wp:positionV>
                      <wp:extent cx="3032760" cy="1646555"/>
                      <wp:effectExtent l="0" t="0" r="5715" b="1270"/>
                      <wp:wrapNone/>
                      <wp:docPr id="174" name="Group 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2760" cy="1646555"/>
                                <a:chOff x="6612" y="1299"/>
                                <a:chExt cx="4776" cy="2593"/>
                              </a:xfrm>
                            </wpg:grpSpPr>
                            <wpg:grpSp>
                              <wpg:cNvPr id="175" name="Group 305"/>
                              <wpg:cNvGrpSpPr>
                                <a:grpSpLocks/>
                              </wpg:cNvGrpSpPr>
                              <wpg:grpSpPr bwMode="auto">
                                <a:xfrm rot="-16200000" flipH="1" flipV="1">
                                  <a:off x="5535" y="2443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76" name="Freeform 306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77" name="Group 30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78" name="Freeform 308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9" name="Freeform 30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0" name="Freeform 31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1" name="Freeform 31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82" name="Group 312"/>
                              <wpg:cNvGrpSpPr>
                                <a:grpSpLocks/>
                              </wpg:cNvGrpSpPr>
                              <wpg:grpSpPr bwMode="auto">
                                <a:xfrm rot="16200000" flipV="1">
                                  <a:off x="9998" y="2443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83" name="Freeform 313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84" name="Group 31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85" name="Freeform 315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6" name="Freeform 31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7" name="Freeform 31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8" name="Freeform 31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89" name="Group 319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6614" y="3438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90" name="Freeform 320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91" name="Group 32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92" name="Freeform 322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3" name="Freeform 32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4" name="Freeform 32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5" name="Freeform 32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96" name="Group 3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14" y="1299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97" name="Freeform 327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98" name="Group 32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99" name="Freeform 329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0" name="Freeform 33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" name="Freeform 33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2" name="Freeform 33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7B891F" id="Group 508" o:spid="_x0000_s1026" style="position:absolute;margin-left:0;margin-top:0;width:238.8pt;height:129.65pt;z-index:-251627520;mso-position-horizontal:center;mso-position-vertical:center;mso-position-vertical-relative:page" coordorigin="6612,1299" coordsize="4776,2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">
                      <v:group id="Group 305" o:spid="_x0000_s1027" style="position:absolute;left:5535;top:2443;width:2467;height:313;rotation:90;flip:x 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vqoXbCAAAA3AAAAA8A&#10;AAAAAAAAAAAAAAAAqgIAAGRycy9kb3ducmV2LnhtbFBLBQYAAAAABAAEAPoAAACZAwAAAAA=&#10;">
                        <v:shape id="Freeform 306" o:spid="_x0000_s1028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tqS8QA&#10;AADcAAAADwAAAGRycy9kb3ducmV2LnhtbERPTWvCQBC9F/wPywheSt3owdroKkZs66mgtuJxyI5J&#10;MDu7ZFcT/31XKPQ2j/c582VnanGjxleWFYyGCQji3OqKCwXfh/eXKQgfkDXWlknBnTwsF72nOaba&#10;tryj2z4UIoawT1FBGYJLpfR5SQb90DriyJ1tYzBE2BRSN9jGcFPLcZJMpMGKY0OJjtYl5Zf91Shw&#10;bx/uOTutPjO3O95/TPaVb9qrUoN+t5qBCNSFf/Gfe6vj/NcJPJ6JF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bakvEAAAA3AAAAA8AAAAAAAAAAAAAAAAAmAIAAGRycy9k&#10;b3ducmV2LnhtbFBLBQYAAAAABAAEAPUAAACJAw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07" o:spid="_x0000_s1029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        <v:shape id="Freeform 308" o:spid="_x0000_s1030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i/sgA&#10;AADcAAAADwAAAGRycy9kb3ducmV2LnhtbESPQU/CQBCF7yb+h82YcJOtmiipLARJiEg4AEqit7E7&#10;to3d2bK70uKvZw4m3mby3rz3zXjau0YdKcTas4GbYQaKuPC25tLA2+viegQqJmSLjWcycKII08nl&#10;xRhz6zve0nGXSiUhHHM0UKXU5lrHoiKHcehbYtG+fHCYZA2ltgE7CXeNvs2ye+2wZmmosKV5RcX3&#10;7scZeH9++jj8drND6Nabz7vVfv8yLxfGDK762SOoRH36N/9dL63gPwitPCMT6M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2iL+yAAAANwAAAAPAAAAAAAAAAAAAAAAAJgCAABk&#10;cnMvZG93bnJldi54bWxQSwUGAAAAAAQABAD1AAAAjQ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09" o:spid="_x0000_s1031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nt9sIA&#10;AADcAAAADwAAAGRycy9kb3ducmV2LnhtbERP22oCMRB9L/gPYQTfalYtVVejiCAWWlq8gD4Om9mL&#10;biZLEnX7902h0Lc5nOvMl62pxZ2crywrGPQTEMSZ1RUXCo6HzfMEhA/IGmvLpOCbPCwXnac5pto+&#10;eEf3fShEDGGfooIyhCaV0mclGfR92xBHLrfOYIjQFVI7fMRwU8thkrxKgxXHhhIbWpeUXfc3o+By&#10;+ty+69HA5S95vdXyy3+cG69Ur9uuZiACteFf/Od+03H+eAq/z8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ee32wgAAANwAAAAPAAAAAAAAAAAAAAAAAJgCAABkcnMvZG93&#10;bnJldi54bWxQSwUGAAAAAAQABAD1AAAAhwM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10" o:spid="_x0000_s1032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fRtMMA&#10;AADcAAAADwAAAGRycy9kb3ducmV2LnhtbESPQWvCQBCF74X+h2UKvdWNFSWkrmIFQehFY+l5yE6T&#10;YHY27K5J+u87B8HbDO/Ne9+st5Pr1EAhtp4NzGcZKOLK25ZrA9+Xw1sOKiZki51nMvBHEbab56c1&#10;FtaPfKahTLWSEI4FGmhS6gutY9WQwzjzPbFovz44TLKGWtuAo4S7Tr9n2Uo7bFkaGuxp31B1LW/O&#10;wA652rvT8tTZz5+8X45hKBdfxry+TLsPUImm9DDfr49W8HPBl2dkAr3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fRtMMAAADcAAAADwAAAAAAAAAAAAAAAACYAgAAZHJzL2Rv&#10;d25yZXYueG1sUEsFBgAAAAAEAAQA9QAAAIgD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11" o:spid="_x0000_s1033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aV3cEA&#10;AADcAAAADwAAAGRycy9kb3ducmV2LnhtbERPTYvCMBC9L/gfwgh7W1P3IFKNogVhURbWKngdmrEp&#10;bSa1ibb++83Cgrd5vM9ZrgfbiAd1vnKsYDpJQBAXTldcKjifdh9zED4ga2wck4IneVivRm9LTLXr&#10;+UiPPJQihrBPUYEJoU2l9IUhi37iWuLIXV1nMUTYlVJ32Mdw28jPJJlJixXHBoMtZYaKOr9bBbfD&#10;83Jzm+8+2w+y5uzH1HnYKvU+HjYLEIGG8BL/u790nD+fwt8z8QK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Gld3BAAAA3AAAAA8AAAAAAAAAAAAAAAAAmAIAAGRycy9kb3du&#10;cmV2LnhtbFBLBQYAAAAABAAEAPUAAACG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312" o:spid="_x0000_s1034" style="position:absolute;left:9998;top:2443;width:2467;height:313;rotation:90;flip: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K2qcEAAADcAAAADwAAAGRycy9kb3ducmV2LnhtbERPzWrCQBC+F3yHZYRe&#10;gm4qtGh0lbYg7VXjAwzZMVnMzsbsROPbdwuF3ubj+53NbvStulEfXWADL/McFHEVrOPawKncz5ag&#10;oiBbbAOTgQdF2G0nTxssbLjzgW5HqVUK4ViggUakK7SOVUMe4zx0xIk7h96jJNjX2vZ4T+G+1Ys8&#10;f9MeHaeGBjv6bKi6HAdv4JytpNwPzr1e5fHVfZTZ4ZQNxjxPx/c1KKFR/sV/7m+b5i8X8PtMukBv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UhK2qcEAAADcAAAADwAA&#10;AAAAAAAAAAAAAACqAgAAZHJzL2Rvd25yZXYueG1sUEsFBgAAAAAEAAQA+gAAAJgDAAAAAA==&#10;">
                        <v:shape id="Freeform 313" o:spid="_x0000_s1035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m59MQA&#10;AADcAAAADwAAAGRycy9kb3ducmV2LnhtbERPS2vCQBC+C/0PywhepG6sIGl0FSPV9lTQPvA4ZMck&#10;NDu7ZFcT/323IPQ2H99zluveNOJKra8tK5hOEhDEhdU1lwo+P3aPKQgfkDU2lknBjTysVw+DJWba&#10;dnyg6zGUIoawz1BBFYLLpPRFRQb9xDriyJ1tazBE2JZSt9jFcNPIpySZS4M1x4YKHW0rKn6OF6PA&#10;Pe/dOD9tXnN3+L59mfy9eOkuSo2G/WYBIlAf/sV395uO89MZ/D0TL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5ufTEAAAA3AAAAA8AAAAAAAAAAAAAAAAAmAIAAGRycy9k&#10;b3ducmV2LnhtbFBLBQYAAAAABAAEAPUAAACJAw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14" o:spid="_x0000_s1036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        <v:shape id="Freeform 315" o:spid="_x0000_s1037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79R8UA&#10;AADcAAAADwAAAGRycy9kb3ducmV2LnhtbERPS2sCMRC+F/wPYYTearYtLbIaRQXpgx58gt7GzXR3&#10;cTNZk+hu++uNUOhtPr7nDMetqcSFnC8tK3jsJSCIM6tLzhVs1vOHPggfkDVWlknBD3kYjzp3Q0y1&#10;bXhJl1XIRQxhn6KCIoQ6ldJnBRn0PVsTR+7bOoMhQpdL7bCJ4aaST0nyKg2WHBsKrGlWUHZcnY2C&#10;3dt0f/ptJifXfC0Oz5/b7ccsnyt1320nAxCB2vAv/nO/6zi//wK3Z+IFcn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Dv1HxQAAANwAAAAPAAAAAAAAAAAAAAAAAJgCAABkcnMv&#10;ZG93bnJldi54bWxQSwUGAAAAAAQABAD1AAAAig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16" o:spid="_x0000_s1038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MJo8EA&#10;AADcAAAADwAAAGRycy9kb3ducmV2LnhtbERP22oCMRB9F/yHMIJvmlWLyNYoIoiCxeIF2sdhM3up&#10;m8mSRN3+fSMUfJvDuc582Zpa3Mn5yrKC0TABQZxZXXGh4HLeDGYgfEDWWFsmBb/kYbnoduaYavvg&#10;I91PoRAxhH2KCsoQmlRKn5Vk0A9tQxy53DqDIUJXSO3wEcNNLcdJMpUGK44NJTa0Lim7nm5Gwc/X&#10;YbvXk5HL3/J6q+Wn//huvFL9Xrt6BxGoDS/xv3un4/zZFJ7PxAv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zCaPBAAAA3AAAAA8AAAAAAAAAAAAAAAAAmAIAAGRycy9kb3du&#10;cmV2LnhtbFBLBQYAAAAABAAEAPUAAACGAw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17" o:spid="_x0000_s1039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5JwMEA&#10;AADcAAAADwAAAGRycy9kb3ducmV2LnhtbERPTWvCQBC9C/0PyxS8mU1bbEN0FSsUBC82Fs9DdkyC&#10;2dmwu03iv3cFwds83ucs16NpRU/ON5YVvCUpCOLS6oYrBX/Hn1kGwgdkja1lUnAlD+vVy2SJubYD&#10;/1JfhErEEPY5KqhD6HIpfVmTQZ/YjjhyZ+sMhghdJbXDIYabVr6n6ac02HBsqLGjbU3lpfg3CjbI&#10;5dYc5odWf5+ybj64vvjYKzV9HTcLEIHG8BQ/3Dsd52dfcH8mXiB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OScDBAAAA3AAAAA8AAAAAAAAAAAAAAAAAmAIAAGRycy9kb3du&#10;cmV2LnhtbFBLBQYAAAAABAAEAPUAAACGAw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18" o:spid="_x0000_s1040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w8QMUA&#10;AADcAAAADwAAAGRycy9kb3ducmV2LnhtbESPQWvDMAyF74P9B6NBb6uzHkrJ6pYuUCgbhS0d7Cpi&#10;LQ6J5TR2m/TfV4fBbhLv6b1P6+3kO3WlITaBDbzMM1DEVbAN1wa+T/vnFaiYkC12gcnAjSJsN48P&#10;a8xtGPmLrmWqlYRwzNGAS6nPtY6VI49xHnpi0X7D4DHJOtTaDjhKuO/0IsuW2mPD0uCwp8JR1ZYX&#10;b+D8cfs5h91xLN4n3XLx6doyvRkze5p2r6ASTenf/Hd9sIK/Elp5Rib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DxAxQAAANwAAAAPAAAAAAAAAAAAAAAAAJgCAABkcnMv&#10;ZG93bnJldi54bWxQSwUGAAAAAAQABAD1AAAAigMAAAAA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319" o:spid="_x0000_s1041" style="position:absolute;left:6614;top:3438;width:4774;height:454;flip: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ki8KjwAAAANwAAAAPAAAA&#10;AAAAAAAAAAAAAKoCAABkcnMvZG93bnJldi54bWxQSwUGAAAAAAQABAD6AAAAlwMAAAAA&#10;">
                        <v:shape id="Freeform 320" o:spid="_x0000_s1042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KxXsYA&#10;AADcAAAADwAAAGRycy9kb3ducmV2LnhtbESPQW/CMAyF75P2HyJP4jKNdBymUQiIThvsNAk2EEer&#10;MW1F40RNoOXfz4dJu9l6z+99ni8H16ordbHxbOB5nIEiLr1tuDLw8/3x9AoqJmSLrWcycKMIy8X9&#10;3Rxz63ve0nWXKiUhHHM0UKcUcq1jWZPDOPaBWLST7xwmWbtK2w57CXetnmTZi3bYsDTUGOitpvK8&#10;uzgDYboOj8VxtSnC9nDbu+KrfO8vxowehtUMVKIh/Zv/rj+t4E8FX56RC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KxXsYAAADcAAAADwAAAAAAAAAAAAAAAACYAgAAZHJz&#10;L2Rvd25yZXYueG1sUEsFBgAAAAAEAAQA9QAAAIsD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21" o:spid="_x0000_s1043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        <v:shape id="Freeform 322" o:spid="_x0000_s1044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7z7sYA&#10;AADcAAAADwAAAGRycy9kb3ducmV2LnhtbERPS2sCMRC+F/wPYQRvNVuF0q5GUUG0pQfrA+xtupnu&#10;Lm4ma5K62/76piB4m4/vOeNpaypxIedLywoe+gkI4szqknMF+93y/gmED8gaK8uk4Ic8TCeduzGm&#10;2jb8TpdtyEUMYZ+igiKEOpXSZwUZ9H1bE0fuyzqDIUKXS+2wieGmkoMkeZQGS44NBda0KCg7bb+N&#10;guNq/nH+bWZn17xtPoevh8PLIl8q1eu2sxGIQG24ia/utY7znwfw/0y8QE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7z7sYAAADcAAAADwAAAAAAAAAAAAAAAACYAgAAZHJz&#10;L2Rvd25yZXYueG1sUEsFBgAAAAAEAAQA9QAAAIsDAAAAAA=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23" o:spid="_x0000_s1045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085sMA&#10;AADcAAAADwAAAGRycy9kb3ducmV2LnhtbERP22oCMRB9F/oPYQp906y1lLpuVkqhKLQoWkEfh83s&#10;xW4mSxJ1+/emIPg2h3OdbN6bVpzJ+caygvEoAUFcWN1wpWD38zl8A+EDssbWMin4Iw/z/GGQYart&#10;hTd03oZKxBD2KSqoQ+hSKX1Rk0E/sh1x5ErrDIYIXSW1w0sMN618TpJXabDh2FBjRx81Fb/bk1Fw&#10;3K8WX3oyduVL2S60XPvvQ+eVenrs32cgAvXhLr65lzrOn07g/5l4gc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085sMAAADcAAAADwAAAAAAAAAAAAAAAACYAgAAZHJzL2Rv&#10;d25yZXYueG1sUEsFBgAAAAAEAAQA9QAAAIgD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24" o:spid="_x0000_s1046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VBasEA&#10;AADcAAAADwAAAGRycy9kb3ducmV2LnhtbERPTWvCQBC9F/oflin01my0KhpdRYWC4EWjeB6yYxLM&#10;zobdbZL++65Q6G0e73NWm8E0oiPna8sKRkkKgriwuuZSwfXy9TEH4QOyxsYyKfghD5v168sKM217&#10;PlOXh1LEEPYZKqhCaDMpfVGRQZ/Yljhyd+sMhghdKbXDPoabRo7TdCYN1hwbKmxpX1HxyL+Ngi1y&#10;sTen6anRu9u8nfauyz+PSr2/DdsliEBD+Bf/uQ86zl9M4PlMvE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FQWrBAAAA3AAAAA8AAAAAAAAAAAAAAAAAmAIAAGRycy9kb3du&#10;cmV2LnhtbFBLBQYAAAAABAAEAPUAAACGAw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25" o:spid="_x0000_s1047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QFA8IA&#10;AADcAAAADwAAAGRycy9kb3ducmV2LnhtbERP32vCMBB+H/g/hBP2NlMHG7MaRQsD2RBmFXw9mrMp&#10;bS61ibb+94sw2Nt9fD9vsRpsI27U+cqxgukkAUFcOF1xqeB4+Hz5AOEDssbGMSm4k4fVcvS0wFS7&#10;nvd0y0MpYgj7FBWYENpUSl8YsugnriWO3Nl1FkOEXSl1h30Mt418TZJ3abHi2GCwpcxQUedXq+Dy&#10;fT9d3HrXZ1+DrDn7MXUeNko9j4f1HESgIfyL/9xbHefP3uDxTLx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5AUDwgAAANwAAAAPAAAAAAAAAAAAAAAAAJgCAABkcnMvZG93&#10;bnJldi54bWxQSwUGAAAAAAQABAD1AAAAhwMAAAAA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326" o:spid="_x0000_s1048" style="position:absolute;left:6614;top:1299;width:4774;height:454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      <v:shape id="Freeform 327" o:spid="_x0000_s1049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spKsQA&#10;AADcAAAADwAAAGRycy9kb3ducmV2LnhtbERPS2vCQBC+C/0PywhepG7sQWt0FSPV9lQwfeBxyI5J&#10;aHZ2ya4m/vtuQehtPr7nrDa9acSVWl9bVjCdJCCIC6trLhV8fuwfn0H4gKyxsUwKbuRhs34YrDDV&#10;tuMjXfNQihjCPkUFVQguldIXFRn0E+uII3e2rcEQYVtK3WIXw00jn5JkJg3WHBsqdLSrqPjJL0aB&#10;WxzcODttXzN3/L59mey9eOkuSo2G/XYJIlAf/sV395uO8xdz+HsmX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bKSrEAAAA3AAAAA8AAAAAAAAAAAAAAAAAmAIAAGRycy9k&#10;b3ducmV2LnhtbFBLBQYAAAAABAAEAPUAAACJAw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28" o:spid="_x0000_s1050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        <v:shape id="Freeform 329" o:spid="_x0000_s1051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phn8UA&#10;AADcAAAADwAAAGRycy9kb3ducmV2LnhtbERPS2sCMRC+F/wPYYTearYtlLoaRQXpgx58gt7GzXR3&#10;cTNZk+hu++uNUOhtPr7nDMetqcSFnC8tK3jsJSCIM6tLzhVs1vOHVxA+IGusLJOCH/IwHnXuhphq&#10;2/CSLquQixjCPkUFRQh1KqXPCjLoe7Ymjty3dQZDhC6X2mETw00ln5LkRRosOTYUWNOsoOy4OhsF&#10;u7fp/vTbTE6u+Vocnj+3249ZPlfqvttOBiACteFf/Od+13F+vw+3Z+IFcn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mmGfxQAAANwAAAAPAAAAAAAAAAAAAAAAAJgCAABkcnMv&#10;ZG93bnJldi54bWxQSwUGAAAAAAQABAD1AAAAig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30" o:spid="_x0000_s1052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BWasQA&#10;AADcAAAADwAAAGRycy9kb3ducmV2LnhtbESP3WoCMRSE74W+QziF3mnWtohszS5FEAstiqugl4fN&#10;2Z92c7IkqW7fvhEEL4eZ+YZZ5IPpxJmcby0rmE4SEMSl1S3XCg771XgOwgdkjZ1lUvBHHvLsYbTA&#10;VNsL7+hchFpECPsUFTQh9KmUvmzIoJ/Ynjh6lXUGQ5SultrhJcJNJ5+TZCYNthwXGuxp2VD5U/wa&#10;Bd/HzfpTv0xd9Vp1ay23/uvUe6WeHof3NxCBhnAP39ofWkEkwvVMPAI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gVmrEAAAA3AAAAA8AAAAAAAAAAAAAAAAAmAIAAGRycy9k&#10;b3ducmV2LnhtbFBLBQYAAAAABAAEAPUAAACJAw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31" o:spid="_x0000_s1053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0WCcEA&#10;AADcAAAADwAAAGRycy9kb3ducmV2LnhtbESPQYvCMBSE7wv+h/AEb2uqokg1igqCsBftLp4fzbMt&#10;Ni8liW3992ZB8DjMzDfMetubWrTkfGVZwWScgCDOra64UPD3e/xegvABWWNtmRQ8ycN2M/haY6pt&#10;xxdqs1CICGGfooIyhCaV0uclGfRj2xBH72adwRClK6R22EW4qeU0SRbSYMVxocSGDiXl9+xhFOyQ&#10;84M5z8+13l+XzbxzbTb7UWo07HcrEIH68Am/2yetYJpM4P9MPA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dFgnBAAAA3AAAAA8AAAAAAAAAAAAAAAAAmAIAAGRycy9kb3du&#10;cmV2LnhtbFBLBQYAAAAABAAEAPUAAACGAw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32" o:spid="_x0000_s1054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JpjMQA&#10;AADcAAAADwAAAGRycy9kb3ducmV2LnhtbESPQWvCQBSE7wX/w/IEb3VjDlKiq2hAKEqhTQteH9ln&#10;NiT7Nma3Jv77riD0OMzMN8x6O9pW3Kj3tWMFi3kCgrh0uuZKwc/34fUNhA/IGlvHpOBOHrabycsa&#10;M+0G/qJbESoRIewzVGBC6DIpfWnIop+7jjh6F9dbDFH2ldQ9DhFuW5kmyVJarDkuGOwoN1Q2xa9V&#10;cD3dz1e3+xjy4ygbzj9NU4S9UrPpuFuBCDSG//Cz/a4VpEkKjzPx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iaYzEAAAA3AAAAA8AAAAAAAAAAAAAAAAAmAIAAGRycy9k&#10;b3ducmV2LnhtbFBLBQYAAAAABAAEAPUAAACJ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w10:wrap anchory="page"/>
                    </v:group>
                  </w:pict>
                </mc:Fallback>
              </mc:AlternateContent>
            </w:r>
            <w:sdt>
              <w:sdtPr>
                <w:id w:val="1285937860"/>
                <w:placeholder>
                  <w:docPart w:val="CD4613695E0F46CAAFD3D2B61634A9AB"/>
                </w:placeholder>
                <w:showingPlcHdr/>
              </w:sdtPr>
              <w:sdtEndPr/>
              <w:sdtContent>
                <w:r w:rsidR="00A4276C" w:rsidRPr="00F06F50">
                  <w:t>Marilyn</w:t>
                </w:r>
              </w:sdtContent>
            </w:sdt>
          </w:p>
        </w:tc>
      </w:tr>
      <w:tr w:rsidR="00B47758" w:rsidTr="00B47758">
        <w:trPr>
          <w:cantSplit/>
          <w:trHeight w:hRule="exact" w:val="720"/>
        </w:trPr>
        <w:tc>
          <w:tcPr>
            <w:tcW w:w="5040" w:type="dxa"/>
            <w:tcMar>
              <w:left w:w="0" w:type="dxa"/>
              <w:right w:w="0" w:type="dxa"/>
            </w:tcMar>
            <w:vAlign w:val="center"/>
          </w:tcPr>
          <w:p w:rsidR="00B47758" w:rsidRPr="00B47758" w:rsidRDefault="00B47758" w:rsidP="00B47758"/>
        </w:tc>
        <w:tc>
          <w:tcPr>
            <w:tcW w:w="720" w:type="dxa"/>
            <w:tcMar>
              <w:left w:w="0" w:type="dxa"/>
              <w:right w:w="0" w:type="dxa"/>
            </w:tcMar>
            <w:vAlign w:val="center"/>
          </w:tcPr>
          <w:p w:rsidR="00B47758" w:rsidRPr="00B47758" w:rsidRDefault="00B47758" w:rsidP="00B47758"/>
        </w:tc>
        <w:tc>
          <w:tcPr>
            <w:tcW w:w="5040" w:type="dxa"/>
            <w:tcMar>
              <w:left w:w="0" w:type="dxa"/>
              <w:right w:w="0" w:type="dxa"/>
            </w:tcMar>
            <w:vAlign w:val="center"/>
          </w:tcPr>
          <w:p w:rsidR="00B47758" w:rsidRPr="00B47758" w:rsidRDefault="00B47758" w:rsidP="00B47758"/>
        </w:tc>
      </w:tr>
      <w:tr w:rsidR="00B47758" w:rsidTr="003D2E17">
        <w:trPr>
          <w:cantSplit/>
          <w:trHeight w:hRule="exact" w:val="2880"/>
        </w:trPr>
        <w:tc>
          <w:tcPr>
            <w:tcW w:w="5040" w:type="dxa"/>
            <w:tcMar>
              <w:left w:w="0" w:type="dxa"/>
              <w:right w:w="0" w:type="dxa"/>
            </w:tcMar>
            <w:vAlign w:val="center"/>
          </w:tcPr>
          <w:p w:rsidR="00B47758" w:rsidRPr="003D2E17" w:rsidRDefault="006E4896" w:rsidP="00FB20C2">
            <w:pPr>
              <w:pStyle w:val="Name"/>
            </w:pPr>
            <w:r>
              <w:rPr>
                <w:noProof/>
                <w:lang w:bidi="bn-BD"/>
              </w:rPr>
              <mc:AlternateContent>
                <mc:Choice Requires="wpg">
                  <w:drawing>
                    <wp:anchor distT="0" distB="0" distL="114300" distR="114300" simplePos="0" relativeHeight="251694080" behindDoc="1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ge">
                        <wp:align>center</wp:align>
                      </wp:positionV>
                      <wp:extent cx="3032760" cy="1646555"/>
                      <wp:effectExtent l="0" t="0" r="5715" b="1270"/>
                      <wp:wrapNone/>
                      <wp:docPr id="145" name="Group 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2760" cy="1646555"/>
                                <a:chOff x="853" y="4899"/>
                                <a:chExt cx="4776" cy="2593"/>
                              </a:xfrm>
                            </wpg:grpSpPr>
                            <wpg:grpSp>
                              <wpg:cNvPr id="146" name="Group 334"/>
                              <wpg:cNvGrpSpPr>
                                <a:grpSpLocks/>
                              </wpg:cNvGrpSpPr>
                              <wpg:grpSpPr bwMode="auto">
                                <a:xfrm rot="-16200000" flipH="1" flipV="1">
                                  <a:off x="-224" y="6043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47" name="Freeform 335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48" name="Group 33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49" name="Freeform 337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0" name="Freeform 33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1" name="Freeform 33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2" name="Freeform 34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53" name="Group 341"/>
                              <wpg:cNvGrpSpPr>
                                <a:grpSpLocks/>
                              </wpg:cNvGrpSpPr>
                              <wpg:grpSpPr bwMode="auto">
                                <a:xfrm rot="16200000" flipV="1">
                                  <a:off x="4239" y="6052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54" name="Freeform 342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55" name="Group 34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56" name="Freeform 344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7" name="Freeform 34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8" name="Freeform 34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9" name="Freeform 34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60" name="Group 348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855" y="7038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61" name="Freeform 349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62" name="Group 3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63" name="Freeform 351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4" name="Freeform 35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5" name="Freeform 35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6" name="Freeform 35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67" name="Group 3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5" y="4899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68" name="Freeform 356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69" name="Group 35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70" name="Freeform 358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1" name="Freeform 35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2" name="Freeform 36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3" name="Freeform 36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5BC62B" id="Group 509" o:spid="_x0000_s1026" style="position:absolute;margin-left:0;margin-top:0;width:238.8pt;height:129.65pt;z-index:-251622400;mso-position-horizontal:center;mso-position-vertical:center;mso-position-vertical-relative:page" coordorigin="853,4899" coordsize="4776,2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">
                      <v:group id="Group 334" o:spid="_x0000_s1027" style="position:absolute;left:-224;top:6043;width:2467;height:313;rotation:90;flip:x 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A1VPW8wAAAANwAAAAPAAAA&#10;AAAAAAAAAAAAAKoCAABkcnMvZG93bnJldi54bWxQSwUGAAAAAAQABAD6AAAAlwMAAAAA&#10;">
                        <v:shape id="Freeform 335" o:spid="_x0000_s1028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sFbcQA&#10;AADcAAAADwAAAGRycy9kb3ducmV2LnhtbERPS2vCQBC+F/wPywheim6UUjV1FSNt7ango6XHITsm&#10;wezskl1N/PduodDbfHzPWaw6U4srNb6yrGA8SkAQ51ZXXCg4Ht6GMxA+IGusLZOCG3lYLXsPC0y1&#10;bXlH130oRAxhn6KCMgSXSunzkgz6kXXEkTvZxmCIsCmkbrCN4aaWkyR5lgYrjg0lOtqUlJ/3F6PA&#10;zd/dY/az3mZu9337Mtln/tpelBr0u/ULiEBd+Bf/uT90nP80hd9n4gV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7BW3EAAAA3AAAAA8AAAAAAAAAAAAAAAAAmAIAAGRycy9k&#10;b3ducmV2LnhtbFBLBQYAAAAABAAEAPUAAACJAw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36" o:spid="_x0000_s1029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        <v:shape id="Freeform 337" o:spid="_x0000_s1030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pN2MYA&#10;AADcAAAADwAAAGRycy9kb3ducmV2LnhtbERPS2sCMRC+C/6HMEJvmrUtUrdGsYL0gYf6Anubbqa7&#10;i5vJmqTutr++KQje5uN7zmTWmkqcyfnSsoLhIAFBnFldcq5gt132H0D4gKyxskwKfsjDbNrtTDDV&#10;tuE1nTchFzGEfYoKihDqVEqfFWTQD2xNHLkv6wyGCF0utcMmhptK3ibJSBosOTYUWNOioOy4+TYK&#10;Ds9PH6ffZn5yzer98+5tv39d5Eulbnrt/BFEoDZcxRf3i47z78fw/0y8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pN2MYAAADcAAAADwAAAAAAAAAAAAAAAACYAgAAZHJz&#10;L2Rvd25yZXYueG1sUEsFBgAAAAAEAAQA9QAAAIsDAAAAAA=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38" o:spid="_x0000_s1031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YYC8YA&#10;AADcAAAADwAAAGRycy9kb3ducmV2LnhtbESPS2sCQRCE74H8h6EDuemsj4SwcRQRxEAkISagx2an&#10;9xF3epaZia7/3j4IuXVT1VVfzxa9a9WJQmw8GxgNM1DEhbcNVwZ+vteDF1AxIVtsPZOBC0VYzO/v&#10;Zphbf+YvOu1SpSSEY44G6pS6XOtY1OQwDn1HLFrpg8Mka6i0DXiWcNfqcZY9a4cNS0ONHa1qKo67&#10;P2fgd/+xebeTUSinZbux+jNuD1005vGhX76CStSnf/Pt+s0K/pPgyzMygZ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YYC8YAAADcAAAADwAAAAAAAAAAAAAAAACYAgAAZHJz&#10;L2Rvd25yZXYueG1sUEsFBgAAAAAEAAQA9QAAAIsD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39" o:spid="_x0000_s1032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tYaMAA&#10;AADcAAAADwAAAGRycy9kb3ducmV2LnhtbERPTYvCMBC9L/gfwgje1tSVilSjqCAIe9EqnodmbIvN&#10;pCTZtv57s7Cwt3m8z1lvB9OIjpyvLSuYTRMQxIXVNZcKbtfj5xKED8gaG8uk4EUetpvRxxozbXu+&#10;UJeHUsQQ9hkqqEJoMyl9UZFBP7UtceQe1hkMEbpSaod9DDeN/EqShTRYc2yosKVDRcUz/zEKdsjF&#10;wZzTc6P392Wb9q7L599KTcbDbgUi0BD+xX/uk47z0xn8PhMvkJ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UtYaMAAAADcAAAADwAAAAAAAAAAAAAAAACYAgAAZHJzL2Rvd25y&#10;ZXYueG1sUEsFBgAAAAAEAAQA9QAAAIUD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40" o:spid="_x0000_s1033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Qn7cEA&#10;AADcAAAADwAAAGRycy9kb3ducmV2LnhtbERP32vCMBB+H/g/hBN8m6mCY1SjaEEQx2Crgq9Hczal&#10;zaU20db/fhkM9nYf389bbQbbiAd1vnKsYDZNQBAXTldcKjif9q/vIHxA1tg4JgVP8rBZj15WmGrX&#10;8zc98lCKGMI+RQUmhDaV0heGLPqpa4kjd3WdxRBhV0rdYR/DbSPnSfImLVYcGwy2lBkq6vxuFdw+&#10;npeb23722XGQNWdfps7DTqnJeNguQQQawr/4z33Qcf5iDr/PxAv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0J+3BAAAA3AAAAA8AAAAAAAAAAAAAAAAAmAIAAGRycy9kb3du&#10;cmV2LnhtbFBLBQYAAAAABAAEAPUAAACG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341" o:spid="_x0000_s1034" style="position:absolute;left:4239;top:6052;width:2467;height:313;rotation:90;flip: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Qz4/dcEAAADcAAAADwAA&#10;AAAAAAAAAAAAAACqAgAAZHJzL2Rvd25yZXYueG1sUEsFBgAAAAAEAAQA+gAAAJgDAAAAAA==&#10;">
                        <v:shape id="Freeform 342" o:spid="_x0000_s1035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Nx8QA&#10;AADcAAAADwAAAGRycy9kb3ducmV2LnhtbERPS2vCQBC+F/wPywheim6UVjR1FSNt7ango6XHITsm&#10;wezskl1N/PduodDbfHzPWaw6U4srNb6yrGA8SkAQ51ZXXCg4Ht6GMxA+IGusLZOCG3lYLXsPC0y1&#10;bXlH130oRAxhn6KCMgSXSunzkgz6kXXEkTvZxmCIsCmkbrCN4aaWkySZSoMVx4YSHW1Kys/7i1Hg&#10;5u/uMftZbzO3+759mewzf20vSg363foFRKAu/Iv/3B86zn9+gt9n4gV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wDcfEAAAA3AAAAA8AAAAAAAAAAAAAAAAAmAIAAGRycy9k&#10;b3ducmV2LnhtbFBLBQYAAAAABAAEAPUAAACJAw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43" o:spid="_x0000_s1036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        <v:shape id="Freeform 344" o:spid="_x0000_s1037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xPd8UA&#10;AADcAAAADwAAAGRycy9kb3ducmV2LnhtbERPS2sCMRC+F/wPYYTearYtFVmNooL0QQ8+QW/jZrq7&#10;uJmsSXS3/fWmUOhtPr7njCatqcSVnC8tK3jsJSCIM6tLzhVsN4uHAQgfkDVWlknBN3mYjDt3I0y1&#10;bXhF13XIRQxhn6KCIoQ6ldJnBRn0PVsTR+7LOoMhQpdL7bCJ4aaST0nSlwZLjg0F1jQvKDutL0bB&#10;/nV2OP8007NrPpfH54/d7n2eL5S677bTIYhAbfgX/7nfdJz/0offZ+IFcn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vE93xQAAANwAAAAPAAAAAAAAAAAAAAAAAJgCAABkcnMv&#10;ZG93bnJldi54bWxQSwUGAAAAAAQABAD1AAAAig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45" o:spid="_x0000_s1038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+Af8IA&#10;AADcAAAADwAAAGRycy9kb3ducmV2LnhtbERP22oCMRB9L/gPYQTfalZtVVajiCAWWlq8gD4Om9mL&#10;biZLEnX7902h0Lc5nOvMl62pxZ2crywrGPQTEMSZ1RUXCo6HzfMUhA/IGmvLpOCbPCwXnac5pto+&#10;eEf3fShEDGGfooIyhCaV0mclGfR92xBHLrfOYIjQFVI7fMRwU8thkoylwYpjQ4kNrUvKrvubUXA5&#10;fW7f9Wjg8pe83mr55T/OjVeq121XMxCB2vAv/nO/6Tj/dQK/z8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H4B/wgAAANwAAAAPAAAAAAAAAAAAAAAAAJgCAABkcnMvZG93&#10;bnJldi54bWxQSwUGAAAAAAQABAD1AAAAhwM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46" o:spid="_x0000_s1039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Hx9cMA&#10;AADcAAAADwAAAGRycy9kb3ducmV2LnhtbESPQWvCQBCF74X+h2UKvdWNlYikrmIFQehFY+l5yE6T&#10;YHY27K5J+u87B8HbDO/Ne9+st5Pr1EAhtp4NzGcZKOLK25ZrA9+Xw9sKVEzIFjvPZOCPImw3z09r&#10;LKwf+UxDmWolIRwLNNCk1Bdax6ohh3Hme2LRfn1wmGQNtbYBRwl3nX7PsqV22LI0NNjTvqHqWt6c&#10;gR1ytXen/NTZz59Vn49hKBdfxry+TLsPUImm9DDfr49W8HOhlWdkAr3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Hx9cMAAADcAAAADwAAAAAAAAAAAAAAAACYAgAAZHJzL2Rv&#10;d25yZXYueG1sUEsFBgAAAAAEAAQA9QAAAIgD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47" o:spid="_x0000_s1040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1nMIA&#10;AADcAAAADwAAAGRycy9kb3ducmV2LnhtbERP32vCMBB+H/g/hBP2NlMHG7MaRQsD2RBmFXw9mrMp&#10;bS61ibb+94sw2Nt9fD9vsRpsI27U+cqxgukkAUFcOF1xqeB4+Hz5AOEDssbGMSm4k4fVcvS0wFS7&#10;nvd0y0MpYgj7FBWYENpUSl8YsugnriWO3Nl1FkOEXSl1h30Mt418TZJ3abHi2GCwpcxQUedXq+Dy&#10;fT9d3HrXZ1+DrDn7MXUeNko9j4f1HESgIfyL/9xbHee/zeDxTLx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ELWcwgAAANwAAAAPAAAAAAAAAAAAAAAAAJgCAABkcnMvZG93&#10;bnJldi54bWxQSwUGAAAAAAQABAD1AAAAhwMAAAAA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348" o:spid="_x0000_s1041" style="position:absolute;left:855;top:7038;width:4774;height:454;flip: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b2NxMQAAADcAAAA&#10;DwAAAAAAAAAAAAAAAACqAgAAZHJzL2Rvd25yZXYueG1sUEsFBgAAAAAEAAQA+gAAAJsDAAAAAA==&#10;">
                        <v:shape id="Freeform 349" o:spid="_x0000_s1042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tk4sQA&#10;AADcAAAADwAAAGRycy9kb3ducmV2LnhtbERPS2vCQBC+F/oflhF6KXWTHkRTV0mKtp4K2gceh+yY&#10;BLOzS3Y18d+7BcHbfHzPmS8H04ozdb6xrCAdJyCIS6sbrhT8fK9fpiB8QNbYWiYFF/KwXDw+zDHT&#10;tuctnXehEjGEfYYK6hBcJqUvazLox9YRR+5gO4Mhwq6SusM+hptWvibJRBpsODbU6Oi9pvK4OxkF&#10;bvbhnot9/lm47d/l1xRf5ao/KfU0GvI3EIGGcBff3Bsd509S+H8mX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rZOLEAAAA3AAAAA8AAAAAAAAAAAAAAAAAmAIAAGRycy9k&#10;b3ducmV2LnhtbFBLBQYAAAAABAAEAPUAAACJAw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50" o:spid="_x0000_s1043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        <v:shape id="Freeform 351" o:spid="_x0000_s1044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cmUsUA&#10;AADcAAAADwAAAGRycy9kb3ducmV2LnhtbERPS2sCMRC+F/wPYQRvNWsFKatRrCDV0kN9gd7GzXR3&#10;cTNZk+hu++ubQqG3+fieM5m1phJ3cr60rGDQT0AQZ1aXnCvY75aPzyB8QNZYWSYFX+RhNu08TDDV&#10;tuEN3bchFzGEfYoKihDqVEqfFWTQ921NHLlP6wyGCF0utcMmhptKPiXJSBosOTYUWNOioOyyvRkF&#10;x9eX0/W7mV9d8/5xHr4dDutFvlSq123nYxCB2vAv/nOvdJw/GsLvM/ECO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pyZSxQAAANwAAAAPAAAAAAAAAAAAAAAAAJgCAABkcnMv&#10;ZG93bnJldi54bWxQSwUGAAAAAAQABAD1AAAAig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52" o:spid="_x0000_s1045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HUtcIA&#10;AADcAAAADwAAAGRycy9kb3ducmV2LnhtbERP22oCMRB9L/gPYYS+aVYrIqtRiiAKFYvbgj4Om9mL&#10;3UyWJNX1701B6NscznUWq8404krO15YVjIYJCOLc6ppLBd9fm8EMhA/IGhvLpOBOHlbL3ssCU21v&#10;fKRrFkoRQ9inqKAKoU2l9HlFBv3QtsSRK6wzGCJ0pdQObzHcNHKcJFNpsObYUGFL64ryn+zXKLic&#10;DtsP/TZyxaRotlp++v259Uq99rv3OYhAXfgXP907HedPJ/D3TLx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odS1wgAAANwAAAAPAAAAAAAAAAAAAAAAAJgCAABkcnMvZG93&#10;bnJldi54bWxQSwUGAAAAAAQABAD1AAAAhwM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53" o:spid="_x0000_s1046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yU1sAA&#10;AADcAAAADwAAAGRycy9kb3ducmV2LnhtbERPTYvCMBC9C/sfwix409RdKlKN4grCghety56HZmyL&#10;zaQksa3/3giCt3m8z1ltBtOIjpyvLSuYTRMQxIXVNZcK/s77yQKED8gaG8uk4E4eNuuP0QozbXs+&#10;UZeHUsQQ9hkqqEJoMyl9UZFBP7UtceQu1hkMEbpSaod9DDeN/EqSuTRYc2yosKVdRcU1vxkFW+Ri&#10;Z47psdE//4s27V2Xfx+UGn8O2yWIQEN4i1/uXx3nz1N4PhMvkO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ByU1sAAAADcAAAADwAAAAAAAAAAAAAAAACYAgAAZHJzL2Rvd25y&#10;ZXYueG1sUEsFBgAAAAAEAAQA9QAAAIUD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54" o:spid="_x0000_s1047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rU8EA&#10;AADcAAAADwAAAGRycy9kb3ducmV2LnhtbERPTWvCQBC9F/wPywi91Y09hBJdRQNCsQhtWvA6ZMds&#10;SHY2ZlcT/70rCL3N433Ocj3aVlyp97VjBfNZAoK4dLrmSsHf7+7tA4QPyBpbx6TgRh7Wq8nLEjPt&#10;Bv6haxEqEUPYZ6jAhNBlUvrSkEU/cx1x5E6utxgi7CupexxiuG3le5Kk0mLNscFgR7mhsikuVsH5&#10;63Y8u81hyPejbDj/Nk0Rtkq9TsfNAkSgMfyLn+5PHeenKTyeiR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j61PBAAAA3AAAAA8AAAAAAAAAAAAAAAAAmAIAAGRycy9kb3du&#10;cmV2LnhtbFBLBQYAAAAABAAEAPUAAACG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355" o:spid="_x0000_s1048" style="position:absolute;left:855;top:4899;width:4774;height:454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      <v:shape id="Freeform 356" o:spid="_x0000_s1049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HNf8cA&#10;AADcAAAADwAAAGRycy9kb3ducmV2LnhtbESPT0/DMAzF70j7DpGRuKAtZYcJyrJpnRhwQto/tKPV&#10;eG1F40RNtnbfHh+QuNl6z+/9PF8OrlVX6mLj2cDTJANFXHrbcGXgsN+Mn0HFhGyx9UwGbhRhuRjd&#10;zTG3vuctXXepUhLCMUcDdUoh1zqWNTmMEx+IRTv7zmGStau07bCXcNfqaZbNtMOGpaHGQOuayp/d&#10;xRkIL+/hsTitPoqw/b4dXfFVvvUXYx7uh9UrqERD+jf/XX9awZ8JrTwjE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RzX/HAAAA3AAAAA8AAAAAAAAAAAAAAAAAmAIAAGRy&#10;cy9kb3ducmV2LnhtbFBLBQYAAAAABAAEAPUAAACMAw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57" o:spid="_x0000_s1050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        <v:shape id="Freeform 358" o:spid="_x0000_s1051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u+MgA&#10;AADcAAAADwAAAGRycy9kb3ducmV2LnhtbESPQU/CQBCF7yb+h82YcJOtmiipLARJiEg4AEqit7E7&#10;to3d2bK70uKvZw4m3mby3rz3zXjau0YdKcTas4GbYQaKuPC25tLA2+viegQqJmSLjWcycKII08nl&#10;xRhz6zve0nGXSiUhHHM0UKXU5lrHoiKHcehbYtG+fHCYZA2ltgE7CXeNvs2ye+2wZmmosKV5RcX3&#10;7scZeH9++jj8drND6Nabz7vVfv8yLxfGDK762SOoRH36N/9dL63gPwi+PCMT6M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rC74yAAAANwAAAAPAAAAAAAAAAAAAAAAAJgCAABk&#10;cnMvZG93bnJldi54bWxQSwUGAAAAAAQABAD1AAAAjQ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59" o:spid="_x0000_s1052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/h8MIA&#10;AADcAAAADwAAAGRycy9kb3ducmV2LnhtbERP22oCMRB9L/gPYQTfanZVatkapRREQaloBfs4bGYv&#10;upksSdT175tCoW9zONeZLTrTiBs5X1tWkA4TEMS51TWXCo5fy+dXED4ga2wsk4IHeVjMe08zzLS9&#10;855uh1CKGMI+QwVVCG0mpc8rMuiHtiWOXGGdwRChK6V2eI/hppGjJHmRBmuODRW29FFRfjlcjYLz&#10;6XO10ePUFZOiWWm589vv1is16HfvbyACdeFf/Ode6zh/msLvM/ECO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D+HwwgAAANwAAAAPAAAAAAAAAAAAAAAAAJgCAABkcnMvZG93&#10;bnJldi54bWxQSwUGAAAAAAQABAD1AAAAhwM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60" o:spid="_x0000_s1053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yaf8AA&#10;AADcAAAADwAAAGRycy9kb3ducmV2LnhtbERPTYvCMBC9L/gfwgje1lTFXalGUUEQ9uJ2xfPQjG2x&#10;mZQktvXfmwXB2zze56w2valFS85XlhVMxgkI4tzqigsF57/D5wKED8gaa8uk4EEeNuvBxwpTbTv+&#10;pTYLhYgh7FNUUIbQpFL6vCSDfmwb4shdrTMYInSF1A67GG5qOU2SL2mw4thQYkP7kvJbdjcKtsj5&#10;3pzmp1rvLotm3rk2m/0oNRr22yWIQH14i1/uo47zv6fw/0y8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iyaf8AAAADcAAAADwAAAAAAAAAAAAAAAACYAgAAZHJzL2Rvd25y&#10;ZXYueG1sUEsFBgAAAAAEAAQA9QAAAIUD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61" o:spid="_x0000_s1054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3eFsIA&#10;AADcAAAADwAAAGRycy9kb3ducmV2LnhtbERP32vCMBB+H/g/hBP2NlM32KQaRQsD2RBmFXw9mrMp&#10;bS61ibb+94sw2Nt9fD9vsRpsI27U+cqxgukkAUFcOF1xqeB4+HyZgfABWWPjmBTcycNqOXpaYKpd&#10;z3u65aEUMYR9igpMCG0qpS8MWfQT1xJH7uw6iyHCrpS6wz6G20a+Jsm7tFhxbDDYUmaoqPOrVXD5&#10;vp8ubr3rs69B1pz9mDoPG6Wex8N6DiLQEP7Ff+6tjvM/3uDxTLx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Td4WwgAAANwAAAAPAAAAAAAAAAAAAAAAAJgCAABkcnMvZG93&#10;bnJldi54bWxQSwUGAAAAAAQABAD1AAAAhwMAAAAA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w10:wrap anchory="page"/>
                    </v:group>
                  </w:pict>
                </mc:Fallback>
              </mc:AlternateContent>
            </w:r>
            <w:sdt>
              <w:sdtPr>
                <w:id w:val="1285937911"/>
                <w:placeholder>
                  <w:docPart w:val="F2132356A94E4921A7F2D9354EA246C8"/>
                </w:placeholder>
                <w:showingPlcHdr/>
              </w:sdtPr>
              <w:sdtEndPr/>
              <w:sdtContent>
                <w:r w:rsidR="00FB20C2">
                  <w:t>Hiroki</w:t>
                </w:r>
              </w:sdtContent>
            </w:sdt>
          </w:p>
        </w:tc>
        <w:tc>
          <w:tcPr>
            <w:tcW w:w="720" w:type="dxa"/>
            <w:tcMar>
              <w:left w:w="0" w:type="dxa"/>
              <w:right w:w="0" w:type="dxa"/>
            </w:tcMar>
            <w:vAlign w:val="center"/>
          </w:tcPr>
          <w:p w:rsidR="00B47758" w:rsidRPr="00B47758" w:rsidRDefault="00B47758" w:rsidP="00B47758"/>
        </w:tc>
        <w:tc>
          <w:tcPr>
            <w:tcW w:w="5040" w:type="dxa"/>
            <w:tcMar>
              <w:left w:w="0" w:type="dxa"/>
              <w:right w:w="0" w:type="dxa"/>
            </w:tcMar>
            <w:vAlign w:val="center"/>
          </w:tcPr>
          <w:p w:rsidR="00B47758" w:rsidRPr="00B47758" w:rsidRDefault="006E4896" w:rsidP="00F06F50">
            <w:pPr>
              <w:pStyle w:val="Name"/>
            </w:pPr>
            <w:r>
              <w:rPr>
                <w:noProof/>
                <w:lang w:bidi="bn-BD"/>
              </w:rPr>
              <mc:AlternateContent>
                <mc:Choice Requires="wpg">
                  <w:drawing>
                    <wp:anchor distT="0" distB="0" distL="114300" distR="114300" simplePos="0" relativeHeight="251699200" behindDoc="1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ge">
                        <wp:align>center</wp:align>
                      </wp:positionV>
                      <wp:extent cx="3032760" cy="1646555"/>
                      <wp:effectExtent l="9525" t="0" r="5715" b="1270"/>
                      <wp:wrapNone/>
                      <wp:docPr id="116" name="Group 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2760" cy="1646555"/>
                                <a:chOff x="6615" y="4901"/>
                                <a:chExt cx="4776" cy="2593"/>
                              </a:xfrm>
                            </wpg:grpSpPr>
                            <wpg:grpSp>
                              <wpg:cNvPr id="117" name="Group 363"/>
                              <wpg:cNvGrpSpPr>
                                <a:grpSpLocks/>
                              </wpg:cNvGrpSpPr>
                              <wpg:grpSpPr bwMode="auto">
                                <a:xfrm rot="-16200000" flipH="1" flipV="1">
                                  <a:off x="5538" y="6045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18" name="Freeform 364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19" name="Group 36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20" name="Freeform 366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1" name="Freeform 36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2" name="Freeform 36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3" name="Freeform 36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24" name="Group 370"/>
                              <wpg:cNvGrpSpPr>
                                <a:grpSpLocks/>
                              </wpg:cNvGrpSpPr>
                              <wpg:grpSpPr bwMode="auto">
                                <a:xfrm rot="16200000" flipV="1">
                                  <a:off x="10001" y="6054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25" name="Freeform 371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26" name="Group 37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27" name="Freeform 373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8" name="Freeform 37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9" name="Freeform 37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0" name="Freeform 37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31" name="Group 377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6617" y="7040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32" name="Freeform 378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33" name="Group 37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34" name="Freeform 380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5" name="Freeform 38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6" name="Freeform 38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7" name="Freeform 38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38" name="Group 3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17" y="4901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39" name="Freeform 385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40" name="Group 38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41" name="Freeform 387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2" name="Freeform 38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3" name="Freeform 38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4" name="Freeform 39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54EA9F" id="Group 510" o:spid="_x0000_s1026" style="position:absolute;margin-left:0;margin-top:0;width:238.8pt;height:129.65pt;z-index:-251617280;mso-position-horizontal:center;mso-position-vertical:center;mso-position-vertical-relative:page" coordorigin="6615,4901" coordsize="4776,2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">
                      <v:group id="Group 363" o:spid="_x0000_s1027" style="position:absolute;left:5538;top:6045;width:2467;height:313;rotation:90;flip:x 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t/Or8AAADcAAAADwAAAGRycy9kb3ducmV2LnhtbERPTYvCMBC9C/6HMII3&#10;TSuoSzWKCC57Udi64HVoxjbaTEoTtf57Iyx4m8f7nOW6s7W4U+uNYwXpOAFBXDhtuFTwd9yNvkD4&#10;gKyxdkwKnuRhver3lphp9+BfuuehFDGEfYYKqhCaTEpfVGTRj11DHLmzay2GCNtS6hYfMdzWcpIk&#10;M2nRcGyosKFtRcU1v1kFeDm46elmvtPr7LDvHOXpMTdKDQfdZgEiUBc+4n/3j47z0zm8n4kXyNUL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Emrfzq/AAAA3AAAAA8AAAAA&#10;AAAAAAAAAAAAqgIAAGRycy9kb3ducmV2LnhtbFBLBQYAAAAABAAEAPoAAACWAwAAAAA=&#10;">
                        <v:shape id="Freeform 364" o:spid="_x0000_s1028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e+AscA&#10;AADcAAAADwAAAGRycy9kb3ducmV2LnhtbESPT2/CMAzF75P2HSIjcZkghcO0FQKi0/5wmgQbaEer&#10;8dqKxomaQMu3nw9Iu9l6z+/9vFwPrlUX6mLj2cBsmoEiLr1tuDLw/fU2eQIVE7LF1jMZuFKE9er+&#10;bom59T3v6LJPlZIQjjkaqFMKudaxrMlhnPpALNqv7xwmWbtK2w57CXetnmfZo3bYsDTUGOilpvK0&#10;PzsD4fk9PBQ/m48i7I7Xgys+y9f+bMx4NGwWoBIN6d98u95awZ8JrTwjE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XvgLHAAAA3AAAAA8AAAAAAAAAAAAAAAAAmAIAAGRy&#10;cy9kb3ducmV2LnhtbFBLBQYAAAAABAAEAPUAAACMAw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65" o:spid="_x0000_s1029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        <v:shape id="Freeform 366" o:spid="_x0000_s1030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8B5cgA&#10;AADcAAAADwAAAGRycy9kb3ducmV2LnhtbESPQUvDQBCF74L/YRnBm9lYoUjabamFohYPtlpob9Ps&#10;mASzs+nu2kR/vXMQvM3w3rz3zXQ+uFadKcTGs4HbLAdFXHrbcGXg/W11cw8qJmSLrWcy8E0R5rPL&#10;iykW1ve8ofM2VUpCOBZooE6pK7SOZU0OY+Y7YtE+fHCYZA2VtgF7CXetHuX5WDtsWBpq7GhZU/m5&#10;/XIG9o8Ph9NPvziF/uX1eLfe7Z6X1cqY66thMQGVaEj/5r/rJyv4I8GXZ2QCP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HwHlyAAAANwAAAAPAAAAAAAAAAAAAAAAAJgCAABk&#10;cnMvZG93bnJldi54bWxQSwUGAAAAAAQABAD1AAAAjQ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67" o:spid="_x0000_s1031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zO7cMA&#10;AADcAAAADwAAAGRycy9kb3ducmV2LnhtbERP22oCMRB9F/oPYQp90+xui8hqXEqhWGipeAF9HDaz&#10;F91MliTV7d83BcG3OZzrLIrBdOJCzreWFaSTBARxaXXLtYL97n08A+EDssbOMin4JQ/F8mG0wFzb&#10;K2/osg21iCHsc1TQhNDnUvqyIYN+YnviyFXWGQwRulpqh9cYbjqZJclUGmw5NjTY01tD5Xn7YxSc&#10;Dt+rT/2cuuql6lZarv3XsfdKPT0Or3MQgYZwF9/cHzrOz1L4fyZ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zO7cMAAADcAAAADwAAAAAAAAAAAAAAAACYAgAAZHJzL2Rv&#10;d25yZXYueG1sUEsFBgAAAAAEAAQA9QAAAIgD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68" o:spid="_x0000_s1032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+1YsAA&#10;AADcAAAADwAAAGRycy9kb3ducmV2LnhtbERPTYvCMBC9L/gfwgje1nQrinSNooIg7EWreB6a2bZs&#10;MylJbOu/NwuCt3m8z1ltBtOIjpyvLSv4miYgiAuray4VXC+HzyUIH5A1NpZJwYM8bNajjxVm2vZ8&#10;pi4PpYgh7DNUUIXQZlL6oiKDfmpb4sj9WmcwROhKqR32Mdw0Mk2ShTRYc2yosKV9RcVffjcKtsjF&#10;3pzmp0bvbst23rsun/0oNRkP228QgYbwFr/cRx3npyn8PxMv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Z+1YsAAAADcAAAADwAAAAAAAAAAAAAAAACYAgAAZHJzL2Rvd25y&#10;ZXYueG1sUEsFBgAAAAAEAAQA9QAAAIUD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69" o:spid="_x0000_s1033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7xC8EA&#10;AADcAAAADwAAAGRycy9kb3ducmV2LnhtbERP32vCMBB+H/g/hBN8m6kKY1SjaEEQx2Crgq9Hczal&#10;zaU20db/fhkM9nYf389bbQbbiAd1vnKsYDZNQBAXTldcKjif9q/vIHxA1tg4JgVP8rBZj15WmGrX&#10;8zc98lCKGMI+RQUmhDaV0heGLPqpa4kjd3WdxRBhV0rdYR/DbSPnSfImLVYcGwy2lBkq6vxuFdw+&#10;npeb23722XGQNWdfps7DTqnJeNguQQQawr/4z33Qcf58Ab/PxAv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+8QvBAAAA3AAAAA8AAAAAAAAAAAAAAAAAmAIAAGRycy9kb3du&#10;cmV2LnhtbFBLBQYAAAAABAAEAPUAAACG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370" o:spid="_x0000_s1034" style="position:absolute;left:10001;top:6054;width:2467;height:313;rotation:90;flip: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lNHUfMEAAADcAAAADwAA&#10;AAAAAAAAAAAAAACqAgAAZHJzL2Rvd25yZXYueG1sUEsFBgAAAAAEAAQA+gAAAJgDAAAAAA==&#10;">
                        <v:shape id="Freeform 371" o:spid="_x0000_s1035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rbIcMA&#10;AADcAAAADwAAAGRycy9kb3ducmV2LnhtbERPTWvCQBC9F/wPywheSt0oWGx0FVOq9VRQW/E4ZMck&#10;mJ1dsquJ/74rFHqbx/uc+bIztbhR4yvLCkbDBARxbnXFhYLvw/plCsIHZI21ZVJwJw/LRe9pjqm2&#10;Le/otg+FiCHsU1RQhuBSKX1ekkE/tI44cmfbGAwRNoXUDbYx3NRynCSv0mDFsaFER+8l5Zf91Shw&#10;bxv3nJ1Wn5nbHe8/JvvKP9qrUoN+t5qBCNSFf/Gfe6vj/PEEHs/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rbIcMAAADcAAAADwAAAAAAAAAAAAAAAACYAgAAZHJzL2Rv&#10;d25yZXYueG1sUEsFBgAAAAAEAAQA9QAAAIgD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72" o:spid="_x0000_s1036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        <v:shape id="Freeform 373" o:spid="_x0000_s1037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aZkcYA&#10;AADcAAAADwAAAGRycy9kb3ducmV2LnhtbERPS2sCMRC+F/wPYQRvNVuFtqxGUUG0pQfrA+xtupnu&#10;Lm4ma5K62/76piB4m4/vOeNpaypxIedLywoe+gkI4szqknMF+93y/hmED8gaK8uk4Ic8TCeduzGm&#10;2jb8TpdtyEUMYZ+igiKEOpXSZwUZ9H1bE0fuyzqDIUKXS+2wieGmkoMkeZQGS44NBda0KCg7bb+N&#10;guNq/nH+bWZn17xtPoevh8PLIl8q1eu2sxGIQG24ia/utY7zB0/w/0y8QE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aZkcYAAADcAAAADwAAAAAAAAAAAAAAAACYAgAAZHJz&#10;L2Rvd25yZXYueG1sUEsFBgAAAAAEAAQA9QAAAIsDAAAAAA=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74" o:spid="_x0000_s1038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ZncMUA&#10;AADcAAAADwAAAGRycy9kb3ducmV2LnhtbESPS2sCQRCE74H8h6EDucVZjQTZOEoQxECC4gP02Oz0&#10;PpKdnmVmouu/tw9Cbt1UddXX03nvWnWmEBvPBoaDDBRx4W3DlYHDfvkyARUTssXWMxm4UoT57PFh&#10;irn1F97SeZcqJSEcczRQp9TlWseiJodx4Dti0UofHCZZQ6VtwIuEu1aPsuxNO2xYGmrsaFFT8bv7&#10;cwZ+juvVl30dhnJctiurN/H71EVjnp/6j3dQifr0b75ff1rBHwmtPCMT6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hmdwxQAAANwAAAAPAAAAAAAAAAAAAAAAAJgCAABkcnMv&#10;ZG93bnJldi54bWxQSwUGAAAAAAQABAD1AAAAigM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75" o:spid="_x0000_s1039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snE8AA&#10;AADcAAAADwAAAGRycy9kb3ducmV2LnhtbERPTYvCMBC9L/gfwgje1lTFRatRVBCEvbjdxfPQjG2x&#10;mZQktvXfmwXB2zze56y3valFS85XlhVMxgkI4tzqigsFf7/HzwUIH5A11pZJwYM8bDeDjzWm2nb8&#10;Q20WChFD2KeooAyhSaX0eUkG/dg2xJG7WmcwROgKqR12MdzUcpokX9JgxbGhxIYOJeW37G4U7JDz&#10;gznPz7XeXxbNvHNtNvtWajTsdysQgfrwFr/cJx3nT5fw/0y8QG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zsnE8AAAADcAAAADwAAAAAAAAAAAAAAAACYAgAAZHJzL2Rvd25y&#10;ZXYueG1sUEsFBgAAAAAEAAQA9QAAAIUD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76" o:spid="_x0000_s1040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X5ocQA&#10;AADcAAAADwAAAGRycy9kb3ducmV2LnhtbESPQUvDQBCF74L/YRmhN7tRQSR2G2JAEEtBU8HrkB2z&#10;IdnZNLs26b/vHARvM7w3732zKRY/qBNNsQts4G6dgSJugu24NfB1eL19AhUTssUhMBk4U4Rie321&#10;wdyGmT/pVKdWSQjHHA24lMZc69g48hjXYSQW7SdMHpOsU6vthLOE+0HfZ9mj9tixNDgcqXLU9PWv&#10;N3Dcnb+PodzP1fuie64+XF+nF2NWN0v5DCrRkv7Nf9dvVvAfBF+ekQn0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1+aHEAAAA3AAAAA8AAAAAAAAAAAAAAAAAmAIAAGRycy9k&#10;b3ducmV2LnhtbFBLBQYAAAAABAAEAPUAAACJ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377" o:spid="_x0000_s1041" style="position:absolute;left:6617;top:7040;width:4774;height:454;flip: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lCB0LCAAAA3AAAAA8A&#10;AAAAAAAAAAAAAAAAqgIAAGRycy9kb3ducmV2LnhtbFBLBQYAAAAABAAEAPoAAACZAwAAAAA=&#10;">
                        <v:shape id="Freeform 378" o:spid="_x0000_s1042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rViMMA&#10;AADcAAAADwAAAGRycy9kb3ducmV2LnhtbERPTWvCQBC9F/wPywheSt2oUGx0FVOq9VRQW/E4ZMck&#10;mJ1dsquJ/74rFHqbx/uc+bIztbhR4yvLCkbDBARxbnXFhYLvw/plCsIHZI21ZVJwJw/LRe9pjqm2&#10;Le/otg+FiCHsU1RQhuBSKX1ekkE/tI44cmfbGAwRNoXUDbYx3NRynCSv0mDFsaFER+8l5Zf91Shw&#10;bxv3nJ1Wn5nbHe8/JvvKP9qrUoN+t5qBCNSFf/Gfe6vj/MkYHs/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rViMMAAADcAAAADwAAAAAAAAAAAAAAAACYAgAAZHJzL2Rv&#10;d25yZXYueG1sUEsFBgAAAAAEAAQA9QAAAIgD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79" o:spid="_x0000_s1043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        <v:shape id="Freeform 380" o:spid="_x0000_s1044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2RO8YA&#10;AADcAAAADwAAAGRycy9kb3ducmV2LnhtbERPS2sCMRC+F/wPYYTeara1SFmNooL0gQfrA/Q2bqa7&#10;i5vJmkR3669vCoXe5uN7zmjSmkpcyfnSsoLHXgKCOLO65FzBdrN4eAHhA7LGyjIp+CYPk3HnboSp&#10;tg1/0nUdchFD2KeooAihTqX0WUEGfc/WxJH7ss5giNDlUjtsYrip5FOSDKTBkmNDgTXNC8pO64tR&#10;sH+dHc63Znp2zXJ17H/sdu/zfKHUfbedDkEEasO/+M/9puP8/jP8PhMvkO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2RO8YAAADcAAAADwAAAAAAAAAAAAAAAACYAgAAZHJz&#10;L2Rvd25yZXYueG1sUEsFBgAAAAAEAAQA9QAAAIsDAAAAAA=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81" o:spid="_x0000_s1045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5eM8MA&#10;AADcAAAADwAAAGRycy9kb3ducmV2LnhtbERP22oCMRB9F/oPYQp906y1LbJuVkqhKLQoWkEfh83s&#10;xW4mSxJ1+/emIPg2h3OdbN6bVpzJ+caygvEoAUFcWN1wpWD38zmcgvABWWNrmRT8kYd5/jDIMNX2&#10;whs6b0MlYgj7FBXUIXSplL6oyaAf2Y44cqV1BkOErpLa4SWGm1Y+J8mbNNhwbKixo4+ait/tySg4&#10;7leLLz0Zu/KlbBdarv33ofNKPT327zMQgfpwF9/cSx3nT17h/5l4gc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5eM8MAAADcAAAADwAAAAAAAAAAAAAAAACYAgAAZHJzL2Rv&#10;d25yZXYueG1sUEsFBgAAAAAEAAQA9QAAAIgD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82" o:spid="_x0000_s1046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0lvMAA&#10;AADcAAAADwAAAGRycy9kb3ducmV2LnhtbERPTYvCMBC9C/sfwix403QVpXSN4gqC4MWtsuehGdti&#10;MylJbOu/N4Kwt3m8z1ltBtOIjpyvLSv4miYgiAuray4VXM77SQrCB2SNjWVS8CAPm/XHaIWZtj3/&#10;UpeHUsQQ9hkqqEJoMyl9UZFBP7UtceSu1hkMEbpSaod9DDeNnCXJUhqsOTZU2NKuouKW342CLXKx&#10;M6fFqdE/f2m76F2Xz49KjT+H7TeIQEP4F7/dBx3nz5fweiZe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30lvMAAAADcAAAADwAAAAAAAAAAAAAAAACYAgAAZHJzL2Rvd25y&#10;ZXYueG1sUEsFBgAAAAAEAAQA9QAAAIUD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83" o:spid="_x0000_s1047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xh1cIA&#10;AADcAAAADwAAAGRycy9kb3ducmV2LnhtbERP32vCMBB+H/g/hBP2NlM32KQaRQsD2RBmFXw9mrMp&#10;bS61ibb+94sw2Nt9fD9vsRpsI27U+cqxgukkAUFcOF1xqeB4+HyZgfABWWPjmBTcycNqOXpaYKpd&#10;z3u65aEUMYR9igpMCG0qpS8MWfQT1xJH7uw6iyHCrpS6wz6G20a+Jsm7tFhxbDDYUmaoqPOrVXD5&#10;vp8ubr3rs69B1pz9mDoPG6Wex8N6DiLQEP7Ff+6tjvPfPuDxTLx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HGHVwgAAANwAAAAPAAAAAAAAAAAAAAAAAJgCAABkcnMvZG93&#10;bnJldi54bWxQSwUGAAAAAAQABAD1AAAAhwMAAAAA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384" o:spid="_x0000_s1048" style="position:absolute;left:6617;top:4901;width:4774;height:454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      <v:shape id="Freeform 385" o:spid="_x0000_s1049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5H+cQA&#10;AADcAAAADwAAAGRycy9kb3ducmV2LnhtbERPS2vCQBC+C/0PywhepG6sIDW6ipFqeyqYPvA4ZMck&#10;NDu7ZFcT/323IPQ2H99zVpveNOJKra8tK5hOEhDEhdU1lwo+P/aPzyB8QNbYWCYFN/KwWT8MVphq&#10;2/GRrnkoRQxhn6KCKgSXSumLigz6iXXEkTvb1mCIsC2lbrGL4aaRT0kylwZrjg0VOtpVVPzkF6PA&#10;LQ5unJ22r5k7ft++TPZevHQXpUbDfrsEEagP/+K7+03H+bMF/D0TL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uR/nEAAAA3AAAAA8AAAAAAAAAAAAAAAAAmAIAAGRycy9k&#10;b3ducmV2LnhtbFBLBQYAAAAABAAEAPUAAACJAw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86" o:spid="_x0000_s1050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        <v:shape id="Freeform 387" o:spid="_x0000_s1051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xB3sUA&#10;AADcAAAADwAAAGRycy9kb3ducmV2LnhtbERPS2sCMRC+C/6HMAVvmrUWka1RrCDa4sEntLfpZrq7&#10;uJmsSepu++ubQqG3+fieM523phI3cr60rGA4SEAQZ1aXnCs4HVf9CQgfkDVWlknBF3mYz7qdKaba&#10;Nryn2yHkIoawT1FBEUKdSumzggz6ga2JI/dhncEQoculdtjEcFPJ+yQZS4Mlx4YCa1oWlF0On0bB&#10;6/rp7frdLK6u2e7eRy/n8/MyXynVu2sXjyACteFf/Ofe6Dj/YQi/z8QL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jEHexQAAANwAAAAPAAAAAAAAAAAAAAAAAJgCAABkcnMv&#10;ZG93bnJldi54bWxQSwUGAAAAAAQABAD1AAAAig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88" o:spid="_x0000_s1052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G1OsIA&#10;AADcAAAADwAAAGRycy9kb3ducmV2LnhtbERP22oCMRB9F/yHMIJvNeuFUrZGEUEUFEtXoX0cNrOX&#10;upksSdTt3zdCwbc5nOvMl51pxI2cry0rGI8SEMS51TWXCs6nzcsbCB+QNTaWScEveVgu+r05ptre&#10;+ZNuWShFDGGfooIqhDaV0ucVGfQj2xJHrrDOYIjQlVI7vMdw08hJkrxKgzXHhgpbWleUX7KrUfDz&#10;ddzu9XTsilnRbLX88Ifv1is1HHSrdxCBuvAU/7t3Os6fTeDxTLx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bU6wgAAANwAAAAPAAAAAAAAAAAAAAAAAJgCAABkcnMvZG93&#10;bnJldi54bWxQSwUGAAAAAAQABAD1AAAAhwM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89" o:spid="_x0000_s1053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z1WcAA&#10;AADcAAAADwAAAGRycy9kb3ducmV2LnhtbERPS4vCMBC+C/sfwix403TXB1KN4gqC4EXrsuehGduy&#10;zaQksa3/3giCt/n4nrPa9KYWLTlfWVbwNU5AEOdWV1wo+L3sRwsQPiBrrC2Tgjt52Kw/BitMte34&#10;TG0WChFD2KeooAyhSaX0eUkG/dg2xJG7WmcwROgKqR12MdzU8jtJ5tJgxbGhxIZ2JeX/2c0o2CLn&#10;O3OanWr987doZp1rs8lRqeFnv12CCNSHt/jlPug4fzqB5zPxAr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wz1WcAAAADcAAAADwAAAAAAAAAAAAAAAACYAgAAZHJzL2Rvd25y&#10;ZXYueG1sUEsFBgAAAAAEAAQA9QAAAIUD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90" o:spid="_x0000_s1054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iM38EA&#10;AADcAAAADwAAAGRycy9kb3ducmV2LnhtbERP32vCMBB+H/g/hBN8m6kiY1SjaEEYymCrgq9Hczal&#10;zaU2ma3/vRkM9nYf389bbQbbiDt1vnKsYDZNQBAXTldcKjif9q/vIHxA1tg4JgUP8rBZj15WmGrX&#10;8zfd81CKGMI+RQUmhDaV0heGLPqpa4kjd3WdxRBhV0rdYR/DbSPnSfImLVYcGwy2lBkq6vzHKrgd&#10;H5eb23722WGQNWdfps7DTqnJeNguQQQawr/4z/2h4/zFAn6fiR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IjN/BAAAA3AAAAA8AAAAAAAAAAAAAAAAAmAIAAGRycy9kb3du&#10;cmV2LnhtbFBLBQYAAAAABAAEAPUAAACG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w10:wrap anchory="page"/>
                    </v:group>
                  </w:pict>
                </mc:Fallback>
              </mc:AlternateContent>
            </w:r>
            <w:sdt>
              <w:sdtPr>
                <w:id w:val="1285937873"/>
                <w:placeholder>
                  <w:docPart w:val="595F6EFBEC9D4F1D8FBB633821A7779A"/>
                </w:placeholder>
                <w:showingPlcHdr/>
              </w:sdtPr>
              <w:sdtEndPr/>
              <w:sdtContent>
                <w:r w:rsidR="00F06F50">
                  <w:t>Stephan</w:t>
                </w:r>
              </w:sdtContent>
            </w:sdt>
          </w:p>
        </w:tc>
      </w:tr>
      <w:tr w:rsidR="00B47758" w:rsidTr="00F06F50">
        <w:trPr>
          <w:cantSplit/>
          <w:trHeight w:hRule="exact" w:val="720"/>
        </w:trPr>
        <w:tc>
          <w:tcPr>
            <w:tcW w:w="5040" w:type="dxa"/>
            <w:tcMar>
              <w:left w:w="0" w:type="dxa"/>
              <w:right w:w="0" w:type="dxa"/>
            </w:tcMar>
            <w:vAlign w:val="center"/>
          </w:tcPr>
          <w:p w:rsidR="00B47758" w:rsidRPr="00B47758" w:rsidRDefault="00B47758" w:rsidP="00F06F50">
            <w:pPr>
              <w:jc w:val="center"/>
            </w:pPr>
          </w:p>
        </w:tc>
        <w:tc>
          <w:tcPr>
            <w:tcW w:w="720" w:type="dxa"/>
            <w:tcMar>
              <w:left w:w="0" w:type="dxa"/>
              <w:right w:w="0" w:type="dxa"/>
            </w:tcMar>
            <w:vAlign w:val="center"/>
          </w:tcPr>
          <w:p w:rsidR="00B47758" w:rsidRPr="00B47758" w:rsidRDefault="00B47758" w:rsidP="00B47758"/>
        </w:tc>
        <w:tc>
          <w:tcPr>
            <w:tcW w:w="5040" w:type="dxa"/>
            <w:tcMar>
              <w:left w:w="0" w:type="dxa"/>
              <w:right w:w="0" w:type="dxa"/>
            </w:tcMar>
            <w:vAlign w:val="center"/>
          </w:tcPr>
          <w:p w:rsidR="00B47758" w:rsidRPr="00B47758" w:rsidRDefault="00B47758" w:rsidP="00B47758"/>
        </w:tc>
      </w:tr>
      <w:tr w:rsidR="00B47758" w:rsidTr="00B47758">
        <w:trPr>
          <w:cantSplit/>
          <w:trHeight w:hRule="exact" w:val="2880"/>
        </w:trPr>
        <w:tc>
          <w:tcPr>
            <w:tcW w:w="5040" w:type="dxa"/>
            <w:tcMar>
              <w:left w:w="0" w:type="dxa"/>
              <w:right w:w="0" w:type="dxa"/>
            </w:tcMar>
            <w:vAlign w:val="center"/>
          </w:tcPr>
          <w:p w:rsidR="00B47758" w:rsidRPr="00F06F50" w:rsidRDefault="006E4896" w:rsidP="00F06F50">
            <w:pPr>
              <w:pStyle w:val="Name"/>
            </w:pPr>
            <w:r>
              <w:rPr>
                <w:noProof/>
                <w:lang w:bidi="bn-BD"/>
              </w:rPr>
              <mc:AlternateContent>
                <mc:Choice Requires="wpg">
                  <w:drawing>
                    <wp:anchor distT="0" distB="0" distL="114300" distR="114300" simplePos="0" relativeHeight="251704320" behindDoc="1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ge">
                        <wp:align>center</wp:align>
                      </wp:positionV>
                      <wp:extent cx="3032760" cy="1646555"/>
                      <wp:effectExtent l="0" t="0" r="5715" b="1270"/>
                      <wp:wrapNone/>
                      <wp:docPr id="87" name="Group 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2760" cy="1646555"/>
                                <a:chOff x="854" y="8499"/>
                                <a:chExt cx="4776" cy="2593"/>
                              </a:xfrm>
                            </wpg:grpSpPr>
                            <wpg:grpSp>
                              <wpg:cNvPr id="88" name="Group 392"/>
                              <wpg:cNvGrpSpPr>
                                <a:grpSpLocks/>
                              </wpg:cNvGrpSpPr>
                              <wpg:grpSpPr bwMode="auto">
                                <a:xfrm rot="-16200000" flipH="1" flipV="1">
                                  <a:off x="-223" y="9643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89" name="Freeform 393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90" name="Group 39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91" name="Freeform 395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2" name="Freeform 39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3" name="Freeform 39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4" name="Freeform 39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95" name="Group 399"/>
                              <wpg:cNvGrpSpPr>
                                <a:grpSpLocks/>
                              </wpg:cNvGrpSpPr>
                              <wpg:grpSpPr bwMode="auto">
                                <a:xfrm rot="16200000" flipV="1">
                                  <a:off x="4240" y="9652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96" name="Freeform 400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97" name="Group 40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98" name="Freeform 402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9" name="Freeform 40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0" name="Freeform 40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1" name="Freeform 40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02" name="Group 406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856" y="10638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03" name="Freeform 407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4" name="Group 40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05" name="Freeform 409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6" name="Freeform 41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7" name="Freeform 41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8" name="Freeform 41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09" name="Group 4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6" y="8499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10" name="Freeform 414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11" name="Group 41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12" name="Freeform 416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3" name="Freeform 41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4" name="Freeform 41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5" name="Freeform 41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2B9CF3" id="Group 511" o:spid="_x0000_s1026" style="position:absolute;margin-left:0;margin-top:0;width:238.8pt;height:129.65pt;z-index:-251612160;mso-position-horizontal:center;mso-position-vertical:center;mso-position-vertical-relative:page" coordorigin="854,8499" coordsize="4776,2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">
                      <v:group id="Group 392" o:spid="_x0000_s1027" style="position:absolute;left:-223;top:9643;width:2467;height:313;rotation:90;flip:x 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">
                        <v:shape id="Freeform 393" o:spid="_x0000_s1028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Ty28UA&#10;AADbAAAADwAAAGRycy9kb3ducmV2LnhtbESPT2vCQBTE70K/w/KEXqRu7EE0dRVTbPVU8E+Lx0f2&#10;mQSzb5fsauK3dwuCx2FmfsPMFp2pxZUaX1lWMBomIIhzqysuFBz2X28TED4ga6wtk4IbeVjMX3oz&#10;TLVteUvXXShEhLBPUUEZgkul9HlJBv3QOuLonWxjMETZFFI32Ea4qeV7koylwYrjQomOPkvKz7uL&#10;UeCm326QHZfrzG3/br8m+8lX7UWp1363/AARqAvP8KO90QomU/j/En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1PLbxQAAANsAAAAPAAAAAAAAAAAAAAAAAJgCAABkcnMv&#10;ZG93bnJldi54bWxQSwUGAAAAAAQABAD1AAAAigM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94" o:spid="_x0000_s1029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        <v:shape id="Freeform 395" o:spid="_x0000_s1030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NQyscA&#10;AADbAAAADwAAAGRycy9kb3ducmV2LnhtbESPT2sCMRTE74LfIbyCN81aoejWKFYQbfHgX2hvr5vX&#10;3cXNy5qk7rafvikUehxm5jfMdN6aStzI+dKyguEgAUGcWV1yruB0XPXHIHxA1lhZJgVf5GE+63am&#10;mGrb8J5uh5CLCGGfooIihDqV0mcFGfQDWxNH78M6gyFKl0vtsIlwU8n7JHmQBkuOCwXWtCwouxw+&#10;jYLX9dPb9btZXF2z3b2PXs7n52W+Uqp31y4eQQRqw3/4r73RCiZD+P0Sf4C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zUMrHAAAA2wAAAA8AAAAAAAAAAAAAAAAAmAIAAGRy&#10;cy9kb3ducmV2LnhtbFBLBQYAAAAABAAEAPUAAACMAw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96" o:spid="_x0000_s1031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ze3sQA&#10;AADbAAAADwAAAGRycy9kb3ducmV2LnhtbESP3WoCMRSE74W+QziF3mlWW0pdNyulUBRaFK2gl4fN&#10;2R+7OVmSqNu3NwXBy2FmvmGyeW9acSbnG8sKxqMEBHFhdcOVgt3P5/ANhA/IGlvLpOCPPMzzh0GG&#10;qbYX3tB5GyoRIexTVFCH0KVS+qImg35kO+LoldYZDFG6SmqHlwg3rZwkyas02HBcqLGjj5qK3+3J&#10;KDjuV4sv/Tx25UvZLrRc++9D55V6euzfZyAC9eEevrWXWsF0Av9f4g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83t7EAAAA2wAAAA8AAAAAAAAAAAAAAAAAmAIAAGRycy9k&#10;b3ducmV2LnhtbFBLBQYAAAAABAAEAPUAAACJAw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97" o:spid="_x0000_s1032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okwsMA&#10;AADbAAAADwAAAGRycy9kb3ducmV2LnhtbESPwWrDMBBE74X8g9hAb42cGJfEiRISQ6HQi+uWnBdr&#10;Y5tYKyOptvv3VaHQ4zAzb5jDaTa9GMn5zrKC9SoBQVxb3XGj4PPj5WkLwgdkjb1lUvBNHk7HxcMB&#10;c20nfqexCo2IEPY5KmhDGHIpfd2SQb+yA3H0btYZDFG6RmqHU4SbXm6S5Fka7DgutDhQ0VJ9r76M&#10;gjNyXZgyK3t9uW6HbHJjlb4p9bicz3sQgebwH/5rv2oFuxR+v8QfII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okwsMAAADbAAAADwAAAAAAAAAAAAAAAACYAgAAZHJzL2Rv&#10;d25yZXYueG1sUEsFBgAAAAAEAAQA9QAAAIgD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98" o:spid="_x0000_s1033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SRNcMA&#10;AADbAAAADwAAAGRycy9kb3ducmV2LnhtbESPQWvCQBSE7wX/w/KE3urGUkqNrqKBgrQINQpeH9ln&#10;NiT7NmZXE/99Vyj0OMzMN8xiNdhG3KjzlWMF00kCgrhwuuJSwfHw+fIBwgdkjY1jUnAnD6vl6GmB&#10;qXY97+mWh1JECPsUFZgQ2lRKXxiy6CeuJY7e2XUWQ5RdKXWHfYTbRr4mybu0WHFcMNhSZqio86tV&#10;cPm+ny5uveuzr0HWnP2YOg8bpZ7Hw3oOItAQ/sN/7a1WMHuDx5f4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SRNcMAAADbAAAADwAAAAAAAAAAAAAAAACYAgAAZHJzL2Rv&#10;d25yZXYueG1sUEsFBgAAAAAEAAQA9QAAAIgD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399" o:spid="_x0000_s1034" style="position:absolute;left:4240;top:9652;width:2467;height:313;rotation:90;flip: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gYEKXCAAAA2wAAAA8A&#10;AAAAAAAAAAAAAAAAqgIAAGRycy9kb3ducmV2LnhtbFBLBQYAAAAABAAEAPoAAACZAwAAAAA=&#10;">
                        <v:shape id="Freeform 400" o:spid="_x0000_s1035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LwdMQA&#10;AADbAAAADwAAAGRycy9kb3ducmV2LnhtbESPT2vCQBTE74LfYXmFXkQ39SAaXcVIbXsS/EuPj+xr&#10;Epp9u2RXE799tyB4HGbmN8xi1Zla3KjxlWUFb6MEBHFudcWFgtNxO5yC8AFZY22ZFNzJw2rZ7y0w&#10;1bblPd0OoRARwj5FBWUILpXS5yUZ9CPriKP3YxuDIcqmkLrBNsJNLcdJMpEGK44LJTralJT/Hq5G&#10;gZt9uEH2vf7M3P5yP5tsl7+3V6VeX7r1HESgLjzDj/aXVjCbwP+X+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S8HTEAAAA2wAAAA8AAAAAAAAAAAAAAAAAmAIAAGRycy9k&#10;b3ducmV2LnhtbFBLBQYAAAAABAAEAPUAAACJAw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401" o:spid="_x0000_s1036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      <v:shape id="Freeform 402" o:spid="_x0000_s1037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n5V8QA&#10;AADbAAAADwAAAGRycy9kb3ducmV2LnhtbERPy2oCMRTdC/5DuEJ3mtGC2KlRVJA+6MJqhXZ3nVxn&#10;Bic3Y5I6U7++WQguD+c9nbemEhdyvrSsYDhIQBBnVpecK/jarfsTED4ga6wsk4I/8jCfdTtTTLVt&#10;+JMu25CLGMI+RQVFCHUqpc8KMugHtiaO3NE6gyFCl0vtsInhppKjJBlLgyXHhgJrWhWUnba/RsH3&#10;y/LnfG0WZ9d8bA6P7/v92ypfK/XQaxfPIAK14S6+uV+1gqc4Nn6JP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J+VfEAAAA2wAAAA8AAAAAAAAAAAAAAAAAmAIAAGRycy9k&#10;b3ducmV2LnhtbFBLBQYAAAAABAAEAPUAAACJAw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403" o:spid="_x0000_s1038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Mr8QA&#10;AADbAAAADwAAAGRycy9kb3ducmV2LnhtbESP3WoCMRSE7wXfIZyCdzVrLVJXs4sIxUJLRSvo5WFz&#10;9qduTpYk1e3bN0LBy2FmvmGWeW9acSHnG8sKJuMEBHFhdcOVgsPX6+MLCB+QNbaWScEveciz4WCJ&#10;qbZX3tFlHyoRIexTVFCH0KVS+qImg35sO+LoldYZDFG6SmqH1wg3rXxKkpk02HBcqLGjdU3Fef9j&#10;FHwfPzfvejpx5XPZbrTc+o9T55UaPfSrBYhAfbiH/9tvWsF8Drcv8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YTK/EAAAA2wAAAA8AAAAAAAAAAAAAAAAAmAIAAGRycy9k&#10;b3ducmV2LnhtbFBLBQYAAAAABAAEAPUAAACJAw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404" o:spid="_x0000_s1039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TS7sMA&#10;AADcAAAADwAAAGRycy9kb3ducmV2LnhtbESPQWvCQBCF7wX/wzJCb3VTRZHUVVQoCF40iuchO01C&#10;s7Nhd5uk/945FHqb4b1575vNbnSt6inExrOB91kGirj0tuHKwP32+bYGFROyxdYzGfilCLvt5GWD&#10;ufUDX6kvUqUkhGOOBuqUulzrWNbkMM58Ryzalw8Ok6yh0jbgIOGu1fMsW2mHDUtDjR0dayq/ix9n&#10;YI9cHt1leWnt4bHulkPoi8XZmNfpuP8AlWhM/+a/65MV/Ezw5RmZQG+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TS7sMAAADcAAAADwAAAAAAAAAAAAAAAACYAgAAZHJzL2Rv&#10;d25yZXYueG1sUEsFBgAAAAAEAAQA9QAAAIgD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405" o:spid="_x0000_s1040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WWh8EA&#10;AADcAAAADwAAAGRycy9kb3ducmV2LnhtbERPTWvCQBC9C/0PyxS86UYPImlWsYFCaRE0LfQ6ZKfZ&#10;kOxszK4m/ntXELzN431Oth1tKy7U+9qxgsU8AUFcOl1zpeD352O2BuEDssbWMSm4koft5mWSYard&#10;wEe6FKESMYR9igpMCF0qpS8NWfRz1xFH7t/1FkOEfSV1j0MMt61cJslKWqw5NhjsKDdUNsXZKjh9&#10;X/9Obrcf8q9RNpwfTFOEd6Wmr+PuDUSgMTzFD/enjvOTBdyfiRf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VlofBAAAA3AAAAA8AAAAAAAAAAAAAAAAAmAIAAGRycy9kb3du&#10;cmV2LnhtbFBLBQYAAAAABAAEAPUAAACG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406" o:spid="_x0000_s1041" style="position:absolute;left:856;top:10638;width:4774;height:454;flip: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x/xTiMEAAADcAAAADwAA&#10;AAAAAAAAAAAAAACqAgAAZHJzL2Rvd25yZXYueG1sUEsFBgAAAAAEAAQA+gAAAJgDAAAAAA==&#10;">
                        <v:shape id="Freeform 407" o:spid="_x0000_s1042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q6rsQA&#10;AADcAAAADwAAAGRycy9kb3ducmV2LnhtbERPS2vCQBC+C/0PyxR6kbpRQWzqKkas9SSYPuhxyE6T&#10;0Ozskl1N/PddQfA2H99zFqveNOJMra8tKxiPEhDEhdU1lwo+P96e5yB8QNbYWCYFF/KwWj4MFphq&#10;2/GRznkoRQxhn6KCKgSXSumLigz6kXXEkfu1rcEQYVtK3WIXw00jJ0kykwZrjg0VOtpUVPzlJ6PA&#10;vezcMPtZv2fu+H35Mtmh2HYnpZ4e+/UriEB9uItv7r2O85MpXJ+JF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quq7EAAAA3AAAAA8AAAAAAAAAAAAAAAAAmAIAAGRycy9k&#10;b3ducmV2LnhtbFBLBQYAAAAABAAEAPUAAACJAw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408" o:spid="_x0000_s1043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        <v:shape id="Freeform 409" o:spid="_x0000_s1044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3+HcYA&#10;AADcAAAADwAAAGRycy9kb3ducmV2LnhtbERPTWsCMRC9F/wPYQrearYVS9kaxQqilR5aW0Fv42bc&#10;XdxM1iS6q7++EQq9zeN9znDcmkqcyfnSsoLHXgKCOLO65FzBz/fs4QWED8gaK8uk4EIexqPO3RBT&#10;bRv+ovMq5CKGsE9RQRFCnUrps4IM+p6tiSO3t85giNDlUjtsYrip5FOSPEuDJceGAmuaFpQdViej&#10;YDN/2x6vzeTomo/PXX+5Xr9P85lS3ft28goiUBv+xX/uhY7zkwHcnokXyNE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3+HcYAAADcAAAADwAAAAAAAAAAAAAAAACYAgAAZHJz&#10;L2Rvd25yZXYueG1sUEsFBgAAAAAEAAQA9QAAAIsDAAAAAA=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410" o:spid="_x0000_s1045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K+cMA&#10;AADcAAAADwAAAGRycy9kb3ducmV2LnhtbERP22oCMRB9F/yHMIW+adZapGzNLkUoCorittA+DpvZ&#10;S7uZLEmq2783guDbHM51lvlgOnEi51vLCmbTBARxaXXLtYLPj/fJCwgfkDV2lknBP3nIs/Foiam2&#10;Zz7SqQi1iCHsU1TQhNCnUvqyIYN+anviyFXWGQwRulpqh+cYbjr5lCQLabDl2NBgT6uGyt/izyj4&#10;+dqvt3o+c9Vz1a21PPjdd++VenwY3l5BBBrCXXxzb3Scnyzg+ky8QG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AK+cMAAADcAAAADwAAAAAAAAAAAAAAAACYAgAAZHJzL2Rv&#10;d25yZXYueG1sUEsFBgAAAAAEAAQA9QAAAIgD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411" o:spid="_x0000_s1046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1KmsEA&#10;AADcAAAADwAAAGRycy9kb3ducmV2LnhtbERPTWvDMAy9F/YfjAa7Nc420oWsbukCg8IubTp2FrGa&#10;hMZysL0k+/f1oNCbHu9T6+1sejGS851lBc9JCoK4trrjRsH36XOZg/ABWWNvmRT8kYft5mGxxkLb&#10;iY80VqERMYR9gQraEIZCSl+3ZNAndiCO3Nk6gyFC10jtcIrhppcvabqSBjuODS0OVLZUX6pfo2CH&#10;XJfmkB16/fGTD9nkxur1S6mnx3n3DiLQHO7im3uv4/z0Df6fiRfIz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dSprBAAAA3AAAAA8AAAAAAAAAAAAAAAAAmAIAAGRycy9kb3du&#10;cmV2LnhtbFBLBQYAAAAABAAEAPUAAACGAw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412" o:spid="_x0000_s1047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8/GsQA&#10;AADcAAAADwAAAGRycy9kb3ducmV2LnhtbESPQWvDMAyF74X9B6PCbq3THsrI6pYuMCgrgy0t7Cpi&#10;LQ6J5TT2mvTfT4fBbhLv6b1P2/3kO3WjITaBDayWGSjiKtiGawOX8+viCVRMyBa7wGTgThH2u4fZ&#10;FnMbRv6kW5lqJSEcczTgUupzrWPlyGNchp5YtO8weEyyDrW2A44S7ju9zrKN9tiwNDjsqXBUteWP&#10;N3A93b+u4fA+Fm+Tbrn4cG2ZXox5nE+HZ1CJpvRv/rs+WsHPhFaekQn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vPxrEAAAA3AAAAA8AAAAAAAAAAAAAAAAAmAIAAGRycy9k&#10;b3ducmV2LnhtbFBLBQYAAAAABAAEAPUAAACJ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413" o:spid="_x0000_s1048" style="position:absolute;left:856;top:8499;width:4774;height:454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      <v:shape id="Freeform 414" o:spid="_x0000_s1049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GyBMcA&#10;AADcAAAADwAAAGRycy9kb3ducmV2LnhtbESPT2/CMAzF75P2HSIjcZkghcO0FQKi0/5wmgQbaEer&#10;8dqKxomaQMu3nw9Iu9l6z+/9vFwPrlUX6mLj2cBsmoEiLr1tuDLw/fU2eQIVE7LF1jMZuFKE9er+&#10;bom59T3v6LJPlZIQjjkaqFMKudaxrMlhnPpALNqv7xwmWbtK2w57CXetnmfZo3bYsDTUGOilpvK0&#10;PzsD4fk9PBQ/m48i7I7Xgys+y9f+bMx4NGwWoBIN6d98u95awZ8JvjwjE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hsgTHAAAA3AAAAA8AAAAAAAAAAAAAAAAAmAIAAGRy&#10;cy9kb3ducmV2LnhtbFBLBQYAAAAABAAEAPUAAACMAw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415" o:spid="_x0000_s1050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        <v:shape id="Freeform 416" o:spid="_x0000_s1051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3wtMUA&#10;AADcAAAADwAAAGRycy9kb3ducmV2LnhtbERPTWsCMRC9F/wPYQRvNasFKatRrCDW0oPaCvY23Ux3&#10;FzeTNUndrb/eCEJv83ifM5m1phJncr60rGDQT0AQZ1aXnCv4/Fg+PoPwAVljZZkU/JGH2bTzMMFU&#10;24a3dN6FXMQQ9ikqKEKoUyl9VpBB37c1ceR+rDMYInS51A6bGG4qOUySkTRYcmwosKZFQdlx92sU&#10;HFYvX6dLMz+55n3z/fS2368X+VKpXredj0EEasO/+O5+1XH+YAi3Z+IF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7fC0xQAAANwAAAAPAAAAAAAAAAAAAAAAAJgCAABkcnMv&#10;ZG93bnJldi54bWxQSwUGAAAAAAQABAD1AAAAig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417" o:spid="_x0000_s1052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4/vMMA&#10;AADcAAAADwAAAGRycy9kb3ducmV2LnhtbERP22oCMRB9F/oPYQp9q9lVkbIal1KQLVQUbaE+DpvZ&#10;S7uZLEmq698boeDbHM51lvlgOnEi51vLCtJxAoK4tLrlWsHX5/r5BYQPyBo7y6TgQh7y1cNoiZm2&#10;Z97T6RBqEUPYZ6igCaHPpPRlQwb92PbEkausMxgidLXUDs8x3HRykiRzabDl2NBgT28Nlb+HP6Pg&#10;53tbfOhp6qpZ1RVa7vzm2Hulnh6H1wWIQEO4i//d7zrOT6dweyZe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4/vMMAAADcAAAADwAAAAAAAAAAAAAAAACYAgAAZHJzL2Rv&#10;d25yZXYueG1sUEsFBgAAAAAEAAQA9QAAAIgD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418" o:spid="_x0000_s1053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ZCMMIA&#10;AADcAAAADwAAAGRycy9kb3ducmV2LnhtbERPTWvDMAy9F/YfjAa7tU66ppS0bugKg0EvWTp2FrGa&#10;hMVysN0k+/fzYLCbHu9Th2I2vRjJ+c6ygnSVgCCure64UfBxfV3uQPiArLG3TAq+yUNxfFgcMNd2&#10;4ncaq9CIGMI+RwVtCEMupa9bMuhXdiCO3M06gyFC10jtcIrhppfrJNlKgx3HhhYHOrdUf1V3o+CE&#10;XJ9NmZW9fvncDdnkxur5otTT43zagwg0h3/xn/tNx/npBn6fiRfI4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VkIwwgAAANwAAAAPAAAAAAAAAAAAAAAAAJgCAABkcnMvZG93&#10;bnJldi54bWxQSwUGAAAAAAQABAD1AAAAhwMAAAAA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419" o:spid="_x0000_s1054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cGWcEA&#10;AADcAAAADwAAAGRycy9kb3ducmV2LnhtbERP32vCMBB+H/g/hBP2NlMHG6MaRQvCcAxcFXw9mrMp&#10;bS61ibb+94sg+HYf38+bLwfbiCt1vnKsYDpJQBAXTldcKjjsN29fIHxA1tg4JgU38rBcjF7mmGrX&#10;8x9d81CKGMI+RQUmhDaV0heGLPqJa4kjd3KdxRBhV0rdYR/DbSPfk+RTWqw4NhhsKTNU1PnFKjj/&#10;3I5nt/rts+0ga852ps7DWqnX8bCagQg0hKf44f7Wcf70A+7Px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3BlnBAAAA3AAAAA8AAAAAAAAAAAAAAAAAmAIAAGRycy9kb3du&#10;cmV2LnhtbFBLBQYAAAAABAAEAPUAAACG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w10:wrap anchory="page"/>
                    </v:group>
                  </w:pict>
                </mc:Fallback>
              </mc:AlternateContent>
            </w:r>
            <w:sdt>
              <w:sdtPr>
                <w:id w:val="1285937876"/>
                <w:placeholder>
                  <w:docPart w:val="B7A0650F044146C698C7F0E18E1D8F5F"/>
                </w:placeholder>
                <w:showingPlcHdr/>
              </w:sdtPr>
              <w:sdtEndPr/>
              <w:sdtContent>
                <w:r w:rsidR="00F06F50" w:rsidRPr="00F06F50">
                  <w:t>Cheri</w:t>
                </w:r>
              </w:sdtContent>
            </w:sdt>
          </w:p>
        </w:tc>
        <w:tc>
          <w:tcPr>
            <w:tcW w:w="720" w:type="dxa"/>
            <w:tcMar>
              <w:left w:w="0" w:type="dxa"/>
              <w:right w:w="0" w:type="dxa"/>
            </w:tcMar>
            <w:vAlign w:val="center"/>
          </w:tcPr>
          <w:p w:rsidR="00B47758" w:rsidRPr="00B47758" w:rsidRDefault="00B47758" w:rsidP="00B47758"/>
        </w:tc>
        <w:tc>
          <w:tcPr>
            <w:tcW w:w="5040" w:type="dxa"/>
            <w:tcMar>
              <w:left w:w="0" w:type="dxa"/>
              <w:right w:w="0" w:type="dxa"/>
            </w:tcMar>
            <w:vAlign w:val="center"/>
          </w:tcPr>
          <w:p w:rsidR="00B47758" w:rsidRPr="00B47758" w:rsidRDefault="006E4896" w:rsidP="00F06F50">
            <w:pPr>
              <w:pStyle w:val="Name"/>
            </w:pPr>
            <w:r>
              <w:rPr>
                <w:noProof/>
                <w:lang w:bidi="bn-BD"/>
              </w:rPr>
              <mc:AlternateContent>
                <mc:Choice Requires="wpg">
                  <w:drawing>
                    <wp:anchor distT="0" distB="0" distL="114300" distR="114300" simplePos="0" relativeHeight="251709440" behindDoc="1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ge">
                        <wp:align>center</wp:align>
                      </wp:positionV>
                      <wp:extent cx="3032760" cy="1646555"/>
                      <wp:effectExtent l="9525" t="0" r="5715" b="1270"/>
                      <wp:wrapNone/>
                      <wp:docPr id="58" name="Group 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2760" cy="1646555"/>
                                <a:chOff x="6616" y="8497"/>
                                <a:chExt cx="4776" cy="2593"/>
                              </a:xfrm>
                            </wpg:grpSpPr>
                            <wpg:grpSp>
                              <wpg:cNvPr id="59" name="Group 421"/>
                              <wpg:cNvGrpSpPr>
                                <a:grpSpLocks/>
                              </wpg:cNvGrpSpPr>
                              <wpg:grpSpPr bwMode="auto">
                                <a:xfrm rot="-16200000" flipH="1" flipV="1">
                                  <a:off x="5539" y="9641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60" name="Freeform 422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61" name="Group 42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62" name="Freeform 424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3" name="Freeform 42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4" name="Freeform 42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5" name="Freeform 42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66" name="Group 428"/>
                              <wpg:cNvGrpSpPr>
                                <a:grpSpLocks/>
                              </wpg:cNvGrpSpPr>
                              <wpg:grpSpPr bwMode="auto">
                                <a:xfrm rot="16200000" flipV="1">
                                  <a:off x="10002" y="9650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67" name="Freeform 429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68" name="Group 43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69" name="Freeform 431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0" name="Freeform 43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1" name="Freeform 43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2" name="Freeform 43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73" name="Group 435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6618" y="10636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74" name="Freeform 436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75" name="Group 43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76" name="Freeform 438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7" name="Freeform 43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8" name="Freeform 44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9" name="Freeform 44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80" name="Group 4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18" y="8497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81" name="Freeform 443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82" name="Group 4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83" name="Freeform 445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4" name="Freeform 44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5" name="Freeform 44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6" name="Freeform 44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FB5DF0" id="Group 512" o:spid="_x0000_s1026" style="position:absolute;margin-left:0;margin-top:0;width:238.8pt;height:129.65pt;z-index:-251607040;mso-position-horizontal:center;mso-position-vertical:center;mso-position-vertical-relative:page" coordorigin="6616,8497" coordsize="4776,2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">
                      <v:group id="Group 421" o:spid="_x0000_s1027" style="position:absolute;left:5539;top:9641;width:2467;height:313;rotation:90;flip:x 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z8GBbCAAAA2wAAAA8A&#10;AAAAAAAAAAAAAAAAqgIAAGRycy9kb3ducmV2LnhtbFBLBQYAAAAABAAEAPoAAACZAwAAAAA=&#10;">
                        <v:shape id="Freeform 422" o:spid="_x0000_s1028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K9vMEA&#10;AADbAAAADwAAAGRycy9kb3ducmV2LnhtbERPy4rCMBTdD/gP4QpuBk3HhcxUo1gZdVYDPnF5aa5t&#10;sbkJTbT1781iYJaH854tOlOLBzW+sqzgY5SAIM6trrhQcDysh58gfEDWWFsmBU/ysJj33maYatvy&#10;jh77UIgYwj5FBWUILpXS5yUZ9CPriCN3tY3BEGFTSN1gG8NNLcdJMpEGK44NJTpalZTf9nejwH1t&#10;3Ht2WW4ztzs/Tyb7zb/bu1KDfrecggjUhX/xn/tHK5jE9fFL/AF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ivbzBAAAA2wAAAA8AAAAAAAAAAAAAAAAAmAIAAGRycy9kb3du&#10;cmV2LnhtbFBLBQYAAAAABAAEAPUAAACGAw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423" o:spid="_x0000_s1029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      <v:shape id="Freeform 424" o:spid="_x0000_s1030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S+mscA&#10;AADbAAAADwAAAGRycy9kb3ducmV2LnhtbESPT2sCMRTE7wW/Q3iCt5pVQcpqFCtIa+mh/gO9PTev&#10;u4ublzWJ7rafvikUehxm5jfMdN6aStzJ+dKygkE/AUGcWV1yrmC/Wz0+gfABWWNlmRR8kYf5rPMw&#10;xVTbhjd034ZcRAj7FBUUIdSplD4ryKDv25o4ep/WGQxRulxqh02Em0oOk2QsDZYcFwqsaVlQdtne&#10;jILjy/Pp+t0srq55/ziP3g6H9TJfKdXrtosJiEBt+A//tV+1gvEQfr/EH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0vprHAAAA2wAAAA8AAAAAAAAAAAAAAAAAmAIAAGRy&#10;cy9kb3ducmV2LnhtbFBLBQYAAAAABAAEAPUAAACMAw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425" o:spid="_x0000_s1031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ULYsMA&#10;AADbAAAADwAAAGRycy9kb3ducmV2LnhtbESP3WoCMRSE7wu+QziCdzWrFimrUUQQBcVSFfTysDn7&#10;o5uTJYm6fXtTKPRymJlvmOm8NbV4kPOVZQWDfgKCOLO64kLB6bh6/wThA7LG2jIp+CEP81nnbYqp&#10;tk/+pschFCJC2KeooAyhSaX0WUkGfd82xNHLrTMYonSF1A6fEW5qOUySsTRYcVwosaFlSdntcDcK&#10;ruf9eqtHA5d/5PVayy+/uzReqV63XUxABGrDf/ivvdEKxiP4/RJ/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ULYsMAAADbAAAADwAAAAAAAAAAAAAAAACYAgAAZHJzL2Rv&#10;d25yZXYueG1sUEsFBgAAAAAEAAQA9QAAAIgD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426" o:spid="_x0000_s1032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bMkcEA&#10;AADbAAAADwAAAGRycy9kb3ducmV2LnhtbESPQYvCMBSE7wv+h/AEb2vquopUo6ggCHvR7uL50Tzb&#10;YvNSkmxb/70RBI/DzHzDrDa9qUVLzleWFUzGCQji3OqKCwV/v4fPBQgfkDXWlknBnTxs1oOPFaba&#10;dnymNguFiBD2KSooQ2hSKX1ekkE/tg1x9K7WGQxRukJqh12Em1p+JclcGqw4LpTY0L6k/Jb9GwVb&#10;5HxvTrNTrXeXRTPrXJtNf5QaDfvtEkSgPrzDr/ZRK5h/w/NL/AF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mzJHBAAAA2wAAAA8AAAAAAAAAAAAAAAAAmAIAAGRycy9kb3du&#10;cmV2LnhtbFBLBQYAAAAABAAEAPUAAACGAw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427" o:spid="_x0000_s1033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1EicMA&#10;AADbAAAADwAAAGRycy9kb3ducmV2LnhtbESPQWvCQBSE7wX/w/KE3upGQSnRVTQgFIvQRsHrI/vM&#10;hmTfxuzWxH/vFgo9DjPzDbPaDLYRd+p85VjBdJKAIC6crrhUcD7t395B+ICssXFMCh7kYbMevaww&#10;1a7nb7rnoRQRwj5FBSaENpXSF4Ys+olriaN3dZ3FEGVXSt1hH+G2kbMkWUiLFccFgy1lhoo6/7EK&#10;bp+Py81tj312GGTN2Zep87BT6nU8bJcgAg3hP/zX/tAKFnP4/RJ/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1EicMAAADbAAAADwAAAAAAAAAAAAAAAACYAgAAZHJzL2Rv&#10;d25yZXYueG1sUEsFBgAAAAAEAAQA9QAAAIgD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428" o:spid="_x0000_s1034" style="position:absolute;left:10002;top:9650;width:2467;height:313;rotation:90;flip: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H/71wwAAANsAAAAP&#10;AAAAAAAAAAAAAAAAAKoCAABkcnMvZG93bnJldi54bWxQSwUGAAAAAAQABAD6AAAAmgMAAAAA&#10;">
                        <v:shape id="Freeform 429" o:spid="_x0000_s1035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slyMUA&#10;AADbAAAADwAAAGRycy9kb3ducmV2LnhtbESPQWvCQBSE7wX/w/IEL6Vu9GBtdBUjtvVUUFvx+Mg+&#10;k2D27ZJdTfz3XaHQ4zAz3zDzZWdqcaPGV5YVjIYJCOLc6ooLBd+H95cpCB+QNdaWScGdPCwXvac5&#10;ptq2vKPbPhQiQtinqKAMwaVS+rwkg35oHXH0zrYxGKJsCqkbbCPc1HKcJBNpsOK4UKKjdUn5ZX81&#10;Ctzbh3vOTqvPzO2O9x+TfeWb9qrUoN+tZiACdeE//NfeagWTV3h8iT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yXIxQAAANsAAAAPAAAAAAAAAAAAAAAAAJgCAABkcnMv&#10;ZG93bnJldi54bWxQSwUGAAAAAAQABAD1AAAAigM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430" o:spid="_x0000_s1036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      <v:shape id="Freeform 431" o:spid="_x0000_s1037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As68cA&#10;AADbAAAADwAAAGRycy9kb3ducmV2LnhtbESPW2sCMRSE3wv+h3CEvtVsW5C6GkUF6YU+eAV9O25O&#10;dxc3J2sS3W1/vSkU+jjMzDfMaNKaSlzJ+dKygsdeAoI4s7rkXMF2s3h4AeEDssbKMin4Jg+Tcedu&#10;hKm2Da/oug65iBD2KSooQqhTKX1WkEHfszVx9L6sMxiidLnUDpsIN5V8SpK+NFhyXCiwpnlB2Wl9&#10;MQr2r7PD+aeZnl3zuTw+f+x27/N8odR9t50OQQRqw3/4r/2mFfQH8Psl/gA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QLOvHAAAA2wAAAA8AAAAAAAAAAAAAAAAAmAIAAGRy&#10;cy9kb3ducmV2LnhtbFBLBQYAAAAABAAEAPUAAACMAw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432" o:spid="_x0000_s1038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4DyMAA&#10;AADbAAAADwAAAGRycy9kb3ducmV2LnhtbERPy2oCMRTdF/yHcIXuNOODKqNRRBALlZaqoMvL5M5D&#10;JzdDkur492YhdHk47/myNbW4kfOVZQWDfgKCOLO64kLB8bDpTUH4gKyxtkwKHuRhuei8zTHV9s6/&#10;dNuHQsQQ9ikqKENoUil9VpJB37cNceRy6wyGCF0htcN7DDe1HCbJhzRYcWwosaF1Sdl1/2cUXE7f&#10;2y89Grh8nNdbLX/87tx4pd677WoGIlAb/sUv96dWMInr45f4A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K4DyMAAAADbAAAADwAAAAAAAAAAAAAAAACYAgAAZHJzL2Rvd25y&#10;ZXYueG1sUEsFBgAAAAAEAAQA9QAAAIUD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433" o:spid="_x0000_s1039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j51MMA&#10;AADbAAAADwAAAGRycy9kb3ducmV2LnhtbESPwWrDMBBE74H+g9hCb4nsFCfBiWLSQKHQi+OUnhdr&#10;Y5taKyMptvv3VaHQ4zAzb5hDMZtejOR8Z1lBukpAENdWd9wo+Li+LncgfEDW2FsmBd/koTg+LA6Y&#10;azvxhcYqNCJC2OeooA1hyKX0dUsG/coOxNG7WWcwROkaqR1OEW56uU6SjTTYcVxocaBzS/VXdTcK&#10;Tsj12ZRZ2euXz92QTW6snt+VenqcT3sQgebwH/5rv2kF2xR+v8QfII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j51MMAAADbAAAADwAAAAAAAAAAAAAAAACYAgAAZHJzL2Rv&#10;d25yZXYueG1sUEsFBgAAAAAEAAQA9QAAAIgD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434" o:spid="_x0000_s1040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1KIMMA&#10;AADbAAAADwAAAGRycy9kb3ducmV2LnhtbESPQWvCQBSE7wX/w/IEb3WjB1uiq2hAEEuhjYLXR/aZ&#10;Dcm+jdnVxH/fLRR6HGbmG2a1GWwjHtT5yrGC2TQBQVw4XXGp4Hzav76D8AFZY+OYFDzJw2Y9ellh&#10;ql3P3/TIQykihH2KCkwIbSqlLwxZ9FPXEkfv6jqLIcqulLrDPsJtI+dJspAWK44LBlvKDBV1frcK&#10;bh/Py81tP/vsOMiasy9T52Gn1GQ8bJcgAg3hP/zXPmgFb3P4/RJ/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1KIMMAAADbAAAADwAAAAAAAAAAAAAAAACYAgAAZHJzL2Rv&#10;d25yZXYueG1sUEsFBgAAAAAEAAQA9QAAAIgD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435" o:spid="_x0000_s1041" style="position:absolute;left:6618;top:10636;width:4774;height:454;flip: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Ln3efCAAAA2wAAAA8A&#10;AAAAAAAAAAAAAAAAqgIAAGRycy9kb3ducmV2LnhtbFBLBQYAAAAABAAEAPoAAACZAwAAAAA=&#10;">
                        <v:shape id="Freeform 436" o:spid="_x0000_s1042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AtYsUA&#10;AADbAAAADwAAAGRycy9kb3ducmV2LnhtbESPQWvCQBSE70L/w/IKvUjdtIhto6uYotaToK3i8ZF9&#10;TUKzb5fsauK/7wqCx2FmvmEms87U4kyNrywreBkkIIhzqysuFPx8L5/fQfiArLG2TAou5GE2fehN&#10;MNW25S2dd6EQEcI+RQVlCC6V0uclGfQD64ij92sbgyHKppC6wTbCTS1fk2QkDVYcF0p09FlS/rc7&#10;GQXuY+X62XH+lbnt4bI32SZftCelnh67+RhEoC7cw7f2Wit4G8L1S/wB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AC1ixQAAANsAAAAPAAAAAAAAAAAAAAAAAJgCAABkcnMv&#10;ZG93bnJldi54bWxQSwUGAAAAAAQABAD1AAAAigM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437" o:spid="_x0000_s1043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      <v:shape id="Freeform 438" o:spid="_x0000_s1044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YuRMcA&#10;AADbAAAADwAAAGRycy9kb3ducmV2LnhtbESPW2sCMRSE3wv+h3CEvtVsW7CyGkUF6YU+eAV9O25O&#10;dxc3J2sS3W1/vSkU+jjMzDfMaNKaSlzJ+dKygsdeAoI4s7rkXMF2s3gYgPABWWNlmRR8k4fJuHM3&#10;wlTbhld0XYdcRAj7FBUUIdSplD4ryKDv2Zo4el/WGQxRulxqh02Em0o+JUlfGiw5LhRY07yg7LS+&#10;GAX719nh/NNMz675XB6fP3a793m+UOq+206HIAK14T/8137TCl768Psl/gA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WLkTHAAAA2wAAAA8AAAAAAAAAAAAAAAAAmAIAAGRy&#10;cy9kb3ducmV2LnhtbFBLBQYAAAAABAAEAPUAAACMAw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439" o:spid="_x0000_s1045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ebvMMA&#10;AADbAAAADwAAAGRycy9kb3ducmV2LnhtbESP3WoCMRSE7wXfIRzBO81ai5bVKFIQCy2KWmgvD5uz&#10;P7o5WZKo27dvBMHLYWa+YebL1tTiSs5XlhWMhgkI4szqigsF38f14A2ED8gaa8uk4I88LBfdzhxT&#10;bW+8p+shFCJC2KeooAyhSaX0WUkG/dA2xNHLrTMYonSF1A5vEW5q+ZIkE2mw4rhQYkPvJWXnw8Uo&#10;OP1sN596PHL5a15vtNz5r9/GK9XvtasZiEBteIYf7Q+tYDqF+5f4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0ebvMMAAADbAAAADwAAAAAAAAAAAAAAAACYAgAAZHJzL2Rv&#10;d25yZXYueG1sUEsFBgAAAAAEAAQA9QAAAIgD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440" o:spid="_x0000_s1046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JQSb4A&#10;AADbAAAADwAAAGRycy9kb3ducmV2LnhtbERPTYvCMBC9C/6HMII3TVfRla5RVBAEL9oVz0Mz25Zt&#10;JiWJbf335iB4fLzv9bY3tWjJ+cqygq9pAoI4t7riQsHt9zhZgfABWWNtmRQ8ycN2MxysMdW24yu1&#10;WShEDGGfooIyhCaV0uclGfRT2xBH7s86gyFCV0jtsIvhppazJFlKgxXHhhIbOpSU/2cPo2CHnB/M&#10;ZXGp9f6+ahada7P5WanxqN/9gAjUh4/47T5pBd9xbPwSf4Dcv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fyUEm+AAAA2wAAAA8AAAAAAAAAAAAAAAAAmAIAAGRycy9kb3ducmV2&#10;LnhtbFBLBQYAAAAABAAEAPUAAACDAw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441" o:spid="_x0000_s1047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nYUcQA&#10;AADbAAAADwAAAGRycy9kb3ducmV2LnhtbESPQWvCQBSE7wX/w/KE3urGHtoaXUUDBWkRahS8PrLP&#10;bEj2bcyuJv77rlDocZiZb5jFarCNuFHnK8cKppMEBHHhdMWlguPh8+UDhA/IGhvHpOBOHlbL0dMC&#10;U+163tMtD6WIEPYpKjAhtKmUvjBk0U9cSxy9s+sshii7UuoO+wi3jXxNkjdpseK4YLClzFBR51er&#10;4PJ9P13cetdnX4OsOfsxdR42Sj2Ph/UcRKAh/If/2lut4H0Gjy/xB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52FHEAAAA2wAAAA8AAAAAAAAAAAAAAAAAmAIAAGRycy9k&#10;b3ducmV2LnhtbFBLBQYAAAAABAAEAPUAAACJ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442" o:spid="_x0000_s1048" style="position:absolute;left:6618;top:8497;width:4774;height:454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      <v:shape id="Freeform 443" o:spid="_x0000_s1049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L+3cUA&#10;AADbAAAADwAAAGRycy9kb3ducmV2LnhtbESPS2vDMBCE74H+B7GFXEIjJ4eQulGMXfI6FZI+6HGx&#10;traptRKWEjv/PgoUehxm5htmlQ2mFRfqfGNZwWyagCAurW64UvDxvn1agvABWWNrmRRcyUO2fhit&#10;MNW25yNdTqESEcI+RQV1CC6V0pc1GfRT64ij92M7gyHKrpK6wz7CTSvnSbKQBhuOCzU6eq2p/D2d&#10;jQL3vHOT4jvfF+74df00xVu56c9KjR+H/AVEoCH8h//aB61gOYP7l/gD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ov7dxQAAANsAAAAPAAAAAAAAAAAAAAAAAJgCAABkcnMv&#10;ZG93bnJldi54bWxQSwUGAAAAAAQABAD1AAAAigM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444" o:spid="_x0000_s1050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        <v:shape id="Freeform 445" o:spid="_x0000_s1051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T9+8cA&#10;AADbAAAADwAAAGRycy9kb3ducmV2LnhtbESPT2sCMRTE7wW/Q3hCbzVrBZHVKFaQtuKh/gO9PTev&#10;u4ublzVJ3W0/vSkUehxm5jfMZNaaStzI+dKygn4vAUGcWV1yrmC/Wz6NQPiArLGyTAq+ycNs2nmY&#10;YKptwxu6bUMuIoR9igqKEOpUSp8VZND3bE0cvU/rDIYoXS61wybCTSWfk2QoDZYcFwqsaVFQdtl+&#10;GQXH15fT9aeZX12z/jgPVofD+yJfKvXYbedjEIHa8B/+a79pBaMB/H6JP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0/fvHAAAA2wAAAA8AAAAAAAAAAAAAAAAAmAIAAGRy&#10;cy9kb3ducmV2LnhtbFBLBQYAAAAABAAEAPUAAACMAw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446" o:spid="_x0000_s1052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17MMA&#10;AADbAAAADwAAAGRycy9kb3ducmV2LnhtbESP3WoCMRSE7wu+QzhC72pWKyKrUYogChWL24JeHjZn&#10;f+zmZElSXd/eFAQvh5n5hpkvO9OICzlfW1YwHCQgiHOray4V/Hyv36YgfEDW2FgmBTfysFz0XuaY&#10;anvlA12yUIoIYZ+igiqENpXS5xUZ9APbEkevsM5giNKVUju8Rrhp5ChJJtJgzXGhwpZWFeW/2Z9R&#10;cD7uN5/6feiKcdFstPzyu1PrlXrtdx8zEIG68Aw/2lutYDqG/y/xB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B17MMAAADbAAAADwAAAAAAAAAAAAAAAACYAgAAZHJzL2Rv&#10;d25yZXYueG1sUEsFBgAAAAAEAAQA9QAAAIgD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447" o:spid="_x0000_s1053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aP8MEA&#10;AADbAAAADwAAAGRycy9kb3ducmV2LnhtbESPQWvCQBSE74L/YXmF3nTTlpQQXUUFQfBio3h+ZF+T&#10;0OzbsLtN4r93BcHjMDPfMMv1aFrRk/ONZQUf8wQEcWl1w5WCy3k/y0D4gKyxtUwKbuRhvZpOlphr&#10;O/AP9UWoRISwz1FBHUKXS+nLmgz6ue2Io/drncEQpaukdjhEuGnlZ5J8S4MNx4UaO9rVVP4V/0bB&#10;BrncmVN6avX2mnXp4Pri66jU+9u4WYAINIZX+Nk+aAVZCo8v8Q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mj/DBAAAA2wAAAA8AAAAAAAAAAAAAAAAAmAIAAGRycy9kb3du&#10;cmV2LnhtbFBLBQYAAAAABAAEAPUAAACGAw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448" o:spid="_x0000_s1054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M8BMMA&#10;AADbAAAADwAAAGRycy9kb3ducmV2LnhtbESPQWvCQBSE7wX/w/KE3upGDyLRVTRQKC0FGwWvj+wz&#10;G5J9G7Orif/eFYQeh5n5hlltBtuIG3W+cqxgOklAEBdOV1wqOB4+PxYgfEDW2DgmBXfysFmP3laY&#10;atfzH93yUIoIYZ+iAhNCm0rpC0MW/cS1xNE7u85iiLIrpe6wj3DbyFmSzKXFiuOCwZYyQ0WdX62C&#10;y8/9dHHb3z77HmTN2d7Uedgp9T4etksQgYbwH361v7SCxRyeX+IP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M8BMMAAADbAAAADwAAAAAAAAAAAAAAAACYAgAAZHJzL2Rv&#10;d25yZXYueG1sUEsFBgAAAAAEAAQA9QAAAIgD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w10:wrap anchory="page"/>
                    </v:group>
                  </w:pict>
                </mc:Fallback>
              </mc:AlternateContent>
            </w:r>
            <w:sdt>
              <w:sdtPr>
                <w:id w:val="1285937880"/>
                <w:placeholder>
                  <w:docPart w:val="09AF675316A64E30A709A17D790BB534"/>
                </w:placeholder>
                <w:showingPlcHdr/>
              </w:sdtPr>
              <w:sdtEndPr/>
              <w:sdtContent>
                <w:r w:rsidR="00F06F50">
                  <w:t>Lorianne</w:t>
                </w:r>
              </w:sdtContent>
            </w:sdt>
          </w:p>
        </w:tc>
      </w:tr>
      <w:tr w:rsidR="00B47758" w:rsidTr="00B47758">
        <w:trPr>
          <w:cantSplit/>
          <w:trHeight w:hRule="exact" w:val="720"/>
        </w:trPr>
        <w:tc>
          <w:tcPr>
            <w:tcW w:w="5040" w:type="dxa"/>
            <w:tcMar>
              <w:left w:w="0" w:type="dxa"/>
              <w:right w:w="0" w:type="dxa"/>
            </w:tcMar>
            <w:vAlign w:val="center"/>
          </w:tcPr>
          <w:p w:rsidR="00B47758" w:rsidRPr="00B47758" w:rsidRDefault="00B47758" w:rsidP="00B47758"/>
        </w:tc>
        <w:tc>
          <w:tcPr>
            <w:tcW w:w="720" w:type="dxa"/>
            <w:tcMar>
              <w:left w:w="0" w:type="dxa"/>
              <w:right w:w="0" w:type="dxa"/>
            </w:tcMar>
            <w:vAlign w:val="center"/>
          </w:tcPr>
          <w:p w:rsidR="00B47758" w:rsidRPr="00B47758" w:rsidRDefault="00B47758" w:rsidP="00B47758"/>
        </w:tc>
        <w:tc>
          <w:tcPr>
            <w:tcW w:w="5040" w:type="dxa"/>
            <w:tcMar>
              <w:left w:w="0" w:type="dxa"/>
              <w:right w:w="0" w:type="dxa"/>
            </w:tcMar>
            <w:vAlign w:val="center"/>
          </w:tcPr>
          <w:p w:rsidR="00B47758" w:rsidRPr="00B47758" w:rsidRDefault="00B47758" w:rsidP="00B47758"/>
        </w:tc>
      </w:tr>
      <w:tr w:rsidR="00B47758" w:rsidTr="00F06F50">
        <w:trPr>
          <w:cantSplit/>
          <w:trHeight w:hRule="exact" w:val="2880"/>
        </w:trPr>
        <w:tc>
          <w:tcPr>
            <w:tcW w:w="5040" w:type="dxa"/>
            <w:vAlign w:val="center"/>
          </w:tcPr>
          <w:p w:rsidR="00B47758" w:rsidRPr="00B47758" w:rsidRDefault="006E4896" w:rsidP="00F06F50">
            <w:pPr>
              <w:pStyle w:val="Name"/>
            </w:pPr>
            <w:r>
              <w:rPr>
                <w:noProof/>
                <w:lang w:bidi="bn-BD"/>
              </w:rPr>
              <mc:AlternateContent>
                <mc:Choice Requires="wpg">
                  <w:drawing>
                    <wp:anchor distT="0" distB="0" distL="114300" distR="114300" simplePos="0" relativeHeight="251711488" behindDoc="1" locked="0" layoutInCell="1" allowOverlap="1">
                      <wp:simplePos x="0" y="0"/>
                      <wp:positionH relativeFrom="column">
                        <wp:posOffset>2234565</wp:posOffset>
                      </wp:positionH>
                      <wp:positionV relativeFrom="paragraph">
                        <wp:posOffset>826770</wp:posOffset>
                      </wp:positionV>
                      <wp:extent cx="1566545" cy="198755"/>
                      <wp:effectExtent l="3810" t="5080" r="6985" b="0"/>
                      <wp:wrapNone/>
                      <wp:docPr id="51" name="Group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16200000" flipV="1">
                                <a:off x="0" y="0"/>
                                <a:ext cx="1566545" cy="198755"/>
                                <a:chOff x="4560" y="5494"/>
                                <a:chExt cx="6720" cy="719"/>
                              </a:xfrm>
                            </wpg:grpSpPr>
                            <wps:wsp>
                              <wps:cNvPr id="52" name="Freeform 458"/>
                              <wps:cNvSpPr>
                                <a:spLocks noEditPoints="1"/>
                              </wps:cNvSpPr>
                              <wps:spPr bwMode="auto">
                                <a:xfrm rot="-5400000">
                                  <a:off x="7714" y="2647"/>
                                  <a:ext cx="412" cy="6720"/>
                                </a:xfrm>
                                <a:custGeom>
                                  <a:avLst/>
                                  <a:gdLst>
                                    <a:gd name="T0" fmla="*/ 640 w 1218"/>
                                    <a:gd name="T1" fmla="*/ 2138 h 15744"/>
                                    <a:gd name="T2" fmla="*/ 503 w 1218"/>
                                    <a:gd name="T3" fmla="*/ 5215 h 15744"/>
                                    <a:gd name="T4" fmla="*/ 4 w 1218"/>
                                    <a:gd name="T5" fmla="*/ 5906 h 15744"/>
                                    <a:gd name="T6" fmla="*/ 236 w 1218"/>
                                    <a:gd name="T7" fmla="*/ 6678 h 15744"/>
                                    <a:gd name="T8" fmla="*/ 204 w 1218"/>
                                    <a:gd name="T9" fmla="*/ 7147 h 15744"/>
                                    <a:gd name="T10" fmla="*/ 409 w 1218"/>
                                    <a:gd name="T11" fmla="*/ 7610 h 15744"/>
                                    <a:gd name="T12" fmla="*/ 647 w 1218"/>
                                    <a:gd name="T13" fmla="*/ 7896 h 15744"/>
                                    <a:gd name="T14" fmla="*/ 325 w 1218"/>
                                    <a:gd name="T15" fmla="*/ 8257 h 15744"/>
                                    <a:gd name="T16" fmla="*/ 211 w 1218"/>
                                    <a:gd name="T17" fmla="*/ 8717 h 15744"/>
                                    <a:gd name="T18" fmla="*/ 126 w 1218"/>
                                    <a:gd name="T19" fmla="*/ 9261 h 15744"/>
                                    <a:gd name="T20" fmla="*/ 62 w 1218"/>
                                    <a:gd name="T21" fmla="*/ 10013 h 15744"/>
                                    <a:gd name="T22" fmla="*/ 391 w 1218"/>
                                    <a:gd name="T23" fmla="*/ 11623 h 15744"/>
                                    <a:gd name="T24" fmla="*/ 875 w 1218"/>
                                    <a:gd name="T25" fmla="*/ 14365 h 15744"/>
                                    <a:gd name="T26" fmla="*/ 1098 w 1218"/>
                                    <a:gd name="T27" fmla="*/ 15243 h 15744"/>
                                    <a:gd name="T28" fmla="*/ 594 w 1218"/>
                                    <a:gd name="T29" fmla="*/ 12640 h 15744"/>
                                    <a:gd name="T30" fmla="*/ 867 w 1218"/>
                                    <a:gd name="T31" fmla="*/ 10076 h 15744"/>
                                    <a:gd name="T32" fmla="*/ 1201 w 1218"/>
                                    <a:gd name="T33" fmla="*/ 9679 h 15744"/>
                                    <a:gd name="T34" fmla="*/ 1146 w 1218"/>
                                    <a:gd name="T35" fmla="*/ 9480 h 15744"/>
                                    <a:gd name="T36" fmla="*/ 888 w 1218"/>
                                    <a:gd name="T37" fmla="*/ 9557 h 15744"/>
                                    <a:gd name="T38" fmla="*/ 499 w 1218"/>
                                    <a:gd name="T39" fmla="*/ 10119 h 15744"/>
                                    <a:gd name="T40" fmla="*/ 189 w 1218"/>
                                    <a:gd name="T41" fmla="*/ 9696 h 15744"/>
                                    <a:gd name="T42" fmla="*/ 420 w 1218"/>
                                    <a:gd name="T43" fmla="*/ 9018 h 15744"/>
                                    <a:gd name="T44" fmla="*/ 823 w 1218"/>
                                    <a:gd name="T45" fmla="*/ 8866 h 15744"/>
                                    <a:gd name="T46" fmla="*/ 975 w 1218"/>
                                    <a:gd name="T47" fmla="*/ 8608 h 15744"/>
                                    <a:gd name="T48" fmla="*/ 699 w 1218"/>
                                    <a:gd name="T49" fmla="*/ 8596 h 15744"/>
                                    <a:gd name="T50" fmla="*/ 307 w 1218"/>
                                    <a:gd name="T51" fmla="*/ 8767 h 15744"/>
                                    <a:gd name="T52" fmla="*/ 451 w 1218"/>
                                    <a:gd name="T53" fmla="*/ 8276 h 15744"/>
                                    <a:gd name="T54" fmla="*/ 836 w 1218"/>
                                    <a:gd name="T55" fmla="*/ 7926 h 15744"/>
                                    <a:gd name="T56" fmla="*/ 1105 w 1218"/>
                                    <a:gd name="T57" fmla="*/ 7886 h 15744"/>
                                    <a:gd name="T58" fmla="*/ 936 w 1218"/>
                                    <a:gd name="T59" fmla="*/ 7812 h 15744"/>
                                    <a:gd name="T60" fmla="*/ 554 w 1218"/>
                                    <a:gd name="T61" fmla="*/ 7608 h 15744"/>
                                    <a:gd name="T62" fmla="*/ 296 w 1218"/>
                                    <a:gd name="T63" fmla="*/ 7085 h 15744"/>
                                    <a:gd name="T64" fmla="*/ 607 w 1218"/>
                                    <a:gd name="T65" fmla="*/ 7087 h 15744"/>
                                    <a:gd name="T66" fmla="*/ 937 w 1218"/>
                                    <a:gd name="T67" fmla="*/ 7182 h 15744"/>
                                    <a:gd name="T68" fmla="*/ 897 w 1218"/>
                                    <a:gd name="T69" fmla="*/ 6950 h 15744"/>
                                    <a:gd name="T70" fmla="*/ 531 w 1218"/>
                                    <a:gd name="T71" fmla="*/ 6754 h 15744"/>
                                    <a:gd name="T72" fmla="*/ 228 w 1218"/>
                                    <a:gd name="T73" fmla="*/ 6252 h 15744"/>
                                    <a:gd name="T74" fmla="*/ 322 w 1218"/>
                                    <a:gd name="T75" fmla="*/ 5648 h 15744"/>
                                    <a:gd name="T76" fmla="*/ 788 w 1218"/>
                                    <a:gd name="T77" fmla="*/ 6077 h 15744"/>
                                    <a:gd name="T78" fmla="*/ 1085 w 1218"/>
                                    <a:gd name="T79" fmla="*/ 6281 h 15744"/>
                                    <a:gd name="T80" fmla="*/ 1218 w 1218"/>
                                    <a:gd name="T81" fmla="*/ 6142 h 15744"/>
                                    <a:gd name="T82" fmla="*/ 1008 w 1218"/>
                                    <a:gd name="T83" fmla="*/ 5783 h 15744"/>
                                    <a:gd name="T84" fmla="*/ 513 w 1218"/>
                                    <a:gd name="T85" fmla="*/ 3980 h 15744"/>
                                    <a:gd name="T86" fmla="*/ 1070 w 1218"/>
                                    <a:gd name="T87" fmla="*/ 975 h 15744"/>
                                    <a:gd name="T88" fmla="*/ 1067 w 1218"/>
                                    <a:gd name="T89" fmla="*/ 7890 h 15744"/>
                                    <a:gd name="T90" fmla="*/ 824 w 1218"/>
                                    <a:gd name="T91" fmla="*/ 7862 h 15744"/>
                                    <a:gd name="T92" fmla="*/ 1084 w 1218"/>
                                    <a:gd name="T93" fmla="*/ 7869 h 15744"/>
                                    <a:gd name="T94" fmla="*/ 1066 w 1218"/>
                                    <a:gd name="T95" fmla="*/ 9733 h 15744"/>
                                    <a:gd name="T96" fmla="*/ 1020 w 1218"/>
                                    <a:gd name="T97" fmla="*/ 9600 h 15744"/>
                                    <a:gd name="T98" fmla="*/ 717 w 1218"/>
                                    <a:gd name="T99" fmla="*/ 9982 h 15744"/>
                                    <a:gd name="T100" fmla="*/ 827 w 1218"/>
                                    <a:gd name="T101" fmla="*/ 8742 h 15744"/>
                                    <a:gd name="T102" fmla="*/ 539 w 1218"/>
                                    <a:gd name="T103" fmla="*/ 8889 h 15744"/>
                                    <a:gd name="T104" fmla="*/ 720 w 1218"/>
                                    <a:gd name="T105" fmla="*/ 8657 h 15744"/>
                                    <a:gd name="T106" fmla="*/ 704 w 1218"/>
                                    <a:gd name="T107" fmla="*/ 5677 h 15744"/>
                                    <a:gd name="T108" fmla="*/ 1095 w 1218"/>
                                    <a:gd name="T109" fmla="*/ 6065 h 15744"/>
                                    <a:gd name="T110" fmla="*/ 973 w 1218"/>
                                    <a:gd name="T111" fmla="*/ 6109 h 15744"/>
                                    <a:gd name="T112" fmla="*/ 693 w 1218"/>
                                    <a:gd name="T113" fmla="*/ 5700 h 15744"/>
                                    <a:gd name="T114" fmla="*/ 792 w 1218"/>
                                    <a:gd name="T115" fmla="*/ 6967 h 15744"/>
                                    <a:gd name="T116" fmla="*/ 493 w 1218"/>
                                    <a:gd name="T117" fmla="*/ 6859 h 15744"/>
                                    <a:gd name="T118" fmla="*/ 782 w 1218"/>
                                    <a:gd name="T119" fmla="*/ 7121 h 157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218" h="15744">
                                      <a:moveTo>
                                        <a:pt x="929" y="0"/>
                                      </a:moveTo>
                                      <a:lnTo>
                                        <a:pt x="958" y="163"/>
                                      </a:lnTo>
                                      <a:lnTo>
                                        <a:pt x="977" y="319"/>
                                      </a:lnTo>
                                      <a:lnTo>
                                        <a:pt x="988" y="469"/>
                                      </a:lnTo>
                                      <a:lnTo>
                                        <a:pt x="991" y="611"/>
                                      </a:lnTo>
                                      <a:lnTo>
                                        <a:pt x="987" y="748"/>
                                      </a:lnTo>
                                      <a:lnTo>
                                        <a:pt x="975" y="880"/>
                                      </a:lnTo>
                                      <a:lnTo>
                                        <a:pt x="958" y="1009"/>
                                      </a:lnTo>
                                      <a:lnTo>
                                        <a:pt x="935" y="1135"/>
                                      </a:lnTo>
                                      <a:lnTo>
                                        <a:pt x="907" y="1258"/>
                                      </a:lnTo>
                                      <a:lnTo>
                                        <a:pt x="875" y="1379"/>
                                      </a:lnTo>
                                      <a:lnTo>
                                        <a:pt x="840" y="1503"/>
                                      </a:lnTo>
                                      <a:lnTo>
                                        <a:pt x="803" y="1624"/>
                                      </a:lnTo>
                                      <a:lnTo>
                                        <a:pt x="723" y="1875"/>
                                      </a:lnTo>
                                      <a:lnTo>
                                        <a:pt x="640" y="2138"/>
                                      </a:lnTo>
                                      <a:lnTo>
                                        <a:pt x="600" y="2276"/>
                                      </a:lnTo>
                                      <a:lnTo>
                                        <a:pt x="561" y="2420"/>
                                      </a:lnTo>
                                      <a:lnTo>
                                        <a:pt x="524" y="2571"/>
                                      </a:lnTo>
                                      <a:lnTo>
                                        <a:pt x="491" y="2730"/>
                                      </a:lnTo>
                                      <a:lnTo>
                                        <a:pt x="460" y="2896"/>
                                      </a:lnTo>
                                      <a:lnTo>
                                        <a:pt x="434" y="3073"/>
                                      </a:lnTo>
                                      <a:lnTo>
                                        <a:pt x="413" y="3259"/>
                                      </a:lnTo>
                                      <a:lnTo>
                                        <a:pt x="397" y="3455"/>
                                      </a:lnTo>
                                      <a:lnTo>
                                        <a:pt x="388" y="3664"/>
                                      </a:lnTo>
                                      <a:lnTo>
                                        <a:pt x="386" y="3887"/>
                                      </a:lnTo>
                                      <a:lnTo>
                                        <a:pt x="391" y="4121"/>
                                      </a:lnTo>
                                      <a:lnTo>
                                        <a:pt x="405" y="4371"/>
                                      </a:lnTo>
                                      <a:lnTo>
                                        <a:pt x="428" y="4635"/>
                                      </a:lnTo>
                                      <a:lnTo>
                                        <a:pt x="460" y="4918"/>
                                      </a:lnTo>
                                      <a:lnTo>
                                        <a:pt x="503" y="5215"/>
                                      </a:lnTo>
                                      <a:lnTo>
                                        <a:pt x="558" y="5531"/>
                                      </a:lnTo>
                                      <a:lnTo>
                                        <a:pt x="482" y="5531"/>
                                      </a:lnTo>
                                      <a:lnTo>
                                        <a:pt x="412" y="5536"/>
                                      </a:lnTo>
                                      <a:lnTo>
                                        <a:pt x="350" y="5546"/>
                                      </a:lnTo>
                                      <a:lnTo>
                                        <a:pt x="292" y="5560"/>
                                      </a:lnTo>
                                      <a:lnTo>
                                        <a:pt x="240" y="5579"/>
                                      </a:lnTo>
                                      <a:lnTo>
                                        <a:pt x="193" y="5603"/>
                                      </a:lnTo>
                                      <a:lnTo>
                                        <a:pt x="153" y="5629"/>
                                      </a:lnTo>
                                      <a:lnTo>
                                        <a:pt x="119" y="5659"/>
                                      </a:lnTo>
                                      <a:lnTo>
                                        <a:pt x="88" y="5694"/>
                                      </a:lnTo>
                                      <a:lnTo>
                                        <a:pt x="62" y="5731"/>
                                      </a:lnTo>
                                      <a:lnTo>
                                        <a:pt x="41" y="5771"/>
                                      </a:lnTo>
                                      <a:lnTo>
                                        <a:pt x="25" y="5813"/>
                                      </a:lnTo>
                                      <a:lnTo>
                                        <a:pt x="12" y="5859"/>
                                      </a:lnTo>
                                      <a:lnTo>
                                        <a:pt x="4" y="5906"/>
                                      </a:lnTo>
                                      <a:lnTo>
                                        <a:pt x="0" y="5954"/>
                                      </a:lnTo>
                                      <a:lnTo>
                                        <a:pt x="0" y="6004"/>
                                      </a:lnTo>
                                      <a:lnTo>
                                        <a:pt x="3" y="6057"/>
                                      </a:lnTo>
                                      <a:lnTo>
                                        <a:pt x="8" y="6109"/>
                                      </a:lnTo>
                                      <a:lnTo>
                                        <a:pt x="18" y="6162"/>
                                      </a:lnTo>
                                      <a:lnTo>
                                        <a:pt x="29" y="6216"/>
                                      </a:lnTo>
                                      <a:lnTo>
                                        <a:pt x="44" y="6270"/>
                                      </a:lnTo>
                                      <a:lnTo>
                                        <a:pt x="62" y="6324"/>
                                      </a:lnTo>
                                      <a:lnTo>
                                        <a:pt x="81" y="6378"/>
                                      </a:lnTo>
                                      <a:lnTo>
                                        <a:pt x="102" y="6430"/>
                                      </a:lnTo>
                                      <a:lnTo>
                                        <a:pt x="126" y="6483"/>
                                      </a:lnTo>
                                      <a:lnTo>
                                        <a:pt x="152" y="6534"/>
                                      </a:lnTo>
                                      <a:lnTo>
                                        <a:pt x="178" y="6582"/>
                                      </a:lnTo>
                                      <a:lnTo>
                                        <a:pt x="207" y="6631"/>
                                      </a:lnTo>
                                      <a:lnTo>
                                        <a:pt x="236" y="6678"/>
                                      </a:lnTo>
                                      <a:lnTo>
                                        <a:pt x="267" y="6721"/>
                                      </a:lnTo>
                                      <a:lnTo>
                                        <a:pt x="297" y="6762"/>
                                      </a:lnTo>
                                      <a:lnTo>
                                        <a:pt x="329" y="6801"/>
                                      </a:lnTo>
                                      <a:lnTo>
                                        <a:pt x="305" y="6829"/>
                                      </a:lnTo>
                                      <a:lnTo>
                                        <a:pt x="286" y="6855"/>
                                      </a:lnTo>
                                      <a:lnTo>
                                        <a:pt x="267" y="6883"/>
                                      </a:lnTo>
                                      <a:lnTo>
                                        <a:pt x="251" y="6910"/>
                                      </a:lnTo>
                                      <a:lnTo>
                                        <a:pt x="238" y="6939"/>
                                      </a:lnTo>
                                      <a:lnTo>
                                        <a:pt x="227" y="6968"/>
                                      </a:lnTo>
                                      <a:lnTo>
                                        <a:pt x="218" y="6997"/>
                                      </a:lnTo>
                                      <a:lnTo>
                                        <a:pt x="211" y="7027"/>
                                      </a:lnTo>
                                      <a:lnTo>
                                        <a:pt x="206" y="7057"/>
                                      </a:lnTo>
                                      <a:lnTo>
                                        <a:pt x="203" y="7086"/>
                                      </a:lnTo>
                                      <a:lnTo>
                                        <a:pt x="203" y="7116"/>
                                      </a:lnTo>
                                      <a:lnTo>
                                        <a:pt x="204" y="7147"/>
                                      </a:lnTo>
                                      <a:lnTo>
                                        <a:pt x="207" y="7177"/>
                                      </a:lnTo>
                                      <a:lnTo>
                                        <a:pt x="211" y="7208"/>
                                      </a:lnTo>
                                      <a:lnTo>
                                        <a:pt x="218" y="7240"/>
                                      </a:lnTo>
                                      <a:lnTo>
                                        <a:pt x="227" y="7270"/>
                                      </a:lnTo>
                                      <a:lnTo>
                                        <a:pt x="236" y="7302"/>
                                      </a:lnTo>
                                      <a:lnTo>
                                        <a:pt x="247" y="7332"/>
                                      </a:lnTo>
                                      <a:lnTo>
                                        <a:pt x="260" y="7364"/>
                                      </a:lnTo>
                                      <a:lnTo>
                                        <a:pt x="275" y="7395"/>
                                      </a:lnTo>
                                      <a:lnTo>
                                        <a:pt x="290" y="7426"/>
                                      </a:lnTo>
                                      <a:lnTo>
                                        <a:pt x="307" y="7457"/>
                                      </a:lnTo>
                                      <a:lnTo>
                                        <a:pt x="325" y="7487"/>
                                      </a:lnTo>
                                      <a:lnTo>
                                        <a:pt x="344" y="7519"/>
                                      </a:lnTo>
                                      <a:lnTo>
                                        <a:pt x="365" y="7550"/>
                                      </a:lnTo>
                                      <a:lnTo>
                                        <a:pt x="387" y="7580"/>
                                      </a:lnTo>
                                      <a:lnTo>
                                        <a:pt x="409" y="7610"/>
                                      </a:lnTo>
                                      <a:lnTo>
                                        <a:pt x="433" y="7641"/>
                                      </a:lnTo>
                                      <a:lnTo>
                                        <a:pt x="457" y="7670"/>
                                      </a:lnTo>
                                      <a:lnTo>
                                        <a:pt x="482" y="7700"/>
                                      </a:lnTo>
                                      <a:lnTo>
                                        <a:pt x="509" y="7729"/>
                                      </a:lnTo>
                                      <a:lnTo>
                                        <a:pt x="536" y="7759"/>
                                      </a:lnTo>
                                      <a:lnTo>
                                        <a:pt x="553" y="7775"/>
                                      </a:lnTo>
                                      <a:lnTo>
                                        <a:pt x="569" y="7792"/>
                                      </a:lnTo>
                                      <a:lnTo>
                                        <a:pt x="589" y="7807"/>
                                      </a:lnTo>
                                      <a:lnTo>
                                        <a:pt x="607" y="7821"/>
                                      </a:lnTo>
                                      <a:lnTo>
                                        <a:pt x="626" y="7835"/>
                                      </a:lnTo>
                                      <a:lnTo>
                                        <a:pt x="647" y="7848"/>
                                      </a:lnTo>
                                      <a:lnTo>
                                        <a:pt x="666" y="7861"/>
                                      </a:lnTo>
                                      <a:lnTo>
                                        <a:pt x="687" y="7872"/>
                                      </a:lnTo>
                                      <a:lnTo>
                                        <a:pt x="666" y="7883"/>
                                      </a:lnTo>
                                      <a:lnTo>
                                        <a:pt x="647" y="7896"/>
                                      </a:lnTo>
                                      <a:lnTo>
                                        <a:pt x="626" y="7909"/>
                                      </a:lnTo>
                                      <a:lnTo>
                                        <a:pt x="607" y="7923"/>
                                      </a:lnTo>
                                      <a:lnTo>
                                        <a:pt x="589" y="7937"/>
                                      </a:lnTo>
                                      <a:lnTo>
                                        <a:pt x="569" y="7954"/>
                                      </a:lnTo>
                                      <a:lnTo>
                                        <a:pt x="553" y="7969"/>
                                      </a:lnTo>
                                      <a:lnTo>
                                        <a:pt x="536" y="7985"/>
                                      </a:lnTo>
                                      <a:lnTo>
                                        <a:pt x="509" y="8015"/>
                                      </a:lnTo>
                                      <a:lnTo>
                                        <a:pt x="482" y="8044"/>
                                      </a:lnTo>
                                      <a:lnTo>
                                        <a:pt x="457" y="8074"/>
                                      </a:lnTo>
                                      <a:lnTo>
                                        <a:pt x="433" y="8103"/>
                                      </a:lnTo>
                                      <a:lnTo>
                                        <a:pt x="409" y="8134"/>
                                      </a:lnTo>
                                      <a:lnTo>
                                        <a:pt x="387" y="8164"/>
                                      </a:lnTo>
                                      <a:lnTo>
                                        <a:pt x="365" y="8194"/>
                                      </a:lnTo>
                                      <a:lnTo>
                                        <a:pt x="344" y="8225"/>
                                      </a:lnTo>
                                      <a:lnTo>
                                        <a:pt x="325" y="8257"/>
                                      </a:lnTo>
                                      <a:lnTo>
                                        <a:pt x="307" y="8287"/>
                                      </a:lnTo>
                                      <a:lnTo>
                                        <a:pt x="290" y="8319"/>
                                      </a:lnTo>
                                      <a:lnTo>
                                        <a:pt x="275" y="8349"/>
                                      </a:lnTo>
                                      <a:lnTo>
                                        <a:pt x="260" y="8381"/>
                                      </a:lnTo>
                                      <a:lnTo>
                                        <a:pt x="247" y="8412"/>
                                      </a:lnTo>
                                      <a:lnTo>
                                        <a:pt x="236" y="8443"/>
                                      </a:lnTo>
                                      <a:lnTo>
                                        <a:pt x="227" y="8474"/>
                                      </a:lnTo>
                                      <a:lnTo>
                                        <a:pt x="218" y="8504"/>
                                      </a:lnTo>
                                      <a:lnTo>
                                        <a:pt x="211" y="8536"/>
                                      </a:lnTo>
                                      <a:lnTo>
                                        <a:pt x="207" y="8567"/>
                                      </a:lnTo>
                                      <a:lnTo>
                                        <a:pt x="204" y="8597"/>
                                      </a:lnTo>
                                      <a:lnTo>
                                        <a:pt x="203" y="8628"/>
                                      </a:lnTo>
                                      <a:lnTo>
                                        <a:pt x="203" y="8658"/>
                                      </a:lnTo>
                                      <a:lnTo>
                                        <a:pt x="206" y="8688"/>
                                      </a:lnTo>
                                      <a:lnTo>
                                        <a:pt x="211" y="8717"/>
                                      </a:lnTo>
                                      <a:lnTo>
                                        <a:pt x="218" y="8747"/>
                                      </a:lnTo>
                                      <a:lnTo>
                                        <a:pt x="227" y="8776"/>
                                      </a:lnTo>
                                      <a:lnTo>
                                        <a:pt x="238" y="8805"/>
                                      </a:lnTo>
                                      <a:lnTo>
                                        <a:pt x="251" y="8834"/>
                                      </a:lnTo>
                                      <a:lnTo>
                                        <a:pt x="267" y="8861"/>
                                      </a:lnTo>
                                      <a:lnTo>
                                        <a:pt x="286" y="8889"/>
                                      </a:lnTo>
                                      <a:lnTo>
                                        <a:pt x="305" y="8915"/>
                                      </a:lnTo>
                                      <a:lnTo>
                                        <a:pt x="329" y="8943"/>
                                      </a:lnTo>
                                      <a:lnTo>
                                        <a:pt x="297" y="8982"/>
                                      </a:lnTo>
                                      <a:lnTo>
                                        <a:pt x="267" y="9023"/>
                                      </a:lnTo>
                                      <a:lnTo>
                                        <a:pt x="236" y="9068"/>
                                      </a:lnTo>
                                      <a:lnTo>
                                        <a:pt x="207" y="9113"/>
                                      </a:lnTo>
                                      <a:lnTo>
                                        <a:pt x="178" y="9162"/>
                                      </a:lnTo>
                                      <a:lnTo>
                                        <a:pt x="152" y="9211"/>
                                      </a:lnTo>
                                      <a:lnTo>
                                        <a:pt x="126" y="9261"/>
                                      </a:lnTo>
                                      <a:lnTo>
                                        <a:pt x="102" y="9314"/>
                                      </a:lnTo>
                                      <a:lnTo>
                                        <a:pt x="81" y="9366"/>
                                      </a:lnTo>
                                      <a:lnTo>
                                        <a:pt x="62" y="9420"/>
                                      </a:lnTo>
                                      <a:lnTo>
                                        <a:pt x="44" y="9474"/>
                                      </a:lnTo>
                                      <a:lnTo>
                                        <a:pt x="29" y="9528"/>
                                      </a:lnTo>
                                      <a:lnTo>
                                        <a:pt x="18" y="9582"/>
                                      </a:lnTo>
                                      <a:lnTo>
                                        <a:pt x="8" y="9636"/>
                                      </a:lnTo>
                                      <a:lnTo>
                                        <a:pt x="3" y="9689"/>
                                      </a:lnTo>
                                      <a:lnTo>
                                        <a:pt x="0" y="9740"/>
                                      </a:lnTo>
                                      <a:lnTo>
                                        <a:pt x="0" y="9790"/>
                                      </a:lnTo>
                                      <a:lnTo>
                                        <a:pt x="4" y="9838"/>
                                      </a:lnTo>
                                      <a:lnTo>
                                        <a:pt x="12" y="9885"/>
                                      </a:lnTo>
                                      <a:lnTo>
                                        <a:pt x="25" y="9931"/>
                                      </a:lnTo>
                                      <a:lnTo>
                                        <a:pt x="41" y="9973"/>
                                      </a:lnTo>
                                      <a:lnTo>
                                        <a:pt x="62" y="10013"/>
                                      </a:lnTo>
                                      <a:lnTo>
                                        <a:pt x="88" y="10050"/>
                                      </a:lnTo>
                                      <a:lnTo>
                                        <a:pt x="119" y="10085"/>
                                      </a:lnTo>
                                      <a:lnTo>
                                        <a:pt x="153" y="10115"/>
                                      </a:lnTo>
                                      <a:lnTo>
                                        <a:pt x="193" y="10141"/>
                                      </a:lnTo>
                                      <a:lnTo>
                                        <a:pt x="240" y="10165"/>
                                      </a:lnTo>
                                      <a:lnTo>
                                        <a:pt x="292" y="10184"/>
                                      </a:lnTo>
                                      <a:lnTo>
                                        <a:pt x="350" y="10198"/>
                                      </a:lnTo>
                                      <a:lnTo>
                                        <a:pt x="412" y="10208"/>
                                      </a:lnTo>
                                      <a:lnTo>
                                        <a:pt x="482" y="10213"/>
                                      </a:lnTo>
                                      <a:lnTo>
                                        <a:pt x="558" y="10213"/>
                                      </a:lnTo>
                                      <a:lnTo>
                                        <a:pt x="503" y="10529"/>
                                      </a:lnTo>
                                      <a:lnTo>
                                        <a:pt x="460" y="10828"/>
                                      </a:lnTo>
                                      <a:lnTo>
                                        <a:pt x="428" y="11109"/>
                                      </a:lnTo>
                                      <a:lnTo>
                                        <a:pt x="405" y="11373"/>
                                      </a:lnTo>
                                      <a:lnTo>
                                        <a:pt x="391" y="11623"/>
                                      </a:lnTo>
                                      <a:lnTo>
                                        <a:pt x="386" y="11859"/>
                                      </a:lnTo>
                                      <a:lnTo>
                                        <a:pt x="388" y="12080"/>
                                      </a:lnTo>
                                      <a:lnTo>
                                        <a:pt x="397" y="12289"/>
                                      </a:lnTo>
                                      <a:lnTo>
                                        <a:pt x="413" y="12485"/>
                                      </a:lnTo>
                                      <a:lnTo>
                                        <a:pt x="434" y="12672"/>
                                      </a:lnTo>
                                      <a:lnTo>
                                        <a:pt x="460" y="12848"/>
                                      </a:lnTo>
                                      <a:lnTo>
                                        <a:pt x="491" y="13014"/>
                                      </a:lnTo>
                                      <a:lnTo>
                                        <a:pt x="524" y="13173"/>
                                      </a:lnTo>
                                      <a:lnTo>
                                        <a:pt x="561" y="13324"/>
                                      </a:lnTo>
                                      <a:lnTo>
                                        <a:pt x="600" y="13468"/>
                                      </a:lnTo>
                                      <a:lnTo>
                                        <a:pt x="640" y="13606"/>
                                      </a:lnTo>
                                      <a:lnTo>
                                        <a:pt x="723" y="13869"/>
                                      </a:lnTo>
                                      <a:lnTo>
                                        <a:pt x="803" y="14120"/>
                                      </a:lnTo>
                                      <a:lnTo>
                                        <a:pt x="840" y="14243"/>
                                      </a:lnTo>
                                      <a:lnTo>
                                        <a:pt x="875" y="14365"/>
                                      </a:lnTo>
                                      <a:lnTo>
                                        <a:pt x="907" y="14486"/>
                                      </a:lnTo>
                                      <a:lnTo>
                                        <a:pt x="935" y="14609"/>
                                      </a:lnTo>
                                      <a:lnTo>
                                        <a:pt x="958" y="14735"/>
                                      </a:lnTo>
                                      <a:lnTo>
                                        <a:pt x="975" y="14864"/>
                                      </a:lnTo>
                                      <a:lnTo>
                                        <a:pt x="987" y="14997"/>
                                      </a:lnTo>
                                      <a:lnTo>
                                        <a:pt x="991" y="15133"/>
                                      </a:lnTo>
                                      <a:lnTo>
                                        <a:pt x="988" y="15275"/>
                                      </a:lnTo>
                                      <a:lnTo>
                                        <a:pt x="977" y="15425"/>
                                      </a:lnTo>
                                      <a:lnTo>
                                        <a:pt x="958" y="15581"/>
                                      </a:lnTo>
                                      <a:lnTo>
                                        <a:pt x="929" y="15744"/>
                                      </a:lnTo>
                                      <a:lnTo>
                                        <a:pt x="986" y="15651"/>
                                      </a:lnTo>
                                      <a:lnTo>
                                        <a:pt x="1030" y="15555"/>
                                      </a:lnTo>
                                      <a:lnTo>
                                        <a:pt x="1062" y="15455"/>
                                      </a:lnTo>
                                      <a:lnTo>
                                        <a:pt x="1085" y="15351"/>
                                      </a:lnTo>
                                      <a:lnTo>
                                        <a:pt x="1098" y="15243"/>
                                      </a:lnTo>
                                      <a:lnTo>
                                        <a:pt x="1102" y="15131"/>
                                      </a:lnTo>
                                      <a:lnTo>
                                        <a:pt x="1099" y="15015"/>
                                      </a:lnTo>
                                      <a:lnTo>
                                        <a:pt x="1087" y="14895"/>
                                      </a:lnTo>
                                      <a:lnTo>
                                        <a:pt x="1070" y="14769"/>
                                      </a:lnTo>
                                      <a:lnTo>
                                        <a:pt x="1047" y="14639"/>
                                      </a:lnTo>
                                      <a:lnTo>
                                        <a:pt x="1017" y="14503"/>
                                      </a:lnTo>
                                      <a:lnTo>
                                        <a:pt x="984" y="14363"/>
                                      </a:lnTo>
                                      <a:lnTo>
                                        <a:pt x="910" y="14066"/>
                                      </a:lnTo>
                                      <a:lnTo>
                                        <a:pt x="827" y="13747"/>
                                      </a:lnTo>
                                      <a:lnTo>
                                        <a:pt x="785" y="13579"/>
                                      </a:lnTo>
                                      <a:lnTo>
                                        <a:pt x="742" y="13404"/>
                                      </a:lnTo>
                                      <a:lnTo>
                                        <a:pt x="702" y="13223"/>
                                      </a:lnTo>
                                      <a:lnTo>
                                        <a:pt x="663" y="13035"/>
                                      </a:lnTo>
                                      <a:lnTo>
                                        <a:pt x="628" y="12841"/>
                                      </a:lnTo>
                                      <a:lnTo>
                                        <a:pt x="594" y="12640"/>
                                      </a:lnTo>
                                      <a:lnTo>
                                        <a:pt x="565" y="12433"/>
                                      </a:lnTo>
                                      <a:lnTo>
                                        <a:pt x="542" y="12217"/>
                                      </a:lnTo>
                                      <a:lnTo>
                                        <a:pt x="524" y="11996"/>
                                      </a:lnTo>
                                      <a:lnTo>
                                        <a:pt x="513" y="11766"/>
                                      </a:lnTo>
                                      <a:lnTo>
                                        <a:pt x="509" y="11528"/>
                                      </a:lnTo>
                                      <a:lnTo>
                                        <a:pt x="513" y="11283"/>
                                      </a:lnTo>
                                      <a:lnTo>
                                        <a:pt x="525" y="11030"/>
                                      </a:lnTo>
                                      <a:lnTo>
                                        <a:pt x="547" y="10768"/>
                                      </a:lnTo>
                                      <a:lnTo>
                                        <a:pt x="581" y="10498"/>
                                      </a:lnTo>
                                      <a:lnTo>
                                        <a:pt x="625" y="10220"/>
                                      </a:lnTo>
                                      <a:lnTo>
                                        <a:pt x="679" y="10193"/>
                                      </a:lnTo>
                                      <a:lnTo>
                                        <a:pt x="730" y="10163"/>
                                      </a:lnTo>
                                      <a:lnTo>
                                        <a:pt x="778" y="10134"/>
                                      </a:lnTo>
                                      <a:lnTo>
                                        <a:pt x="824" y="10105"/>
                                      </a:lnTo>
                                      <a:lnTo>
                                        <a:pt x="867" y="10076"/>
                                      </a:lnTo>
                                      <a:lnTo>
                                        <a:pt x="905" y="10047"/>
                                      </a:lnTo>
                                      <a:lnTo>
                                        <a:pt x="943" y="10020"/>
                                      </a:lnTo>
                                      <a:lnTo>
                                        <a:pt x="976" y="9991"/>
                                      </a:lnTo>
                                      <a:lnTo>
                                        <a:pt x="1008" y="9961"/>
                                      </a:lnTo>
                                      <a:lnTo>
                                        <a:pt x="1037" y="9934"/>
                                      </a:lnTo>
                                      <a:lnTo>
                                        <a:pt x="1063" y="9906"/>
                                      </a:lnTo>
                                      <a:lnTo>
                                        <a:pt x="1087" y="9878"/>
                                      </a:lnTo>
                                      <a:lnTo>
                                        <a:pt x="1109" y="9851"/>
                                      </a:lnTo>
                                      <a:lnTo>
                                        <a:pt x="1128" y="9824"/>
                                      </a:lnTo>
                                      <a:lnTo>
                                        <a:pt x="1145" y="9798"/>
                                      </a:lnTo>
                                      <a:lnTo>
                                        <a:pt x="1160" y="9773"/>
                                      </a:lnTo>
                                      <a:lnTo>
                                        <a:pt x="1174" y="9748"/>
                                      </a:lnTo>
                                      <a:lnTo>
                                        <a:pt x="1185" y="9725"/>
                                      </a:lnTo>
                                      <a:lnTo>
                                        <a:pt x="1194" y="9701"/>
                                      </a:lnTo>
                                      <a:lnTo>
                                        <a:pt x="1201" y="9679"/>
                                      </a:lnTo>
                                      <a:lnTo>
                                        <a:pt x="1208" y="9658"/>
                                      </a:lnTo>
                                      <a:lnTo>
                                        <a:pt x="1212" y="9639"/>
                                      </a:lnTo>
                                      <a:lnTo>
                                        <a:pt x="1215" y="9620"/>
                                      </a:lnTo>
                                      <a:lnTo>
                                        <a:pt x="1218" y="9602"/>
                                      </a:lnTo>
                                      <a:lnTo>
                                        <a:pt x="1218" y="9585"/>
                                      </a:lnTo>
                                      <a:lnTo>
                                        <a:pt x="1217" y="9570"/>
                                      </a:lnTo>
                                      <a:lnTo>
                                        <a:pt x="1215" y="9557"/>
                                      </a:lnTo>
                                      <a:lnTo>
                                        <a:pt x="1212" y="9545"/>
                                      </a:lnTo>
                                      <a:lnTo>
                                        <a:pt x="1208" y="9534"/>
                                      </a:lnTo>
                                      <a:lnTo>
                                        <a:pt x="1203" y="9524"/>
                                      </a:lnTo>
                                      <a:lnTo>
                                        <a:pt x="1197" y="9516"/>
                                      </a:lnTo>
                                      <a:lnTo>
                                        <a:pt x="1190" y="9510"/>
                                      </a:lnTo>
                                      <a:lnTo>
                                        <a:pt x="1177" y="9498"/>
                                      </a:lnTo>
                                      <a:lnTo>
                                        <a:pt x="1161" y="9488"/>
                                      </a:lnTo>
                                      <a:lnTo>
                                        <a:pt x="1146" y="9480"/>
                                      </a:lnTo>
                                      <a:lnTo>
                                        <a:pt x="1131" y="9473"/>
                                      </a:lnTo>
                                      <a:lnTo>
                                        <a:pt x="1116" y="9467"/>
                                      </a:lnTo>
                                      <a:lnTo>
                                        <a:pt x="1100" y="9465"/>
                                      </a:lnTo>
                                      <a:lnTo>
                                        <a:pt x="1085" y="9463"/>
                                      </a:lnTo>
                                      <a:lnTo>
                                        <a:pt x="1070" y="9463"/>
                                      </a:lnTo>
                                      <a:lnTo>
                                        <a:pt x="1053" y="9466"/>
                                      </a:lnTo>
                                      <a:lnTo>
                                        <a:pt x="1038" y="9469"/>
                                      </a:lnTo>
                                      <a:lnTo>
                                        <a:pt x="1023" y="9473"/>
                                      </a:lnTo>
                                      <a:lnTo>
                                        <a:pt x="1006" y="9479"/>
                                      </a:lnTo>
                                      <a:lnTo>
                                        <a:pt x="991" y="9485"/>
                                      </a:lnTo>
                                      <a:lnTo>
                                        <a:pt x="976" y="9492"/>
                                      </a:lnTo>
                                      <a:lnTo>
                                        <a:pt x="961" y="9502"/>
                                      </a:lnTo>
                                      <a:lnTo>
                                        <a:pt x="946" y="9512"/>
                                      </a:lnTo>
                                      <a:lnTo>
                                        <a:pt x="915" y="9533"/>
                                      </a:lnTo>
                                      <a:lnTo>
                                        <a:pt x="888" y="9557"/>
                                      </a:lnTo>
                                      <a:lnTo>
                                        <a:pt x="860" y="9582"/>
                                      </a:lnTo>
                                      <a:lnTo>
                                        <a:pt x="834" y="9610"/>
                                      </a:lnTo>
                                      <a:lnTo>
                                        <a:pt x="810" y="9638"/>
                                      </a:lnTo>
                                      <a:lnTo>
                                        <a:pt x="788" y="9667"/>
                                      </a:lnTo>
                                      <a:lnTo>
                                        <a:pt x="769" y="9693"/>
                                      </a:lnTo>
                                      <a:lnTo>
                                        <a:pt x="751" y="9719"/>
                                      </a:lnTo>
                                      <a:lnTo>
                                        <a:pt x="730" y="9765"/>
                                      </a:lnTo>
                                      <a:lnTo>
                                        <a:pt x="705" y="9813"/>
                                      </a:lnTo>
                                      <a:lnTo>
                                        <a:pt x="679" y="9865"/>
                                      </a:lnTo>
                                      <a:lnTo>
                                        <a:pt x="651" y="9916"/>
                                      </a:lnTo>
                                      <a:lnTo>
                                        <a:pt x="623" y="9968"/>
                                      </a:lnTo>
                                      <a:lnTo>
                                        <a:pt x="597" y="10018"/>
                                      </a:lnTo>
                                      <a:lnTo>
                                        <a:pt x="575" y="10067"/>
                                      </a:lnTo>
                                      <a:lnTo>
                                        <a:pt x="557" y="10110"/>
                                      </a:lnTo>
                                      <a:lnTo>
                                        <a:pt x="499" y="10119"/>
                                      </a:lnTo>
                                      <a:lnTo>
                                        <a:pt x="448" y="10122"/>
                                      </a:lnTo>
                                      <a:lnTo>
                                        <a:pt x="401" y="10118"/>
                                      </a:lnTo>
                                      <a:lnTo>
                                        <a:pt x="359" y="10110"/>
                                      </a:lnTo>
                                      <a:lnTo>
                                        <a:pt x="322" y="10096"/>
                                      </a:lnTo>
                                      <a:lnTo>
                                        <a:pt x="292" y="10076"/>
                                      </a:lnTo>
                                      <a:lnTo>
                                        <a:pt x="264" y="10053"/>
                                      </a:lnTo>
                                      <a:lnTo>
                                        <a:pt x="242" y="10025"/>
                                      </a:lnTo>
                                      <a:lnTo>
                                        <a:pt x="222" y="9995"/>
                                      </a:lnTo>
                                      <a:lnTo>
                                        <a:pt x="207" y="9959"/>
                                      </a:lnTo>
                                      <a:lnTo>
                                        <a:pt x="196" y="9921"/>
                                      </a:lnTo>
                                      <a:lnTo>
                                        <a:pt x="189" y="9881"/>
                                      </a:lnTo>
                                      <a:lnTo>
                                        <a:pt x="185" y="9837"/>
                                      </a:lnTo>
                                      <a:lnTo>
                                        <a:pt x="184" y="9791"/>
                                      </a:lnTo>
                                      <a:lnTo>
                                        <a:pt x="185" y="9744"/>
                                      </a:lnTo>
                                      <a:lnTo>
                                        <a:pt x="189" y="9696"/>
                                      </a:lnTo>
                                      <a:lnTo>
                                        <a:pt x="196" y="9646"/>
                                      </a:lnTo>
                                      <a:lnTo>
                                        <a:pt x="206" y="9595"/>
                                      </a:lnTo>
                                      <a:lnTo>
                                        <a:pt x="215" y="9545"/>
                                      </a:lnTo>
                                      <a:lnTo>
                                        <a:pt x="228" y="9492"/>
                                      </a:lnTo>
                                      <a:lnTo>
                                        <a:pt x="243" y="9443"/>
                                      </a:lnTo>
                                      <a:lnTo>
                                        <a:pt x="258" y="9391"/>
                                      </a:lnTo>
                                      <a:lnTo>
                                        <a:pt x="275" y="9342"/>
                                      </a:lnTo>
                                      <a:lnTo>
                                        <a:pt x="292" y="9293"/>
                                      </a:lnTo>
                                      <a:lnTo>
                                        <a:pt x="309" y="9246"/>
                                      </a:lnTo>
                                      <a:lnTo>
                                        <a:pt x="329" y="9202"/>
                                      </a:lnTo>
                                      <a:lnTo>
                                        <a:pt x="347" y="9159"/>
                                      </a:lnTo>
                                      <a:lnTo>
                                        <a:pt x="366" y="9119"/>
                                      </a:lnTo>
                                      <a:lnTo>
                                        <a:pt x="386" y="9081"/>
                                      </a:lnTo>
                                      <a:lnTo>
                                        <a:pt x="404" y="9048"/>
                                      </a:lnTo>
                                      <a:lnTo>
                                        <a:pt x="420" y="9018"/>
                                      </a:lnTo>
                                      <a:lnTo>
                                        <a:pt x="438" y="8990"/>
                                      </a:lnTo>
                                      <a:lnTo>
                                        <a:pt x="469" y="8993"/>
                                      </a:lnTo>
                                      <a:lnTo>
                                        <a:pt x="500" y="8991"/>
                                      </a:lnTo>
                                      <a:lnTo>
                                        <a:pt x="531" y="8990"/>
                                      </a:lnTo>
                                      <a:lnTo>
                                        <a:pt x="561" y="8986"/>
                                      </a:lnTo>
                                      <a:lnTo>
                                        <a:pt x="590" y="8979"/>
                                      </a:lnTo>
                                      <a:lnTo>
                                        <a:pt x="619" y="8972"/>
                                      </a:lnTo>
                                      <a:lnTo>
                                        <a:pt x="648" y="8962"/>
                                      </a:lnTo>
                                      <a:lnTo>
                                        <a:pt x="676" y="8951"/>
                                      </a:lnTo>
                                      <a:lnTo>
                                        <a:pt x="702" y="8940"/>
                                      </a:lnTo>
                                      <a:lnTo>
                                        <a:pt x="728" y="8926"/>
                                      </a:lnTo>
                                      <a:lnTo>
                                        <a:pt x="753" y="8913"/>
                                      </a:lnTo>
                                      <a:lnTo>
                                        <a:pt x="777" y="8897"/>
                                      </a:lnTo>
                                      <a:lnTo>
                                        <a:pt x="800" y="8882"/>
                                      </a:lnTo>
                                      <a:lnTo>
                                        <a:pt x="823" y="8866"/>
                                      </a:lnTo>
                                      <a:lnTo>
                                        <a:pt x="843" y="8848"/>
                                      </a:lnTo>
                                      <a:lnTo>
                                        <a:pt x="863" y="8830"/>
                                      </a:lnTo>
                                      <a:lnTo>
                                        <a:pt x="881" y="8812"/>
                                      </a:lnTo>
                                      <a:lnTo>
                                        <a:pt x="897" y="8794"/>
                                      </a:lnTo>
                                      <a:lnTo>
                                        <a:pt x="912" y="8774"/>
                                      </a:lnTo>
                                      <a:lnTo>
                                        <a:pt x="926" y="8756"/>
                                      </a:lnTo>
                                      <a:lnTo>
                                        <a:pt x="939" y="8738"/>
                                      </a:lnTo>
                                      <a:lnTo>
                                        <a:pt x="950" y="8720"/>
                                      </a:lnTo>
                                      <a:lnTo>
                                        <a:pt x="958" y="8702"/>
                                      </a:lnTo>
                                      <a:lnTo>
                                        <a:pt x="966" y="8684"/>
                                      </a:lnTo>
                                      <a:lnTo>
                                        <a:pt x="972" y="8668"/>
                                      </a:lnTo>
                                      <a:lnTo>
                                        <a:pt x="975" y="8651"/>
                                      </a:lnTo>
                                      <a:lnTo>
                                        <a:pt x="977" y="8636"/>
                                      </a:lnTo>
                                      <a:lnTo>
                                        <a:pt x="976" y="8622"/>
                                      </a:lnTo>
                                      <a:lnTo>
                                        <a:pt x="975" y="8608"/>
                                      </a:lnTo>
                                      <a:lnTo>
                                        <a:pt x="970" y="8596"/>
                                      </a:lnTo>
                                      <a:lnTo>
                                        <a:pt x="964" y="8585"/>
                                      </a:lnTo>
                                      <a:lnTo>
                                        <a:pt x="954" y="8575"/>
                                      </a:lnTo>
                                      <a:lnTo>
                                        <a:pt x="937" y="8562"/>
                                      </a:lnTo>
                                      <a:lnTo>
                                        <a:pt x="919" y="8553"/>
                                      </a:lnTo>
                                      <a:lnTo>
                                        <a:pt x="900" y="8547"/>
                                      </a:lnTo>
                                      <a:lnTo>
                                        <a:pt x="881" y="8543"/>
                                      </a:lnTo>
                                      <a:lnTo>
                                        <a:pt x="860" y="8542"/>
                                      </a:lnTo>
                                      <a:lnTo>
                                        <a:pt x="838" y="8545"/>
                                      </a:lnTo>
                                      <a:lnTo>
                                        <a:pt x="816" y="8547"/>
                                      </a:lnTo>
                                      <a:lnTo>
                                        <a:pt x="793" y="8554"/>
                                      </a:lnTo>
                                      <a:lnTo>
                                        <a:pt x="770" y="8562"/>
                                      </a:lnTo>
                                      <a:lnTo>
                                        <a:pt x="746" y="8572"/>
                                      </a:lnTo>
                                      <a:lnTo>
                                        <a:pt x="723" y="8583"/>
                                      </a:lnTo>
                                      <a:lnTo>
                                        <a:pt x="699" y="8596"/>
                                      </a:lnTo>
                                      <a:lnTo>
                                        <a:pt x="676" y="8610"/>
                                      </a:lnTo>
                                      <a:lnTo>
                                        <a:pt x="652" y="8625"/>
                                      </a:lnTo>
                                      <a:lnTo>
                                        <a:pt x="630" y="8640"/>
                                      </a:lnTo>
                                      <a:lnTo>
                                        <a:pt x="607" y="8657"/>
                                      </a:lnTo>
                                      <a:lnTo>
                                        <a:pt x="564" y="8691"/>
                                      </a:lnTo>
                                      <a:lnTo>
                                        <a:pt x="522" y="8724"/>
                                      </a:lnTo>
                                      <a:lnTo>
                                        <a:pt x="486" y="8758"/>
                                      </a:lnTo>
                                      <a:lnTo>
                                        <a:pt x="453" y="8788"/>
                                      </a:lnTo>
                                      <a:lnTo>
                                        <a:pt x="406" y="8835"/>
                                      </a:lnTo>
                                      <a:lnTo>
                                        <a:pt x="388" y="8853"/>
                                      </a:lnTo>
                                      <a:lnTo>
                                        <a:pt x="366" y="8841"/>
                                      </a:lnTo>
                                      <a:lnTo>
                                        <a:pt x="347" y="8825"/>
                                      </a:lnTo>
                                      <a:lnTo>
                                        <a:pt x="330" y="8809"/>
                                      </a:lnTo>
                                      <a:lnTo>
                                        <a:pt x="316" y="8789"/>
                                      </a:lnTo>
                                      <a:lnTo>
                                        <a:pt x="307" y="8767"/>
                                      </a:lnTo>
                                      <a:lnTo>
                                        <a:pt x="300" y="8742"/>
                                      </a:lnTo>
                                      <a:lnTo>
                                        <a:pt x="296" y="8717"/>
                                      </a:lnTo>
                                      <a:lnTo>
                                        <a:pt x="294" y="8688"/>
                                      </a:lnTo>
                                      <a:lnTo>
                                        <a:pt x="296" y="8659"/>
                                      </a:lnTo>
                                      <a:lnTo>
                                        <a:pt x="300" y="8629"/>
                                      </a:lnTo>
                                      <a:lnTo>
                                        <a:pt x="305" y="8596"/>
                                      </a:lnTo>
                                      <a:lnTo>
                                        <a:pt x="314" y="8562"/>
                                      </a:lnTo>
                                      <a:lnTo>
                                        <a:pt x="325" y="8529"/>
                                      </a:lnTo>
                                      <a:lnTo>
                                        <a:pt x="337" y="8493"/>
                                      </a:lnTo>
                                      <a:lnTo>
                                        <a:pt x="352" y="8457"/>
                                      </a:lnTo>
                                      <a:lnTo>
                                        <a:pt x="369" y="8421"/>
                                      </a:lnTo>
                                      <a:lnTo>
                                        <a:pt x="387" y="8385"/>
                                      </a:lnTo>
                                      <a:lnTo>
                                        <a:pt x="406" y="8348"/>
                                      </a:lnTo>
                                      <a:lnTo>
                                        <a:pt x="428" y="8312"/>
                                      </a:lnTo>
                                      <a:lnTo>
                                        <a:pt x="451" y="8276"/>
                                      </a:lnTo>
                                      <a:lnTo>
                                        <a:pt x="475" y="8240"/>
                                      </a:lnTo>
                                      <a:lnTo>
                                        <a:pt x="500" y="8204"/>
                                      </a:lnTo>
                                      <a:lnTo>
                                        <a:pt x="527" y="8170"/>
                                      </a:lnTo>
                                      <a:lnTo>
                                        <a:pt x="554" y="8136"/>
                                      </a:lnTo>
                                      <a:lnTo>
                                        <a:pt x="582" y="8103"/>
                                      </a:lnTo>
                                      <a:lnTo>
                                        <a:pt x="611" y="8073"/>
                                      </a:lnTo>
                                      <a:lnTo>
                                        <a:pt x="641" y="8042"/>
                                      </a:lnTo>
                                      <a:lnTo>
                                        <a:pt x="670" y="8013"/>
                                      </a:lnTo>
                                      <a:lnTo>
                                        <a:pt x="702" y="7987"/>
                                      </a:lnTo>
                                      <a:lnTo>
                                        <a:pt x="733" y="7962"/>
                                      </a:lnTo>
                                      <a:lnTo>
                                        <a:pt x="763" y="7940"/>
                                      </a:lnTo>
                                      <a:lnTo>
                                        <a:pt x="795" y="7919"/>
                                      </a:lnTo>
                                      <a:lnTo>
                                        <a:pt x="805" y="7922"/>
                                      </a:lnTo>
                                      <a:lnTo>
                                        <a:pt x="818" y="7923"/>
                                      </a:lnTo>
                                      <a:lnTo>
                                        <a:pt x="836" y="7926"/>
                                      </a:lnTo>
                                      <a:lnTo>
                                        <a:pt x="858" y="7929"/>
                                      </a:lnTo>
                                      <a:lnTo>
                                        <a:pt x="882" y="7930"/>
                                      </a:lnTo>
                                      <a:lnTo>
                                        <a:pt x="908" y="7930"/>
                                      </a:lnTo>
                                      <a:lnTo>
                                        <a:pt x="935" y="7932"/>
                                      </a:lnTo>
                                      <a:lnTo>
                                        <a:pt x="962" y="7930"/>
                                      </a:lnTo>
                                      <a:lnTo>
                                        <a:pt x="990" y="7929"/>
                                      </a:lnTo>
                                      <a:lnTo>
                                        <a:pt x="1016" y="7925"/>
                                      </a:lnTo>
                                      <a:lnTo>
                                        <a:pt x="1040" y="7920"/>
                                      </a:lnTo>
                                      <a:lnTo>
                                        <a:pt x="1062" y="7915"/>
                                      </a:lnTo>
                                      <a:lnTo>
                                        <a:pt x="1071" y="7911"/>
                                      </a:lnTo>
                                      <a:lnTo>
                                        <a:pt x="1080" y="7907"/>
                                      </a:lnTo>
                                      <a:lnTo>
                                        <a:pt x="1088" y="7902"/>
                                      </a:lnTo>
                                      <a:lnTo>
                                        <a:pt x="1095" y="7897"/>
                                      </a:lnTo>
                                      <a:lnTo>
                                        <a:pt x="1100" y="7891"/>
                                      </a:lnTo>
                                      <a:lnTo>
                                        <a:pt x="1105" y="7886"/>
                                      </a:lnTo>
                                      <a:lnTo>
                                        <a:pt x="1107" y="7879"/>
                                      </a:lnTo>
                                      <a:lnTo>
                                        <a:pt x="1110" y="7872"/>
                                      </a:lnTo>
                                      <a:lnTo>
                                        <a:pt x="1107" y="7865"/>
                                      </a:lnTo>
                                      <a:lnTo>
                                        <a:pt x="1105" y="7858"/>
                                      </a:lnTo>
                                      <a:lnTo>
                                        <a:pt x="1100" y="7853"/>
                                      </a:lnTo>
                                      <a:lnTo>
                                        <a:pt x="1094" y="7847"/>
                                      </a:lnTo>
                                      <a:lnTo>
                                        <a:pt x="1087" y="7842"/>
                                      </a:lnTo>
                                      <a:lnTo>
                                        <a:pt x="1080" y="7837"/>
                                      </a:lnTo>
                                      <a:lnTo>
                                        <a:pt x="1070" y="7833"/>
                                      </a:lnTo>
                                      <a:lnTo>
                                        <a:pt x="1060" y="7829"/>
                                      </a:lnTo>
                                      <a:lnTo>
                                        <a:pt x="1040" y="7824"/>
                                      </a:lnTo>
                                      <a:lnTo>
                                        <a:pt x="1015" y="7818"/>
                                      </a:lnTo>
                                      <a:lnTo>
                                        <a:pt x="990" y="7815"/>
                                      </a:lnTo>
                                      <a:lnTo>
                                        <a:pt x="964" y="7814"/>
                                      </a:lnTo>
                                      <a:lnTo>
                                        <a:pt x="936" y="7812"/>
                                      </a:lnTo>
                                      <a:lnTo>
                                        <a:pt x="910" y="7812"/>
                                      </a:lnTo>
                                      <a:lnTo>
                                        <a:pt x="883" y="7814"/>
                                      </a:lnTo>
                                      <a:lnTo>
                                        <a:pt x="860" y="7815"/>
                                      </a:lnTo>
                                      <a:lnTo>
                                        <a:pt x="838" y="7818"/>
                                      </a:lnTo>
                                      <a:lnTo>
                                        <a:pt x="820" y="7819"/>
                                      </a:lnTo>
                                      <a:lnTo>
                                        <a:pt x="805" y="7822"/>
                                      </a:lnTo>
                                      <a:lnTo>
                                        <a:pt x="795" y="7825"/>
                                      </a:lnTo>
                                      <a:lnTo>
                                        <a:pt x="763" y="7804"/>
                                      </a:lnTo>
                                      <a:lnTo>
                                        <a:pt x="733" y="7782"/>
                                      </a:lnTo>
                                      <a:lnTo>
                                        <a:pt x="702" y="7757"/>
                                      </a:lnTo>
                                      <a:lnTo>
                                        <a:pt x="670" y="7729"/>
                                      </a:lnTo>
                                      <a:lnTo>
                                        <a:pt x="641" y="7702"/>
                                      </a:lnTo>
                                      <a:lnTo>
                                        <a:pt x="611" y="7671"/>
                                      </a:lnTo>
                                      <a:lnTo>
                                        <a:pt x="582" y="7641"/>
                                      </a:lnTo>
                                      <a:lnTo>
                                        <a:pt x="554" y="7608"/>
                                      </a:lnTo>
                                      <a:lnTo>
                                        <a:pt x="527" y="7574"/>
                                      </a:lnTo>
                                      <a:lnTo>
                                        <a:pt x="500" y="7540"/>
                                      </a:lnTo>
                                      <a:lnTo>
                                        <a:pt x="475" y="7504"/>
                                      </a:lnTo>
                                      <a:lnTo>
                                        <a:pt x="451" y="7468"/>
                                      </a:lnTo>
                                      <a:lnTo>
                                        <a:pt x="428" y="7432"/>
                                      </a:lnTo>
                                      <a:lnTo>
                                        <a:pt x="406" y="7396"/>
                                      </a:lnTo>
                                      <a:lnTo>
                                        <a:pt x="387" y="7359"/>
                                      </a:lnTo>
                                      <a:lnTo>
                                        <a:pt x="369" y="7323"/>
                                      </a:lnTo>
                                      <a:lnTo>
                                        <a:pt x="352" y="7287"/>
                                      </a:lnTo>
                                      <a:lnTo>
                                        <a:pt x="337" y="7251"/>
                                      </a:lnTo>
                                      <a:lnTo>
                                        <a:pt x="325" y="7215"/>
                                      </a:lnTo>
                                      <a:lnTo>
                                        <a:pt x="314" y="7182"/>
                                      </a:lnTo>
                                      <a:lnTo>
                                        <a:pt x="305" y="7148"/>
                                      </a:lnTo>
                                      <a:lnTo>
                                        <a:pt x="300" y="7115"/>
                                      </a:lnTo>
                                      <a:lnTo>
                                        <a:pt x="296" y="7085"/>
                                      </a:lnTo>
                                      <a:lnTo>
                                        <a:pt x="294" y="7056"/>
                                      </a:lnTo>
                                      <a:lnTo>
                                        <a:pt x="296" y="7027"/>
                                      </a:lnTo>
                                      <a:lnTo>
                                        <a:pt x="300" y="7002"/>
                                      </a:lnTo>
                                      <a:lnTo>
                                        <a:pt x="307" y="6977"/>
                                      </a:lnTo>
                                      <a:lnTo>
                                        <a:pt x="316" y="6955"/>
                                      </a:lnTo>
                                      <a:lnTo>
                                        <a:pt x="330" y="6935"/>
                                      </a:lnTo>
                                      <a:lnTo>
                                        <a:pt x="347" y="6919"/>
                                      </a:lnTo>
                                      <a:lnTo>
                                        <a:pt x="366" y="6903"/>
                                      </a:lnTo>
                                      <a:lnTo>
                                        <a:pt x="388" y="6891"/>
                                      </a:lnTo>
                                      <a:lnTo>
                                        <a:pt x="406" y="6909"/>
                                      </a:lnTo>
                                      <a:lnTo>
                                        <a:pt x="453" y="6956"/>
                                      </a:lnTo>
                                      <a:lnTo>
                                        <a:pt x="486" y="6986"/>
                                      </a:lnTo>
                                      <a:lnTo>
                                        <a:pt x="522" y="7020"/>
                                      </a:lnTo>
                                      <a:lnTo>
                                        <a:pt x="564" y="7053"/>
                                      </a:lnTo>
                                      <a:lnTo>
                                        <a:pt x="607" y="7087"/>
                                      </a:lnTo>
                                      <a:lnTo>
                                        <a:pt x="630" y="7104"/>
                                      </a:lnTo>
                                      <a:lnTo>
                                        <a:pt x="652" y="7119"/>
                                      </a:lnTo>
                                      <a:lnTo>
                                        <a:pt x="676" y="7134"/>
                                      </a:lnTo>
                                      <a:lnTo>
                                        <a:pt x="699" y="7148"/>
                                      </a:lnTo>
                                      <a:lnTo>
                                        <a:pt x="723" y="7161"/>
                                      </a:lnTo>
                                      <a:lnTo>
                                        <a:pt x="746" y="7172"/>
                                      </a:lnTo>
                                      <a:lnTo>
                                        <a:pt x="770" y="7182"/>
                                      </a:lnTo>
                                      <a:lnTo>
                                        <a:pt x="793" y="7190"/>
                                      </a:lnTo>
                                      <a:lnTo>
                                        <a:pt x="816" y="7197"/>
                                      </a:lnTo>
                                      <a:lnTo>
                                        <a:pt x="838" y="7201"/>
                                      </a:lnTo>
                                      <a:lnTo>
                                        <a:pt x="860" y="7202"/>
                                      </a:lnTo>
                                      <a:lnTo>
                                        <a:pt x="881" y="7201"/>
                                      </a:lnTo>
                                      <a:lnTo>
                                        <a:pt x="900" y="7197"/>
                                      </a:lnTo>
                                      <a:lnTo>
                                        <a:pt x="919" y="7191"/>
                                      </a:lnTo>
                                      <a:lnTo>
                                        <a:pt x="937" y="7182"/>
                                      </a:lnTo>
                                      <a:lnTo>
                                        <a:pt x="954" y="7169"/>
                                      </a:lnTo>
                                      <a:lnTo>
                                        <a:pt x="964" y="7159"/>
                                      </a:lnTo>
                                      <a:lnTo>
                                        <a:pt x="970" y="7148"/>
                                      </a:lnTo>
                                      <a:lnTo>
                                        <a:pt x="975" y="7136"/>
                                      </a:lnTo>
                                      <a:lnTo>
                                        <a:pt x="976" y="7122"/>
                                      </a:lnTo>
                                      <a:lnTo>
                                        <a:pt x="977" y="7108"/>
                                      </a:lnTo>
                                      <a:lnTo>
                                        <a:pt x="975" y="7093"/>
                                      </a:lnTo>
                                      <a:lnTo>
                                        <a:pt x="972" y="7076"/>
                                      </a:lnTo>
                                      <a:lnTo>
                                        <a:pt x="966" y="7060"/>
                                      </a:lnTo>
                                      <a:lnTo>
                                        <a:pt x="958" y="7042"/>
                                      </a:lnTo>
                                      <a:lnTo>
                                        <a:pt x="950" y="7025"/>
                                      </a:lnTo>
                                      <a:lnTo>
                                        <a:pt x="939" y="7006"/>
                                      </a:lnTo>
                                      <a:lnTo>
                                        <a:pt x="926" y="6988"/>
                                      </a:lnTo>
                                      <a:lnTo>
                                        <a:pt x="912" y="6970"/>
                                      </a:lnTo>
                                      <a:lnTo>
                                        <a:pt x="897" y="6950"/>
                                      </a:lnTo>
                                      <a:lnTo>
                                        <a:pt x="881" y="6932"/>
                                      </a:lnTo>
                                      <a:lnTo>
                                        <a:pt x="863" y="6914"/>
                                      </a:lnTo>
                                      <a:lnTo>
                                        <a:pt x="843" y="6896"/>
                                      </a:lnTo>
                                      <a:lnTo>
                                        <a:pt x="823" y="6880"/>
                                      </a:lnTo>
                                      <a:lnTo>
                                        <a:pt x="800" y="6862"/>
                                      </a:lnTo>
                                      <a:lnTo>
                                        <a:pt x="777" y="6847"/>
                                      </a:lnTo>
                                      <a:lnTo>
                                        <a:pt x="753" y="6831"/>
                                      </a:lnTo>
                                      <a:lnTo>
                                        <a:pt x="728" y="6818"/>
                                      </a:lnTo>
                                      <a:lnTo>
                                        <a:pt x="702" y="6804"/>
                                      </a:lnTo>
                                      <a:lnTo>
                                        <a:pt x="676" y="6793"/>
                                      </a:lnTo>
                                      <a:lnTo>
                                        <a:pt x="648" y="6782"/>
                                      </a:lnTo>
                                      <a:lnTo>
                                        <a:pt x="619" y="6772"/>
                                      </a:lnTo>
                                      <a:lnTo>
                                        <a:pt x="590" y="6765"/>
                                      </a:lnTo>
                                      <a:lnTo>
                                        <a:pt x="561" y="6758"/>
                                      </a:lnTo>
                                      <a:lnTo>
                                        <a:pt x="531" y="6754"/>
                                      </a:lnTo>
                                      <a:lnTo>
                                        <a:pt x="500" y="6753"/>
                                      </a:lnTo>
                                      <a:lnTo>
                                        <a:pt x="469" y="6751"/>
                                      </a:lnTo>
                                      <a:lnTo>
                                        <a:pt x="438" y="6754"/>
                                      </a:lnTo>
                                      <a:lnTo>
                                        <a:pt x="420" y="6728"/>
                                      </a:lnTo>
                                      <a:lnTo>
                                        <a:pt x="404" y="6697"/>
                                      </a:lnTo>
                                      <a:lnTo>
                                        <a:pt x="386" y="6663"/>
                                      </a:lnTo>
                                      <a:lnTo>
                                        <a:pt x="366" y="6625"/>
                                      </a:lnTo>
                                      <a:lnTo>
                                        <a:pt x="347" y="6585"/>
                                      </a:lnTo>
                                      <a:lnTo>
                                        <a:pt x="329" y="6542"/>
                                      </a:lnTo>
                                      <a:lnTo>
                                        <a:pt x="309" y="6498"/>
                                      </a:lnTo>
                                      <a:lnTo>
                                        <a:pt x="292" y="6451"/>
                                      </a:lnTo>
                                      <a:lnTo>
                                        <a:pt x="275" y="6402"/>
                                      </a:lnTo>
                                      <a:lnTo>
                                        <a:pt x="258" y="6353"/>
                                      </a:lnTo>
                                      <a:lnTo>
                                        <a:pt x="243" y="6303"/>
                                      </a:lnTo>
                                      <a:lnTo>
                                        <a:pt x="228" y="6252"/>
                                      </a:lnTo>
                                      <a:lnTo>
                                        <a:pt x="215" y="6200"/>
                                      </a:lnTo>
                                      <a:lnTo>
                                        <a:pt x="206" y="6149"/>
                                      </a:lnTo>
                                      <a:lnTo>
                                        <a:pt x="196" y="6098"/>
                                      </a:lnTo>
                                      <a:lnTo>
                                        <a:pt x="189" y="6048"/>
                                      </a:lnTo>
                                      <a:lnTo>
                                        <a:pt x="185" y="6000"/>
                                      </a:lnTo>
                                      <a:lnTo>
                                        <a:pt x="184" y="5953"/>
                                      </a:lnTo>
                                      <a:lnTo>
                                        <a:pt x="185" y="5907"/>
                                      </a:lnTo>
                                      <a:lnTo>
                                        <a:pt x="189" y="5864"/>
                                      </a:lnTo>
                                      <a:lnTo>
                                        <a:pt x="196" y="5823"/>
                                      </a:lnTo>
                                      <a:lnTo>
                                        <a:pt x="207" y="5785"/>
                                      </a:lnTo>
                                      <a:lnTo>
                                        <a:pt x="222" y="5749"/>
                                      </a:lnTo>
                                      <a:lnTo>
                                        <a:pt x="242" y="5719"/>
                                      </a:lnTo>
                                      <a:lnTo>
                                        <a:pt x="264" y="5691"/>
                                      </a:lnTo>
                                      <a:lnTo>
                                        <a:pt x="292" y="5668"/>
                                      </a:lnTo>
                                      <a:lnTo>
                                        <a:pt x="322" y="5648"/>
                                      </a:lnTo>
                                      <a:lnTo>
                                        <a:pt x="359" y="5634"/>
                                      </a:lnTo>
                                      <a:lnTo>
                                        <a:pt x="401" y="5626"/>
                                      </a:lnTo>
                                      <a:lnTo>
                                        <a:pt x="448" y="5623"/>
                                      </a:lnTo>
                                      <a:lnTo>
                                        <a:pt x="499" y="5625"/>
                                      </a:lnTo>
                                      <a:lnTo>
                                        <a:pt x="557" y="5634"/>
                                      </a:lnTo>
                                      <a:lnTo>
                                        <a:pt x="575" y="5679"/>
                                      </a:lnTo>
                                      <a:lnTo>
                                        <a:pt x="597" y="5726"/>
                                      </a:lnTo>
                                      <a:lnTo>
                                        <a:pt x="623" y="5776"/>
                                      </a:lnTo>
                                      <a:lnTo>
                                        <a:pt x="651" y="5828"/>
                                      </a:lnTo>
                                      <a:lnTo>
                                        <a:pt x="679" y="5879"/>
                                      </a:lnTo>
                                      <a:lnTo>
                                        <a:pt x="705" y="5931"/>
                                      </a:lnTo>
                                      <a:lnTo>
                                        <a:pt x="730" y="5979"/>
                                      </a:lnTo>
                                      <a:lnTo>
                                        <a:pt x="751" y="6025"/>
                                      </a:lnTo>
                                      <a:lnTo>
                                        <a:pt x="769" y="6051"/>
                                      </a:lnTo>
                                      <a:lnTo>
                                        <a:pt x="788" y="6077"/>
                                      </a:lnTo>
                                      <a:lnTo>
                                        <a:pt x="810" y="6106"/>
                                      </a:lnTo>
                                      <a:lnTo>
                                        <a:pt x="834" y="6134"/>
                                      </a:lnTo>
                                      <a:lnTo>
                                        <a:pt x="860" y="6162"/>
                                      </a:lnTo>
                                      <a:lnTo>
                                        <a:pt x="888" y="6187"/>
                                      </a:lnTo>
                                      <a:lnTo>
                                        <a:pt x="915" y="6212"/>
                                      </a:lnTo>
                                      <a:lnTo>
                                        <a:pt x="946" y="6232"/>
                                      </a:lnTo>
                                      <a:lnTo>
                                        <a:pt x="961" y="6242"/>
                                      </a:lnTo>
                                      <a:lnTo>
                                        <a:pt x="976" y="6252"/>
                                      </a:lnTo>
                                      <a:lnTo>
                                        <a:pt x="991" y="6259"/>
                                      </a:lnTo>
                                      <a:lnTo>
                                        <a:pt x="1006" y="6265"/>
                                      </a:lnTo>
                                      <a:lnTo>
                                        <a:pt x="1023" y="6271"/>
                                      </a:lnTo>
                                      <a:lnTo>
                                        <a:pt x="1038" y="6275"/>
                                      </a:lnTo>
                                      <a:lnTo>
                                        <a:pt x="1053" y="6278"/>
                                      </a:lnTo>
                                      <a:lnTo>
                                        <a:pt x="1070" y="6281"/>
                                      </a:lnTo>
                                      <a:lnTo>
                                        <a:pt x="1085" y="6281"/>
                                      </a:lnTo>
                                      <a:lnTo>
                                        <a:pt x="1100" y="6279"/>
                                      </a:lnTo>
                                      <a:lnTo>
                                        <a:pt x="1116" y="6277"/>
                                      </a:lnTo>
                                      <a:lnTo>
                                        <a:pt x="1131" y="6271"/>
                                      </a:lnTo>
                                      <a:lnTo>
                                        <a:pt x="1146" y="6264"/>
                                      </a:lnTo>
                                      <a:lnTo>
                                        <a:pt x="1161" y="6256"/>
                                      </a:lnTo>
                                      <a:lnTo>
                                        <a:pt x="1177" y="6246"/>
                                      </a:lnTo>
                                      <a:lnTo>
                                        <a:pt x="1190" y="6234"/>
                                      </a:lnTo>
                                      <a:lnTo>
                                        <a:pt x="1197" y="6228"/>
                                      </a:lnTo>
                                      <a:lnTo>
                                        <a:pt x="1203" y="6220"/>
                                      </a:lnTo>
                                      <a:lnTo>
                                        <a:pt x="1208" y="6210"/>
                                      </a:lnTo>
                                      <a:lnTo>
                                        <a:pt x="1212" y="6200"/>
                                      </a:lnTo>
                                      <a:lnTo>
                                        <a:pt x="1215" y="6188"/>
                                      </a:lnTo>
                                      <a:lnTo>
                                        <a:pt x="1217" y="6174"/>
                                      </a:lnTo>
                                      <a:lnTo>
                                        <a:pt x="1218" y="6159"/>
                                      </a:lnTo>
                                      <a:lnTo>
                                        <a:pt x="1218" y="6142"/>
                                      </a:lnTo>
                                      <a:lnTo>
                                        <a:pt x="1215" y="6124"/>
                                      </a:lnTo>
                                      <a:lnTo>
                                        <a:pt x="1212" y="6105"/>
                                      </a:lnTo>
                                      <a:lnTo>
                                        <a:pt x="1208" y="6086"/>
                                      </a:lnTo>
                                      <a:lnTo>
                                        <a:pt x="1201" y="6065"/>
                                      </a:lnTo>
                                      <a:lnTo>
                                        <a:pt x="1194" y="6043"/>
                                      </a:lnTo>
                                      <a:lnTo>
                                        <a:pt x="1185" y="6019"/>
                                      </a:lnTo>
                                      <a:lnTo>
                                        <a:pt x="1174" y="5996"/>
                                      </a:lnTo>
                                      <a:lnTo>
                                        <a:pt x="1160" y="5971"/>
                                      </a:lnTo>
                                      <a:lnTo>
                                        <a:pt x="1145" y="5946"/>
                                      </a:lnTo>
                                      <a:lnTo>
                                        <a:pt x="1128" y="5920"/>
                                      </a:lnTo>
                                      <a:lnTo>
                                        <a:pt x="1109" y="5893"/>
                                      </a:lnTo>
                                      <a:lnTo>
                                        <a:pt x="1087" y="5866"/>
                                      </a:lnTo>
                                      <a:lnTo>
                                        <a:pt x="1063" y="5839"/>
                                      </a:lnTo>
                                      <a:lnTo>
                                        <a:pt x="1037" y="5810"/>
                                      </a:lnTo>
                                      <a:lnTo>
                                        <a:pt x="1008" y="5783"/>
                                      </a:lnTo>
                                      <a:lnTo>
                                        <a:pt x="976" y="5753"/>
                                      </a:lnTo>
                                      <a:lnTo>
                                        <a:pt x="943" y="5726"/>
                                      </a:lnTo>
                                      <a:lnTo>
                                        <a:pt x="905" y="5697"/>
                                      </a:lnTo>
                                      <a:lnTo>
                                        <a:pt x="867" y="5668"/>
                                      </a:lnTo>
                                      <a:lnTo>
                                        <a:pt x="824" y="5639"/>
                                      </a:lnTo>
                                      <a:lnTo>
                                        <a:pt x="778" y="5610"/>
                                      </a:lnTo>
                                      <a:lnTo>
                                        <a:pt x="730" y="5581"/>
                                      </a:lnTo>
                                      <a:lnTo>
                                        <a:pt x="679" y="5551"/>
                                      </a:lnTo>
                                      <a:lnTo>
                                        <a:pt x="625" y="5524"/>
                                      </a:lnTo>
                                      <a:lnTo>
                                        <a:pt x="581" y="5246"/>
                                      </a:lnTo>
                                      <a:lnTo>
                                        <a:pt x="547" y="4976"/>
                                      </a:lnTo>
                                      <a:lnTo>
                                        <a:pt x="525" y="4714"/>
                                      </a:lnTo>
                                      <a:lnTo>
                                        <a:pt x="513" y="4461"/>
                                      </a:lnTo>
                                      <a:lnTo>
                                        <a:pt x="509" y="4216"/>
                                      </a:lnTo>
                                      <a:lnTo>
                                        <a:pt x="513" y="3980"/>
                                      </a:lnTo>
                                      <a:lnTo>
                                        <a:pt x="524" y="3748"/>
                                      </a:lnTo>
                                      <a:lnTo>
                                        <a:pt x="542" y="3527"/>
                                      </a:lnTo>
                                      <a:lnTo>
                                        <a:pt x="565" y="3311"/>
                                      </a:lnTo>
                                      <a:lnTo>
                                        <a:pt x="594" y="3104"/>
                                      </a:lnTo>
                                      <a:lnTo>
                                        <a:pt x="628" y="2903"/>
                                      </a:lnTo>
                                      <a:lnTo>
                                        <a:pt x="663" y="2709"/>
                                      </a:lnTo>
                                      <a:lnTo>
                                        <a:pt x="702" y="2521"/>
                                      </a:lnTo>
                                      <a:lnTo>
                                        <a:pt x="742" y="2340"/>
                                      </a:lnTo>
                                      <a:lnTo>
                                        <a:pt x="785" y="2165"/>
                                      </a:lnTo>
                                      <a:lnTo>
                                        <a:pt x="827" y="1997"/>
                                      </a:lnTo>
                                      <a:lnTo>
                                        <a:pt x="910" y="1678"/>
                                      </a:lnTo>
                                      <a:lnTo>
                                        <a:pt x="984" y="1381"/>
                                      </a:lnTo>
                                      <a:lnTo>
                                        <a:pt x="1017" y="1241"/>
                                      </a:lnTo>
                                      <a:lnTo>
                                        <a:pt x="1047" y="1105"/>
                                      </a:lnTo>
                                      <a:lnTo>
                                        <a:pt x="1070" y="975"/>
                                      </a:lnTo>
                                      <a:lnTo>
                                        <a:pt x="1087" y="849"/>
                                      </a:lnTo>
                                      <a:lnTo>
                                        <a:pt x="1099" y="729"/>
                                      </a:lnTo>
                                      <a:lnTo>
                                        <a:pt x="1102" y="613"/>
                                      </a:lnTo>
                                      <a:lnTo>
                                        <a:pt x="1098" y="501"/>
                                      </a:lnTo>
                                      <a:lnTo>
                                        <a:pt x="1085" y="393"/>
                                      </a:lnTo>
                                      <a:lnTo>
                                        <a:pt x="1062" y="289"/>
                                      </a:lnTo>
                                      <a:lnTo>
                                        <a:pt x="1030" y="189"/>
                                      </a:lnTo>
                                      <a:lnTo>
                                        <a:pt x="986" y="93"/>
                                      </a:lnTo>
                                      <a:lnTo>
                                        <a:pt x="929" y="0"/>
                                      </a:lnTo>
                                      <a:close/>
                                      <a:moveTo>
                                        <a:pt x="1084" y="7872"/>
                                      </a:moveTo>
                                      <a:lnTo>
                                        <a:pt x="1085" y="7876"/>
                                      </a:lnTo>
                                      <a:lnTo>
                                        <a:pt x="1084" y="7879"/>
                                      </a:lnTo>
                                      <a:lnTo>
                                        <a:pt x="1081" y="7883"/>
                                      </a:lnTo>
                                      <a:lnTo>
                                        <a:pt x="1077" y="7886"/>
                                      </a:lnTo>
                                      <a:lnTo>
                                        <a:pt x="1067" y="7890"/>
                                      </a:lnTo>
                                      <a:lnTo>
                                        <a:pt x="1052" y="7894"/>
                                      </a:lnTo>
                                      <a:lnTo>
                                        <a:pt x="1034" y="7897"/>
                                      </a:lnTo>
                                      <a:lnTo>
                                        <a:pt x="1015" y="7898"/>
                                      </a:lnTo>
                                      <a:lnTo>
                                        <a:pt x="991" y="7900"/>
                                      </a:lnTo>
                                      <a:lnTo>
                                        <a:pt x="968" y="7900"/>
                                      </a:lnTo>
                                      <a:lnTo>
                                        <a:pt x="943" y="7900"/>
                                      </a:lnTo>
                                      <a:lnTo>
                                        <a:pt x="917" y="7898"/>
                                      </a:lnTo>
                                      <a:lnTo>
                                        <a:pt x="892" y="7896"/>
                                      </a:lnTo>
                                      <a:lnTo>
                                        <a:pt x="868" y="7893"/>
                                      </a:lnTo>
                                      <a:lnTo>
                                        <a:pt x="845" y="7890"/>
                                      </a:lnTo>
                                      <a:lnTo>
                                        <a:pt x="824" y="7886"/>
                                      </a:lnTo>
                                      <a:lnTo>
                                        <a:pt x="806" y="7880"/>
                                      </a:lnTo>
                                      <a:lnTo>
                                        <a:pt x="791" y="7876"/>
                                      </a:lnTo>
                                      <a:lnTo>
                                        <a:pt x="806" y="7868"/>
                                      </a:lnTo>
                                      <a:lnTo>
                                        <a:pt x="824" y="7862"/>
                                      </a:lnTo>
                                      <a:lnTo>
                                        <a:pt x="845" y="7857"/>
                                      </a:lnTo>
                                      <a:lnTo>
                                        <a:pt x="867" y="7853"/>
                                      </a:lnTo>
                                      <a:lnTo>
                                        <a:pt x="890" y="7850"/>
                                      </a:lnTo>
                                      <a:lnTo>
                                        <a:pt x="915" y="7847"/>
                                      </a:lnTo>
                                      <a:lnTo>
                                        <a:pt x="940" y="7846"/>
                                      </a:lnTo>
                                      <a:lnTo>
                                        <a:pt x="964" y="7844"/>
                                      </a:lnTo>
                                      <a:lnTo>
                                        <a:pt x="987" y="7846"/>
                                      </a:lnTo>
                                      <a:lnTo>
                                        <a:pt x="1011" y="7846"/>
                                      </a:lnTo>
                                      <a:lnTo>
                                        <a:pt x="1030" y="7848"/>
                                      </a:lnTo>
                                      <a:lnTo>
                                        <a:pt x="1048" y="7851"/>
                                      </a:lnTo>
                                      <a:lnTo>
                                        <a:pt x="1063" y="7855"/>
                                      </a:lnTo>
                                      <a:lnTo>
                                        <a:pt x="1074" y="7860"/>
                                      </a:lnTo>
                                      <a:lnTo>
                                        <a:pt x="1078" y="7862"/>
                                      </a:lnTo>
                                      <a:lnTo>
                                        <a:pt x="1081" y="7865"/>
                                      </a:lnTo>
                                      <a:lnTo>
                                        <a:pt x="1084" y="7869"/>
                                      </a:lnTo>
                                      <a:lnTo>
                                        <a:pt x="1084" y="7872"/>
                                      </a:lnTo>
                                      <a:close/>
                                      <a:moveTo>
                                        <a:pt x="684" y="10080"/>
                                      </a:moveTo>
                                      <a:lnTo>
                                        <a:pt x="704" y="10067"/>
                                      </a:lnTo>
                                      <a:lnTo>
                                        <a:pt x="756" y="10029"/>
                                      </a:lnTo>
                                      <a:lnTo>
                                        <a:pt x="789" y="10003"/>
                                      </a:lnTo>
                                      <a:lnTo>
                                        <a:pt x="828" y="9974"/>
                                      </a:lnTo>
                                      <a:lnTo>
                                        <a:pt x="868" y="9941"/>
                                      </a:lnTo>
                                      <a:lnTo>
                                        <a:pt x="908" y="9905"/>
                                      </a:lnTo>
                                      <a:lnTo>
                                        <a:pt x="948" y="9867"/>
                                      </a:lnTo>
                                      <a:lnTo>
                                        <a:pt x="987" y="9830"/>
                                      </a:lnTo>
                                      <a:lnTo>
                                        <a:pt x="1005" y="9811"/>
                                      </a:lnTo>
                                      <a:lnTo>
                                        <a:pt x="1023" y="9791"/>
                                      </a:lnTo>
                                      <a:lnTo>
                                        <a:pt x="1038" y="9772"/>
                                      </a:lnTo>
                                      <a:lnTo>
                                        <a:pt x="1053" y="9753"/>
                                      </a:lnTo>
                                      <a:lnTo>
                                        <a:pt x="1066" y="9733"/>
                                      </a:lnTo>
                                      <a:lnTo>
                                        <a:pt x="1077" y="9715"/>
                                      </a:lnTo>
                                      <a:lnTo>
                                        <a:pt x="1087" y="9697"/>
                                      </a:lnTo>
                                      <a:lnTo>
                                        <a:pt x="1095" y="9679"/>
                                      </a:lnTo>
                                      <a:lnTo>
                                        <a:pt x="1099" y="9663"/>
                                      </a:lnTo>
                                      <a:lnTo>
                                        <a:pt x="1102" y="9646"/>
                                      </a:lnTo>
                                      <a:lnTo>
                                        <a:pt x="1102" y="9631"/>
                                      </a:lnTo>
                                      <a:lnTo>
                                        <a:pt x="1100" y="9617"/>
                                      </a:lnTo>
                                      <a:lnTo>
                                        <a:pt x="1095" y="9604"/>
                                      </a:lnTo>
                                      <a:lnTo>
                                        <a:pt x="1088" y="9595"/>
                                      </a:lnTo>
                                      <a:lnTo>
                                        <a:pt x="1080" y="9589"/>
                                      </a:lnTo>
                                      <a:lnTo>
                                        <a:pt x="1070" y="9586"/>
                                      </a:lnTo>
                                      <a:lnTo>
                                        <a:pt x="1059" y="9586"/>
                                      </a:lnTo>
                                      <a:lnTo>
                                        <a:pt x="1048" y="9588"/>
                                      </a:lnTo>
                                      <a:lnTo>
                                        <a:pt x="1034" y="9593"/>
                                      </a:lnTo>
                                      <a:lnTo>
                                        <a:pt x="1020" y="9600"/>
                                      </a:lnTo>
                                      <a:lnTo>
                                        <a:pt x="1005" y="9610"/>
                                      </a:lnTo>
                                      <a:lnTo>
                                        <a:pt x="990" y="9622"/>
                                      </a:lnTo>
                                      <a:lnTo>
                                        <a:pt x="973" y="9635"/>
                                      </a:lnTo>
                                      <a:lnTo>
                                        <a:pt x="955" y="9652"/>
                                      </a:lnTo>
                                      <a:lnTo>
                                        <a:pt x="939" y="9668"/>
                                      </a:lnTo>
                                      <a:lnTo>
                                        <a:pt x="921" y="9686"/>
                                      </a:lnTo>
                                      <a:lnTo>
                                        <a:pt x="903" y="9705"/>
                                      </a:lnTo>
                                      <a:lnTo>
                                        <a:pt x="885" y="9726"/>
                                      </a:lnTo>
                                      <a:lnTo>
                                        <a:pt x="850" y="9771"/>
                                      </a:lnTo>
                                      <a:lnTo>
                                        <a:pt x="816" y="9818"/>
                                      </a:lnTo>
                                      <a:lnTo>
                                        <a:pt x="784" y="9865"/>
                                      </a:lnTo>
                                      <a:lnTo>
                                        <a:pt x="753" y="9913"/>
                                      </a:lnTo>
                                      <a:lnTo>
                                        <a:pt x="741" y="9937"/>
                                      </a:lnTo>
                                      <a:lnTo>
                                        <a:pt x="728" y="9960"/>
                                      </a:lnTo>
                                      <a:lnTo>
                                        <a:pt x="717" y="9982"/>
                                      </a:lnTo>
                                      <a:lnTo>
                                        <a:pt x="708" y="10004"/>
                                      </a:lnTo>
                                      <a:lnTo>
                                        <a:pt x="699" y="10025"/>
                                      </a:lnTo>
                                      <a:lnTo>
                                        <a:pt x="693" y="10044"/>
                                      </a:lnTo>
                                      <a:lnTo>
                                        <a:pt x="688" y="10064"/>
                                      </a:lnTo>
                                      <a:lnTo>
                                        <a:pt x="684" y="10080"/>
                                      </a:lnTo>
                                      <a:close/>
                                      <a:moveTo>
                                        <a:pt x="871" y="8646"/>
                                      </a:moveTo>
                                      <a:lnTo>
                                        <a:pt x="871" y="8655"/>
                                      </a:lnTo>
                                      <a:lnTo>
                                        <a:pt x="871" y="8665"/>
                                      </a:lnTo>
                                      <a:lnTo>
                                        <a:pt x="868" y="8675"/>
                                      </a:lnTo>
                                      <a:lnTo>
                                        <a:pt x="864" y="8686"/>
                                      </a:lnTo>
                                      <a:lnTo>
                                        <a:pt x="858" y="8697"/>
                                      </a:lnTo>
                                      <a:lnTo>
                                        <a:pt x="853" y="8708"/>
                                      </a:lnTo>
                                      <a:lnTo>
                                        <a:pt x="845" y="8720"/>
                                      </a:lnTo>
                                      <a:lnTo>
                                        <a:pt x="836" y="8731"/>
                                      </a:lnTo>
                                      <a:lnTo>
                                        <a:pt x="827" y="8742"/>
                                      </a:lnTo>
                                      <a:lnTo>
                                        <a:pt x="816" y="8753"/>
                                      </a:lnTo>
                                      <a:lnTo>
                                        <a:pt x="805" y="8766"/>
                                      </a:lnTo>
                                      <a:lnTo>
                                        <a:pt x="792" y="8777"/>
                                      </a:lnTo>
                                      <a:lnTo>
                                        <a:pt x="766" y="8798"/>
                                      </a:lnTo>
                                      <a:lnTo>
                                        <a:pt x="737" y="8818"/>
                                      </a:lnTo>
                                      <a:lnTo>
                                        <a:pt x="705" y="8838"/>
                                      </a:lnTo>
                                      <a:lnTo>
                                        <a:pt x="673" y="8854"/>
                                      </a:lnTo>
                                      <a:lnTo>
                                        <a:pt x="655" y="8861"/>
                                      </a:lnTo>
                                      <a:lnTo>
                                        <a:pt x="639" y="8868"/>
                                      </a:lnTo>
                                      <a:lnTo>
                                        <a:pt x="622" y="8874"/>
                                      </a:lnTo>
                                      <a:lnTo>
                                        <a:pt x="605" y="8878"/>
                                      </a:lnTo>
                                      <a:lnTo>
                                        <a:pt x="589" y="8882"/>
                                      </a:lnTo>
                                      <a:lnTo>
                                        <a:pt x="572" y="8885"/>
                                      </a:lnTo>
                                      <a:lnTo>
                                        <a:pt x="556" y="8888"/>
                                      </a:lnTo>
                                      <a:lnTo>
                                        <a:pt x="539" y="8889"/>
                                      </a:lnTo>
                                      <a:lnTo>
                                        <a:pt x="524" y="8889"/>
                                      </a:lnTo>
                                      <a:lnTo>
                                        <a:pt x="509" y="8888"/>
                                      </a:lnTo>
                                      <a:lnTo>
                                        <a:pt x="493" y="8885"/>
                                      </a:lnTo>
                                      <a:lnTo>
                                        <a:pt x="478" y="8881"/>
                                      </a:lnTo>
                                      <a:lnTo>
                                        <a:pt x="484" y="8871"/>
                                      </a:lnTo>
                                      <a:lnTo>
                                        <a:pt x="491" y="8860"/>
                                      </a:lnTo>
                                      <a:lnTo>
                                        <a:pt x="499" y="8849"/>
                                      </a:lnTo>
                                      <a:lnTo>
                                        <a:pt x="509" y="8836"/>
                                      </a:lnTo>
                                      <a:lnTo>
                                        <a:pt x="531" y="8810"/>
                                      </a:lnTo>
                                      <a:lnTo>
                                        <a:pt x="557" y="8784"/>
                                      </a:lnTo>
                                      <a:lnTo>
                                        <a:pt x="587" y="8756"/>
                                      </a:lnTo>
                                      <a:lnTo>
                                        <a:pt x="619" y="8729"/>
                                      </a:lnTo>
                                      <a:lnTo>
                                        <a:pt x="652" y="8702"/>
                                      </a:lnTo>
                                      <a:lnTo>
                                        <a:pt x="687" y="8677"/>
                                      </a:lnTo>
                                      <a:lnTo>
                                        <a:pt x="720" y="8657"/>
                                      </a:lnTo>
                                      <a:lnTo>
                                        <a:pt x="752" y="8637"/>
                                      </a:lnTo>
                                      <a:lnTo>
                                        <a:pt x="769" y="8630"/>
                                      </a:lnTo>
                                      <a:lnTo>
                                        <a:pt x="782" y="8623"/>
                                      </a:lnTo>
                                      <a:lnTo>
                                        <a:pt x="796" y="8618"/>
                                      </a:lnTo>
                                      <a:lnTo>
                                        <a:pt x="810" y="8615"/>
                                      </a:lnTo>
                                      <a:lnTo>
                                        <a:pt x="823" y="8612"/>
                                      </a:lnTo>
                                      <a:lnTo>
                                        <a:pt x="834" y="8611"/>
                                      </a:lnTo>
                                      <a:lnTo>
                                        <a:pt x="843" y="8612"/>
                                      </a:lnTo>
                                      <a:lnTo>
                                        <a:pt x="852" y="8615"/>
                                      </a:lnTo>
                                      <a:lnTo>
                                        <a:pt x="858" y="8619"/>
                                      </a:lnTo>
                                      <a:lnTo>
                                        <a:pt x="864" y="8626"/>
                                      </a:lnTo>
                                      <a:lnTo>
                                        <a:pt x="868" y="8634"/>
                                      </a:lnTo>
                                      <a:lnTo>
                                        <a:pt x="871" y="8646"/>
                                      </a:lnTo>
                                      <a:close/>
                                      <a:moveTo>
                                        <a:pt x="684" y="5664"/>
                                      </a:moveTo>
                                      <a:lnTo>
                                        <a:pt x="704" y="5677"/>
                                      </a:lnTo>
                                      <a:lnTo>
                                        <a:pt x="756" y="5715"/>
                                      </a:lnTo>
                                      <a:lnTo>
                                        <a:pt x="789" y="5741"/>
                                      </a:lnTo>
                                      <a:lnTo>
                                        <a:pt x="828" y="5770"/>
                                      </a:lnTo>
                                      <a:lnTo>
                                        <a:pt x="868" y="5803"/>
                                      </a:lnTo>
                                      <a:lnTo>
                                        <a:pt x="908" y="5839"/>
                                      </a:lnTo>
                                      <a:lnTo>
                                        <a:pt x="948" y="5877"/>
                                      </a:lnTo>
                                      <a:lnTo>
                                        <a:pt x="987" y="5914"/>
                                      </a:lnTo>
                                      <a:lnTo>
                                        <a:pt x="1005" y="5933"/>
                                      </a:lnTo>
                                      <a:lnTo>
                                        <a:pt x="1023" y="5953"/>
                                      </a:lnTo>
                                      <a:lnTo>
                                        <a:pt x="1038" y="5972"/>
                                      </a:lnTo>
                                      <a:lnTo>
                                        <a:pt x="1053" y="5991"/>
                                      </a:lnTo>
                                      <a:lnTo>
                                        <a:pt x="1066" y="6011"/>
                                      </a:lnTo>
                                      <a:lnTo>
                                        <a:pt x="1077" y="6029"/>
                                      </a:lnTo>
                                      <a:lnTo>
                                        <a:pt x="1087" y="6047"/>
                                      </a:lnTo>
                                      <a:lnTo>
                                        <a:pt x="1095" y="6065"/>
                                      </a:lnTo>
                                      <a:lnTo>
                                        <a:pt x="1099" y="6081"/>
                                      </a:lnTo>
                                      <a:lnTo>
                                        <a:pt x="1102" y="6098"/>
                                      </a:lnTo>
                                      <a:lnTo>
                                        <a:pt x="1102" y="6113"/>
                                      </a:lnTo>
                                      <a:lnTo>
                                        <a:pt x="1100" y="6127"/>
                                      </a:lnTo>
                                      <a:lnTo>
                                        <a:pt x="1095" y="6140"/>
                                      </a:lnTo>
                                      <a:lnTo>
                                        <a:pt x="1088" y="6149"/>
                                      </a:lnTo>
                                      <a:lnTo>
                                        <a:pt x="1080" y="6155"/>
                                      </a:lnTo>
                                      <a:lnTo>
                                        <a:pt x="1070" y="6158"/>
                                      </a:lnTo>
                                      <a:lnTo>
                                        <a:pt x="1059" y="6159"/>
                                      </a:lnTo>
                                      <a:lnTo>
                                        <a:pt x="1048" y="6156"/>
                                      </a:lnTo>
                                      <a:lnTo>
                                        <a:pt x="1034" y="6151"/>
                                      </a:lnTo>
                                      <a:lnTo>
                                        <a:pt x="1020" y="6144"/>
                                      </a:lnTo>
                                      <a:lnTo>
                                        <a:pt x="1005" y="6134"/>
                                      </a:lnTo>
                                      <a:lnTo>
                                        <a:pt x="990" y="6122"/>
                                      </a:lnTo>
                                      <a:lnTo>
                                        <a:pt x="973" y="6109"/>
                                      </a:lnTo>
                                      <a:lnTo>
                                        <a:pt x="955" y="6094"/>
                                      </a:lnTo>
                                      <a:lnTo>
                                        <a:pt x="939" y="6076"/>
                                      </a:lnTo>
                                      <a:lnTo>
                                        <a:pt x="921" y="6058"/>
                                      </a:lnTo>
                                      <a:lnTo>
                                        <a:pt x="903" y="6039"/>
                                      </a:lnTo>
                                      <a:lnTo>
                                        <a:pt x="885" y="6018"/>
                                      </a:lnTo>
                                      <a:lnTo>
                                        <a:pt x="850" y="5973"/>
                                      </a:lnTo>
                                      <a:lnTo>
                                        <a:pt x="816" y="5926"/>
                                      </a:lnTo>
                                      <a:lnTo>
                                        <a:pt x="784" y="5879"/>
                                      </a:lnTo>
                                      <a:lnTo>
                                        <a:pt x="753" y="5831"/>
                                      </a:lnTo>
                                      <a:lnTo>
                                        <a:pt x="741" y="5807"/>
                                      </a:lnTo>
                                      <a:lnTo>
                                        <a:pt x="728" y="5784"/>
                                      </a:lnTo>
                                      <a:lnTo>
                                        <a:pt x="717" y="5762"/>
                                      </a:lnTo>
                                      <a:lnTo>
                                        <a:pt x="708" y="5740"/>
                                      </a:lnTo>
                                      <a:lnTo>
                                        <a:pt x="699" y="5719"/>
                                      </a:lnTo>
                                      <a:lnTo>
                                        <a:pt x="693" y="5700"/>
                                      </a:lnTo>
                                      <a:lnTo>
                                        <a:pt x="688" y="5680"/>
                                      </a:lnTo>
                                      <a:lnTo>
                                        <a:pt x="684" y="5664"/>
                                      </a:lnTo>
                                      <a:close/>
                                      <a:moveTo>
                                        <a:pt x="871" y="7100"/>
                                      </a:moveTo>
                                      <a:lnTo>
                                        <a:pt x="871" y="7090"/>
                                      </a:lnTo>
                                      <a:lnTo>
                                        <a:pt x="871" y="7079"/>
                                      </a:lnTo>
                                      <a:lnTo>
                                        <a:pt x="868" y="7069"/>
                                      </a:lnTo>
                                      <a:lnTo>
                                        <a:pt x="864" y="7058"/>
                                      </a:lnTo>
                                      <a:lnTo>
                                        <a:pt x="858" y="7047"/>
                                      </a:lnTo>
                                      <a:lnTo>
                                        <a:pt x="853" y="7036"/>
                                      </a:lnTo>
                                      <a:lnTo>
                                        <a:pt x="845" y="7025"/>
                                      </a:lnTo>
                                      <a:lnTo>
                                        <a:pt x="836" y="7013"/>
                                      </a:lnTo>
                                      <a:lnTo>
                                        <a:pt x="827" y="7002"/>
                                      </a:lnTo>
                                      <a:lnTo>
                                        <a:pt x="816" y="6991"/>
                                      </a:lnTo>
                                      <a:lnTo>
                                        <a:pt x="805" y="6978"/>
                                      </a:lnTo>
                                      <a:lnTo>
                                        <a:pt x="792" y="6967"/>
                                      </a:lnTo>
                                      <a:lnTo>
                                        <a:pt x="766" y="6946"/>
                                      </a:lnTo>
                                      <a:lnTo>
                                        <a:pt x="737" y="6926"/>
                                      </a:lnTo>
                                      <a:lnTo>
                                        <a:pt x="705" y="6906"/>
                                      </a:lnTo>
                                      <a:lnTo>
                                        <a:pt x="673" y="6890"/>
                                      </a:lnTo>
                                      <a:lnTo>
                                        <a:pt x="655" y="6883"/>
                                      </a:lnTo>
                                      <a:lnTo>
                                        <a:pt x="639" y="6876"/>
                                      </a:lnTo>
                                      <a:lnTo>
                                        <a:pt x="622" y="6870"/>
                                      </a:lnTo>
                                      <a:lnTo>
                                        <a:pt x="605" y="6866"/>
                                      </a:lnTo>
                                      <a:lnTo>
                                        <a:pt x="589" y="6862"/>
                                      </a:lnTo>
                                      <a:lnTo>
                                        <a:pt x="572" y="6859"/>
                                      </a:lnTo>
                                      <a:lnTo>
                                        <a:pt x="556" y="6856"/>
                                      </a:lnTo>
                                      <a:lnTo>
                                        <a:pt x="539" y="6855"/>
                                      </a:lnTo>
                                      <a:lnTo>
                                        <a:pt x="524" y="6856"/>
                                      </a:lnTo>
                                      <a:lnTo>
                                        <a:pt x="509" y="6856"/>
                                      </a:lnTo>
                                      <a:lnTo>
                                        <a:pt x="493" y="6859"/>
                                      </a:lnTo>
                                      <a:lnTo>
                                        <a:pt x="478" y="6863"/>
                                      </a:lnTo>
                                      <a:lnTo>
                                        <a:pt x="484" y="6873"/>
                                      </a:lnTo>
                                      <a:lnTo>
                                        <a:pt x="491" y="6884"/>
                                      </a:lnTo>
                                      <a:lnTo>
                                        <a:pt x="499" y="6895"/>
                                      </a:lnTo>
                                      <a:lnTo>
                                        <a:pt x="509" y="6908"/>
                                      </a:lnTo>
                                      <a:lnTo>
                                        <a:pt x="531" y="6934"/>
                                      </a:lnTo>
                                      <a:lnTo>
                                        <a:pt x="557" y="6960"/>
                                      </a:lnTo>
                                      <a:lnTo>
                                        <a:pt x="587" y="6988"/>
                                      </a:lnTo>
                                      <a:lnTo>
                                        <a:pt x="619" y="7015"/>
                                      </a:lnTo>
                                      <a:lnTo>
                                        <a:pt x="652" y="7042"/>
                                      </a:lnTo>
                                      <a:lnTo>
                                        <a:pt x="687" y="7067"/>
                                      </a:lnTo>
                                      <a:lnTo>
                                        <a:pt x="720" y="7087"/>
                                      </a:lnTo>
                                      <a:lnTo>
                                        <a:pt x="752" y="7107"/>
                                      </a:lnTo>
                                      <a:lnTo>
                                        <a:pt x="769" y="7114"/>
                                      </a:lnTo>
                                      <a:lnTo>
                                        <a:pt x="782" y="7121"/>
                                      </a:lnTo>
                                      <a:lnTo>
                                        <a:pt x="796" y="7126"/>
                                      </a:lnTo>
                                      <a:lnTo>
                                        <a:pt x="810" y="7129"/>
                                      </a:lnTo>
                                      <a:lnTo>
                                        <a:pt x="823" y="7132"/>
                                      </a:lnTo>
                                      <a:lnTo>
                                        <a:pt x="834" y="7133"/>
                                      </a:lnTo>
                                      <a:lnTo>
                                        <a:pt x="843" y="7132"/>
                                      </a:lnTo>
                                      <a:lnTo>
                                        <a:pt x="852" y="7129"/>
                                      </a:lnTo>
                                      <a:lnTo>
                                        <a:pt x="858" y="7125"/>
                                      </a:lnTo>
                                      <a:lnTo>
                                        <a:pt x="864" y="7118"/>
                                      </a:lnTo>
                                      <a:lnTo>
                                        <a:pt x="868" y="7110"/>
                                      </a:lnTo>
                                      <a:lnTo>
                                        <a:pt x="871" y="7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75000"/>
                                    <a:lumOff val="0"/>
                                    <a:alpha val="67999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3" name="Group 4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09" y="5494"/>
                                  <a:ext cx="422" cy="404"/>
                                  <a:chOff x="7698" y="5433"/>
                                  <a:chExt cx="443" cy="425"/>
                                </a:xfrm>
                              </wpg:grpSpPr>
                              <wps:wsp>
                                <wps:cNvPr id="54" name="Freeform 46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717" y="5433"/>
                                    <a:ext cx="405" cy="417"/>
                                  </a:xfrm>
                                  <a:custGeom>
                                    <a:avLst/>
                                    <a:gdLst>
                                      <a:gd name="T0" fmla="*/ 6383 w 14248"/>
                                      <a:gd name="T1" fmla="*/ 15740 h 18079"/>
                                      <a:gd name="T2" fmla="*/ 5787 w 14248"/>
                                      <a:gd name="T3" fmla="*/ 14016 h 18079"/>
                                      <a:gd name="T4" fmla="*/ 5140 w 14248"/>
                                      <a:gd name="T5" fmla="*/ 12422 h 18079"/>
                                      <a:gd name="T6" fmla="*/ 4400 w 14248"/>
                                      <a:gd name="T7" fmla="*/ 10951 h 18079"/>
                                      <a:gd name="T8" fmla="*/ 3517 w 14248"/>
                                      <a:gd name="T9" fmla="*/ 9602 h 18079"/>
                                      <a:gd name="T10" fmla="*/ 2449 w 14248"/>
                                      <a:gd name="T11" fmla="*/ 8369 h 18079"/>
                                      <a:gd name="T12" fmla="*/ 1151 w 14248"/>
                                      <a:gd name="T13" fmla="*/ 7248 h 18079"/>
                                      <a:gd name="T14" fmla="*/ 305 w 14248"/>
                                      <a:gd name="T15" fmla="*/ 6070 h 18079"/>
                                      <a:gd name="T16" fmla="*/ 1496 w 14248"/>
                                      <a:gd name="T17" fmla="*/ 4748 h 18079"/>
                                      <a:gd name="T18" fmla="*/ 2625 w 14248"/>
                                      <a:gd name="T19" fmla="*/ 3830 h 18079"/>
                                      <a:gd name="T20" fmla="*/ 3679 w 14248"/>
                                      <a:gd name="T21" fmla="*/ 3190 h 18079"/>
                                      <a:gd name="T22" fmla="*/ 4638 w 14248"/>
                                      <a:gd name="T23" fmla="*/ 2697 h 18079"/>
                                      <a:gd name="T24" fmla="*/ 5487 w 14248"/>
                                      <a:gd name="T25" fmla="*/ 2228 h 18079"/>
                                      <a:gd name="T26" fmla="*/ 6212 w 14248"/>
                                      <a:gd name="T27" fmla="*/ 1651 h 18079"/>
                                      <a:gd name="T28" fmla="*/ 6792 w 14248"/>
                                      <a:gd name="T29" fmla="*/ 841 h 18079"/>
                                      <a:gd name="T30" fmla="*/ 7225 w 14248"/>
                                      <a:gd name="T31" fmla="*/ 306 h 18079"/>
                                      <a:gd name="T32" fmla="*/ 7727 w 14248"/>
                                      <a:gd name="T33" fmla="*/ 1283 h 18079"/>
                                      <a:gd name="T34" fmla="*/ 8380 w 14248"/>
                                      <a:gd name="T35" fmla="*/ 1962 h 18079"/>
                                      <a:gd name="T36" fmla="*/ 9169 w 14248"/>
                                      <a:gd name="T37" fmla="*/ 2469 h 18079"/>
                                      <a:gd name="T38" fmla="*/ 10075 w 14248"/>
                                      <a:gd name="T39" fmla="*/ 2932 h 18079"/>
                                      <a:gd name="T40" fmla="*/ 11083 w 14248"/>
                                      <a:gd name="T41" fmla="*/ 3483 h 18079"/>
                                      <a:gd name="T42" fmla="*/ 12177 w 14248"/>
                                      <a:gd name="T43" fmla="*/ 4246 h 18079"/>
                                      <a:gd name="T44" fmla="*/ 13341 w 14248"/>
                                      <a:gd name="T45" fmla="*/ 5351 h 18079"/>
                                      <a:gd name="T46" fmla="*/ 13846 w 14248"/>
                                      <a:gd name="T47" fmla="*/ 6728 h 18079"/>
                                      <a:gd name="T48" fmla="*/ 12415 w 14248"/>
                                      <a:gd name="T49" fmla="*/ 7795 h 18079"/>
                                      <a:gd name="T50" fmla="*/ 11239 w 14248"/>
                                      <a:gd name="T51" fmla="*/ 8972 h 18079"/>
                                      <a:gd name="T52" fmla="*/ 10270 w 14248"/>
                                      <a:gd name="T53" fmla="*/ 10263 h 18079"/>
                                      <a:gd name="T54" fmla="*/ 9463 w 14248"/>
                                      <a:gd name="T55" fmla="*/ 11670 h 18079"/>
                                      <a:gd name="T56" fmla="*/ 8774 w 14248"/>
                                      <a:gd name="T57" fmla="*/ 13203 h 18079"/>
                                      <a:gd name="T58" fmla="*/ 8158 w 14248"/>
                                      <a:gd name="T59" fmla="*/ 14862 h 18079"/>
                                      <a:gd name="T60" fmla="*/ 7571 w 14248"/>
                                      <a:gd name="T61" fmla="*/ 16650 h 18079"/>
                                      <a:gd name="T62" fmla="*/ 7134 w 14248"/>
                                      <a:gd name="T63" fmla="*/ 17562 h 18079"/>
                                      <a:gd name="T64" fmla="*/ 6599 w 14248"/>
                                      <a:gd name="T65" fmla="*/ 15239 h 18079"/>
                                      <a:gd name="T66" fmla="*/ 5999 w 14248"/>
                                      <a:gd name="T67" fmla="*/ 13274 h 18079"/>
                                      <a:gd name="T68" fmla="*/ 5322 w 14248"/>
                                      <a:gd name="T69" fmla="*/ 11624 h 18079"/>
                                      <a:gd name="T70" fmla="*/ 4557 w 14248"/>
                                      <a:gd name="T71" fmla="*/ 10237 h 18079"/>
                                      <a:gd name="T72" fmla="*/ 3695 w 14248"/>
                                      <a:gd name="T73" fmla="*/ 9070 h 18079"/>
                                      <a:gd name="T74" fmla="*/ 2726 w 14248"/>
                                      <a:gd name="T75" fmla="*/ 8076 h 18079"/>
                                      <a:gd name="T76" fmla="*/ 1640 w 14248"/>
                                      <a:gd name="T77" fmla="*/ 7207 h 18079"/>
                                      <a:gd name="T78" fmla="*/ 428 w 14248"/>
                                      <a:gd name="T79" fmla="*/ 6418 h 18079"/>
                                      <a:gd name="T80" fmla="*/ 1389 w 14248"/>
                                      <a:gd name="T81" fmla="*/ 5383 h 18079"/>
                                      <a:gd name="T82" fmla="*/ 2348 w 14248"/>
                                      <a:gd name="T83" fmla="*/ 4635 h 18079"/>
                                      <a:gd name="T84" fmla="*/ 3288 w 14248"/>
                                      <a:gd name="T85" fmla="*/ 4076 h 18079"/>
                                      <a:gd name="T86" fmla="*/ 4627 w 14248"/>
                                      <a:gd name="T87" fmla="*/ 3370 h 18079"/>
                                      <a:gd name="T88" fmla="*/ 5448 w 14248"/>
                                      <a:gd name="T89" fmla="*/ 2845 h 18079"/>
                                      <a:gd name="T90" fmla="*/ 6194 w 14248"/>
                                      <a:gd name="T91" fmla="*/ 2159 h 18079"/>
                                      <a:gd name="T92" fmla="*/ 6847 w 14248"/>
                                      <a:gd name="T93" fmla="*/ 1213 h 18079"/>
                                      <a:gd name="T94" fmla="*/ 7419 w 14248"/>
                                      <a:gd name="T95" fmla="*/ 1213 h 18079"/>
                                      <a:gd name="T96" fmla="*/ 8072 w 14248"/>
                                      <a:gd name="T97" fmla="*/ 2159 h 18079"/>
                                      <a:gd name="T98" fmla="*/ 8816 w 14248"/>
                                      <a:gd name="T99" fmla="*/ 2845 h 18079"/>
                                      <a:gd name="T100" fmla="*/ 9638 w 14248"/>
                                      <a:gd name="T101" fmla="*/ 3370 h 18079"/>
                                      <a:gd name="T102" fmla="*/ 10978 w 14248"/>
                                      <a:gd name="T103" fmla="*/ 4076 h 18079"/>
                                      <a:gd name="T104" fmla="*/ 11918 w 14248"/>
                                      <a:gd name="T105" fmla="*/ 4635 h 18079"/>
                                      <a:gd name="T106" fmla="*/ 12876 w 14248"/>
                                      <a:gd name="T107" fmla="*/ 5383 h 18079"/>
                                      <a:gd name="T108" fmla="*/ 13837 w 14248"/>
                                      <a:gd name="T109" fmla="*/ 6418 h 18079"/>
                                      <a:gd name="T110" fmla="*/ 12624 w 14248"/>
                                      <a:gd name="T111" fmla="*/ 7207 h 18079"/>
                                      <a:gd name="T112" fmla="*/ 11539 w 14248"/>
                                      <a:gd name="T113" fmla="*/ 8076 h 18079"/>
                                      <a:gd name="T114" fmla="*/ 10570 w 14248"/>
                                      <a:gd name="T115" fmla="*/ 9070 h 18079"/>
                                      <a:gd name="T116" fmla="*/ 9707 w 14248"/>
                                      <a:gd name="T117" fmla="*/ 10237 h 18079"/>
                                      <a:gd name="T118" fmla="*/ 8942 w 14248"/>
                                      <a:gd name="T119" fmla="*/ 11624 h 18079"/>
                                      <a:gd name="T120" fmla="*/ 8265 w 14248"/>
                                      <a:gd name="T121" fmla="*/ 13274 h 18079"/>
                                      <a:gd name="T122" fmla="*/ 7665 w 14248"/>
                                      <a:gd name="T123" fmla="*/ 15239 h 18079"/>
                                      <a:gd name="T124" fmla="*/ 7134 w 14248"/>
                                      <a:gd name="T125" fmla="*/ 17562 h 180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14248" h="18079">
                                        <a:moveTo>
                                          <a:pt x="7124" y="18079"/>
                                        </a:moveTo>
                                        <a:lnTo>
                                          <a:pt x="6823" y="17119"/>
                                        </a:lnTo>
                                        <a:lnTo>
                                          <a:pt x="6529" y="16190"/>
                                        </a:lnTo>
                                        <a:lnTo>
                                          <a:pt x="6383" y="15740"/>
                                        </a:lnTo>
                                        <a:lnTo>
                                          <a:pt x="6236" y="15296"/>
                                        </a:lnTo>
                                        <a:lnTo>
                                          <a:pt x="6089" y="14862"/>
                                        </a:lnTo>
                                        <a:lnTo>
                                          <a:pt x="5939" y="14434"/>
                                        </a:lnTo>
                                        <a:lnTo>
                                          <a:pt x="5787" y="14016"/>
                                        </a:lnTo>
                                        <a:lnTo>
                                          <a:pt x="5633" y="13605"/>
                                        </a:lnTo>
                                        <a:lnTo>
                                          <a:pt x="5473" y="13203"/>
                                        </a:lnTo>
                                        <a:lnTo>
                                          <a:pt x="5311" y="12808"/>
                                        </a:lnTo>
                                        <a:lnTo>
                                          <a:pt x="5140" y="12422"/>
                                        </a:lnTo>
                                        <a:lnTo>
                                          <a:pt x="4967" y="12041"/>
                                        </a:lnTo>
                                        <a:lnTo>
                                          <a:pt x="4786" y="11670"/>
                                        </a:lnTo>
                                        <a:lnTo>
                                          <a:pt x="4596" y="11308"/>
                                        </a:lnTo>
                                        <a:lnTo>
                                          <a:pt x="4400" y="10951"/>
                                        </a:lnTo>
                                        <a:lnTo>
                                          <a:pt x="4194" y="10603"/>
                                        </a:lnTo>
                                        <a:lnTo>
                                          <a:pt x="3978" y="10263"/>
                                        </a:lnTo>
                                        <a:lnTo>
                                          <a:pt x="3753" y="9927"/>
                                        </a:lnTo>
                                        <a:lnTo>
                                          <a:pt x="3517" y="9602"/>
                                        </a:lnTo>
                                        <a:lnTo>
                                          <a:pt x="3269" y="9283"/>
                                        </a:lnTo>
                                        <a:lnTo>
                                          <a:pt x="3008" y="8972"/>
                                        </a:lnTo>
                                        <a:lnTo>
                                          <a:pt x="2735" y="8665"/>
                                        </a:lnTo>
                                        <a:lnTo>
                                          <a:pt x="2449" y="8369"/>
                                        </a:lnTo>
                                        <a:lnTo>
                                          <a:pt x="2147" y="8079"/>
                                        </a:lnTo>
                                        <a:lnTo>
                                          <a:pt x="1831" y="7795"/>
                                        </a:lnTo>
                                        <a:lnTo>
                                          <a:pt x="1499" y="7518"/>
                                        </a:lnTo>
                                        <a:lnTo>
                                          <a:pt x="1151" y="7248"/>
                                        </a:lnTo>
                                        <a:lnTo>
                                          <a:pt x="786" y="6985"/>
                                        </a:lnTo>
                                        <a:lnTo>
                                          <a:pt x="402" y="6728"/>
                                        </a:lnTo>
                                        <a:lnTo>
                                          <a:pt x="0" y="6478"/>
                                        </a:lnTo>
                                        <a:lnTo>
                                          <a:pt x="305" y="6070"/>
                                        </a:lnTo>
                                        <a:lnTo>
                                          <a:pt x="608" y="5694"/>
                                        </a:lnTo>
                                        <a:lnTo>
                                          <a:pt x="907" y="5351"/>
                                        </a:lnTo>
                                        <a:lnTo>
                                          <a:pt x="1204" y="5035"/>
                                        </a:lnTo>
                                        <a:lnTo>
                                          <a:pt x="1496" y="4748"/>
                                        </a:lnTo>
                                        <a:lnTo>
                                          <a:pt x="1784" y="4486"/>
                                        </a:lnTo>
                                        <a:lnTo>
                                          <a:pt x="2069" y="4246"/>
                                        </a:lnTo>
                                        <a:lnTo>
                                          <a:pt x="2350" y="4027"/>
                                        </a:lnTo>
                                        <a:lnTo>
                                          <a:pt x="2625" y="3830"/>
                                        </a:lnTo>
                                        <a:lnTo>
                                          <a:pt x="2898" y="3648"/>
                                        </a:lnTo>
                                        <a:lnTo>
                                          <a:pt x="3163" y="3483"/>
                                        </a:lnTo>
                                        <a:lnTo>
                                          <a:pt x="3424" y="3331"/>
                                        </a:lnTo>
                                        <a:lnTo>
                                          <a:pt x="3679" y="3190"/>
                                        </a:lnTo>
                                        <a:lnTo>
                                          <a:pt x="3928" y="3057"/>
                                        </a:lnTo>
                                        <a:lnTo>
                                          <a:pt x="4171" y="2932"/>
                                        </a:lnTo>
                                        <a:lnTo>
                                          <a:pt x="4410" y="2814"/>
                                        </a:lnTo>
                                        <a:lnTo>
                                          <a:pt x="4638" y="2697"/>
                                        </a:lnTo>
                                        <a:lnTo>
                                          <a:pt x="4862" y="2584"/>
                                        </a:lnTo>
                                        <a:lnTo>
                                          <a:pt x="5077" y="2469"/>
                                        </a:lnTo>
                                        <a:lnTo>
                                          <a:pt x="5286" y="2351"/>
                                        </a:lnTo>
                                        <a:lnTo>
                                          <a:pt x="5487" y="2228"/>
                                        </a:lnTo>
                                        <a:lnTo>
                                          <a:pt x="5682" y="2100"/>
                                        </a:lnTo>
                                        <a:lnTo>
                                          <a:pt x="5867" y="1962"/>
                                        </a:lnTo>
                                        <a:lnTo>
                                          <a:pt x="6043" y="1813"/>
                                        </a:lnTo>
                                        <a:lnTo>
                                          <a:pt x="6212" y="1651"/>
                                        </a:lnTo>
                                        <a:lnTo>
                                          <a:pt x="6371" y="1476"/>
                                        </a:lnTo>
                                        <a:lnTo>
                                          <a:pt x="6520" y="1283"/>
                                        </a:lnTo>
                                        <a:lnTo>
                                          <a:pt x="6661" y="1072"/>
                                        </a:lnTo>
                                        <a:lnTo>
                                          <a:pt x="6792" y="841"/>
                                        </a:lnTo>
                                        <a:lnTo>
                                          <a:pt x="6913" y="585"/>
                                        </a:lnTo>
                                        <a:lnTo>
                                          <a:pt x="7024" y="306"/>
                                        </a:lnTo>
                                        <a:lnTo>
                                          <a:pt x="7124" y="0"/>
                                        </a:lnTo>
                                        <a:lnTo>
                                          <a:pt x="7225" y="306"/>
                                        </a:lnTo>
                                        <a:lnTo>
                                          <a:pt x="7335" y="585"/>
                                        </a:lnTo>
                                        <a:lnTo>
                                          <a:pt x="7456" y="841"/>
                                        </a:lnTo>
                                        <a:lnTo>
                                          <a:pt x="7586" y="1072"/>
                                        </a:lnTo>
                                        <a:lnTo>
                                          <a:pt x="7727" y="1283"/>
                                        </a:lnTo>
                                        <a:lnTo>
                                          <a:pt x="7876" y="1476"/>
                                        </a:lnTo>
                                        <a:lnTo>
                                          <a:pt x="8037" y="1651"/>
                                        </a:lnTo>
                                        <a:lnTo>
                                          <a:pt x="8205" y="1813"/>
                                        </a:lnTo>
                                        <a:lnTo>
                                          <a:pt x="8380" y="1962"/>
                                        </a:lnTo>
                                        <a:lnTo>
                                          <a:pt x="8566" y="2100"/>
                                        </a:lnTo>
                                        <a:lnTo>
                                          <a:pt x="8759" y="2228"/>
                                        </a:lnTo>
                                        <a:lnTo>
                                          <a:pt x="8960" y="2351"/>
                                        </a:lnTo>
                                        <a:lnTo>
                                          <a:pt x="9169" y="2469"/>
                                        </a:lnTo>
                                        <a:lnTo>
                                          <a:pt x="9385" y="2584"/>
                                        </a:lnTo>
                                        <a:lnTo>
                                          <a:pt x="9608" y="2697"/>
                                        </a:lnTo>
                                        <a:lnTo>
                                          <a:pt x="9839" y="2814"/>
                                        </a:lnTo>
                                        <a:lnTo>
                                          <a:pt x="10075" y="2932"/>
                                        </a:lnTo>
                                        <a:lnTo>
                                          <a:pt x="10318" y="3057"/>
                                        </a:lnTo>
                                        <a:lnTo>
                                          <a:pt x="10568" y="3190"/>
                                        </a:lnTo>
                                        <a:lnTo>
                                          <a:pt x="10824" y="3331"/>
                                        </a:lnTo>
                                        <a:lnTo>
                                          <a:pt x="11083" y="3483"/>
                                        </a:lnTo>
                                        <a:lnTo>
                                          <a:pt x="11351" y="3648"/>
                                        </a:lnTo>
                                        <a:lnTo>
                                          <a:pt x="11621" y="3830"/>
                                        </a:lnTo>
                                        <a:lnTo>
                                          <a:pt x="11897" y="4027"/>
                                        </a:lnTo>
                                        <a:lnTo>
                                          <a:pt x="12177" y="4246"/>
                                        </a:lnTo>
                                        <a:lnTo>
                                          <a:pt x="12462" y="4486"/>
                                        </a:lnTo>
                                        <a:lnTo>
                                          <a:pt x="12751" y="4748"/>
                                        </a:lnTo>
                                        <a:lnTo>
                                          <a:pt x="13044" y="5035"/>
                                        </a:lnTo>
                                        <a:lnTo>
                                          <a:pt x="13341" y="5351"/>
                                        </a:lnTo>
                                        <a:lnTo>
                                          <a:pt x="13641" y="5694"/>
                                        </a:lnTo>
                                        <a:lnTo>
                                          <a:pt x="13942" y="6070"/>
                                        </a:lnTo>
                                        <a:lnTo>
                                          <a:pt x="14248" y="6478"/>
                                        </a:lnTo>
                                        <a:lnTo>
                                          <a:pt x="13846" y="6728"/>
                                        </a:lnTo>
                                        <a:lnTo>
                                          <a:pt x="13462" y="6985"/>
                                        </a:lnTo>
                                        <a:lnTo>
                                          <a:pt x="13096" y="7248"/>
                                        </a:lnTo>
                                        <a:lnTo>
                                          <a:pt x="12748" y="7518"/>
                                        </a:lnTo>
                                        <a:lnTo>
                                          <a:pt x="12415" y="7795"/>
                                        </a:lnTo>
                                        <a:lnTo>
                                          <a:pt x="12099" y="8079"/>
                                        </a:lnTo>
                                        <a:lnTo>
                                          <a:pt x="11798" y="8369"/>
                                        </a:lnTo>
                                        <a:lnTo>
                                          <a:pt x="11513" y="8665"/>
                                        </a:lnTo>
                                        <a:lnTo>
                                          <a:pt x="11239" y="8972"/>
                                        </a:lnTo>
                                        <a:lnTo>
                                          <a:pt x="10978" y="9283"/>
                                        </a:lnTo>
                                        <a:lnTo>
                                          <a:pt x="10730" y="9602"/>
                                        </a:lnTo>
                                        <a:lnTo>
                                          <a:pt x="10495" y="9927"/>
                                        </a:lnTo>
                                        <a:lnTo>
                                          <a:pt x="10270" y="10263"/>
                                        </a:lnTo>
                                        <a:lnTo>
                                          <a:pt x="10054" y="10603"/>
                                        </a:lnTo>
                                        <a:lnTo>
                                          <a:pt x="9848" y="10951"/>
                                        </a:lnTo>
                                        <a:lnTo>
                                          <a:pt x="9652" y="11308"/>
                                        </a:lnTo>
                                        <a:lnTo>
                                          <a:pt x="9463" y="11670"/>
                                        </a:lnTo>
                                        <a:lnTo>
                                          <a:pt x="9281" y="12041"/>
                                        </a:lnTo>
                                        <a:lnTo>
                                          <a:pt x="9106" y="12422"/>
                                        </a:lnTo>
                                        <a:lnTo>
                                          <a:pt x="8938" y="12808"/>
                                        </a:lnTo>
                                        <a:lnTo>
                                          <a:pt x="8774" y="13203"/>
                                        </a:lnTo>
                                        <a:lnTo>
                                          <a:pt x="8615" y="13605"/>
                                        </a:lnTo>
                                        <a:lnTo>
                                          <a:pt x="8459" y="14016"/>
                                        </a:lnTo>
                                        <a:lnTo>
                                          <a:pt x="8309" y="14434"/>
                                        </a:lnTo>
                                        <a:lnTo>
                                          <a:pt x="8158" y="14862"/>
                                        </a:lnTo>
                                        <a:lnTo>
                                          <a:pt x="8011" y="15296"/>
                                        </a:lnTo>
                                        <a:lnTo>
                                          <a:pt x="7865" y="15740"/>
                                        </a:lnTo>
                                        <a:lnTo>
                                          <a:pt x="7719" y="16190"/>
                                        </a:lnTo>
                                        <a:lnTo>
                                          <a:pt x="7571" y="16650"/>
                                        </a:lnTo>
                                        <a:lnTo>
                                          <a:pt x="7424" y="17119"/>
                                        </a:lnTo>
                                        <a:lnTo>
                                          <a:pt x="7275" y="17595"/>
                                        </a:lnTo>
                                        <a:lnTo>
                                          <a:pt x="7124" y="18079"/>
                                        </a:lnTo>
                                        <a:close/>
                                        <a:moveTo>
                                          <a:pt x="7134" y="17562"/>
                                        </a:moveTo>
                                        <a:lnTo>
                                          <a:pt x="7006" y="16945"/>
                                        </a:lnTo>
                                        <a:lnTo>
                                          <a:pt x="6875" y="16354"/>
                                        </a:lnTo>
                                        <a:lnTo>
                                          <a:pt x="6738" y="15785"/>
                                        </a:lnTo>
                                        <a:lnTo>
                                          <a:pt x="6599" y="15239"/>
                                        </a:lnTo>
                                        <a:lnTo>
                                          <a:pt x="6456" y="14716"/>
                                        </a:lnTo>
                                        <a:lnTo>
                                          <a:pt x="6309" y="14216"/>
                                        </a:lnTo>
                                        <a:lnTo>
                                          <a:pt x="6157" y="13734"/>
                                        </a:lnTo>
                                        <a:lnTo>
                                          <a:pt x="5999" y="13274"/>
                                        </a:lnTo>
                                        <a:lnTo>
                                          <a:pt x="5837" y="12834"/>
                                        </a:lnTo>
                                        <a:lnTo>
                                          <a:pt x="5670" y="12412"/>
                                        </a:lnTo>
                                        <a:lnTo>
                                          <a:pt x="5499" y="12009"/>
                                        </a:lnTo>
                                        <a:lnTo>
                                          <a:pt x="5322" y="11624"/>
                                        </a:lnTo>
                                        <a:lnTo>
                                          <a:pt x="5139" y="11254"/>
                                        </a:lnTo>
                                        <a:lnTo>
                                          <a:pt x="4951" y="10899"/>
                                        </a:lnTo>
                                        <a:lnTo>
                                          <a:pt x="4756" y="10561"/>
                                        </a:lnTo>
                                        <a:lnTo>
                                          <a:pt x="4557" y="10237"/>
                                        </a:lnTo>
                                        <a:lnTo>
                                          <a:pt x="4350" y="9927"/>
                                        </a:lnTo>
                                        <a:lnTo>
                                          <a:pt x="4137" y="9629"/>
                                        </a:lnTo>
                                        <a:lnTo>
                                          <a:pt x="3920" y="9344"/>
                                        </a:lnTo>
                                        <a:lnTo>
                                          <a:pt x="3695" y="9070"/>
                                        </a:lnTo>
                                        <a:lnTo>
                                          <a:pt x="3463" y="8808"/>
                                        </a:lnTo>
                                        <a:lnTo>
                                          <a:pt x="3223" y="8555"/>
                                        </a:lnTo>
                                        <a:lnTo>
                                          <a:pt x="2979" y="8312"/>
                                        </a:lnTo>
                                        <a:lnTo>
                                          <a:pt x="2726" y="8076"/>
                                        </a:lnTo>
                                        <a:lnTo>
                                          <a:pt x="2466" y="7849"/>
                                        </a:lnTo>
                                        <a:lnTo>
                                          <a:pt x="2197" y="7630"/>
                                        </a:lnTo>
                                        <a:lnTo>
                                          <a:pt x="1924" y="7416"/>
                                        </a:lnTo>
                                        <a:lnTo>
                                          <a:pt x="1640" y="7207"/>
                                        </a:lnTo>
                                        <a:lnTo>
                                          <a:pt x="1350" y="7007"/>
                                        </a:lnTo>
                                        <a:lnTo>
                                          <a:pt x="1050" y="6807"/>
                                        </a:lnTo>
                                        <a:lnTo>
                                          <a:pt x="744" y="6611"/>
                                        </a:lnTo>
                                        <a:lnTo>
                                          <a:pt x="428" y="6418"/>
                                        </a:lnTo>
                                        <a:lnTo>
                                          <a:pt x="668" y="6128"/>
                                        </a:lnTo>
                                        <a:lnTo>
                                          <a:pt x="907" y="5860"/>
                                        </a:lnTo>
                                        <a:lnTo>
                                          <a:pt x="1147" y="5612"/>
                                        </a:lnTo>
                                        <a:lnTo>
                                          <a:pt x="1389" y="5383"/>
                                        </a:lnTo>
                                        <a:lnTo>
                                          <a:pt x="1629" y="5174"/>
                                        </a:lnTo>
                                        <a:lnTo>
                                          <a:pt x="1868" y="4980"/>
                                        </a:lnTo>
                                        <a:lnTo>
                                          <a:pt x="2108" y="4802"/>
                                        </a:lnTo>
                                        <a:lnTo>
                                          <a:pt x="2348" y="4635"/>
                                        </a:lnTo>
                                        <a:lnTo>
                                          <a:pt x="2585" y="4483"/>
                                        </a:lnTo>
                                        <a:lnTo>
                                          <a:pt x="2821" y="4338"/>
                                        </a:lnTo>
                                        <a:lnTo>
                                          <a:pt x="3055" y="4204"/>
                                        </a:lnTo>
                                        <a:lnTo>
                                          <a:pt x="3288" y="4076"/>
                                        </a:lnTo>
                                        <a:lnTo>
                                          <a:pt x="3745" y="3835"/>
                                        </a:lnTo>
                                        <a:lnTo>
                                          <a:pt x="4192" y="3603"/>
                                        </a:lnTo>
                                        <a:lnTo>
                                          <a:pt x="4411" y="3488"/>
                                        </a:lnTo>
                                        <a:lnTo>
                                          <a:pt x="4627" y="3370"/>
                                        </a:lnTo>
                                        <a:lnTo>
                                          <a:pt x="4839" y="3248"/>
                                        </a:lnTo>
                                        <a:lnTo>
                                          <a:pt x="5046" y="3120"/>
                                        </a:lnTo>
                                        <a:lnTo>
                                          <a:pt x="5249" y="2987"/>
                                        </a:lnTo>
                                        <a:lnTo>
                                          <a:pt x="5448" y="2845"/>
                                        </a:lnTo>
                                        <a:lnTo>
                                          <a:pt x="5643" y="2692"/>
                                        </a:lnTo>
                                        <a:lnTo>
                                          <a:pt x="5832" y="2527"/>
                                        </a:lnTo>
                                        <a:lnTo>
                                          <a:pt x="6016" y="2351"/>
                                        </a:lnTo>
                                        <a:lnTo>
                                          <a:pt x="6194" y="2159"/>
                                        </a:lnTo>
                                        <a:lnTo>
                                          <a:pt x="6366" y="1950"/>
                                        </a:lnTo>
                                        <a:lnTo>
                                          <a:pt x="6533" y="1725"/>
                                        </a:lnTo>
                                        <a:lnTo>
                                          <a:pt x="6693" y="1481"/>
                                        </a:lnTo>
                                        <a:lnTo>
                                          <a:pt x="6847" y="1213"/>
                                        </a:lnTo>
                                        <a:lnTo>
                                          <a:pt x="6993" y="925"/>
                                        </a:lnTo>
                                        <a:lnTo>
                                          <a:pt x="7134" y="612"/>
                                        </a:lnTo>
                                        <a:lnTo>
                                          <a:pt x="7272" y="925"/>
                                        </a:lnTo>
                                        <a:lnTo>
                                          <a:pt x="7419" y="1213"/>
                                        </a:lnTo>
                                        <a:lnTo>
                                          <a:pt x="7573" y="1481"/>
                                        </a:lnTo>
                                        <a:lnTo>
                                          <a:pt x="7733" y="1725"/>
                                        </a:lnTo>
                                        <a:lnTo>
                                          <a:pt x="7899" y="1950"/>
                                        </a:lnTo>
                                        <a:lnTo>
                                          <a:pt x="8072" y="2159"/>
                                        </a:lnTo>
                                        <a:lnTo>
                                          <a:pt x="8250" y="2351"/>
                                        </a:lnTo>
                                        <a:lnTo>
                                          <a:pt x="8434" y="2527"/>
                                        </a:lnTo>
                                        <a:lnTo>
                                          <a:pt x="8622" y="2692"/>
                                        </a:lnTo>
                                        <a:lnTo>
                                          <a:pt x="8816" y="2845"/>
                                        </a:lnTo>
                                        <a:lnTo>
                                          <a:pt x="9015" y="2987"/>
                                        </a:lnTo>
                                        <a:lnTo>
                                          <a:pt x="9220" y="3120"/>
                                        </a:lnTo>
                                        <a:lnTo>
                                          <a:pt x="9427" y="3248"/>
                                        </a:lnTo>
                                        <a:lnTo>
                                          <a:pt x="9638" y="3370"/>
                                        </a:lnTo>
                                        <a:lnTo>
                                          <a:pt x="9853" y="3488"/>
                                        </a:lnTo>
                                        <a:lnTo>
                                          <a:pt x="10072" y="3603"/>
                                        </a:lnTo>
                                        <a:lnTo>
                                          <a:pt x="10519" y="3835"/>
                                        </a:lnTo>
                                        <a:lnTo>
                                          <a:pt x="10978" y="4076"/>
                                        </a:lnTo>
                                        <a:lnTo>
                                          <a:pt x="11210" y="4204"/>
                                        </a:lnTo>
                                        <a:lnTo>
                                          <a:pt x="11443" y="4338"/>
                                        </a:lnTo>
                                        <a:lnTo>
                                          <a:pt x="11680" y="4483"/>
                                        </a:lnTo>
                                        <a:lnTo>
                                          <a:pt x="11918" y="4635"/>
                                        </a:lnTo>
                                        <a:lnTo>
                                          <a:pt x="12156" y="4802"/>
                                        </a:lnTo>
                                        <a:lnTo>
                                          <a:pt x="12396" y="4980"/>
                                        </a:lnTo>
                                        <a:lnTo>
                                          <a:pt x="12636" y="5174"/>
                                        </a:lnTo>
                                        <a:lnTo>
                                          <a:pt x="12876" y="5383"/>
                                        </a:lnTo>
                                        <a:lnTo>
                                          <a:pt x="13117" y="5612"/>
                                        </a:lnTo>
                                        <a:lnTo>
                                          <a:pt x="13357" y="5860"/>
                                        </a:lnTo>
                                        <a:lnTo>
                                          <a:pt x="13597" y="6128"/>
                                        </a:lnTo>
                                        <a:lnTo>
                                          <a:pt x="13837" y="6418"/>
                                        </a:lnTo>
                                        <a:lnTo>
                                          <a:pt x="13522" y="6611"/>
                                        </a:lnTo>
                                        <a:lnTo>
                                          <a:pt x="13214" y="6807"/>
                                        </a:lnTo>
                                        <a:lnTo>
                                          <a:pt x="12915" y="7007"/>
                                        </a:lnTo>
                                        <a:lnTo>
                                          <a:pt x="12624" y="7207"/>
                                        </a:lnTo>
                                        <a:lnTo>
                                          <a:pt x="12341" y="7416"/>
                                        </a:lnTo>
                                        <a:lnTo>
                                          <a:pt x="12065" y="7630"/>
                                        </a:lnTo>
                                        <a:lnTo>
                                          <a:pt x="11798" y="7849"/>
                                        </a:lnTo>
                                        <a:lnTo>
                                          <a:pt x="11539" y="8076"/>
                                        </a:lnTo>
                                        <a:lnTo>
                                          <a:pt x="11286" y="8312"/>
                                        </a:lnTo>
                                        <a:lnTo>
                                          <a:pt x="11039" y="8555"/>
                                        </a:lnTo>
                                        <a:lnTo>
                                          <a:pt x="10801" y="8808"/>
                                        </a:lnTo>
                                        <a:lnTo>
                                          <a:pt x="10570" y="9070"/>
                                        </a:lnTo>
                                        <a:lnTo>
                                          <a:pt x="10344" y="9344"/>
                                        </a:lnTo>
                                        <a:lnTo>
                                          <a:pt x="10125" y="9629"/>
                                        </a:lnTo>
                                        <a:lnTo>
                                          <a:pt x="9913" y="9927"/>
                                        </a:lnTo>
                                        <a:lnTo>
                                          <a:pt x="9707" y="10237"/>
                                        </a:lnTo>
                                        <a:lnTo>
                                          <a:pt x="9508" y="10561"/>
                                        </a:lnTo>
                                        <a:lnTo>
                                          <a:pt x="9314" y="10899"/>
                                        </a:lnTo>
                                        <a:lnTo>
                                          <a:pt x="9126" y="11254"/>
                                        </a:lnTo>
                                        <a:lnTo>
                                          <a:pt x="8942" y="11624"/>
                                        </a:lnTo>
                                        <a:lnTo>
                                          <a:pt x="8764" y="12009"/>
                                        </a:lnTo>
                                        <a:lnTo>
                                          <a:pt x="8592" y="12412"/>
                                        </a:lnTo>
                                        <a:lnTo>
                                          <a:pt x="8425" y="12834"/>
                                        </a:lnTo>
                                        <a:lnTo>
                                          <a:pt x="8265" y="13274"/>
                                        </a:lnTo>
                                        <a:lnTo>
                                          <a:pt x="8108" y="13734"/>
                                        </a:lnTo>
                                        <a:lnTo>
                                          <a:pt x="7955" y="14216"/>
                                        </a:lnTo>
                                        <a:lnTo>
                                          <a:pt x="7808" y="14716"/>
                                        </a:lnTo>
                                        <a:lnTo>
                                          <a:pt x="7665" y="15239"/>
                                        </a:lnTo>
                                        <a:lnTo>
                                          <a:pt x="7526" y="15785"/>
                                        </a:lnTo>
                                        <a:lnTo>
                                          <a:pt x="7392" y="16354"/>
                                        </a:lnTo>
                                        <a:lnTo>
                                          <a:pt x="7260" y="16945"/>
                                        </a:lnTo>
                                        <a:lnTo>
                                          <a:pt x="7134" y="175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" name="Freeform 4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22" y="5478"/>
                                    <a:ext cx="196" cy="201"/>
                                  </a:xfrm>
                                  <a:custGeom>
                                    <a:avLst/>
                                    <a:gdLst>
                                      <a:gd name="T0" fmla="*/ 3384 w 6899"/>
                                      <a:gd name="T1" fmla="*/ 8411 h 8728"/>
                                      <a:gd name="T2" fmla="*/ 3246 w 6899"/>
                                      <a:gd name="T3" fmla="*/ 7813 h 8728"/>
                                      <a:gd name="T4" fmla="*/ 3101 w 6899"/>
                                      <a:gd name="T5" fmla="*/ 7262 h 8728"/>
                                      <a:gd name="T6" fmla="*/ 2947 w 6899"/>
                                      <a:gd name="T7" fmla="*/ 6757 h 8728"/>
                                      <a:gd name="T8" fmla="*/ 2781 w 6899"/>
                                      <a:gd name="T9" fmla="*/ 6293 h 8728"/>
                                      <a:gd name="T10" fmla="*/ 2608 w 6899"/>
                                      <a:gd name="T11" fmla="*/ 5867 h 8728"/>
                                      <a:gd name="T12" fmla="*/ 2423 w 6899"/>
                                      <a:gd name="T13" fmla="*/ 5479 h 8728"/>
                                      <a:gd name="T14" fmla="*/ 2227 w 6899"/>
                                      <a:gd name="T15" fmla="*/ 5122 h 8728"/>
                                      <a:gd name="T16" fmla="*/ 2018 w 6899"/>
                                      <a:gd name="T17" fmla="*/ 4795 h 8728"/>
                                      <a:gd name="T18" fmla="*/ 1796 w 6899"/>
                                      <a:gd name="T19" fmla="*/ 4495 h 8728"/>
                                      <a:gd name="T20" fmla="*/ 1561 w 6899"/>
                                      <a:gd name="T21" fmla="*/ 4218 h 8728"/>
                                      <a:gd name="T22" fmla="*/ 1313 w 6899"/>
                                      <a:gd name="T23" fmla="*/ 3962 h 8728"/>
                                      <a:gd name="T24" fmla="*/ 1049 w 6899"/>
                                      <a:gd name="T25" fmla="*/ 3724 h 8728"/>
                                      <a:gd name="T26" fmla="*/ 770 w 6899"/>
                                      <a:gd name="T27" fmla="*/ 3501 h 8728"/>
                                      <a:gd name="T28" fmla="*/ 475 w 6899"/>
                                      <a:gd name="T29" fmla="*/ 3288 h 8728"/>
                                      <a:gd name="T30" fmla="*/ 162 w 6899"/>
                                      <a:gd name="T31" fmla="*/ 3084 h 8728"/>
                                      <a:gd name="T32" fmla="*/ 123 w 6899"/>
                                      <a:gd name="T33" fmla="*/ 2836 h 8728"/>
                                      <a:gd name="T34" fmla="*/ 368 w 6899"/>
                                      <a:gd name="T35" fmla="*/ 2571 h 8728"/>
                                      <a:gd name="T36" fmla="*/ 615 w 6899"/>
                                      <a:gd name="T37" fmla="*/ 2345 h 8728"/>
                                      <a:gd name="T38" fmla="*/ 861 w 6899"/>
                                      <a:gd name="T39" fmla="*/ 2154 h 8728"/>
                                      <a:gd name="T40" fmla="*/ 1106 w 6899"/>
                                      <a:gd name="T41" fmla="*/ 1991 h 8728"/>
                                      <a:gd name="T42" fmla="*/ 1347 w 6899"/>
                                      <a:gd name="T43" fmla="*/ 1848 h 8728"/>
                                      <a:gd name="T44" fmla="*/ 1702 w 6899"/>
                                      <a:gd name="T45" fmla="*/ 1659 h 8728"/>
                                      <a:gd name="T46" fmla="*/ 2046 w 6899"/>
                                      <a:gd name="T47" fmla="*/ 1480 h 8728"/>
                                      <a:gd name="T48" fmla="*/ 2264 w 6899"/>
                                      <a:gd name="T49" fmla="*/ 1357 h 8728"/>
                                      <a:gd name="T50" fmla="*/ 2477 w 6899"/>
                                      <a:gd name="T51" fmla="*/ 1223 h 8728"/>
                                      <a:gd name="T52" fmla="*/ 2679 w 6899"/>
                                      <a:gd name="T53" fmla="*/ 1071 h 8728"/>
                                      <a:gd name="T54" fmla="*/ 2872 w 6899"/>
                                      <a:gd name="T55" fmla="*/ 896 h 8728"/>
                                      <a:gd name="T56" fmla="*/ 3054 w 6899"/>
                                      <a:gd name="T57" fmla="*/ 690 h 8728"/>
                                      <a:gd name="T58" fmla="*/ 3222 w 6899"/>
                                      <a:gd name="T59" fmla="*/ 447 h 8728"/>
                                      <a:gd name="T60" fmla="*/ 3378 w 6899"/>
                                      <a:gd name="T61" fmla="*/ 162 h 8728"/>
                                      <a:gd name="T62" fmla="*/ 3522 w 6899"/>
                                      <a:gd name="T63" fmla="*/ 162 h 8728"/>
                                      <a:gd name="T64" fmla="*/ 3676 w 6899"/>
                                      <a:gd name="T65" fmla="*/ 447 h 8728"/>
                                      <a:gd name="T66" fmla="*/ 3844 w 6899"/>
                                      <a:gd name="T67" fmla="*/ 690 h 8728"/>
                                      <a:gd name="T68" fmla="*/ 4024 w 6899"/>
                                      <a:gd name="T69" fmla="*/ 896 h 8728"/>
                                      <a:gd name="T70" fmla="*/ 4217 w 6899"/>
                                      <a:gd name="T71" fmla="*/ 1071 h 8728"/>
                                      <a:gd name="T72" fmla="*/ 4418 w 6899"/>
                                      <a:gd name="T73" fmla="*/ 1223 h 8728"/>
                                      <a:gd name="T74" fmla="*/ 4630 w 6899"/>
                                      <a:gd name="T75" fmla="*/ 1357 h 8728"/>
                                      <a:gd name="T76" fmla="*/ 4849 w 6899"/>
                                      <a:gd name="T77" fmla="*/ 1480 h 8728"/>
                                      <a:gd name="T78" fmla="*/ 5193 w 6899"/>
                                      <a:gd name="T79" fmla="*/ 1659 h 8728"/>
                                      <a:gd name="T80" fmla="*/ 5548 w 6899"/>
                                      <a:gd name="T81" fmla="*/ 1848 h 8728"/>
                                      <a:gd name="T82" fmla="*/ 5789 w 6899"/>
                                      <a:gd name="T83" fmla="*/ 1991 h 8728"/>
                                      <a:gd name="T84" fmla="*/ 6034 w 6899"/>
                                      <a:gd name="T85" fmla="*/ 2154 h 8728"/>
                                      <a:gd name="T86" fmla="*/ 6282 w 6899"/>
                                      <a:gd name="T87" fmla="*/ 2345 h 8728"/>
                                      <a:gd name="T88" fmla="*/ 6528 w 6899"/>
                                      <a:gd name="T89" fmla="*/ 2571 h 8728"/>
                                      <a:gd name="T90" fmla="*/ 6776 w 6899"/>
                                      <a:gd name="T91" fmla="*/ 2836 h 8728"/>
                                      <a:gd name="T92" fmla="*/ 6737 w 6899"/>
                                      <a:gd name="T93" fmla="*/ 3084 h 8728"/>
                                      <a:gd name="T94" fmla="*/ 6424 w 6899"/>
                                      <a:gd name="T95" fmla="*/ 3288 h 8728"/>
                                      <a:gd name="T96" fmla="*/ 6129 w 6899"/>
                                      <a:gd name="T97" fmla="*/ 3501 h 8728"/>
                                      <a:gd name="T98" fmla="*/ 5851 w 6899"/>
                                      <a:gd name="T99" fmla="*/ 3724 h 8728"/>
                                      <a:gd name="T100" fmla="*/ 5587 w 6899"/>
                                      <a:gd name="T101" fmla="*/ 3962 h 8728"/>
                                      <a:gd name="T102" fmla="*/ 5337 w 6899"/>
                                      <a:gd name="T103" fmla="*/ 4218 h 8728"/>
                                      <a:gd name="T104" fmla="*/ 5102 w 6899"/>
                                      <a:gd name="T105" fmla="*/ 4495 h 8728"/>
                                      <a:gd name="T106" fmla="*/ 4880 w 6899"/>
                                      <a:gd name="T107" fmla="*/ 4795 h 8728"/>
                                      <a:gd name="T108" fmla="*/ 4671 w 6899"/>
                                      <a:gd name="T109" fmla="*/ 5122 h 8728"/>
                                      <a:gd name="T110" fmla="*/ 4475 w 6899"/>
                                      <a:gd name="T111" fmla="*/ 5479 h 8728"/>
                                      <a:gd name="T112" fmla="*/ 4288 w 6899"/>
                                      <a:gd name="T113" fmla="*/ 5867 h 8728"/>
                                      <a:gd name="T114" fmla="*/ 4115 w 6899"/>
                                      <a:gd name="T115" fmla="*/ 6293 h 8728"/>
                                      <a:gd name="T116" fmla="*/ 3951 w 6899"/>
                                      <a:gd name="T117" fmla="*/ 6757 h 8728"/>
                                      <a:gd name="T118" fmla="*/ 3797 w 6899"/>
                                      <a:gd name="T119" fmla="*/ 7262 h 8728"/>
                                      <a:gd name="T120" fmla="*/ 3652 w 6899"/>
                                      <a:gd name="T121" fmla="*/ 7813 h 8728"/>
                                      <a:gd name="T122" fmla="*/ 3515 w 6899"/>
                                      <a:gd name="T123" fmla="*/ 8411 h 87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6899" h="8728">
                                        <a:moveTo>
                                          <a:pt x="3451" y="8728"/>
                                        </a:moveTo>
                                        <a:lnTo>
                                          <a:pt x="3384" y="8411"/>
                                        </a:lnTo>
                                        <a:lnTo>
                                          <a:pt x="3316" y="8105"/>
                                        </a:lnTo>
                                        <a:lnTo>
                                          <a:pt x="3246" y="7813"/>
                                        </a:lnTo>
                                        <a:lnTo>
                                          <a:pt x="3175" y="7531"/>
                                        </a:lnTo>
                                        <a:lnTo>
                                          <a:pt x="3101" y="7262"/>
                                        </a:lnTo>
                                        <a:lnTo>
                                          <a:pt x="3024" y="7005"/>
                                        </a:lnTo>
                                        <a:lnTo>
                                          <a:pt x="2947" y="6757"/>
                                        </a:lnTo>
                                        <a:lnTo>
                                          <a:pt x="2866" y="6520"/>
                                        </a:lnTo>
                                        <a:lnTo>
                                          <a:pt x="2781" y="6293"/>
                                        </a:lnTo>
                                        <a:lnTo>
                                          <a:pt x="2697" y="6076"/>
                                        </a:lnTo>
                                        <a:lnTo>
                                          <a:pt x="2608" y="5867"/>
                                        </a:lnTo>
                                        <a:lnTo>
                                          <a:pt x="2517" y="5668"/>
                                        </a:lnTo>
                                        <a:lnTo>
                                          <a:pt x="2423" y="5479"/>
                                        </a:lnTo>
                                        <a:lnTo>
                                          <a:pt x="2326" y="5297"/>
                                        </a:lnTo>
                                        <a:lnTo>
                                          <a:pt x="2227" y="5122"/>
                                        </a:lnTo>
                                        <a:lnTo>
                                          <a:pt x="2125" y="4955"/>
                                        </a:lnTo>
                                        <a:lnTo>
                                          <a:pt x="2018" y="4795"/>
                                        </a:lnTo>
                                        <a:lnTo>
                                          <a:pt x="1908" y="4643"/>
                                        </a:lnTo>
                                        <a:lnTo>
                                          <a:pt x="1796" y="4495"/>
                                        </a:lnTo>
                                        <a:lnTo>
                                          <a:pt x="1681" y="4354"/>
                                        </a:lnTo>
                                        <a:lnTo>
                                          <a:pt x="1561" y="4218"/>
                                        </a:lnTo>
                                        <a:lnTo>
                                          <a:pt x="1438" y="4089"/>
                                        </a:lnTo>
                                        <a:lnTo>
                                          <a:pt x="1313" y="3962"/>
                                        </a:lnTo>
                                        <a:lnTo>
                                          <a:pt x="1183" y="3841"/>
                                        </a:lnTo>
                                        <a:lnTo>
                                          <a:pt x="1049" y="3724"/>
                                        </a:lnTo>
                                        <a:lnTo>
                                          <a:pt x="911" y="3611"/>
                                        </a:lnTo>
                                        <a:lnTo>
                                          <a:pt x="770" y="3501"/>
                                        </a:lnTo>
                                        <a:lnTo>
                                          <a:pt x="624" y="3392"/>
                                        </a:lnTo>
                                        <a:lnTo>
                                          <a:pt x="475" y="3288"/>
                                        </a:lnTo>
                                        <a:lnTo>
                                          <a:pt x="321" y="3185"/>
                                        </a:lnTo>
                                        <a:lnTo>
                                          <a:pt x="162" y="3084"/>
                                        </a:lnTo>
                                        <a:lnTo>
                                          <a:pt x="0" y="2985"/>
                                        </a:lnTo>
                                        <a:lnTo>
                                          <a:pt x="123" y="2836"/>
                                        </a:lnTo>
                                        <a:lnTo>
                                          <a:pt x="245" y="2697"/>
                                        </a:lnTo>
                                        <a:lnTo>
                                          <a:pt x="368" y="2571"/>
                                        </a:lnTo>
                                        <a:lnTo>
                                          <a:pt x="493" y="2454"/>
                                        </a:lnTo>
                                        <a:lnTo>
                                          <a:pt x="615" y="2345"/>
                                        </a:lnTo>
                                        <a:lnTo>
                                          <a:pt x="739" y="2247"/>
                                        </a:lnTo>
                                        <a:lnTo>
                                          <a:pt x="861" y="2154"/>
                                        </a:lnTo>
                                        <a:lnTo>
                                          <a:pt x="984" y="2070"/>
                                        </a:lnTo>
                                        <a:lnTo>
                                          <a:pt x="1106" y="1991"/>
                                        </a:lnTo>
                                        <a:lnTo>
                                          <a:pt x="1227" y="1918"/>
                                        </a:lnTo>
                                        <a:lnTo>
                                          <a:pt x="1347" y="1848"/>
                                        </a:lnTo>
                                        <a:lnTo>
                                          <a:pt x="1467" y="1782"/>
                                        </a:lnTo>
                                        <a:lnTo>
                                          <a:pt x="1702" y="1659"/>
                                        </a:lnTo>
                                        <a:lnTo>
                                          <a:pt x="1932" y="1539"/>
                                        </a:lnTo>
                                        <a:lnTo>
                                          <a:pt x="2046" y="1480"/>
                                        </a:lnTo>
                                        <a:lnTo>
                                          <a:pt x="2156" y="1419"/>
                                        </a:lnTo>
                                        <a:lnTo>
                                          <a:pt x="2264" y="1357"/>
                                        </a:lnTo>
                                        <a:lnTo>
                                          <a:pt x="2373" y="1291"/>
                                        </a:lnTo>
                                        <a:lnTo>
                                          <a:pt x="2477" y="1223"/>
                                        </a:lnTo>
                                        <a:lnTo>
                                          <a:pt x="2580" y="1150"/>
                                        </a:lnTo>
                                        <a:lnTo>
                                          <a:pt x="2679" y="1071"/>
                                        </a:lnTo>
                                        <a:lnTo>
                                          <a:pt x="2778" y="986"/>
                                        </a:lnTo>
                                        <a:lnTo>
                                          <a:pt x="2872" y="896"/>
                                        </a:lnTo>
                                        <a:lnTo>
                                          <a:pt x="2964" y="797"/>
                                        </a:lnTo>
                                        <a:lnTo>
                                          <a:pt x="3054" y="690"/>
                                        </a:lnTo>
                                        <a:lnTo>
                                          <a:pt x="3139" y="573"/>
                                        </a:lnTo>
                                        <a:lnTo>
                                          <a:pt x="3222" y="447"/>
                                        </a:lnTo>
                                        <a:lnTo>
                                          <a:pt x="3301" y="309"/>
                                        </a:lnTo>
                                        <a:lnTo>
                                          <a:pt x="3378" y="162"/>
                                        </a:lnTo>
                                        <a:lnTo>
                                          <a:pt x="3451" y="0"/>
                                        </a:lnTo>
                                        <a:lnTo>
                                          <a:pt x="3522" y="162"/>
                                        </a:lnTo>
                                        <a:lnTo>
                                          <a:pt x="3598" y="309"/>
                                        </a:lnTo>
                                        <a:lnTo>
                                          <a:pt x="3676" y="447"/>
                                        </a:lnTo>
                                        <a:lnTo>
                                          <a:pt x="3759" y="573"/>
                                        </a:lnTo>
                                        <a:lnTo>
                                          <a:pt x="3844" y="690"/>
                                        </a:lnTo>
                                        <a:lnTo>
                                          <a:pt x="3934" y="797"/>
                                        </a:lnTo>
                                        <a:lnTo>
                                          <a:pt x="4024" y="896"/>
                                        </a:lnTo>
                                        <a:lnTo>
                                          <a:pt x="4120" y="986"/>
                                        </a:lnTo>
                                        <a:lnTo>
                                          <a:pt x="4217" y="1071"/>
                                        </a:lnTo>
                                        <a:lnTo>
                                          <a:pt x="4316" y="1150"/>
                                        </a:lnTo>
                                        <a:lnTo>
                                          <a:pt x="4418" y="1223"/>
                                        </a:lnTo>
                                        <a:lnTo>
                                          <a:pt x="4523" y="1291"/>
                                        </a:lnTo>
                                        <a:lnTo>
                                          <a:pt x="4630" y="1357"/>
                                        </a:lnTo>
                                        <a:lnTo>
                                          <a:pt x="4739" y="1419"/>
                                        </a:lnTo>
                                        <a:lnTo>
                                          <a:pt x="4849" y="1480"/>
                                        </a:lnTo>
                                        <a:lnTo>
                                          <a:pt x="4963" y="1539"/>
                                        </a:lnTo>
                                        <a:lnTo>
                                          <a:pt x="5193" y="1659"/>
                                        </a:lnTo>
                                        <a:lnTo>
                                          <a:pt x="5428" y="1782"/>
                                        </a:lnTo>
                                        <a:lnTo>
                                          <a:pt x="5548" y="1848"/>
                                        </a:lnTo>
                                        <a:lnTo>
                                          <a:pt x="5668" y="1918"/>
                                        </a:lnTo>
                                        <a:lnTo>
                                          <a:pt x="5789" y="1991"/>
                                        </a:lnTo>
                                        <a:lnTo>
                                          <a:pt x="5912" y="2070"/>
                                        </a:lnTo>
                                        <a:lnTo>
                                          <a:pt x="6034" y="2154"/>
                                        </a:lnTo>
                                        <a:lnTo>
                                          <a:pt x="6157" y="2247"/>
                                        </a:lnTo>
                                        <a:lnTo>
                                          <a:pt x="6282" y="2345"/>
                                        </a:lnTo>
                                        <a:lnTo>
                                          <a:pt x="6405" y="2454"/>
                                        </a:lnTo>
                                        <a:lnTo>
                                          <a:pt x="6528" y="2571"/>
                                        </a:lnTo>
                                        <a:lnTo>
                                          <a:pt x="6653" y="2697"/>
                                        </a:lnTo>
                                        <a:lnTo>
                                          <a:pt x="6776" y="2836"/>
                                        </a:lnTo>
                                        <a:lnTo>
                                          <a:pt x="6899" y="2985"/>
                                        </a:lnTo>
                                        <a:lnTo>
                                          <a:pt x="6737" y="3084"/>
                                        </a:lnTo>
                                        <a:lnTo>
                                          <a:pt x="6578" y="3185"/>
                                        </a:lnTo>
                                        <a:lnTo>
                                          <a:pt x="6424" y="3288"/>
                                        </a:lnTo>
                                        <a:lnTo>
                                          <a:pt x="6275" y="3392"/>
                                        </a:lnTo>
                                        <a:lnTo>
                                          <a:pt x="6129" y="3501"/>
                                        </a:lnTo>
                                        <a:lnTo>
                                          <a:pt x="5988" y="3611"/>
                                        </a:lnTo>
                                        <a:lnTo>
                                          <a:pt x="5851" y="3724"/>
                                        </a:lnTo>
                                        <a:lnTo>
                                          <a:pt x="5716" y="3841"/>
                                        </a:lnTo>
                                        <a:lnTo>
                                          <a:pt x="5587" y="3962"/>
                                        </a:lnTo>
                                        <a:lnTo>
                                          <a:pt x="5460" y="4089"/>
                                        </a:lnTo>
                                        <a:lnTo>
                                          <a:pt x="5337" y="4218"/>
                                        </a:lnTo>
                                        <a:lnTo>
                                          <a:pt x="5217" y="4354"/>
                                        </a:lnTo>
                                        <a:lnTo>
                                          <a:pt x="5102" y="4495"/>
                                        </a:lnTo>
                                        <a:lnTo>
                                          <a:pt x="4990" y="4643"/>
                                        </a:lnTo>
                                        <a:lnTo>
                                          <a:pt x="4880" y="4795"/>
                                        </a:lnTo>
                                        <a:lnTo>
                                          <a:pt x="4775" y="4955"/>
                                        </a:lnTo>
                                        <a:lnTo>
                                          <a:pt x="4671" y="5122"/>
                                        </a:lnTo>
                                        <a:lnTo>
                                          <a:pt x="4572" y="5297"/>
                                        </a:lnTo>
                                        <a:lnTo>
                                          <a:pt x="4475" y="5479"/>
                                        </a:lnTo>
                                        <a:lnTo>
                                          <a:pt x="4381" y="5668"/>
                                        </a:lnTo>
                                        <a:lnTo>
                                          <a:pt x="4288" y="5867"/>
                                        </a:lnTo>
                                        <a:lnTo>
                                          <a:pt x="4201" y="6076"/>
                                        </a:lnTo>
                                        <a:lnTo>
                                          <a:pt x="4115" y="6293"/>
                                        </a:lnTo>
                                        <a:lnTo>
                                          <a:pt x="4032" y="6520"/>
                                        </a:lnTo>
                                        <a:lnTo>
                                          <a:pt x="3951" y="6757"/>
                                        </a:lnTo>
                                        <a:lnTo>
                                          <a:pt x="3874" y="7005"/>
                                        </a:lnTo>
                                        <a:lnTo>
                                          <a:pt x="3797" y="7262"/>
                                        </a:lnTo>
                                        <a:lnTo>
                                          <a:pt x="3724" y="7531"/>
                                        </a:lnTo>
                                        <a:lnTo>
                                          <a:pt x="3652" y="7813"/>
                                        </a:lnTo>
                                        <a:lnTo>
                                          <a:pt x="3583" y="8105"/>
                                        </a:lnTo>
                                        <a:lnTo>
                                          <a:pt x="3515" y="8411"/>
                                        </a:lnTo>
                                        <a:lnTo>
                                          <a:pt x="3451" y="87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" name="Freeform 4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98" y="5716"/>
                                    <a:ext cx="222" cy="142"/>
                                  </a:xfrm>
                                  <a:custGeom>
                                    <a:avLst/>
                                    <a:gdLst>
                                      <a:gd name="T0" fmla="*/ 7486 w 7800"/>
                                      <a:gd name="T1" fmla="*/ 5577 h 6159"/>
                                      <a:gd name="T2" fmla="*/ 6891 w 7800"/>
                                      <a:gd name="T3" fmla="*/ 5430 h 6159"/>
                                      <a:gd name="T4" fmla="*/ 6333 w 7800"/>
                                      <a:gd name="T5" fmla="*/ 5313 h 6159"/>
                                      <a:gd name="T6" fmla="*/ 5812 w 7800"/>
                                      <a:gd name="T7" fmla="*/ 5224 h 6159"/>
                                      <a:gd name="T8" fmla="*/ 5324 w 7800"/>
                                      <a:gd name="T9" fmla="*/ 5161 h 6159"/>
                                      <a:gd name="T10" fmla="*/ 4865 w 7800"/>
                                      <a:gd name="T11" fmla="*/ 5127 h 6159"/>
                                      <a:gd name="T12" fmla="*/ 4434 w 7800"/>
                                      <a:gd name="T13" fmla="*/ 5117 h 6159"/>
                                      <a:gd name="T14" fmla="*/ 4027 w 7800"/>
                                      <a:gd name="T15" fmla="*/ 5132 h 6159"/>
                                      <a:gd name="T16" fmla="*/ 3642 w 7800"/>
                                      <a:gd name="T17" fmla="*/ 5171 h 6159"/>
                                      <a:gd name="T18" fmla="*/ 3274 w 7800"/>
                                      <a:gd name="T19" fmla="*/ 5234 h 6159"/>
                                      <a:gd name="T20" fmla="*/ 2920 w 7800"/>
                                      <a:gd name="T21" fmla="*/ 5320 h 6159"/>
                                      <a:gd name="T22" fmla="*/ 2580 w 7800"/>
                                      <a:gd name="T23" fmla="*/ 5427 h 6159"/>
                                      <a:gd name="T24" fmla="*/ 2248 w 7800"/>
                                      <a:gd name="T25" fmla="*/ 5555 h 6159"/>
                                      <a:gd name="T26" fmla="*/ 1922 w 7800"/>
                                      <a:gd name="T27" fmla="*/ 5704 h 6159"/>
                                      <a:gd name="T28" fmla="*/ 1601 w 7800"/>
                                      <a:gd name="T29" fmla="*/ 5872 h 6159"/>
                                      <a:gd name="T30" fmla="*/ 1280 w 7800"/>
                                      <a:gd name="T31" fmla="*/ 6060 h 6159"/>
                                      <a:gd name="T32" fmla="*/ 1039 w 7800"/>
                                      <a:gd name="T33" fmla="*/ 5984 h 6159"/>
                                      <a:gd name="T34" fmla="*/ 912 w 7800"/>
                                      <a:gd name="T35" fmla="*/ 5645 h 6159"/>
                                      <a:gd name="T36" fmla="*/ 822 w 7800"/>
                                      <a:gd name="T37" fmla="*/ 5323 h 6159"/>
                                      <a:gd name="T38" fmla="*/ 762 w 7800"/>
                                      <a:gd name="T39" fmla="*/ 5018 h 6159"/>
                                      <a:gd name="T40" fmla="*/ 724 w 7800"/>
                                      <a:gd name="T41" fmla="*/ 4725 h 6159"/>
                                      <a:gd name="T42" fmla="*/ 705 w 7800"/>
                                      <a:gd name="T43" fmla="*/ 4446 h 6159"/>
                                      <a:gd name="T44" fmla="*/ 695 w 7800"/>
                                      <a:gd name="T45" fmla="*/ 4043 h 6159"/>
                                      <a:gd name="T46" fmla="*/ 690 w 7800"/>
                                      <a:gd name="T47" fmla="*/ 3658 h 6159"/>
                                      <a:gd name="T48" fmla="*/ 679 w 7800"/>
                                      <a:gd name="T49" fmla="*/ 3405 h 6159"/>
                                      <a:gd name="T50" fmla="*/ 655 w 7800"/>
                                      <a:gd name="T51" fmla="*/ 3155 h 6159"/>
                                      <a:gd name="T52" fmla="*/ 609 w 7800"/>
                                      <a:gd name="T53" fmla="*/ 2906 h 6159"/>
                                      <a:gd name="T54" fmla="*/ 538 w 7800"/>
                                      <a:gd name="T55" fmla="*/ 2655 h 6159"/>
                                      <a:gd name="T56" fmla="*/ 436 w 7800"/>
                                      <a:gd name="T57" fmla="*/ 2400 h 6159"/>
                                      <a:gd name="T58" fmla="*/ 295 w 7800"/>
                                      <a:gd name="T59" fmla="*/ 2140 h 6159"/>
                                      <a:gd name="T60" fmla="*/ 110 w 7800"/>
                                      <a:gd name="T61" fmla="*/ 1872 h 6159"/>
                                      <a:gd name="T62" fmla="*/ 175 w 7800"/>
                                      <a:gd name="T63" fmla="*/ 1743 h 6159"/>
                                      <a:gd name="T64" fmla="*/ 501 w 7800"/>
                                      <a:gd name="T65" fmla="*/ 1735 h 6159"/>
                                      <a:gd name="T66" fmla="*/ 792 w 7800"/>
                                      <a:gd name="T67" fmla="*/ 1694 h 6159"/>
                                      <a:gd name="T68" fmla="*/ 1057 w 7800"/>
                                      <a:gd name="T69" fmla="*/ 1624 h 6159"/>
                                      <a:gd name="T70" fmla="*/ 1300 w 7800"/>
                                      <a:gd name="T71" fmla="*/ 1534 h 6159"/>
                                      <a:gd name="T72" fmla="*/ 1527 w 7800"/>
                                      <a:gd name="T73" fmla="*/ 1420 h 6159"/>
                                      <a:gd name="T74" fmla="*/ 1742 w 7800"/>
                                      <a:gd name="T75" fmla="*/ 1292 h 6159"/>
                                      <a:gd name="T76" fmla="*/ 1951 w 7800"/>
                                      <a:gd name="T77" fmla="*/ 1151 h 6159"/>
                                      <a:gd name="T78" fmla="*/ 2264 w 7800"/>
                                      <a:gd name="T79" fmla="*/ 926 h 6159"/>
                                      <a:gd name="T80" fmla="*/ 2593 w 7800"/>
                                      <a:gd name="T81" fmla="*/ 695 h 6159"/>
                                      <a:gd name="T82" fmla="*/ 2830 w 7800"/>
                                      <a:gd name="T83" fmla="*/ 544 h 6159"/>
                                      <a:gd name="T84" fmla="*/ 3086 w 7800"/>
                                      <a:gd name="T85" fmla="*/ 398 h 6159"/>
                                      <a:gd name="T86" fmla="*/ 3368 w 7800"/>
                                      <a:gd name="T87" fmla="*/ 264 h 6159"/>
                                      <a:gd name="T88" fmla="*/ 3680 w 7800"/>
                                      <a:gd name="T89" fmla="*/ 144 h 6159"/>
                                      <a:gd name="T90" fmla="*/ 4029 w 7800"/>
                                      <a:gd name="T91" fmla="*/ 43 h 6159"/>
                                      <a:gd name="T92" fmla="*/ 4233 w 7800"/>
                                      <a:gd name="T93" fmla="*/ 189 h 6159"/>
                                      <a:gd name="T94" fmla="*/ 4275 w 7800"/>
                                      <a:gd name="T95" fmla="*/ 558 h 6159"/>
                                      <a:gd name="T96" fmla="*/ 4332 w 7800"/>
                                      <a:gd name="T97" fmla="*/ 918 h 6159"/>
                                      <a:gd name="T98" fmla="*/ 4406 w 7800"/>
                                      <a:gd name="T99" fmla="*/ 1268 h 6159"/>
                                      <a:gd name="T100" fmla="*/ 4500 w 7800"/>
                                      <a:gd name="T101" fmla="*/ 1611 h 6159"/>
                                      <a:gd name="T102" fmla="*/ 4617 w 7800"/>
                                      <a:gd name="T103" fmla="*/ 1948 h 6159"/>
                                      <a:gd name="T104" fmla="*/ 4758 w 7800"/>
                                      <a:gd name="T105" fmla="*/ 2282 h 6159"/>
                                      <a:gd name="T106" fmla="*/ 4927 w 7800"/>
                                      <a:gd name="T107" fmla="*/ 2616 h 6159"/>
                                      <a:gd name="T108" fmla="*/ 5124 w 7800"/>
                                      <a:gd name="T109" fmla="*/ 2950 h 6159"/>
                                      <a:gd name="T110" fmla="*/ 5356 w 7800"/>
                                      <a:gd name="T111" fmla="*/ 3285 h 6159"/>
                                      <a:gd name="T112" fmla="*/ 5620 w 7800"/>
                                      <a:gd name="T113" fmla="*/ 3625 h 6159"/>
                                      <a:gd name="T114" fmla="*/ 5922 w 7800"/>
                                      <a:gd name="T115" fmla="*/ 3973 h 6159"/>
                                      <a:gd name="T116" fmla="*/ 6262 w 7800"/>
                                      <a:gd name="T117" fmla="*/ 4327 h 6159"/>
                                      <a:gd name="T118" fmla="*/ 6646 w 7800"/>
                                      <a:gd name="T119" fmla="*/ 4693 h 6159"/>
                                      <a:gd name="T120" fmla="*/ 7072 w 7800"/>
                                      <a:gd name="T121" fmla="*/ 5069 h 6159"/>
                                      <a:gd name="T122" fmla="*/ 7546 w 7800"/>
                                      <a:gd name="T123" fmla="*/ 5461 h 61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7800" h="6159">
                                        <a:moveTo>
                                          <a:pt x="7800" y="5660"/>
                                        </a:moveTo>
                                        <a:lnTo>
                                          <a:pt x="7486" y="5577"/>
                                        </a:lnTo>
                                        <a:lnTo>
                                          <a:pt x="7183" y="5499"/>
                                        </a:lnTo>
                                        <a:lnTo>
                                          <a:pt x="6891" y="5430"/>
                                        </a:lnTo>
                                        <a:lnTo>
                                          <a:pt x="6607" y="5368"/>
                                        </a:lnTo>
                                        <a:lnTo>
                                          <a:pt x="6333" y="5313"/>
                                        </a:lnTo>
                                        <a:lnTo>
                                          <a:pt x="6068" y="5265"/>
                                        </a:lnTo>
                                        <a:lnTo>
                                          <a:pt x="5812" y="5224"/>
                                        </a:lnTo>
                                        <a:lnTo>
                                          <a:pt x="5564" y="5188"/>
                                        </a:lnTo>
                                        <a:lnTo>
                                          <a:pt x="5324" y="5161"/>
                                        </a:lnTo>
                                        <a:lnTo>
                                          <a:pt x="5090" y="5140"/>
                                        </a:lnTo>
                                        <a:lnTo>
                                          <a:pt x="4865" y="5127"/>
                                        </a:lnTo>
                                        <a:lnTo>
                                          <a:pt x="4646" y="5117"/>
                                        </a:lnTo>
                                        <a:lnTo>
                                          <a:pt x="4434" y="5117"/>
                                        </a:lnTo>
                                        <a:lnTo>
                                          <a:pt x="4228" y="5120"/>
                                        </a:lnTo>
                                        <a:lnTo>
                                          <a:pt x="4027" y="5132"/>
                                        </a:lnTo>
                                        <a:lnTo>
                                          <a:pt x="3831" y="5148"/>
                                        </a:lnTo>
                                        <a:lnTo>
                                          <a:pt x="3642" y="5171"/>
                                        </a:lnTo>
                                        <a:lnTo>
                                          <a:pt x="3455" y="5200"/>
                                        </a:lnTo>
                                        <a:lnTo>
                                          <a:pt x="3274" y="5234"/>
                                        </a:lnTo>
                                        <a:lnTo>
                                          <a:pt x="3095" y="5274"/>
                                        </a:lnTo>
                                        <a:lnTo>
                                          <a:pt x="2920" y="5320"/>
                                        </a:lnTo>
                                        <a:lnTo>
                                          <a:pt x="2749" y="5370"/>
                                        </a:lnTo>
                                        <a:lnTo>
                                          <a:pt x="2580" y="5427"/>
                                        </a:lnTo>
                                        <a:lnTo>
                                          <a:pt x="2413" y="5488"/>
                                        </a:lnTo>
                                        <a:lnTo>
                                          <a:pt x="2248" y="5555"/>
                                        </a:lnTo>
                                        <a:lnTo>
                                          <a:pt x="2086" y="5627"/>
                                        </a:lnTo>
                                        <a:lnTo>
                                          <a:pt x="1922" y="5704"/>
                                        </a:lnTo>
                                        <a:lnTo>
                                          <a:pt x="1762" y="5786"/>
                                        </a:lnTo>
                                        <a:lnTo>
                                          <a:pt x="1601" y="5872"/>
                                        </a:lnTo>
                                        <a:lnTo>
                                          <a:pt x="1441" y="5963"/>
                                        </a:lnTo>
                                        <a:lnTo>
                                          <a:pt x="1280" y="6060"/>
                                        </a:lnTo>
                                        <a:lnTo>
                                          <a:pt x="1118" y="6159"/>
                                        </a:lnTo>
                                        <a:lnTo>
                                          <a:pt x="1039" y="5984"/>
                                        </a:lnTo>
                                        <a:lnTo>
                                          <a:pt x="971" y="5812"/>
                                        </a:lnTo>
                                        <a:lnTo>
                                          <a:pt x="912" y="5645"/>
                                        </a:lnTo>
                                        <a:lnTo>
                                          <a:pt x="864" y="5482"/>
                                        </a:lnTo>
                                        <a:lnTo>
                                          <a:pt x="822" y="5323"/>
                                        </a:lnTo>
                                        <a:lnTo>
                                          <a:pt x="789" y="5169"/>
                                        </a:lnTo>
                                        <a:lnTo>
                                          <a:pt x="762" y="5018"/>
                                        </a:lnTo>
                                        <a:lnTo>
                                          <a:pt x="741" y="4869"/>
                                        </a:lnTo>
                                        <a:lnTo>
                                          <a:pt x="724" y="4725"/>
                                        </a:lnTo>
                                        <a:lnTo>
                                          <a:pt x="715" y="4584"/>
                                        </a:lnTo>
                                        <a:lnTo>
                                          <a:pt x="705" y="4446"/>
                                        </a:lnTo>
                                        <a:lnTo>
                                          <a:pt x="700" y="4309"/>
                                        </a:lnTo>
                                        <a:lnTo>
                                          <a:pt x="695" y="4043"/>
                                        </a:lnTo>
                                        <a:lnTo>
                                          <a:pt x="694" y="3784"/>
                                        </a:lnTo>
                                        <a:lnTo>
                                          <a:pt x="690" y="3658"/>
                                        </a:lnTo>
                                        <a:lnTo>
                                          <a:pt x="686" y="3531"/>
                                        </a:lnTo>
                                        <a:lnTo>
                                          <a:pt x="679" y="3405"/>
                                        </a:lnTo>
                                        <a:lnTo>
                                          <a:pt x="669" y="3280"/>
                                        </a:lnTo>
                                        <a:lnTo>
                                          <a:pt x="655" y="3155"/>
                                        </a:lnTo>
                                        <a:lnTo>
                                          <a:pt x="635" y="3031"/>
                                        </a:lnTo>
                                        <a:lnTo>
                                          <a:pt x="609" y="2906"/>
                                        </a:lnTo>
                                        <a:lnTo>
                                          <a:pt x="579" y="2780"/>
                                        </a:lnTo>
                                        <a:lnTo>
                                          <a:pt x="538" y="2655"/>
                                        </a:lnTo>
                                        <a:lnTo>
                                          <a:pt x="493" y="2528"/>
                                        </a:lnTo>
                                        <a:lnTo>
                                          <a:pt x="436" y="2400"/>
                                        </a:lnTo>
                                        <a:lnTo>
                                          <a:pt x="371" y="2271"/>
                                        </a:lnTo>
                                        <a:lnTo>
                                          <a:pt x="295" y="2140"/>
                                        </a:lnTo>
                                        <a:lnTo>
                                          <a:pt x="209" y="2007"/>
                                        </a:lnTo>
                                        <a:lnTo>
                                          <a:pt x="110" y="1872"/>
                                        </a:lnTo>
                                        <a:lnTo>
                                          <a:pt x="0" y="1735"/>
                                        </a:lnTo>
                                        <a:lnTo>
                                          <a:pt x="175" y="1743"/>
                                        </a:lnTo>
                                        <a:lnTo>
                                          <a:pt x="342" y="1743"/>
                                        </a:lnTo>
                                        <a:lnTo>
                                          <a:pt x="501" y="1735"/>
                                        </a:lnTo>
                                        <a:lnTo>
                                          <a:pt x="650" y="1717"/>
                                        </a:lnTo>
                                        <a:lnTo>
                                          <a:pt x="792" y="1694"/>
                                        </a:lnTo>
                                        <a:lnTo>
                                          <a:pt x="927" y="1662"/>
                                        </a:lnTo>
                                        <a:lnTo>
                                          <a:pt x="1057" y="1624"/>
                                        </a:lnTo>
                                        <a:lnTo>
                                          <a:pt x="1181" y="1582"/>
                                        </a:lnTo>
                                        <a:lnTo>
                                          <a:pt x="1300" y="1534"/>
                                        </a:lnTo>
                                        <a:lnTo>
                                          <a:pt x="1415" y="1479"/>
                                        </a:lnTo>
                                        <a:lnTo>
                                          <a:pt x="1527" y="1420"/>
                                        </a:lnTo>
                                        <a:lnTo>
                                          <a:pt x="1635" y="1359"/>
                                        </a:lnTo>
                                        <a:lnTo>
                                          <a:pt x="1742" y="1292"/>
                                        </a:lnTo>
                                        <a:lnTo>
                                          <a:pt x="1847" y="1224"/>
                                        </a:lnTo>
                                        <a:lnTo>
                                          <a:pt x="1951" y="1151"/>
                                        </a:lnTo>
                                        <a:lnTo>
                                          <a:pt x="2055" y="1079"/>
                                        </a:lnTo>
                                        <a:lnTo>
                                          <a:pt x="2264" y="926"/>
                                        </a:lnTo>
                                        <a:lnTo>
                                          <a:pt x="2481" y="772"/>
                                        </a:lnTo>
                                        <a:lnTo>
                                          <a:pt x="2593" y="695"/>
                                        </a:lnTo>
                                        <a:lnTo>
                                          <a:pt x="2710" y="618"/>
                                        </a:lnTo>
                                        <a:lnTo>
                                          <a:pt x="2830" y="544"/>
                                        </a:lnTo>
                                        <a:lnTo>
                                          <a:pt x="2956" y="469"/>
                                        </a:lnTo>
                                        <a:lnTo>
                                          <a:pt x="3086" y="398"/>
                                        </a:lnTo>
                                        <a:lnTo>
                                          <a:pt x="3223" y="330"/>
                                        </a:lnTo>
                                        <a:lnTo>
                                          <a:pt x="3368" y="264"/>
                                        </a:lnTo>
                                        <a:lnTo>
                                          <a:pt x="3520" y="202"/>
                                        </a:lnTo>
                                        <a:lnTo>
                                          <a:pt x="3680" y="144"/>
                                        </a:lnTo>
                                        <a:lnTo>
                                          <a:pt x="3851" y="92"/>
                                        </a:lnTo>
                                        <a:lnTo>
                                          <a:pt x="4029" y="43"/>
                                        </a:lnTo>
                                        <a:lnTo>
                                          <a:pt x="4218" y="0"/>
                                        </a:lnTo>
                                        <a:lnTo>
                                          <a:pt x="4233" y="189"/>
                                        </a:lnTo>
                                        <a:lnTo>
                                          <a:pt x="4252" y="375"/>
                                        </a:lnTo>
                                        <a:lnTo>
                                          <a:pt x="4275" y="558"/>
                                        </a:lnTo>
                                        <a:lnTo>
                                          <a:pt x="4301" y="740"/>
                                        </a:lnTo>
                                        <a:lnTo>
                                          <a:pt x="4332" y="918"/>
                                        </a:lnTo>
                                        <a:lnTo>
                                          <a:pt x="4366" y="1093"/>
                                        </a:lnTo>
                                        <a:lnTo>
                                          <a:pt x="4406" y="1268"/>
                                        </a:lnTo>
                                        <a:lnTo>
                                          <a:pt x="4450" y="1440"/>
                                        </a:lnTo>
                                        <a:lnTo>
                                          <a:pt x="4500" y="1611"/>
                                        </a:lnTo>
                                        <a:lnTo>
                                          <a:pt x="4556" y="1780"/>
                                        </a:lnTo>
                                        <a:lnTo>
                                          <a:pt x="4617" y="1948"/>
                                        </a:lnTo>
                                        <a:lnTo>
                                          <a:pt x="4684" y="2115"/>
                                        </a:lnTo>
                                        <a:lnTo>
                                          <a:pt x="4758" y="2282"/>
                                        </a:lnTo>
                                        <a:lnTo>
                                          <a:pt x="4839" y="2449"/>
                                        </a:lnTo>
                                        <a:lnTo>
                                          <a:pt x="4927" y="2616"/>
                                        </a:lnTo>
                                        <a:lnTo>
                                          <a:pt x="5022" y="2781"/>
                                        </a:lnTo>
                                        <a:lnTo>
                                          <a:pt x="5124" y="2950"/>
                                        </a:lnTo>
                                        <a:lnTo>
                                          <a:pt x="5236" y="3116"/>
                                        </a:lnTo>
                                        <a:lnTo>
                                          <a:pt x="5356" y="3285"/>
                                        </a:lnTo>
                                        <a:lnTo>
                                          <a:pt x="5484" y="3455"/>
                                        </a:lnTo>
                                        <a:lnTo>
                                          <a:pt x="5620" y="3625"/>
                                        </a:lnTo>
                                        <a:lnTo>
                                          <a:pt x="5766" y="3798"/>
                                        </a:lnTo>
                                        <a:lnTo>
                                          <a:pt x="5922" y="3973"/>
                                        </a:lnTo>
                                        <a:lnTo>
                                          <a:pt x="6087" y="4148"/>
                                        </a:lnTo>
                                        <a:lnTo>
                                          <a:pt x="6262" y="4327"/>
                                        </a:lnTo>
                                        <a:lnTo>
                                          <a:pt x="6448" y="4508"/>
                                        </a:lnTo>
                                        <a:lnTo>
                                          <a:pt x="6646" y="4693"/>
                                        </a:lnTo>
                                        <a:lnTo>
                                          <a:pt x="6854" y="4879"/>
                                        </a:lnTo>
                                        <a:lnTo>
                                          <a:pt x="7072" y="5069"/>
                                        </a:lnTo>
                                        <a:lnTo>
                                          <a:pt x="7302" y="5263"/>
                                        </a:lnTo>
                                        <a:lnTo>
                                          <a:pt x="7546" y="5461"/>
                                        </a:lnTo>
                                        <a:lnTo>
                                          <a:pt x="7800" y="56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7" name="Freeform 4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20" y="5716"/>
                                    <a:ext cx="221" cy="142"/>
                                  </a:xfrm>
                                  <a:custGeom>
                                    <a:avLst/>
                                    <a:gdLst>
                                      <a:gd name="T0" fmla="*/ 313 w 7797"/>
                                      <a:gd name="T1" fmla="*/ 5576 h 6163"/>
                                      <a:gd name="T2" fmla="*/ 909 w 7797"/>
                                      <a:gd name="T3" fmla="*/ 5429 h 6163"/>
                                      <a:gd name="T4" fmla="*/ 1465 w 7797"/>
                                      <a:gd name="T5" fmla="*/ 5312 h 6163"/>
                                      <a:gd name="T6" fmla="*/ 1987 w 7797"/>
                                      <a:gd name="T7" fmla="*/ 5223 h 6163"/>
                                      <a:gd name="T8" fmla="*/ 2475 w 7797"/>
                                      <a:gd name="T9" fmla="*/ 5162 h 6163"/>
                                      <a:gd name="T10" fmla="*/ 2932 w 7797"/>
                                      <a:gd name="T11" fmla="*/ 5126 h 6163"/>
                                      <a:gd name="T12" fmla="*/ 3363 w 7797"/>
                                      <a:gd name="T13" fmla="*/ 5116 h 6163"/>
                                      <a:gd name="T14" fmla="*/ 3770 w 7797"/>
                                      <a:gd name="T15" fmla="*/ 5132 h 6163"/>
                                      <a:gd name="T16" fmla="*/ 4157 w 7797"/>
                                      <a:gd name="T17" fmla="*/ 5171 h 6163"/>
                                      <a:gd name="T18" fmla="*/ 4523 w 7797"/>
                                      <a:gd name="T19" fmla="*/ 5234 h 6163"/>
                                      <a:gd name="T20" fmla="*/ 4877 w 7797"/>
                                      <a:gd name="T21" fmla="*/ 5320 h 6163"/>
                                      <a:gd name="T22" fmla="*/ 5217 w 7797"/>
                                      <a:gd name="T23" fmla="*/ 5429 h 6163"/>
                                      <a:gd name="T24" fmla="*/ 5548 w 7797"/>
                                      <a:gd name="T25" fmla="*/ 5557 h 6163"/>
                                      <a:gd name="T26" fmla="*/ 5873 w 7797"/>
                                      <a:gd name="T27" fmla="*/ 5706 h 6163"/>
                                      <a:gd name="T28" fmla="*/ 6196 w 7797"/>
                                      <a:gd name="T29" fmla="*/ 5874 h 6163"/>
                                      <a:gd name="T30" fmla="*/ 6517 w 7797"/>
                                      <a:gd name="T31" fmla="*/ 6062 h 6163"/>
                                      <a:gd name="T32" fmla="*/ 6757 w 7797"/>
                                      <a:gd name="T33" fmla="*/ 5986 h 6163"/>
                                      <a:gd name="T34" fmla="*/ 6883 w 7797"/>
                                      <a:gd name="T35" fmla="*/ 5646 h 6163"/>
                                      <a:gd name="T36" fmla="*/ 6972 w 7797"/>
                                      <a:gd name="T37" fmla="*/ 5324 h 6163"/>
                                      <a:gd name="T38" fmla="*/ 7034 w 7797"/>
                                      <a:gd name="T39" fmla="*/ 5017 h 6163"/>
                                      <a:gd name="T40" fmla="*/ 7071 w 7797"/>
                                      <a:gd name="T41" fmla="*/ 4724 h 6163"/>
                                      <a:gd name="T42" fmla="*/ 7089 w 7797"/>
                                      <a:gd name="T43" fmla="*/ 4444 h 6163"/>
                                      <a:gd name="T44" fmla="*/ 7100 w 7797"/>
                                      <a:gd name="T45" fmla="*/ 4042 h 6163"/>
                                      <a:gd name="T46" fmla="*/ 7105 w 7797"/>
                                      <a:gd name="T47" fmla="*/ 3655 h 6163"/>
                                      <a:gd name="T48" fmla="*/ 7116 w 7797"/>
                                      <a:gd name="T49" fmla="*/ 3404 h 6163"/>
                                      <a:gd name="T50" fmla="*/ 7141 w 7797"/>
                                      <a:gd name="T51" fmla="*/ 3154 h 6163"/>
                                      <a:gd name="T52" fmla="*/ 7186 w 7797"/>
                                      <a:gd name="T53" fmla="*/ 2905 h 6163"/>
                                      <a:gd name="T54" fmla="*/ 7257 w 7797"/>
                                      <a:gd name="T55" fmla="*/ 2655 h 6163"/>
                                      <a:gd name="T56" fmla="*/ 7359 w 7797"/>
                                      <a:gd name="T57" fmla="*/ 2401 h 6163"/>
                                      <a:gd name="T58" fmla="*/ 7500 w 7797"/>
                                      <a:gd name="T59" fmla="*/ 2142 h 6163"/>
                                      <a:gd name="T60" fmla="*/ 7685 w 7797"/>
                                      <a:gd name="T61" fmla="*/ 1876 h 6163"/>
                                      <a:gd name="T62" fmla="*/ 7620 w 7797"/>
                                      <a:gd name="T63" fmla="*/ 1747 h 6163"/>
                                      <a:gd name="T64" fmla="*/ 7296 w 7797"/>
                                      <a:gd name="T65" fmla="*/ 1737 h 6163"/>
                                      <a:gd name="T66" fmla="*/ 7005 w 7797"/>
                                      <a:gd name="T67" fmla="*/ 1696 h 6163"/>
                                      <a:gd name="T68" fmla="*/ 6739 w 7797"/>
                                      <a:gd name="T69" fmla="*/ 1627 h 6163"/>
                                      <a:gd name="T70" fmla="*/ 6496 w 7797"/>
                                      <a:gd name="T71" fmla="*/ 1534 h 6163"/>
                                      <a:gd name="T72" fmla="*/ 6269 w 7797"/>
                                      <a:gd name="T73" fmla="*/ 1423 h 6163"/>
                                      <a:gd name="T74" fmla="*/ 6053 w 7797"/>
                                      <a:gd name="T75" fmla="*/ 1293 h 6163"/>
                                      <a:gd name="T76" fmla="*/ 5844 w 7797"/>
                                      <a:gd name="T77" fmla="*/ 1152 h 6163"/>
                                      <a:gd name="T78" fmla="*/ 5531 w 7797"/>
                                      <a:gd name="T79" fmla="*/ 927 h 6163"/>
                                      <a:gd name="T80" fmla="*/ 5202 w 7797"/>
                                      <a:gd name="T81" fmla="*/ 695 h 6163"/>
                                      <a:gd name="T82" fmla="*/ 4966 w 7797"/>
                                      <a:gd name="T83" fmla="*/ 543 h 6163"/>
                                      <a:gd name="T84" fmla="*/ 4708 w 7797"/>
                                      <a:gd name="T85" fmla="*/ 399 h 6163"/>
                                      <a:gd name="T86" fmla="*/ 4426 w 7797"/>
                                      <a:gd name="T87" fmla="*/ 264 h 6163"/>
                                      <a:gd name="T88" fmla="*/ 4113 w 7797"/>
                                      <a:gd name="T89" fmla="*/ 144 h 6163"/>
                                      <a:gd name="T90" fmla="*/ 3767 w 7797"/>
                                      <a:gd name="T91" fmla="*/ 42 h 6163"/>
                                      <a:gd name="T92" fmla="*/ 3561 w 7797"/>
                                      <a:gd name="T93" fmla="*/ 190 h 6163"/>
                                      <a:gd name="T94" fmla="*/ 3520 w 7797"/>
                                      <a:gd name="T95" fmla="*/ 559 h 6163"/>
                                      <a:gd name="T96" fmla="*/ 3463 w 7797"/>
                                      <a:gd name="T97" fmla="*/ 919 h 6163"/>
                                      <a:gd name="T98" fmla="*/ 3389 w 7797"/>
                                      <a:gd name="T99" fmla="*/ 1269 h 6163"/>
                                      <a:gd name="T100" fmla="*/ 3295 w 7797"/>
                                      <a:gd name="T101" fmla="*/ 1610 h 6163"/>
                                      <a:gd name="T102" fmla="*/ 3180 w 7797"/>
                                      <a:gd name="T103" fmla="*/ 1949 h 6163"/>
                                      <a:gd name="T104" fmla="*/ 3037 w 7797"/>
                                      <a:gd name="T105" fmla="*/ 2283 h 6163"/>
                                      <a:gd name="T106" fmla="*/ 2870 w 7797"/>
                                      <a:gd name="T107" fmla="*/ 2615 h 6163"/>
                                      <a:gd name="T108" fmla="*/ 2671 w 7797"/>
                                      <a:gd name="T109" fmla="*/ 2949 h 6163"/>
                                      <a:gd name="T110" fmla="*/ 2441 w 7797"/>
                                      <a:gd name="T111" fmla="*/ 3284 h 6163"/>
                                      <a:gd name="T112" fmla="*/ 2177 w 7797"/>
                                      <a:gd name="T113" fmla="*/ 3624 h 6163"/>
                                      <a:gd name="T114" fmla="*/ 1875 w 7797"/>
                                      <a:gd name="T115" fmla="*/ 3971 h 6163"/>
                                      <a:gd name="T116" fmla="*/ 1535 w 7797"/>
                                      <a:gd name="T117" fmla="*/ 4326 h 6163"/>
                                      <a:gd name="T118" fmla="*/ 1152 w 7797"/>
                                      <a:gd name="T119" fmla="*/ 4690 h 6163"/>
                                      <a:gd name="T120" fmla="*/ 726 w 7797"/>
                                      <a:gd name="T121" fmla="*/ 5068 h 6163"/>
                                      <a:gd name="T122" fmla="*/ 255 w 7797"/>
                                      <a:gd name="T123" fmla="*/ 5458 h 61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7797" h="6163">
                                        <a:moveTo>
                                          <a:pt x="0" y="5659"/>
                                        </a:moveTo>
                                        <a:lnTo>
                                          <a:pt x="313" y="5576"/>
                                        </a:lnTo>
                                        <a:lnTo>
                                          <a:pt x="616" y="5498"/>
                                        </a:lnTo>
                                        <a:lnTo>
                                          <a:pt x="909" y="5429"/>
                                        </a:lnTo>
                                        <a:lnTo>
                                          <a:pt x="1191" y="5367"/>
                                        </a:lnTo>
                                        <a:lnTo>
                                          <a:pt x="1465" y="5312"/>
                                        </a:lnTo>
                                        <a:lnTo>
                                          <a:pt x="1731" y="5264"/>
                                        </a:lnTo>
                                        <a:lnTo>
                                          <a:pt x="1987" y="5223"/>
                                        </a:lnTo>
                                        <a:lnTo>
                                          <a:pt x="2235" y="5189"/>
                                        </a:lnTo>
                                        <a:lnTo>
                                          <a:pt x="2475" y="5162"/>
                                        </a:lnTo>
                                        <a:lnTo>
                                          <a:pt x="2707" y="5140"/>
                                        </a:lnTo>
                                        <a:lnTo>
                                          <a:pt x="2932" y="5126"/>
                                        </a:lnTo>
                                        <a:lnTo>
                                          <a:pt x="3152" y="5118"/>
                                        </a:lnTo>
                                        <a:lnTo>
                                          <a:pt x="3363" y="5116"/>
                                        </a:lnTo>
                                        <a:lnTo>
                                          <a:pt x="3570" y="5121"/>
                                        </a:lnTo>
                                        <a:lnTo>
                                          <a:pt x="3770" y="5132"/>
                                        </a:lnTo>
                                        <a:lnTo>
                                          <a:pt x="3966" y="5149"/>
                                        </a:lnTo>
                                        <a:lnTo>
                                          <a:pt x="4157" y="5171"/>
                                        </a:lnTo>
                                        <a:lnTo>
                                          <a:pt x="4342" y="5200"/>
                                        </a:lnTo>
                                        <a:lnTo>
                                          <a:pt x="4523" y="5234"/>
                                        </a:lnTo>
                                        <a:lnTo>
                                          <a:pt x="4702" y="5275"/>
                                        </a:lnTo>
                                        <a:lnTo>
                                          <a:pt x="4877" y="5320"/>
                                        </a:lnTo>
                                        <a:lnTo>
                                          <a:pt x="5048" y="5372"/>
                                        </a:lnTo>
                                        <a:lnTo>
                                          <a:pt x="5217" y="5429"/>
                                        </a:lnTo>
                                        <a:lnTo>
                                          <a:pt x="5384" y="5490"/>
                                        </a:lnTo>
                                        <a:lnTo>
                                          <a:pt x="5548" y="5557"/>
                                        </a:lnTo>
                                        <a:lnTo>
                                          <a:pt x="5711" y="5630"/>
                                        </a:lnTo>
                                        <a:lnTo>
                                          <a:pt x="5873" y="5706"/>
                                        </a:lnTo>
                                        <a:lnTo>
                                          <a:pt x="6035" y="5788"/>
                                        </a:lnTo>
                                        <a:lnTo>
                                          <a:pt x="6196" y="5874"/>
                                        </a:lnTo>
                                        <a:lnTo>
                                          <a:pt x="6356" y="5967"/>
                                        </a:lnTo>
                                        <a:lnTo>
                                          <a:pt x="6517" y="6062"/>
                                        </a:lnTo>
                                        <a:lnTo>
                                          <a:pt x="6679" y="6163"/>
                                        </a:lnTo>
                                        <a:lnTo>
                                          <a:pt x="6757" y="5986"/>
                                        </a:lnTo>
                                        <a:lnTo>
                                          <a:pt x="6825" y="5813"/>
                                        </a:lnTo>
                                        <a:lnTo>
                                          <a:pt x="6883" y="5646"/>
                                        </a:lnTo>
                                        <a:lnTo>
                                          <a:pt x="6932" y="5482"/>
                                        </a:lnTo>
                                        <a:lnTo>
                                          <a:pt x="6972" y="5324"/>
                                        </a:lnTo>
                                        <a:lnTo>
                                          <a:pt x="7006" y="5168"/>
                                        </a:lnTo>
                                        <a:lnTo>
                                          <a:pt x="7034" y="5017"/>
                                        </a:lnTo>
                                        <a:lnTo>
                                          <a:pt x="7055" y="4868"/>
                                        </a:lnTo>
                                        <a:lnTo>
                                          <a:pt x="7071" y="4724"/>
                                        </a:lnTo>
                                        <a:lnTo>
                                          <a:pt x="7082" y="4583"/>
                                        </a:lnTo>
                                        <a:lnTo>
                                          <a:pt x="7089" y="4444"/>
                                        </a:lnTo>
                                        <a:lnTo>
                                          <a:pt x="7095" y="4308"/>
                                        </a:lnTo>
                                        <a:lnTo>
                                          <a:pt x="7100" y="4042"/>
                                        </a:lnTo>
                                        <a:lnTo>
                                          <a:pt x="7102" y="3783"/>
                                        </a:lnTo>
                                        <a:lnTo>
                                          <a:pt x="7105" y="3655"/>
                                        </a:lnTo>
                                        <a:lnTo>
                                          <a:pt x="7110" y="3529"/>
                                        </a:lnTo>
                                        <a:lnTo>
                                          <a:pt x="7116" y="3404"/>
                                        </a:lnTo>
                                        <a:lnTo>
                                          <a:pt x="7128" y="3279"/>
                                        </a:lnTo>
                                        <a:lnTo>
                                          <a:pt x="7141" y="3154"/>
                                        </a:lnTo>
                                        <a:lnTo>
                                          <a:pt x="7160" y="3030"/>
                                        </a:lnTo>
                                        <a:lnTo>
                                          <a:pt x="7186" y="2905"/>
                                        </a:lnTo>
                                        <a:lnTo>
                                          <a:pt x="7218" y="2780"/>
                                        </a:lnTo>
                                        <a:lnTo>
                                          <a:pt x="7257" y="2655"/>
                                        </a:lnTo>
                                        <a:lnTo>
                                          <a:pt x="7304" y="2529"/>
                                        </a:lnTo>
                                        <a:lnTo>
                                          <a:pt x="7359" y="2401"/>
                                        </a:lnTo>
                                        <a:lnTo>
                                          <a:pt x="7424" y="2271"/>
                                        </a:lnTo>
                                        <a:lnTo>
                                          <a:pt x="7500" y="2142"/>
                                        </a:lnTo>
                                        <a:lnTo>
                                          <a:pt x="7586" y="2009"/>
                                        </a:lnTo>
                                        <a:lnTo>
                                          <a:pt x="7685" y="1876"/>
                                        </a:lnTo>
                                        <a:lnTo>
                                          <a:pt x="7797" y="1738"/>
                                        </a:lnTo>
                                        <a:lnTo>
                                          <a:pt x="7620" y="1747"/>
                                        </a:lnTo>
                                        <a:lnTo>
                                          <a:pt x="7455" y="1747"/>
                                        </a:lnTo>
                                        <a:lnTo>
                                          <a:pt x="7296" y="1737"/>
                                        </a:lnTo>
                                        <a:lnTo>
                                          <a:pt x="7147" y="1721"/>
                                        </a:lnTo>
                                        <a:lnTo>
                                          <a:pt x="7005" y="1696"/>
                                        </a:lnTo>
                                        <a:lnTo>
                                          <a:pt x="6868" y="1666"/>
                                        </a:lnTo>
                                        <a:lnTo>
                                          <a:pt x="6739" y="1627"/>
                                        </a:lnTo>
                                        <a:lnTo>
                                          <a:pt x="6616" y="1583"/>
                                        </a:lnTo>
                                        <a:lnTo>
                                          <a:pt x="6496" y="1534"/>
                                        </a:lnTo>
                                        <a:lnTo>
                                          <a:pt x="6381" y="1481"/>
                                        </a:lnTo>
                                        <a:lnTo>
                                          <a:pt x="6269" y="1423"/>
                                        </a:lnTo>
                                        <a:lnTo>
                                          <a:pt x="6160" y="1359"/>
                                        </a:lnTo>
                                        <a:lnTo>
                                          <a:pt x="6053" y="1293"/>
                                        </a:lnTo>
                                        <a:lnTo>
                                          <a:pt x="5950" y="1225"/>
                                        </a:lnTo>
                                        <a:lnTo>
                                          <a:pt x="5844" y="1152"/>
                                        </a:lnTo>
                                        <a:lnTo>
                                          <a:pt x="5742" y="1079"/>
                                        </a:lnTo>
                                        <a:lnTo>
                                          <a:pt x="5531" y="927"/>
                                        </a:lnTo>
                                        <a:lnTo>
                                          <a:pt x="5316" y="771"/>
                                        </a:lnTo>
                                        <a:lnTo>
                                          <a:pt x="5202" y="695"/>
                                        </a:lnTo>
                                        <a:lnTo>
                                          <a:pt x="5087" y="619"/>
                                        </a:lnTo>
                                        <a:lnTo>
                                          <a:pt x="4966" y="543"/>
                                        </a:lnTo>
                                        <a:lnTo>
                                          <a:pt x="4841" y="470"/>
                                        </a:lnTo>
                                        <a:lnTo>
                                          <a:pt x="4708" y="399"/>
                                        </a:lnTo>
                                        <a:lnTo>
                                          <a:pt x="4572" y="329"/>
                                        </a:lnTo>
                                        <a:lnTo>
                                          <a:pt x="4426" y="264"/>
                                        </a:lnTo>
                                        <a:lnTo>
                                          <a:pt x="4275" y="203"/>
                                        </a:lnTo>
                                        <a:lnTo>
                                          <a:pt x="4113" y="144"/>
                                        </a:lnTo>
                                        <a:lnTo>
                                          <a:pt x="3945" y="91"/>
                                        </a:lnTo>
                                        <a:lnTo>
                                          <a:pt x="3767" y="42"/>
                                        </a:lnTo>
                                        <a:lnTo>
                                          <a:pt x="3577" y="0"/>
                                        </a:lnTo>
                                        <a:lnTo>
                                          <a:pt x="3561" y="190"/>
                                        </a:lnTo>
                                        <a:lnTo>
                                          <a:pt x="3543" y="376"/>
                                        </a:lnTo>
                                        <a:lnTo>
                                          <a:pt x="3520" y="559"/>
                                        </a:lnTo>
                                        <a:lnTo>
                                          <a:pt x="3494" y="741"/>
                                        </a:lnTo>
                                        <a:lnTo>
                                          <a:pt x="3463" y="919"/>
                                        </a:lnTo>
                                        <a:lnTo>
                                          <a:pt x="3429" y="1094"/>
                                        </a:lnTo>
                                        <a:lnTo>
                                          <a:pt x="3389" y="1269"/>
                                        </a:lnTo>
                                        <a:lnTo>
                                          <a:pt x="3345" y="1440"/>
                                        </a:lnTo>
                                        <a:lnTo>
                                          <a:pt x="3295" y="1610"/>
                                        </a:lnTo>
                                        <a:lnTo>
                                          <a:pt x="3240" y="1781"/>
                                        </a:lnTo>
                                        <a:lnTo>
                                          <a:pt x="3180" y="1949"/>
                                        </a:lnTo>
                                        <a:lnTo>
                                          <a:pt x="3112" y="2116"/>
                                        </a:lnTo>
                                        <a:lnTo>
                                          <a:pt x="3037" y="2283"/>
                                        </a:lnTo>
                                        <a:lnTo>
                                          <a:pt x="2958" y="2448"/>
                                        </a:lnTo>
                                        <a:lnTo>
                                          <a:pt x="2870" y="2615"/>
                                        </a:lnTo>
                                        <a:lnTo>
                                          <a:pt x="2775" y="2782"/>
                                        </a:lnTo>
                                        <a:lnTo>
                                          <a:pt x="2671" y="2949"/>
                                        </a:lnTo>
                                        <a:lnTo>
                                          <a:pt x="2561" y="3115"/>
                                        </a:lnTo>
                                        <a:lnTo>
                                          <a:pt x="2441" y="3284"/>
                                        </a:lnTo>
                                        <a:lnTo>
                                          <a:pt x="2313" y="3454"/>
                                        </a:lnTo>
                                        <a:lnTo>
                                          <a:pt x="2177" y="3624"/>
                                        </a:lnTo>
                                        <a:lnTo>
                                          <a:pt x="2031" y="3796"/>
                                        </a:lnTo>
                                        <a:lnTo>
                                          <a:pt x="1875" y="3971"/>
                                        </a:lnTo>
                                        <a:lnTo>
                                          <a:pt x="1710" y="4147"/>
                                        </a:lnTo>
                                        <a:lnTo>
                                          <a:pt x="1535" y="4326"/>
                                        </a:lnTo>
                                        <a:lnTo>
                                          <a:pt x="1349" y="4507"/>
                                        </a:lnTo>
                                        <a:lnTo>
                                          <a:pt x="1152" y="4690"/>
                                        </a:lnTo>
                                        <a:lnTo>
                                          <a:pt x="945" y="4876"/>
                                        </a:lnTo>
                                        <a:lnTo>
                                          <a:pt x="726" y="5068"/>
                                        </a:lnTo>
                                        <a:lnTo>
                                          <a:pt x="496" y="5260"/>
                                        </a:lnTo>
                                        <a:lnTo>
                                          <a:pt x="255" y="5458"/>
                                        </a:lnTo>
                                        <a:lnTo>
                                          <a:pt x="0" y="56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305558" id="Group 457" o:spid="_x0000_s1026" style="position:absolute;margin-left:175.95pt;margin-top:65.1pt;width:123.35pt;height:15.65pt;rotation:90;flip:y;z-index:-251604992" coordorigin="4560,5494" coordsize="6720,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">
                      <v:shape id="Freeform 458" o:spid="_x0000_s1027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BM7cUA&#10;AADbAAAADwAAAGRycy9kb3ducmV2LnhtbESPQWvCQBSE7wX/w/IEL6VuFCw2uoop1XoqqK14fGSf&#10;STD7dsmuJv77rlDocZiZb5j5sjO1uFHjK8sKRsMEBHFudcWFgu/D+mUKwgdkjbVlUnAnD8tF72mO&#10;qbYt7+i2D4WIEPYpKihDcKmUPi/JoB9aRxy9s20MhiibQuoG2wg3tRwnyas0WHFcKNHRe0n5ZX81&#10;Ctzbxj1np9Vn5nbH+4/JvvKP9qrUoN+tZiACdeE//NfeagWTMTy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EEztxQAAANsAAAAPAAAAAAAAAAAAAAAAAJgCAABkcnMv&#10;ZG93bnJldi54bWxQSwUGAAAAAAQABAD1AAAAigM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<v:fill opacity="44461f"/>
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<o:lock v:ext="edit" verticies="t"/>
                      </v:shape>
                      <v:group id="Group 459" o:spid="_x0000_s1028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    <v:shape id="Freeform 460" o:spid="_x0000_s1029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1JyMgA&#10;AADbAAAADwAAAGRycy9kb3ducmV2LnhtbESPW2sCMRSE3wX/QzhC3zRrW4tsjWIF6QUf6g3s2+nm&#10;dHdxc7Imqbvtr28Kgo/DzHzDTGatqcSZnC8tKxgOEhDEmdUl5wp222V/DMIHZI2VZVLwQx5m025n&#10;gqm2Da/pvAm5iBD2KSooQqhTKX1WkEE/sDVx9L6sMxiidLnUDpsIN5W8TZIHabDkuFBgTYuCsuPm&#10;2yg4PD99nH6b+ck1q/fPu7f9/nWRL5W66bXzRxCB2nANX9ovWsHoHv6/xB8gp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PUnIyAAAANsAAAAPAAAAAAAAAAAAAAAAAJgCAABk&#10;cnMvZG93bnJldi54bWxQSwUGAAAAAAQABAD1AAAAjQ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<v:fill opacity="44461f"/>
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eform 461" o:spid="_x0000_s1030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z8MMMA&#10;AADbAAAADwAAAGRycy9kb3ducmV2LnhtbESP3WoCMRSE7wXfIRzBO81aq5TVKFIQCy2KWmgvD5uz&#10;P7o5WZKo27dvBMHLYWa+YebL1tTiSs5XlhWMhgkI4szqigsF38f14A2ED8gaa8uk4I88LBfdzhxT&#10;bW+8p+shFCJC2KeooAyhSaX0WUkG/dA2xNHLrTMYonSF1A5vEW5q+ZIkU2mw4rhQYkPvJWXnw8Uo&#10;OP1sN596PHL5a15vtNz5r9/GK9XvtasZiEBteIYf7Q+tYDKB+5f4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z8MMMAAADbAAAADwAAAAAAAAAAAAAAAACYAgAAZHJzL2Rv&#10;d25yZXYueG1sUEsFBgAAAAAEAAQA9QAAAIgD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<v:fill opacity="44461f"/>
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</v:shape>
                        <v:shape id="Freeform 462" o:spid="_x0000_s1031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Q9wMEA&#10;AADbAAAADwAAAGRycy9kb3ducmV2LnhtbESPQYvCMBSE78L+h/AWvGnqLhWpRnEFYcGL1mXPj+bZ&#10;FpuXksS2/nsjCB6HmfmGWW0G04iOnK8tK5hNExDEhdU1lwr+zvvJAoQPyBoby6TgTh4264/RCjNt&#10;ez5Rl4dSRAj7DBVUIbSZlL6oyKCf2pY4ehfrDIYoXSm1wz7CTSO/kmQuDdYcFypsaVdRcc1vRsEW&#10;udiZY3ps9M//ok171+XfB6XGn8N2CSLQEN7hV/tXK0jn8PwSf4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UPcDBAAAA2wAAAA8AAAAAAAAAAAAAAAAAmAIAAGRycy9kb3du&#10;cmV2LnhtbFBLBQYAAAAABAAEAPUAAACGAw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<v:fill opacity="44461f"/>
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</v:shape>
                        <v:shape id="Freeform 463" o:spid="_x0000_s1032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+12MMA&#10;AADbAAAADwAAAGRycy9kb3ducmV2LnhtbESPQWvCQBSE7wX/w/KE3urGQluJrqKBgrQINQpeH9ln&#10;NiT7NmZXE/99Vyj0OMzMN8xiNdhG3KjzlWMF00kCgrhwuuJSwfHw+TID4QOyxsYxKbiTh9Vy9LTA&#10;VLue93TLQykihH2KCkwIbSqlLwxZ9BPXEkfv7DqLIcqulLrDPsJtI1+T5F1arDguGGwpM1TU+dUq&#10;uHzfTxe33vXZ1yBrzn5MnYeNUs/jYT0HEWgI/+G/9lYrePuAx5f4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+12MMAAADbAAAADwAAAAAAAAAAAAAAAACYAgAAZHJzL2Rv&#10;d25yZXYueG1sUEsFBgAAAAAEAAQA9QAAAIgD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<v:fill opacity="44461f"/>
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lang w:bidi="bn-BD"/>
              </w:rPr>
              <mc:AlternateContent>
                <mc:Choice Requires="wpg">
                  <w:drawing>
                    <wp:anchor distT="0" distB="0" distL="114300" distR="114300" simplePos="0" relativeHeight="251710464" behindDoc="1" locked="0" layoutInCell="1" allowOverlap="1">
                      <wp:simplePos x="0" y="0"/>
                      <wp:positionH relativeFrom="column">
                        <wp:posOffset>-599440</wp:posOffset>
                      </wp:positionH>
                      <wp:positionV relativeFrom="paragraph">
                        <wp:posOffset>821055</wp:posOffset>
                      </wp:positionV>
                      <wp:extent cx="1566545" cy="198755"/>
                      <wp:effectExtent l="8255" t="8890" r="2540" b="5715"/>
                      <wp:wrapNone/>
                      <wp:docPr id="44" name="Group 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-16200000" flipH="1" flipV="1">
                                <a:off x="0" y="0"/>
                                <a:ext cx="1566545" cy="198755"/>
                                <a:chOff x="4560" y="5494"/>
                                <a:chExt cx="6720" cy="719"/>
                              </a:xfrm>
                            </wpg:grpSpPr>
                            <wps:wsp>
                              <wps:cNvPr id="45" name="Freeform 451"/>
                              <wps:cNvSpPr>
                                <a:spLocks noEditPoints="1"/>
                              </wps:cNvSpPr>
                              <wps:spPr bwMode="auto">
                                <a:xfrm rot="-5400000">
                                  <a:off x="7714" y="2647"/>
                                  <a:ext cx="412" cy="6720"/>
                                </a:xfrm>
                                <a:custGeom>
                                  <a:avLst/>
                                  <a:gdLst>
                                    <a:gd name="T0" fmla="*/ 640 w 1218"/>
                                    <a:gd name="T1" fmla="*/ 2138 h 15744"/>
                                    <a:gd name="T2" fmla="*/ 503 w 1218"/>
                                    <a:gd name="T3" fmla="*/ 5215 h 15744"/>
                                    <a:gd name="T4" fmla="*/ 4 w 1218"/>
                                    <a:gd name="T5" fmla="*/ 5906 h 15744"/>
                                    <a:gd name="T6" fmla="*/ 236 w 1218"/>
                                    <a:gd name="T7" fmla="*/ 6678 h 15744"/>
                                    <a:gd name="T8" fmla="*/ 204 w 1218"/>
                                    <a:gd name="T9" fmla="*/ 7147 h 15744"/>
                                    <a:gd name="T10" fmla="*/ 409 w 1218"/>
                                    <a:gd name="T11" fmla="*/ 7610 h 15744"/>
                                    <a:gd name="T12" fmla="*/ 647 w 1218"/>
                                    <a:gd name="T13" fmla="*/ 7896 h 15744"/>
                                    <a:gd name="T14" fmla="*/ 325 w 1218"/>
                                    <a:gd name="T15" fmla="*/ 8257 h 15744"/>
                                    <a:gd name="T16" fmla="*/ 211 w 1218"/>
                                    <a:gd name="T17" fmla="*/ 8717 h 15744"/>
                                    <a:gd name="T18" fmla="*/ 126 w 1218"/>
                                    <a:gd name="T19" fmla="*/ 9261 h 15744"/>
                                    <a:gd name="T20" fmla="*/ 62 w 1218"/>
                                    <a:gd name="T21" fmla="*/ 10013 h 15744"/>
                                    <a:gd name="T22" fmla="*/ 391 w 1218"/>
                                    <a:gd name="T23" fmla="*/ 11623 h 15744"/>
                                    <a:gd name="T24" fmla="*/ 875 w 1218"/>
                                    <a:gd name="T25" fmla="*/ 14365 h 15744"/>
                                    <a:gd name="T26" fmla="*/ 1098 w 1218"/>
                                    <a:gd name="T27" fmla="*/ 15243 h 15744"/>
                                    <a:gd name="T28" fmla="*/ 594 w 1218"/>
                                    <a:gd name="T29" fmla="*/ 12640 h 15744"/>
                                    <a:gd name="T30" fmla="*/ 867 w 1218"/>
                                    <a:gd name="T31" fmla="*/ 10076 h 15744"/>
                                    <a:gd name="T32" fmla="*/ 1201 w 1218"/>
                                    <a:gd name="T33" fmla="*/ 9679 h 15744"/>
                                    <a:gd name="T34" fmla="*/ 1146 w 1218"/>
                                    <a:gd name="T35" fmla="*/ 9480 h 15744"/>
                                    <a:gd name="T36" fmla="*/ 888 w 1218"/>
                                    <a:gd name="T37" fmla="*/ 9557 h 15744"/>
                                    <a:gd name="T38" fmla="*/ 499 w 1218"/>
                                    <a:gd name="T39" fmla="*/ 10119 h 15744"/>
                                    <a:gd name="T40" fmla="*/ 189 w 1218"/>
                                    <a:gd name="T41" fmla="*/ 9696 h 15744"/>
                                    <a:gd name="T42" fmla="*/ 420 w 1218"/>
                                    <a:gd name="T43" fmla="*/ 9018 h 15744"/>
                                    <a:gd name="T44" fmla="*/ 823 w 1218"/>
                                    <a:gd name="T45" fmla="*/ 8866 h 15744"/>
                                    <a:gd name="T46" fmla="*/ 975 w 1218"/>
                                    <a:gd name="T47" fmla="*/ 8608 h 15744"/>
                                    <a:gd name="T48" fmla="*/ 699 w 1218"/>
                                    <a:gd name="T49" fmla="*/ 8596 h 15744"/>
                                    <a:gd name="T50" fmla="*/ 307 w 1218"/>
                                    <a:gd name="T51" fmla="*/ 8767 h 15744"/>
                                    <a:gd name="T52" fmla="*/ 451 w 1218"/>
                                    <a:gd name="T53" fmla="*/ 8276 h 15744"/>
                                    <a:gd name="T54" fmla="*/ 836 w 1218"/>
                                    <a:gd name="T55" fmla="*/ 7926 h 15744"/>
                                    <a:gd name="T56" fmla="*/ 1105 w 1218"/>
                                    <a:gd name="T57" fmla="*/ 7886 h 15744"/>
                                    <a:gd name="T58" fmla="*/ 936 w 1218"/>
                                    <a:gd name="T59" fmla="*/ 7812 h 15744"/>
                                    <a:gd name="T60" fmla="*/ 554 w 1218"/>
                                    <a:gd name="T61" fmla="*/ 7608 h 15744"/>
                                    <a:gd name="T62" fmla="*/ 296 w 1218"/>
                                    <a:gd name="T63" fmla="*/ 7085 h 15744"/>
                                    <a:gd name="T64" fmla="*/ 607 w 1218"/>
                                    <a:gd name="T65" fmla="*/ 7087 h 15744"/>
                                    <a:gd name="T66" fmla="*/ 937 w 1218"/>
                                    <a:gd name="T67" fmla="*/ 7182 h 15744"/>
                                    <a:gd name="T68" fmla="*/ 897 w 1218"/>
                                    <a:gd name="T69" fmla="*/ 6950 h 15744"/>
                                    <a:gd name="T70" fmla="*/ 531 w 1218"/>
                                    <a:gd name="T71" fmla="*/ 6754 h 15744"/>
                                    <a:gd name="T72" fmla="*/ 228 w 1218"/>
                                    <a:gd name="T73" fmla="*/ 6252 h 15744"/>
                                    <a:gd name="T74" fmla="*/ 322 w 1218"/>
                                    <a:gd name="T75" fmla="*/ 5648 h 15744"/>
                                    <a:gd name="T76" fmla="*/ 788 w 1218"/>
                                    <a:gd name="T77" fmla="*/ 6077 h 15744"/>
                                    <a:gd name="T78" fmla="*/ 1085 w 1218"/>
                                    <a:gd name="T79" fmla="*/ 6281 h 15744"/>
                                    <a:gd name="T80" fmla="*/ 1218 w 1218"/>
                                    <a:gd name="T81" fmla="*/ 6142 h 15744"/>
                                    <a:gd name="T82" fmla="*/ 1008 w 1218"/>
                                    <a:gd name="T83" fmla="*/ 5783 h 15744"/>
                                    <a:gd name="T84" fmla="*/ 513 w 1218"/>
                                    <a:gd name="T85" fmla="*/ 3980 h 15744"/>
                                    <a:gd name="T86" fmla="*/ 1070 w 1218"/>
                                    <a:gd name="T87" fmla="*/ 975 h 15744"/>
                                    <a:gd name="T88" fmla="*/ 1067 w 1218"/>
                                    <a:gd name="T89" fmla="*/ 7890 h 15744"/>
                                    <a:gd name="T90" fmla="*/ 824 w 1218"/>
                                    <a:gd name="T91" fmla="*/ 7862 h 15744"/>
                                    <a:gd name="T92" fmla="*/ 1084 w 1218"/>
                                    <a:gd name="T93" fmla="*/ 7869 h 15744"/>
                                    <a:gd name="T94" fmla="*/ 1066 w 1218"/>
                                    <a:gd name="T95" fmla="*/ 9733 h 15744"/>
                                    <a:gd name="T96" fmla="*/ 1020 w 1218"/>
                                    <a:gd name="T97" fmla="*/ 9600 h 15744"/>
                                    <a:gd name="T98" fmla="*/ 717 w 1218"/>
                                    <a:gd name="T99" fmla="*/ 9982 h 15744"/>
                                    <a:gd name="T100" fmla="*/ 827 w 1218"/>
                                    <a:gd name="T101" fmla="*/ 8742 h 15744"/>
                                    <a:gd name="T102" fmla="*/ 539 w 1218"/>
                                    <a:gd name="T103" fmla="*/ 8889 h 15744"/>
                                    <a:gd name="T104" fmla="*/ 720 w 1218"/>
                                    <a:gd name="T105" fmla="*/ 8657 h 15744"/>
                                    <a:gd name="T106" fmla="*/ 704 w 1218"/>
                                    <a:gd name="T107" fmla="*/ 5677 h 15744"/>
                                    <a:gd name="T108" fmla="*/ 1095 w 1218"/>
                                    <a:gd name="T109" fmla="*/ 6065 h 15744"/>
                                    <a:gd name="T110" fmla="*/ 973 w 1218"/>
                                    <a:gd name="T111" fmla="*/ 6109 h 15744"/>
                                    <a:gd name="T112" fmla="*/ 693 w 1218"/>
                                    <a:gd name="T113" fmla="*/ 5700 h 15744"/>
                                    <a:gd name="T114" fmla="*/ 792 w 1218"/>
                                    <a:gd name="T115" fmla="*/ 6967 h 15744"/>
                                    <a:gd name="T116" fmla="*/ 493 w 1218"/>
                                    <a:gd name="T117" fmla="*/ 6859 h 15744"/>
                                    <a:gd name="T118" fmla="*/ 782 w 1218"/>
                                    <a:gd name="T119" fmla="*/ 7121 h 157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218" h="15744">
                                      <a:moveTo>
                                        <a:pt x="929" y="0"/>
                                      </a:moveTo>
                                      <a:lnTo>
                                        <a:pt x="958" y="163"/>
                                      </a:lnTo>
                                      <a:lnTo>
                                        <a:pt x="977" y="319"/>
                                      </a:lnTo>
                                      <a:lnTo>
                                        <a:pt x="988" y="469"/>
                                      </a:lnTo>
                                      <a:lnTo>
                                        <a:pt x="991" y="611"/>
                                      </a:lnTo>
                                      <a:lnTo>
                                        <a:pt x="987" y="748"/>
                                      </a:lnTo>
                                      <a:lnTo>
                                        <a:pt x="975" y="880"/>
                                      </a:lnTo>
                                      <a:lnTo>
                                        <a:pt x="958" y="1009"/>
                                      </a:lnTo>
                                      <a:lnTo>
                                        <a:pt x="935" y="1135"/>
                                      </a:lnTo>
                                      <a:lnTo>
                                        <a:pt x="907" y="1258"/>
                                      </a:lnTo>
                                      <a:lnTo>
                                        <a:pt x="875" y="1379"/>
                                      </a:lnTo>
                                      <a:lnTo>
                                        <a:pt x="840" y="1503"/>
                                      </a:lnTo>
                                      <a:lnTo>
                                        <a:pt x="803" y="1624"/>
                                      </a:lnTo>
                                      <a:lnTo>
                                        <a:pt x="723" y="1875"/>
                                      </a:lnTo>
                                      <a:lnTo>
                                        <a:pt x="640" y="2138"/>
                                      </a:lnTo>
                                      <a:lnTo>
                                        <a:pt x="600" y="2276"/>
                                      </a:lnTo>
                                      <a:lnTo>
                                        <a:pt x="561" y="2420"/>
                                      </a:lnTo>
                                      <a:lnTo>
                                        <a:pt x="524" y="2571"/>
                                      </a:lnTo>
                                      <a:lnTo>
                                        <a:pt x="491" y="2730"/>
                                      </a:lnTo>
                                      <a:lnTo>
                                        <a:pt x="460" y="2896"/>
                                      </a:lnTo>
                                      <a:lnTo>
                                        <a:pt x="434" y="3073"/>
                                      </a:lnTo>
                                      <a:lnTo>
                                        <a:pt x="413" y="3259"/>
                                      </a:lnTo>
                                      <a:lnTo>
                                        <a:pt x="397" y="3455"/>
                                      </a:lnTo>
                                      <a:lnTo>
                                        <a:pt x="388" y="3664"/>
                                      </a:lnTo>
                                      <a:lnTo>
                                        <a:pt x="386" y="3887"/>
                                      </a:lnTo>
                                      <a:lnTo>
                                        <a:pt x="391" y="4121"/>
                                      </a:lnTo>
                                      <a:lnTo>
                                        <a:pt x="405" y="4371"/>
                                      </a:lnTo>
                                      <a:lnTo>
                                        <a:pt x="428" y="4635"/>
                                      </a:lnTo>
                                      <a:lnTo>
                                        <a:pt x="460" y="4918"/>
                                      </a:lnTo>
                                      <a:lnTo>
                                        <a:pt x="503" y="5215"/>
                                      </a:lnTo>
                                      <a:lnTo>
                                        <a:pt x="558" y="5531"/>
                                      </a:lnTo>
                                      <a:lnTo>
                                        <a:pt x="482" y="5531"/>
                                      </a:lnTo>
                                      <a:lnTo>
                                        <a:pt x="412" y="5536"/>
                                      </a:lnTo>
                                      <a:lnTo>
                                        <a:pt x="350" y="5546"/>
                                      </a:lnTo>
                                      <a:lnTo>
                                        <a:pt x="292" y="5560"/>
                                      </a:lnTo>
                                      <a:lnTo>
                                        <a:pt x="240" y="5579"/>
                                      </a:lnTo>
                                      <a:lnTo>
                                        <a:pt x="193" y="5603"/>
                                      </a:lnTo>
                                      <a:lnTo>
                                        <a:pt x="153" y="5629"/>
                                      </a:lnTo>
                                      <a:lnTo>
                                        <a:pt x="119" y="5659"/>
                                      </a:lnTo>
                                      <a:lnTo>
                                        <a:pt x="88" y="5694"/>
                                      </a:lnTo>
                                      <a:lnTo>
                                        <a:pt x="62" y="5731"/>
                                      </a:lnTo>
                                      <a:lnTo>
                                        <a:pt x="41" y="5771"/>
                                      </a:lnTo>
                                      <a:lnTo>
                                        <a:pt x="25" y="5813"/>
                                      </a:lnTo>
                                      <a:lnTo>
                                        <a:pt x="12" y="5859"/>
                                      </a:lnTo>
                                      <a:lnTo>
                                        <a:pt x="4" y="5906"/>
                                      </a:lnTo>
                                      <a:lnTo>
                                        <a:pt x="0" y="5954"/>
                                      </a:lnTo>
                                      <a:lnTo>
                                        <a:pt x="0" y="6004"/>
                                      </a:lnTo>
                                      <a:lnTo>
                                        <a:pt x="3" y="6057"/>
                                      </a:lnTo>
                                      <a:lnTo>
                                        <a:pt x="8" y="6109"/>
                                      </a:lnTo>
                                      <a:lnTo>
                                        <a:pt x="18" y="6162"/>
                                      </a:lnTo>
                                      <a:lnTo>
                                        <a:pt x="29" y="6216"/>
                                      </a:lnTo>
                                      <a:lnTo>
                                        <a:pt x="44" y="6270"/>
                                      </a:lnTo>
                                      <a:lnTo>
                                        <a:pt x="62" y="6324"/>
                                      </a:lnTo>
                                      <a:lnTo>
                                        <a:pt x="81" y="6378"/>
                                      </a:lnTo>
                                      <a:lnTo>
                                        <a:pt x="102" y="6430"/>
                                      </a:lnTo>
                                      <a:lnTo>
                                        <a:pt x="126" y="6483"/>
                                      </a:lnTo>
                                      <a:lnTo>
                                        <a:pt x="152" y="6534"/>
                                      </a:lnTo>
                                      <a:lnTo>
                                        <a:pt x="178" y="6582"/>
                                      </a:lnTo>
                                      <a:lnTo>
                                        <a:pt x="207" y="6631"/>
                                      </a:lnTo>
                                      <a:lnTo>
                                        <a:pt x="236" y="6678"/>
                                      </a:lnTo>
                                      <a:lnTo>
                                        <a:pt x="267" y="6721"/>
                                      </a:lnTo>
                                      <a:lnTo>
                                        <a:pt x="297" y="6762"/>
                                      </a:lnTo>
                                      <a:lnTo>
                                        <a:pt x="329" y="6801"/>
                                      </a:lnTo>
                                      <a:lnTo>
                                        <a:pt x="305" y="6829"/>
                                      </a:lnTo>
                                      <a:lnTo>
                                        <a:pt x="286" y="6855"/>
                                      </a:lnTo>
                                      <a:lnTo>
                                        <a:pt x="267" y="6883"/>
                                      </a:lnTo>
                                      <a:lnTo>
                                        <a:pt x="251" y="6910"/>
                                      </a:lnTo>
                                      <a:lnTo>
                                        <a:pt x="238" y="6939"/>
                                      </a:lnTo>
                                      <a:lnTo>
                                        <a:pt x="227" y="6968"/>
                                      </a:lnTo>
                                      <a:lnTo>
                                        <a:pt x="218" y="6997"/>
                                      </a:lnTo>
                                      <a:lnTo>
                                        <a:pt x="211" y="7027"/>
                                      </a:lnTo>
                                      <a:lnTo>
                                        <a:pt x="206" y="7057"/>
                                      </a:lnTo>
                                      <a:lnTo>
                                        <a:pt x="203" y="7086"/>
                                      </a:lnTo>
                                      <a:lnTo>
                                        <a:pt x="203" y="7116"/>
                                      </a:lnTo>
                                      <a:lnTo>
                                        <a:pt x="204" y="7147"/>
                                      </a:lnTo>
                                      <a:lnTo>
                                        <a:pt x="207" y="7177"/>
                                      </a:lnTo>
                                      <a:lnTo>
                                        <a:pt x="211" y="7208"/>
                                      </a:lnTo>
                                      <a:lnTo>
                                        <a:pt x="218" y="7240"/>
                                      </a:lnTo>
                                      <a:lnTo>
                                        <a:pt x="227" y="7270"/>
                                      </a:lnTo>
                                      <a:lnTo>
                                        <a:pt x="236" y="7302"/>
                                      </a:lnTo>
                                      <a:lnTo>
                                        <a:pt x="247" y="7332"/>
                                      </a:lnTo>
                                      <a:lnTo>
                                        <a:pt x="260" y="7364"/>
                                      </a:lnTo>
                                      <a:lnTo>
                                        <a:pt x="275" y="7395"/>
                                      </a:lnTo>
                                      <a:lnTo>
                                        <a:pt x="290" y="7426"/>
                                      </a:lnTo>
                                      <a:lnTo>
                                        <a:pt x="307" y="7457"/>
                                      </a:lnTo>
                                      <a:lnTo>
                                        <a:pt x="325" y="7487"/>
                                      </a:lnTo>
                                      <a:lnTo>
                                        <a:pt x="344" y="7519"/>
                                      </a:lnTo>
                                      <a:lnTo>
                                        <a:pt x="365" y="7550"/>
                                      </a:lnTo>
                                      <a:lnTo>
                                        <a:pt x="387" y="7580"/>
                                      </a:lnTo>
                                      <a:lnTo>
                                        <a:pt x="409" y="7610"/>
                                      </a:lnTo>
                                      <a:lnTo>
                                        <a:pt x="433" y="7641"/>
                                      </a:lnTo>
                                      <a:lnTo>
                                        <a:pt x="457" y="7670"/>
                                      </a:lnTo>
                                      <a:lnTo>
                                        <a:pt x="482" y="7700"/>
                                      </a:lnTo>
                                      <a:lnTo>
                                        <a:pt x="509" y="7729"/>
                                      </a:lnTo>
                                      <a:lnTo>
                                        <a:pt x="536" y="7759"/>
                                      </a:lnTo>
                                      <a:lnTo>
                                        <a:pt x="553" y="7775"/>
                                      </a:lnTo>
                                      <a:lnTo>
                                        <a:pt x="569" y="7792"/>
                                      </a:lnTo>
                                      <a:lnTo>
                                        <a:pt x="589" y="7807"/>
                                      </a:lnTo>
                                      <a:lnTo>
                                        <a:pt x="607" y="7821"/>
                                      </a:lnTo>
                                      <a:lnTo>
                                        <a:pt x="626" y="7835"/>
                                      </a:lnTo>
                                      <a:lnTo>
                                        <a:pt x="647" y="7848"/>
                                      </a:lnTo>
                                      <a:lnTo>
                                        <a:pt x="666" y="7861"/>
                                      </a:lnTo>
                                      <a:lnTo>
                                        <a:pt x="687" y="7872"/>
                                      </a:lnTo>
                                      <a:lnTo>
                                        <a:pt x="666" y="7883"/>
                                      </a:lnTo>
                                      <a:lnTo>
                                        <a:pt x="647" y="7896"/>
                                      </a:lnTo>
                                      <a:lnTo>
                                        <a:pt x="626" y="7909"/>
                                      </a:lnTo>
                                      <a:lnTo>
                                        <a:pt x="607" y="7923"/>
                                      </a:lnTo>
                                      <a:lnTo>
                                        <a:pt x="589" y="7937"/>
                                      </a:lnTo>
                                      <a:lnTo>
                                        <a:pt x="569" y="7954"/>
                                      </a:lnTo>
                                      <a:lnTo>
                                        <a:pt x="553" y="7969"/>
                                      </a:lnTo>
                                      <a:lnTo>
                                        <a:pt x="536" y="7985"/>
                                      </a:lnTo>
                                      <a:lnTo>
                                        <a:pt x="509" y="8015"/>
                                      </a:lnTo>
                                      <a:lnTo>
                                        <a:pt x="482" y="8044"/>
                                      </a:lnTo>
                                      <a:lnTo>
                                        <a:pt x="457" y="8074"/>
                                      </a:lnTo>
                                      <a:lnTo>
                                        <a:pt x="433" y="8103"/>
                                      </a:lnTo>
                                      <a:lnTo>
                                        <a:pt x="409" y="8134"/>
                                      </a:lnTo>
                                      <a:lnTo>
                                        <a:pt x="387" y="8164"/>
                                      </a:lnTo>
                                      <a:lnTo>
                                        <a:pt x="365" y="8194"/>
                                      </a:lnTo>
                                      <a:lnTo>
                                        <a:pt x="344" y="8225"/>
                                      </a:lnTo>
                                      <a:lnTo>
                                        <a:pt x="325" y="8257"/>
                                      </a:lnTo>
                                      <a:lnTo>
                                        <a:pt x="307" y="8287"/>
                                      </a:lnTo>
                                      <a:lnTo>
                                        <a:pt x="290" y="8319"/>
                                      </a:lnTo>
                                      <a:lnTo>
                                        <a:pt x="275" y="8349"/>
                                      </a:lnTo>
                                      <a:lnTo>
                                        <a:pt x="260" y="8381"/>
                                      </a:lnTo>
                                      <a:lnTo>
                                        <a:pt x="247" y="8412"/>
                                      </a:lnTo>
                                      <a:lnTo>
                                        <a:pt x="236" y="8443"/>
                                      </a:lnTo>
                                      <a:lnTo>
                                        <a:pt x="227" y="8474"/>
                                      </a:lnTo>
                                      <a:lnTo>
                                        <a:pt x="218" y="8504"/>
                                      </a:lnTo>
                                      <a:lnTo>
                                        <a:pt x="211" y="8536"/>
                                      </a:lnTo>
                                      <a:lnTo>
                                        <a:pt x="207" y="8567"/>
                                      </a:lnTo>
                                      <a:lnTo>
                                        <a:pt x="204" y="8597"/>
                                      </a:lnTo>
                                      <a:lnTo>
                                        <a:pt x="203" y="8628"/>
                                      </a:lnTo>
                                      <a:lnTo>
                                        <a:pt x="203" y="8658"/>
                                      </a:lnTo>
                                      <a:lnTo>
                                        <a:pt x="206" y="8688"/>
                                      </a:lnTo>
                                      <a:lnTo>
                                        <a:pt x="211" y="8717"/>
                                      </a:lnTo>
                                      <a:lnTo>
                                        <a:pt x="218" y="8747"/>
                                      </a:lnTo>
                                      <a:lnTo>
                                        <a:pt x="227" y="8776"/>
                                      </a:lnTo>
                                      <a:lnTo>
                                        <a:pt x="238" y="8805"/>
                                      </a:lnTo>
                                      <a:lnTo>
                                        <a:pt x="251" y="8834"/>
                                      </a:lnTo>
                                      <a:lnTo>
                                        <a:pt x="267" y="8861"/>
                                      </a:lnTo>
                                      <a:lnTo>
                                        <a:pt x="286" y="8889"/>
                                      </a:lnTo>
                                      <a:lnTo>
                                        <a:pt x="305" y="8915"/>
                                      </a:lnTo>
                                      <a:lnTo>
                                        <a:pt x="329" y="8943"/>
                                      </a:lnTo>
                                      <a:lnTo>
                                        <a:pt x="297" y="8982"/>
                                      </a:lnTo>
                                      <a:lnTo>
                                        <a:pt x="267" y="9023"/>
                                      </a:lnTo>
                                      <a:lnTo>
                                        <a:pt x="236" y="9068"/>
                                      </a:lnTo>
                                      <a:lnTo>
                                        <a:pt x="207" y="9113"/>
                                      </a:lnTo>
                                      <a:lnTo>
                                        <a:pt x="178" y="9162"/>
                                      </a:lnTo>
                                      <a:lnTo>
                                        <a:pt x="152" y="9211"/>
                                      </a:lnTo>
                                      <a:lnTo>
                                        <a:pt x="126" y="9261"/>
                                      </a:lnTo>
                                      <a:lnTo>
                                        <a:pt x="102" y="9314"/>
                                      </a:lnTo>
                                      <a:lnTo>
                                        <a:pt x="81" y="9366"/>
                                      </a:lnTo>
                                      <a:lnTo>
                                        <a:pt x="62" y="9420"/>
                                      </a:lnTo>
                                      <a:lnTo>
                                        <a:pt x="44" y="9474"/>
                                      </a:lnTo>
                                      <a:lnTo>
                                        <a:pt x="29" y="9528"/>
                                      </a:lnTo>
                                      <a:lnTo>
                                        <a:pt x="18" y="9582"/>
                                      </a:lnTo>
                                      <a:lnTo>
                                        <a:pt x="8" y="9636"/>
                                      </a:lnTo>
                                      <a:lnTo>
                                        <a:pt x="3" y="9689"/>
                                      </a:lnTo>
                                      <a:lnTo>
                                        <a:pt x="0" y="9740"/>
                                      </a:lnTo>
                                      <a:lnTo>
                                        <a:pt x="0" y="9790"/>
                                      </a:lnTo>
                                      <a:lnTo>
                                        <a:pt x="4" y="9838"/>
                                      </a:lnTo>
                                      <a:lnTo>
                                        <a:pt x="12" y="9885"/>
                                      </a:lnTo>
                                      <a:lnTo>
                                        <a:pt x="25" y="9931"/>
                                      </a:lnTo>
                                      <a:lnTo>
                                        <a:pt x="41" y="9973"/>
                                      </a:lnTo>
                                      <a:lnTo>
                                        <a:pt x="62" y="10013"/>
                                      </a:lnTo>
                                      <a:lnTo>
                                        <a:pt x="88" y="10050"/>
                                      </a:lnTo>
                                      <a:lnTo>
                                        <a:pt x="119" y="10085"/>
                                      </a:lnTo>
                                      <a:lnTo>
                                        <a:pt x="153" y="10115"/>
                                      </a:lnTo>
                                      <a:lnTo>
                                        <a:pt x="193" y="10141"/>
                                      </a:lnTo>
                                      <a:lnTo>
                                        <a:pt x="240" y="10165"/>
                                      </a:lnTo>
                                      <a:lnTo>
                                        <a:pt x="292" y="10184"/>
                                      </a:lnTo>
                                      <a:lnTo>
                                        <a:pt x="350" y="10198"/>
                                      </a:lnTo>
                                      <a:lnTo>
                                        <a:pt x="412" y="10208"/>
                                      </a:lnTo>
                                      <a:lnTo>
                                        <a:pt x="482" y="10213"/>
                                      </a:lnTo>
                                      <a:lnTo>
                                        <a:pt x="558" y="10213"/>
                                      </a:lnTo>
                                      <a:lnTo>
                                        <a:pt x="503" y="10529"/>
                                      </a:lnTo>
                                      <a:lnTo>
                                        <a:pt x="460" y="10828"/>
                                      </a:lnTo>
                                      <a:lnTo>
                                        <a:pt x="428" y="11109"/>
                                      </a:lnTo>
                                      <a:lnTo>
                                        <a:pt x="405" y="11373"/>
                                      </a:lnTo>
                                      <a:lnTo>
                                        <a:pt x="391" y="11623"/>
                                      </a:lnTo>
                                      <a:lnTo>
                                        <a:pt x="386" y="11859"/>
                                      </a:lnTo>
                                      <a:lnTo>
                                        <a:pt x="388" y="12080"/>
                                      </a:lnTo>
                                      <a:lnTo>
                                        <a:pt x="397" y="12289"/>
                                      </a:lnTo>
                                      <a:lnTo>
                                        <a:pt x="413" y="12485"/>
                                      </a:lnTo>
                                      <a:lnTo>
                                        <a:pt x="434" y="12672"/>
                                      </a:lnTo>
                                      <a:lnTo>
                                        <a:pt x="460" y="12848"/>
                                      </a:lnTo>
                                      <a:lnTo>
                                        <a:pt x="491" y="13014"/>
                                      </a:lnTo>
                                      <a:lnTo>
                                        <a:pt x="524" y="13173"/>
                                      </a:lnTo>
                                      <a:lnTo>
                                        <a:pt x="561" y="13324"/>
                                      </a:lnTo>
                                      <a:lnTo>
                                        <a:pt x="600" y="13468"/>
                                      </a:lnTo>
                                      <a:lnTo>
                                        <a:pt x="640" y="13606"/>
                                      </a:lnTo>
                                      <a:lnTo>
                                        <a:pt x="723" y="13869"/>
                                      </a:lnTo>
                                      <a:lnTo>
                                        <a:pt x="803" y="14120"/>
                                      </a:lnTo>
                                      <a:lnTo>
                                        <a:pt x="840" y="14243"/>
                                      </a:lnTo>
                                      <a:lnTo>
                                        <a:pt x="875" y="14365"/>
                                      </a:lnTo>
                                      <a:lnTo>
                                        <a:pt x="907" y="14486"/>
                                      </a:lnTo>
                                      <a:lnTo>
                                        <a:pt x="935" y="14609"/>
                                      </a:lnTo>
                                      <a:lnTo>
                                        <a:pt x="958" y="14735"/>
                                      </a:lnTo>
                                      <a:lnTo>
                                        <a:pt x="975" y="14864"/>
                                      </a:lnTo>
                                      <a:lnTo>
                                        <a:pt x="987" y="14997"/>
                                      </a:lnTo>
                                      <a:lnTo>
                                        <a:pt x="991" y="15133"/>
                                      </a:lnTo>
                                      <a:lnTo>
                                        <a:pt x="988" y="15275"/>
                                      </a:lnTo>
                                      <a:lnTo>
                                        <a:pt x="977" y="15425"/>
                                      </a:lnTo>
                                      <a:lnTo>
                                        <a:pt x="958" y="15581"/>
                                      </a:lnTo>
                                      <a:lnTo>
                                        <a:pt x="929" y="15744"/>
                                      </a:lnTo>
                                      <a:lnTo>
                                        <a:pt x="986" y="15651"/>
                                      </a:lnTo>
                                      <a:lnTo>
                                        <a:pt x="1030" y="15555"/>
                                      </a:lnTo>
                                      <a:lnTo>
                                        <a:pt x="1062" y="15455"/>
                                      </a:lnTo>
                                      <a:lnTo>
                                        <a:pt x="1085" y="15351"/>
                                      </a:lnTo>
                                      <a:lnTo>
                                        <a:pt x="1098" y="15243"/>
                                      </a:lnTo>
                                      <a:lnTo>
                                        <a:pt x="1102" y="15131"/>
                                      </a:lnTo>
                                      <a:lnTo>
                                        <a:pt x="1099" y="15015"/>
                                      </a:lnTo>
                                      <a:lnTo>
                                        <a:pt x="1087" y="14895"/>
                                      </a:lnTo>
                                      <a:lnTo>
                                        <a:pt x="1070" y="14769"/>
                                      </a:lnTo>
                                      <a:lnTo>
                                        <a:pt x="1047" y="14639"/>
                                      </a:lnTo>
                                      <a:lnTo>
                                        <a:pt x="1017" y="14503"/>
                                      </a:lnTo>
                                      <a:lnTo>
                                        <a:pt x="984" y="14363"/>
                                      </a:lnTo>
                                      <a:lnTo>
                                        <a:pt x="910" y="14066"/>
                                      </a:lnTo>
                                      <a:lnTo>
                                        <a:pt x="827" y="13747"/>
                                      </a:lnTo>
                                      <a:lnTo>
                                        <a:pt x="785" y="13579"/>
                                      </a:lnTo>
                                      <a:lnTo>
                                        <a:pt x="742" y="13404"/>
                                      </a:lnTo>
                                      <a:lnTo>
                                        <a:pt x="702" y="13223"/>
                                      </a:lnTo>
                                      <a:lnTo>
                                        <a:pt x="663" y="13035"/>
                                      </a:lnTo>
                                      <a:lnTo>
                                        <a:pt x="628" y="12841"/>
                                      </a:lnTo>
                                      <a:lnTo>
                                        <a:pt x="594" y="12640"/>
                                      </a:lnTo>
                                      <a:lnTo>
                                        <a:pt x="565" y="12433"/>
                                      </a:lnTo>
                                      <a:lnTo>
                                        <a:pt x="542" y="12217"/>
                                      </a:lnTo>
                                      <a:lnTo>
                                        <a:pt x="524" y="11996"/>
                                      </a:lnTo>
                                      <a:lnTo>
                                        <a:pt x="513" y="11766"/>
                                      </a:lnTo>
                                      <a:lnTo>
                                        <a:pt x="509" y="11528"/>
                                      </a:lnTo>
                                      <a:lnTo>
                                        <a:pt x="513" y="11283"/>
                                      </a:lnTo>
                                      <a:lnTo>
                                        <a:pt x="525" y="11030"/>
                                      </a:lnTo>
                                      <a:lnTo>
                                        <a:pt x="547" y="10768"/>
                                      </a:lnTo>
                                      <a:lnTo>
                                        <a:pt x="581" y="10498"/>
                                      </a:lnTo>
                                      <a:lnTo>
                                        <a:pt x="625" y="10220"/>
                                      </a:lnTo>
                                      <a:lnTo>
                                        <a:pt x="679" y="10193"/>
                                      </a:lnTo>
                                      <a:lnTo>
                                        <a:pt x="730" y="10163"/>
                                      </a:lnTo>
                                      <a:lnTo>
                                        <a:pt x="778" y="10134"/>
                                      </a:lnTo>
                                      <a:lnTo>
                                        <a:pt x="824" y="10105"/>
                                      </a:lnTo>
                                      <a:lnTo>
                                        <a:pt x="867" y="10076"/>
                                      </a:lnTo>
                                      <a:lnTo>
                                        <a:pt x="905" y="10047"/>
                                      </a:lnTo>
                                      <a:lnTo>
                                        <a:pt x="943" y="10020"/>
                                      </a:lnTo>
                                      <a:lnTo>
                                        <a:pt x="976" y="9991"/>
                                      </a:lnTo>
                                      <a:lnTo>
                                        <a:pt x="1008" y="9961"/>
                                      </a:lnTo>
                                      <a:lnTo>
                                        <a:pt x="1037" y="9934"/>
                                      </a:lnTo>
                                      <a:lnTo>
                                        <a:pt x="1063" y="9906"/>
                                      </a:lnTo>
                                      <a:lnTo>
                                        <a:pt x="1087" y="9878"/>
                                      </a:lnTo>
                                      <a:lnTo>
                                        <a:pt x="1109" y="9851"/>
                                      </a:lnTo>
                                      <a:lnTo>
                                        <a:pt x="1128" y="9824"/>
                                      </a:lnTo>
                                      <a:lnTo>
                                        <a:pt x="1145" y="9798"/>
                                      </a:lnTo>
                                      <a:lnTo>
                                        <a:pt x="1160" y="9773"/>
                                      </a:lnTo>
                                      <a:lnTo>
                                        <a:pt x="1174" y="9748"/>
                                      </a:lnTo>
                                      <a:lnTo>
                                        <a:pt x="1185" y="9725"/>
                                      </a:lnTo>
                                      <a:lnTo>
                                        <a:pt x="1194" y="9701"/>
                                      </a:lnTo>
                                      <a:lnTo>
                                        <a:pt x="1201" y="9679"/>
                                      </a:lnTo>
                                      <a:lnTo>
                                        <a:pt x="1208" y="9658"/>
                                      </a:lnTo>
                                      <a:lnTo>
                                        <a:pt x="1212" y="9639"/>
                                      </a:lnTo>
                                      <a:lnTo>
                                        <a:pt x="1215" y="9620"/>
                                      </a:lnTo>
                                      <a:lnTo>
                                        <a:pt x="1218" y="9602"/>
                                      </a:lnTo>
                                      <a:lnTo>
                                        <a:pt x="1218" y="9585"/>
                                      </a:lnTo>
                                      <a:lnTo>
                                        <a:pt x="1217" y="9570"/>
                                      </a:lnTo>
                                      <a:lnTo>
                                        <a:pt x="1215" y="9557"/>
                                      </a:lnTo>
                                      <a:lnTo>
                                        <a:pt x="1212" y="9545"/>
                                      </a:lnTo>
                                      <a:lnTo>
                                        <a:pt x="1208" y="9534"/>
                                      </a:lnTo>
                                      <a:lnTo>
                                        <a:pt x="1203" y="9524"/>
                                      </a:lnTo>
                                      <a:lnTo>
                                        <a:pt x="1197" y="9516"/>
                                      </a:lnTo>
                                      <a:lnTo>
                                        <a:pt x="1190" y="9510"/>
                                      </a:lnTo>
                                      <a:lnTo>
                                        <a:pt x="1177" y="9498"/>
                                      </a:lnTo>
                                      <a:lnTo>
                                        <a:pt x="1161" y="9488"/>
                                      </a:lnTo>
                                      <a:lnTo>
                                        <a:pt x="1146" y="9480"/>
                                      </a:lnTo>
                                      <a:lnTo>
                                        <a:pt x="1131" y="9473"/>
                                      </a:lnTo>
                                      <a:lnTo>
                                        <a:pt x="1116" y="9467"/>
                                      </a:lnTo>
                                      <a:lnTo>
                                        <a:pt x="1100" y="9465"/>
                                      </a:lnTo>
                                      <a:lnTo>
                                        <a:pt x="1085" y="9463"/>
                                      </a:lnTo>
                                      <a:lnTo>
                                        <a:pt x="1070" y="9463"/>
                                      </a:lnTo>
                                      <a:lnTo>
                                        <a:pt x="1053" y="9466"/>
                                      </a:lnTo>
                                      <a:lnTo>
                                        <a:pt x="1038" y="9469"/>
                                      </a:lnTo>
                                      <a:lnTo>
                                        <a:pt x="1023" y="9473"/>
                                      </a:lnTo>
                                      <a:lnTo>
                                        <a:pt x="1006" y="9479"/>
                                      </a:lnTo>
                                      <a:lnTo>
                                        <a:pt x="991" y="9485"/>
                                      </a:lnTo>
                                      <a:lnTo>
                                        <a:pt x="976" y="9492"/>
                                      </a:lnTo>
                                      <a:lnTo>
                                        <a:pt x="961" y="9502"/>
                                      </a:lnTo>
                                      <a:lnTo>
                                        <a:pt x="946" y="9512"/>
                                      </a:lnTo>
                                      <a:lnTo>
                                        <a:pt x="915" y="9533"/>
                                      </a:lnTo>
                                      <a:lnTo>
                                        <a:pt x="888" y="9557"/>
                                      </a:lnTo>
                                      <a:lnTo>
                                        <a:pt x="860" y="9582"/>
                                      </a:lnTo>
                                      <a:lnTo>
                                        <a:pt x="834" y="9610"/>
                                      </a:lnTo>
                                      <a:lnTo>
                                        <a:pt x="810" y="9638"/>
                                      </a:lnTo>
                                      <a:lnTo>
                                        <a:pt x="788" y="9667"/>
                                      </a:lnTo>
                                      <a:lnTo>
                                        <a:pt x="769" y="9693"/>
                                      </a:lnTo>
                                      <a:lnTo>
                                        <a:pt x="751" y="9719"/>
                                      </a:lnTo>
                                      <a:lnTo>
                                        <a:pt x="730" y="9765"/>
                                      </a:lnTo>
                                      <a:lnTo>
                                        <a:pt x="705" y="9813"/>
                                      </a:lnTo>
                                      <a:lnTo>
                                        <a:pt x="679" y="9865"/>
                                      </a:lnTo>
                                      <a:lnTo>
                                        <a:pt x="651" y="9916"/>
                                      </a:lnTo>
                                      <a:lnTo>
                                        <a:pt x="623" y="9968"/>
                                      </a:lnTo>
                                      <a:lnTo>
                                        <a:pt x="597" y="10018"/>
                                      </a:lnTo>
                                      <a:lnTo>
                                        <a:pt x="575" y="10067"/>
                                      </a:lnTo>
                                      <a:lnTo>
                                        <a:pt x="557" y="10110"/>
                                      </a:lnTo>
                                      <a:lnTo>
                                        <a:pt x="499" y="10119"/>
                                      </a:lnTo>
                                      <a:lnTo>
                                        <a:pt x="448" y="10122"/>
                                      </a:lnTo>
                                      <a:lnTo>
                                        <a:pt x="401" y="10118"/>
                                      </a:lnTo>
                                      <a:lnTo>
                                        <a:pt x="359" y="10110"/>
                                      </a:lnTo>
                                      <a:lnTo>
                                        <a:pt x="322" y="10096"/>
                                      </a:lnTo>
                                      <a:lnTo>
                                        <a:pt x="292" y="10076"/>
                                      </a:lnTo>
                                      <a:lnTo>
                                        <a:pt x="264" y="10053"/>
                                      </a:lnTo>
                                      <a:lnTo>
                                        <a:pt x="242" y="10025"/>
                                      </a:lnTo>
                                      <a:lnTo>
                                        <a:pt x="222" y="9995"/>
                                      </a:lnTo>
                                      <a:lnTo>
                                        <a:pt x="207" y="9959"/>
                                      </a:lnTo>
                                      <a:lnTo>
                                        <a:pt x="196" y="9921"/>
                                      </a:lnTo>
                                      <a:lnTo>
                                        <a:pt x="189" y="9881"/>
                                      </a:lnTo>
                                      <a:lnTo>
                                        <a:pt x="185" y="9837"/>
                                      </a:lnTo>
                                      <a:lnTo>
                                        <a:pt x="184" y="9791"/>
                                      </a:lnTo>
                                      <a:lnTo>
                                        <a:pt x="185" y="9744"/>
                                      </a:lnTo>
                                      <a:lnTo>
                                        <a:pt x="189" y="9696"/>
                                      </a:lnTo>
                                      <a:lnTo>
                                        <a:pt x="196" y="9646"/>
                                      </a:lnTo>
                                      <a:lnTo>
                                        <a:pt x="206" y="9595"/>
                                      </a:lnTo>
                                      <a:lnTo>
                                        <a:pt x="215" y="9545"/>
                                      </a:lnTo>
                                      <a:lnTo>
                                        <a:pt x="228" y="9492"/>
                                      </a:lnTo>
                                      <a:lnTo>
                                        <a:pt x="243" y="9443"/>
                                      </a:lnTo>
                                      <a:lnTo>
                                        <a:pt x="258" y="9391"/>
                                      </a:lnTo>
                                      <a:lnTo>
                                        <a:pt x="275" y="9342"/>
                                      </a:lnTo>
                                      <a:lnTo>
                                        <a:pt x="292" y="9293"/>
                                      </a:lnTo>
                                      <a:lnTo>
                                        <a:pt x="309" y="9246"/>
                                      </a:lnTo>
                                      <a:lnTo>
                                        <a:pt x="329" y="9202"/>
                                      </a:lnTo>
                                      <a:lnTo>
                                        <a:pt x="347" y="9159"/>
                                      </a:lnTo>
                                      <a:lnTo>
                                        <a:pt x="366" y="9119"/>
                                      </a:lnTo>
                                      <a:lnTo>
                                        <a:pt x="386" y="9081"/>
                                      </a:lnTo>
                                      <a:lnTo>
                                        <a:pt x="404" y="9048"/>
                                      </a:lnTo>
                                      <a:lnTo>
                                        <a:pt x="420" y="9018"/>
                                      </a:lnTo>
                                      <a:lnTo>
                                        <a:pt x="438" y="8990"/>
                                      </a:lnTo>
                                      <a:lnTo>
                                        <a:pt x="469" y="8993"/>
                                      </a:lnTo>
                                      <a:lnTo>
                                        <a:pt x="500" y="8991"/>
                                      </a:lnTo>
                                      <a:lnTo>
                                        <a:pt x="531" y="8990"/>
                                      </a:lnTo>
                                      <a:lnTo>
                                        <a:pt x="561" y="8986"/>
                                      </a:lnTo>
                                      <a:lnTo>
                                        <a:pt x="590" y="8979"/>
                                      </a:lnTo>
                                      <a:lnTo>
                                        <a:pt x="619" y="8972"/>
                                      </a:lnTo>
                                      <a:lnTo>
                                        <a:pt x="648" y="8962"/>
                                      </a:lnTo>
                                      <a:lnTo>
                                        <a:pt x="676" y="8951"/>
                                      </a:lnTo>
                                      <a:lnTo>
                                        <a:pt x="702" y="8940"/>
                                      </a:lnTo>
                                      <a:lnTo>
                                        <a:pt x="728" y="8926"/>
                                      </a:lnTo>
                                      <a:lnTo>
                                        <a:pt x="753" y="8913"/>
                                      </a:lnTo>
                                      <a:lnTo>
                                        <a:pt x="777" y="8897"/>
                                      </a:lnTo>
                                      <a:lnTo>
                                        <a:pt x="800" y="8882"/>
                                      </a:lnTo>
                                      <a:lnTo>
                                        <a:pt x="823" y="8866"/>
                                      </a:lnTo>
                                      <a:lnTo>
                                        <a:pt x="843" y="8848"/>
                                      </a:lnTo>
                                      <a:lnTo>
                                        <a:pt x="863" y="8830"/>
                                      </a:lnTo>
                                      <a:lnTo>
                                        <a:pt x="881" y="8812"/>
                                      </a:lnTo>
                                      <a:lnTo>
                                        <a:pt x="897" y="8794"/>
                                      </a:lnTo>
                                      <a:lnTo>
                                        <a:pt x="912" y="8774"/>
                                      </a:lnTo>
                                      <a:lnTo>
                                        <a:pt x="926" y="8756"/>
                                      </a:lnTo>
                                      <a:lnTo>
                                        <a:pt x="939" y="8738"/>
                                      </a:lnTo>
                                      <a:lnTo>
                                        <a:pt x="950" y="8720"/>
                                      </a:lnTo>
                                      <a:lnTo>
                                        <a:pt x="958" y="8702"/>
                                      </a:lnTo>
                                      <a:lnTo>
                                        <a:pt x="966" y="8684"/>
                                      </a:lnTo>
                                      <a:lnTo>
                                        <a:pt x="972" y="8668"/>
                                      </a:lnTo>
                                      <a:lnTo>
                                        <a:pt x="975" y="8651"/>
                                      </a:lnTo>
                                      <a:lnTo>
                                        <a:pt x="977" y="8636"/>
                                      </a:lnTo>
                                      <a:lnTo>
                                        <a:pt x="976" y="8622"/>
                                      </a:lnTo>
                                      <a:lnTo>
                                        <a:pt x="975" y="8608"/>
                                      </a:lnTo>
                                      <a:lnTo>
                                        <a:pt x="970" y="8596"/>
                                      </a:lnTo>
                                      <a:lnTo>
                                        <a:pt x="964" y="8585"/>
                                      </a:lnTo>
                                      <a:lnTo>
                                        <a:pt x="954" y="8575"/>
                                      </a:lnTo>
                                      <a:lnTo>
                                        <a:pt x="937" y="8562"/>
                                      </a:lnTo>
                                      <a:lnTo>
                                        <a:pt x="919" y="8553"/>
                                      </a:lnTo>
                                      <a:lnTo>
                                        <a:pt x="900" y="8547"/>
                                      </a:lnTo>
                                      <a:lnTo>
                                        <a:pt x="881" y="8543"/>
                                      </a:lnTo>
                                      <a:lnTo>
                                        <a:pt x="860" y="8542"/>
                                      </a:lnTo>
                                      <a:lnTo>
                                        <a:pt x="838" y="8545"/>
                                      </a:lnTo>
                                      <a:lnTo>
                                        <a:pt x="816" y="8547"/>
                                      </a:lnTo>
                                      <a:lnTo>
                                        <a:pt x="793" y="8554"/>
                                      </a:lnTo>
                                      <a:lnTo>
                                        <a:pt x="770" y="8562"/>
                                      </a:lnTo>
                                      <a:lnTo>
                                        <a:pt x="746" y="8572"/>
                                      </a:lnTo>
                                      <a:lnTo>
                                        <a:pt x="723" y="8583"/>
                                      </a:lnTo>
                                      <a:lnTo>
                                        <a:pt x="699" y="8596"/>
                                      </a:lnTo>
                                      <a:lnTo>
                                        <a:pt x="676" y="8610"/>
                                      </a:lnTo>
                                      <a:lnTo>
                                        <a:pt x="652" y="8625"/>
                                      </a:lnTo>
                                      <a:lnTo>
                                        <a:pt x="630" y="8640"/>
                                      </a:lnTo>
                                      <a:lnTo>
                                        <a:pt x="607" y="8657"/>
                                      </a:lnTo>
                                      <a:lnTo>
                                        <a:pt x="564" y="8691"/>
                                      </a:lnTo>
                                      <a:lnTo>
                                        <a:pt x="522" y="8724"/>
                                      </a:lnTo>
                                      <a:lnTo>
                                        <a:pt x="486" y="8758"/>
                                      </a:lnTo>
                                      <a:lnTo>
                                        <a:pt x="453" y="8788"/>
                                      </a:lnTo>
                                      <a:lnTo>
                                        <a:pt x="406" y="8835"/>
                                      </a:lnTo>
                                      <a:lnTo>
                                        <a:pt x="388" y="8853"/>
                                      </a:lnTo>
                                      <a:lnTo>
                                        <a:pt x="366" y="8841"/>
                                      </a:lnTo>
                                      <a:lnTo>
                                        <a:pt x="347" y="8825"/>
                                      </a:lnTo>
                                      <a:lnTo>
                                        <a:pt x="330" y="8809"/>
                                      </a:lnTo>
                                      <a:lnTo>
                                        <a:pt x="316" y="8789"/>
                                      </a:lnTo>
                                      <a:lnTo>
                                        <a:pt x="307" y="8767"/>
                                      </a:lnTo>
                                      <a:lnTo>
                                        <a:pt x="300" y="8742"/>
                                      </a:lnTo>
                                      <a:lnTo>
                                        <a:pt x="296" y="8717"/>
                                      </a:lnTo>
                                      <a:lnTo>
                                        <a:pt x="294" y="8688"/>
                                      </a:lnTo>
                                      <a:lnTo>
                                        <a:pt x="296" y="8659"/>
                                      </a:lnTo>
                                      <a:lnTo>
                                        <a:pt x="300" y="8629"/>
                                      </a:lnTo>
                                      <a:lnTo>
                                        <a:pt x="305" y="8596"/>
                                      </a:lnTo>
                                      <a:lnTo>
                                        <a:pt x="314" y="8562"/>
                                      </a:lnTo>
                                      <a:lnTo>
                                        <a:pt x="325" y="8529"/>
                                      </a:lnTo>
                                      <a:lnTo>
                                        <a:pt x="337" y="8493"/>
                                      </a:lnTo>
                                      <a:lnTo>
                                        <a:pt x="352" y="8457"/>
                                      </a:lnTo>
                                      <a:lnTo>
                                        <a:pt x="369" y="8421"/>
                                      </a:lnTo>
                                      <a:lnTo>
                                        <a:pt x="387" y="8385"/>
                                      </a:lnTo>
                                      <a:lnTo>
                                        <a:pt x="406" y="8348"/>
                                      </a:lnTo>
                                      <a:lnTo>
                                        <a:pt x="428" y="8312"/>
                                      </a:lnTo>
                                      <a:lnTo>
                                        <a:pt x="451" y="8276"/>
                                      </a:lnTo>
                                      <a:lnTo>
                                        <a:pt x="475" y="8240"/>
                                      </a:lnTo>
                                      <a:lnTo>
                                        <a:pt x="500" y="8204"/>
                                      </a:lnTo>
                                      <a:lnTo>
                                        <a:pt x="527" y="8170"/>
                                      </a:lnTo>
                                      <a:lnTo>
                                        <a:pt x="554" y="8136"/>
                                      </a:lnTo>
                                      <a:lnTo>
                                        <a:pt x="582" y="8103"/>
                                      </a:lnTo>
                                      <a:lnTo>
                                        <a:pt x="611" y="8073"/>
                                      </a:lnTo>
                                      <a:lnTo>
                                        <a:pt x="641" y="8042"/>
                                      </a:lnTo>
                                      <a:lnTo>
                                        <a:pt x="670" y="8013"/>
                                      </a:lnTo>
                                      <a:lnTo>
                                        <a:pt x="702" y="7987"/>
                                      </a:lnTo>
                                      <a:lnTo>
                                        <a:pt x="733" y="7962"/>
                                      </a:lnTo>
                                      <a:lnTo>
                                        <a:pt x="763" y="7940"/>
                                      </a:lnTo>
                                      <a:lnTo>
                                        <a:pt x="795" y="7919"/>
                                      </a:lnTo>
                                      <a:lnTo>
                                        <a:pt x="805" y="7922"/>
                                      </a:lnTo>
                                      <a:lnTo>
                                        <a:pt x="818" y="7923"/>
                                      </a:lnTo>
                                      <a:lnTo>
                                        <a:pt x="836" y="7926"/>
                                      </a:lnTo>
                                      <a:lnTo>
                                        <a:pt x="858" y="7929"/>
                                      </a:lnTo>
                                      <a:lnTo>
                                        <a:pt x="882" y="7930"/>
                                      </a:lnTo>
                                      <a:lnTo>
                                        <a:pt x="908" y="7930"/>
                                      </a:lnTo>
                                      <a:lnTo>
                                        <a:pt x="935" y="7932"/>
                                      </a:lnTo>
                                      <a:lnTo>
                                        <a:pt x="962" y="7930"/>
                                      </a:lnTo>
                                      <a:lnTo>
                                        <a:pt x="990" y="7929"/>
                                      </a:lnTo>
                                      <a:lnTo>
                                        <a:pt x="1016" y="7925"/>
                                      </a:lnTo>
                                      <a:lnTo>
                                        <a:pt x="1040" y="7920"/>
                                      </a:lnTo>
                                      <a:lnTo>
                                        <a:pt x="1062" y="7915"/>
                                      </a:lnTo>
                                      <a:lnTo>
                                        <a:pt x="1071" y="7911"/>
                                      </a:lnTo>
                                      <a:lnTo>
                                        <a:pt x="1080" y="7907"/>
                                      </a:lnTo>
                                      <a:lnTo>
                                        <a:pt x="1088" y="7902"/>
                                      </a:lnTo>
                                      <a:lnTo>
                                        <a:pt x="1095" y="7897"/>
                                      </a:lnTo>
                                      <a:lnTo>
                                        <a:pt x="1100" y="7891"/>
                                      </a:lnTo>
                                      <a:lnTo>
                                        <a:pt x="1105" y="7886"/>
                                      </a:lnTo>
                                      <a:lnTo>
                                        <a:pt x="1107" y="7879"/>
                                      </a:lnTo>
                                      <a:lnTo>
                                        <a:pt x="1110" y="7872"/>
                                      </a:lnTo>
                                      <a:lnTo>
                                        <a:pt x="1107" y="7865"/>
                                      </a:lnTo>
                                      <a:lnTo>
                                        <a:pt x="1105" y="7858"/>
                                      </a:lnTo>
                                      <a:lnTo>
                                        <a:pt x="1100" y="7853"/>
                                      </a:lnTo>
                                      <a:lnTo>
                                        <a:pt x="1094" y="7847"/>
                                      </a:lnTo>
                                      <a:lnTo>
                                        <a:pt x="1087" y="7842"/>
                                      </a:lnTo>
                                      <a:lnTo>
                                        <a:pt x="1080" y="7837"/>
                                      </a:lnTo>
                                      <a:lnTo>
                                        <a:pt x="1070" y="7833"/>
                                      </a:lnTo>
                                      <a:lnTo>
                                        <a:pt x="1060" y="7829"/>
                                      </a:lnTo>
                                      <a:lnTo>
                                        <a:pt x="1040" y="7824"/>
                                      </a:lnTo>
                                      <a:lnTo>
                                        <a:pt x="1015" y="7818"/>
                                      </a:lnTo>
                                      <a:lnTo>
                                        <a:pt x="990" y="7815"/>
                                      </a:lnTo>
                                      <a:lnTo>
                                        <a:pt x="964" y="7814"/>
                                      </a:lnTo>
                                      <a:lnTo>
                                        <a:pt x="936" y="7812"/>
                                      </a:lnTo>
                                      <a:lnTo>
                                        <a:pt x="910" y="7812"/>
                                      </a:lnTo>
                                      <a:lnTo>
                                        <a:pt x="883" y="7814"/>
                                      </a:lnTo>
                                      <a:lnTo>
                                        <a:pt x="860" y="7815"/>
                                      </a:lnTo>
                                      <a:lnTo>
                                        <a:pt x="838" y="7818"/>
                                      </a:lnTo>
                                      <a:lnTo>
                                        <a:pt x="820" y="7819"/>
                                      </a:lnTo>
                                      <a:lnTo>
                                        <a:pt x="805" y="7822"/>
                                      </a:lnTo>
                                      <a:lnTo>
                                        <a:pt x="795" y="7825"/>
                                      </a:lnTo>
                                      <a:lnTo>
                                        <a:pt x="763" y="7804"/>
                                      </a:lnTo>
                                      <a:lnTo>
                                        <a:pt x="733" y="7782"/>
                                      </a:lnTo>
                                      <a:lnTo>
                                        <a:pt x="702" y="7757"/>
                                      </a:lnTo>
                                      <a:lnTo>
                                        <a:pt x="670" y="7729"/>
                                      </a:lnTo>
                                      <a:lnTo>
                                        <a:pt x="641" y="7702"/>
                                      </a:lnTo>
                                      <a:lnTo>
                                        <a:pt x="611" y="7671"/>
                                      </a:lnTo>
                                      <a:lnTo>
                                        <a:pt x="582" y="7641"/>
                                      </a:lnTo>
                                      <a:lnTo>
                                        <a:pt x="554" y="7608"/>
                                      </a:lnTo>
                                      <a:lnTo>
                                        <a:pt x="527" y="7574"/>
                                      </a:lnTo>
                                      <a:lnTo>
                                        <a:pt x="500" y="7540"/>
                                      </a:lnTo>
                                      <a:lnTo>
                                        <a:pt x="475" y="7504"/>
                                      </a:lnTo>
                                      <a:lnTo>
                                        <a:pt x="451" y="7468"/>
                                      </a:lnTo>
                                      <a:lnTo>
                                        <a:pt x="428" y="7432"/>
                                      </a:lnTo>
                                      <a:lnTo>
                                        <a:pt x="406" y="7396"/>
                                      </a:lnTo>
                                      <a:lnTo>
                                        <a:pt x="387" y="7359"/>
                                      </a:lnTo>
                                      <a:lnTo>
                                        <a:pt x="369" y="7323"/>
                                      </a:lnTo>
                                      <a:lnTo>
                                        <a:pt x="352" y="7287"/>
                                      </a:lnTo>
                                      <a:lnTo>
                                        <a:pt x="337" y="7251"/>
                                      </a:lnTo>
                                      <a:lnTo>
                                        <a:pt x="325" y="7215"/>
                                      </a:lnTo>
                                      <a:lnTo>
                                        <a:pt x="314" y="7182"/>
                                      </a:lnTo>
                                      <a:lnTo>
                                        <a:pt x="305" y="7148"/>
                                      </a:lnTo>
                                      <a:lnTo>
                                        <a:pt x="300" y="7115"/>
                                      </a:lnTo>
                                      <a:lnTo>
                                        <a:pt x="296" y="7085"/>
                                      </a:lnTo>
                                      <a:lnTo>
                                        <a:pt x="294" y="7056"/>
                                      </a:lnTo>
                                      <a:lnTo>
                                        <a:pt x="296" y="7027"/>
                                      </a:lnTo>
                                      <a:lnTo>
                                        <a:pt x="300" y="7002"/>
                                      </a:lnTo>
                                      <a:lnTo>
                                        <a:pt x="307" y="6977"/>
                                      </a:lnTo>
                                      <a:lnTo>
                                        <a:pt x="316" y="6955"/>
                                      </a:lnTo>
                                      <a:lnTo>
                                        <a:pt x="330" y="6935"/>
                                      </a:lnTo>
                                      <a:lnTo>
                                        <a:pt x="347" y="6919"/>
                                      </a:lnTo>
                                      <a:lnTo>
                                        <a:pt x="366" y="6903"/>
                                      </a:lnTo>
                                      <a:lnTo>
                                        <a:pt x="388" y="6891"/>
                                      </a:lnTo>
                                      <a:lnTo>
                                        <a:pt x="406" y="6909"/>
                                      </a:lnTo>
                                      <a:lnTo>
                                        <a:pt x="453" y="6956"/>
                                      </a:lnTo>
                                      <a:lnTo>
                                        <a:pt x="486" y="6986"/>
                                      </a:lnTo>
                                      <a:lnTo>
                                        <a:pt x="522" y="7020"/>
                                      </a:lnTo>
                                      <a:lnTo>
                                        <a:pt x="564" y="7053"/>
                                      </a:lnTo>
                                      <a:lnTo>
                                        <a:pt x="607" y="7087"/>
                                      </a:lnTo>
                                      <a:lnTo>
                                        <a:pt x="630" y="7104"/>
                                      </a:lnTo>
                                      <a:lnTo>
                                        <a:pt x="652" y="7119"/>
                                      </a:lnTo>
                                      <a:lnTo>
                                        <a:pt x="676" y="7134"/>
                                      </a:lnTo>
                                      <a:lnTo>
                                        <a:pt x="699" y="7148"/>
                                      </a:lnTo>
                                      <a:lnTo>
                                        <a:pt x="723" y="7161"/>
                                      </a:lnTo>
                                      <a:lnTo>
                                        <a:pt x="746" y="7172"/>
                                      </a:lnTo>
                                      <a:lnTo>
                                        <a:pt x="770" y="7182"/>
                                      </a:lnTo>
                                      <a:lnTo>
                                        <a:pt x="793" y="7190"/>
                                      </a:lnTo>
                                      <a:lnTo>
                                        <a:pt x="816" y="7197"/>
                                      </a:lnTo>
                                      <a:lnTo>
                                        <a:pt x="838" y="7201"/>
                                      </a:lnTo>
                                      <a:lnTo>
                                        <a:pt x="860" y="7202"/>
                                      </a:lnTo>
                                      <a:lnTo>
                                        <a:pt x="881" y="7201"/>
                                      </a:lnTo>
                                      <a:lnTo>
                                        <a:pt x="900" y="7197"/>
                                      </a:lnTo>
                                      <a:lnTo>
                                        <a:pt x="919" y="7191"/>
                                      </a:lnTo>
                                      <a:lnTo>
                                        <a:pt x="937" y="7182"/>
                                      </a:lnTo>
                                      <a:lnTo>
                                        <a:pt x="954" y="7169"/>
                                      </a:lnTo>
                                      <a:lnTo>
                                        <a:pt x="964" y="7159"/>
                                      </a:lnTo>
                                      <a:lnTo>
                                        <a:pt x="970" y="7148"/>
                                      </a:lnTo>
                                      <a:lnTo>
                                        <a:pt x="975" y="7136"/>
                                      </a:lnTo>
                                      <a:lnTo>
                                        <a:pt x="976" y="7122"/>
                                      </a:lnTo>
                                      <a:lnTo>
                                        <a:pt x="977" y="7108"/>
                                      </a:lnTo>
                                      <a:lnTo>
                                        <a:pt x="975" y="7093"/>
                                      </a:lnTo>
                                      <a:lnTo>
                                        <a:pt x="972" y="7076"/>
                                      </a:lnTo>
                                      <a:lnTo>
                                        <a:pt x="966" y="7060"/>
                                      </a:lnTo>
                                      <a:lnTo>
                                        <a:pt x="958" y="7042"/>
                                      </a:lnTo>
                                      <a:lnTo>
                                        <a:pt x="950" y="7025"/>
                                      </a:lnTo>
                                      <a:lnTo>
                                        <a:pt x="939" y="7006"/>
                                      </a:lnTo>
                                      <a:lnTo>
                                        <a:pt x="926" y="6988"/>
                                      </a:lnTo>
                                      <a:lnTo>
                                        <a:pt x="912" y="6970"/>
                                      </a:lnTo>
                                      <a:lnTo>
                                        <a:pt x="897" y="6950"/>
                                      </a:lnTo>
                                      <a:lnTo>
                                        <a:pt x="881" y="6932"/>
                                      </a:lnTo>
                                      <a:lnTo>
                                        <a:pt x="863" y="6914"/>
                                      </a:lnTo>
                                      <a:lnTo>
                                        <a:pt x="843" y="6896"/>
                                      </a:lnTo>
                                      <a:lnTo>
                                        <a:pt x="823" y="6880"/>
                                      </a:lnTo>
                                      <a:lnTo>
                                        <a:pt x="800" y="6862"/>
                                      </a:lnTo>
                                      <a:lnTo>
                                        <a:pt x="777" y="6847"/>
                                      </a:lnTo>
                                      <a:lnTo>
                                        <a:pt x="753" y="6831"/>
                                      </a:lnTo>
                                      <a:lnTo>
                                        <a:pt x="728" y="6818"/>
                                      </a:lnTo>
                                      <a:lnTo>
                                        <a:pt x="702" y="6804"/>
                                      </a:lnTo>
                                      <a:lnTo>
                                        <a:pt x="676" y="6793"/>
                                      </a:lnTo>
                                      <a:lnTo>
                                        <a:pt x="648" y="6782"/>
                                      </a:lnTo>
                                      <a:lnTo>
                                        <a:pt x="619" y="6772"/>
                                      </a:lnTo>
                                      <a:lnTo>
                                        <a:pt x="590" y="6765"/>
                                      </a:lnTo>
                                      <a:lnTo>
                                        <a:pt x="561" y="6758"/>
                                      </a:lnTo>
                                      <a:lnTo>
                                        <a:pt x="531" y="6754"/>
                                      </a:lnTo>
                                      <a:lnTo>
                                        <a:pt x="500" y="6753"/>
                                      </a:lnTo>
                                      <a:lnTo>
                                        <a:pt x="469" y="6751"/>
                                      </a:lnTo>
                                      <a:lnTo>
                                        <a:pt x="438" y="6754"/>
                                      </a:lnTo>
                                      <a:lnTo>
                                        <a:pt x="420" y="6728"/>
                                      </a:lnTo>
                                      <a:lnTo>
                                        <a:pt x="404" y="6697"/>
                                      </a:lnTo>
                                      <a:lnTo>
                                        <a:pt x="386" y="6663"/>
                                      </a:lnTo>
                                      <a:lnTo>
                                        <a:pt x="366" y="6625"/>
                                      </a:lnTo>
                                      <a:lnTo>
                                        <a:pt x="347" y="6585"/>
                                      </a:lnTo>
                                      <a:lnTo>
                                        <a:pt x="329" y="6542"/>
                                      </a:lnTo>
                                      <a:lnTo>
                                        <a:pt x="309" y="6498"/>
                                      </a:lnTo>
                                      <a:lnTo>
                                        <a:pt x="292" y="6451"/>
                                      </a:lnTo>
                                      <a:lnTo>
                                        <a:pt x="275" y="6402"/>
                                      </a:lnTo>
                                      <a:lnTo>
                                        <a:pt x="258" y="6353"/>
                                      </a:lnTo>
                                      <a:lnTo>
                                        <a:pt x="243" y="6303"/>
                                      </a:lnTo>
                                      <a:lnTo>
                                        <a:pt x="228" y="6252"/>
                                      </a:lnTo>
                                      <a:lnTo>
                                        <a:pt x="215" y="6200"/>
                                      </a:lnTo>
                                      <a:lnTo>
                                        <a:pt x="206" y="6149"/>
                                      </a:lnTo>
                                      <a:lnTo>
                                        <a:pt x="196" y="6098"/>
                                      </a:lnTo>
                                      <a:lnTo>
                                        <a:pt x="189" y="6048"/>
                                      </a:lnTo>
                                      <a:lnTo>
                                        <a:pt x="185" y="6000"/>
                                      </a:lnTo>
                                      <a:lnTo>
                                        <a:pt x="184" y="5953"/>
                                      </a:lnTo>
                                      <a:lnTo>
                                        <a:pt x="185" y="5907"/>
                                      </a:lnTo>
                                      <a:lnTo>
                                        <a:pt x="189" y="5864"/>
                                      </a:lnTo>
                                      <a:lnTo>
                                        <a:pt x="196" y="5823"/>
                                      </a:lnTo>
                                      <a:lnTo>
                                        <a:pt x="207" y="5785"/>
                                      </a:lnTo>
                                      <a:lnTo>
                                        <a:pt x="222" y="5749"/>
                                      </a:lnTo>
                                      <a:lnTo>
                                        <a:pt x="242" y="5719"/>
                                      </a:lnTo>
                                      <a:lnTo>
                                        <a:pt x="264" y="5691"/>
                                      </a:lnTo>
                                      <a:lnTo>
                                        <a:pt x="292" y="5668"/>
                                      </a:lnTo>
                                      <a:lnTo>
                                        <a:pt x="322" y="5648"/>
                                      </a:lnTo>
                                      <a:lnTo>
                                        <a:pt x="359" y="5634"/>
                                      </a:lnTo>
                                      <a:lnTo>
                                        <a:pt x="401" y="5626"/>
                                      </a:lnTo>
                                      <a:lnTo>
                                        <a:pt x="448" y="5623"/>
                                      </a:lnTo>
                                      <a:lnTo>
                                        <a:pt x="499" y="5625"/>
                                      </a:lnTo>
                                      <a:lnTo>
                                        <a:pt x="557" y="5634"/>
                                      </a:lnTo>
                                      <a:lnTo>
                                        <a:pt x="575" y="5679"/>
                                      </a:lnTo>
                                      <a:lnTo>
                                        <a:pt x="597" y="5726"/>
                                      </a:lnTo>
                                      <a:lnTo>
                                        <a:pt x="623" y="5776"/>
                                      </a:lnTo>
                                      <a:lnTo>
                                        <a:pt x="651" y="5828"/>
                                      </a:lnTo>
                                      <a:lnTo>
                                        <a:pt x="679" y="5879"/>
                                      </a:lnTo>
                                      <a:lnTo>
                                        <a:pt x="705" y="5931"/>
                                      </a:lnTo>
                                      <a:lnTo>
                                        <a:pt x="730" y="5979"/>
                                      </a:lnTo>
                                      <a:lnTo>
                                        <a:pt x="751" y="6025"/>
                                      </a:lnTo>
                                      <a:lnTo>
                                        <a:pt x="769" y="6051"/>
                                      </a:lnTo>
                                      <a:lnTo>
                                        <a:pt x="788" y="6077"/>
                                      </a:lnTo>
                                      <a:lnTo>
                                        <a:pt x="810" y="6106"/>
                                      </a:lnTo>
                                      <a:lnTo>
                                        <a:pt x="834" y="6134"/>
                                      </a:lnTo>
                                      <a:lnTo>
                                        <a:pt x="860" y="6162"/>
                                      </a:lnTo>
                                      <a:lnTo>
                                        <a:pt x="888" y="6187"/>
                                      </a:lnTo>
                                      <a:lnTo>
                                        <a:pt x="915" y="6212"/>
                                      </a:lnTo>
                                      <a:lnTo>
                                        <a:pt x="946" y="6232"/>
                                      </a:lnTo>
                                      <a:lnTo>
                                        <a:pt x="961" y="6242"/>
                                      </a:lnTo>
                                      <a:lnTo>
                                        <a:pt x="976" y="6252"/>
                                      </a:lnTo>
                                      <a:lnTo>
                                        <a:pt x="991" y="6259"/>
                                      </a:lnTo>
                                      <a:lnTo>
                                        <a:pt x="1006" y="6265"/>
                                      </a:lnTo>
                                      <a:lnTo>
                                        <a:pt x="1023" y="6271"/>
                                      </a:lnTo>
                                      <a:lnTo>
                                        <a:pt x="1038" y="6275"/>
                                      </a:lnTo>
                                      <a:lnTo>
                                        <a:pt x="1053" y="6278"/>
                                      </a:lnTo>
                                      <a:lnTo>
                                        <a:pt x="1070" y="6281"/>
                                      </a:lnTo>
                                      <a:lnTo>
                                        <a:pt x="1085" y="6281"/>
                                      </a:lnTo>
                                      <a:lnTo>
                                        <a:pt x="1100" y="6279"/>
                                      </a:lnTo>
                                      <a:lnTo>
                                        <a:pt x="1116" y="6277"/>
                                      </a:lnTo>
                                      <a:lnTo>
                                        <a:pt x="1131" y="6271"/>
                                      </a:lnTo>
                                      <a:lnTo>
                                        <a:pt x="1146" y="6264"/>
                                      </a:lnTo>
                                      <a:lnTo>
                                        <a:pt x="1161" y="6256"/>
                                      </a:lnTo>
                                      <a:lnTo>
                                        <a:pt x="1177" y="6246"/>
                                      </a:lnTo>
                                      <a:lnTo>
                                        <a:pt x="1190" y="6234"/>
                                      </a:lnTo>
                                      <a:lnTo>
                                        <a:pt x="1197" y="6228"/>
                                      </a:lnTo>
                                      <a:lnTo>
                                        <a:pt x="1203" y="6220"/>
                                      </a:lnTo>
                                      <a:lnTo>
                                        <a:pt x="1208" y="6210"/>
                                      </a:lnTo>
                                      <a:lnTo>
                                        <a:pt x="1212" y="6200"/>
                                      </a:lnTo>
                                      <a:lnTo>
                                        <a:pt x="1215" y="6188"/>
                                      </a:lnTo>
                                      <a:lnTo>
                                        <a:pt x="1217" y="6174"/>
                                      </a:lnTo>
                                      <a:lnTo>
                                        <a:pt x="1218" y="6159"/>
                                      </a:lnTo>
                                      <a:lnTo>
                                        <a:pt x="1218" y="6142"/>
                                      </a:lnTo>
                                      <a:lnTo>
                                        <a:pt x="1215" y="6124"/>
                                      </a:lnTo>
                                      <a:lnTo>
                                        <a:pt x="1212" y="6105"/>
                                      </a:lnTo>
                                      <a:lnTo>
                                        <a:pt x="1208" y="6086"/>
                                      </a:lnTo>
                                      <a:lnTo>
                                        <a:pt x="1201" y="6065"/>
                                      </a:lnTo>
                                      <a:lnTo>
                                        <a:pt x="1194" y="6043"/>
                                      </a:lnTo>
                                      <a:lnTo>
                                        <a:pt x="1185" y="6019"/>
                                      </a:lnTo>
                                      <a:lnTo>
                                        <a:pt x="1174" y="5996"/>
                                      </a:lnTo>
                                      <a:lnTo>
                                        <a:pt x="1160" y="5971"/>
                                      </a:lnTo>
                                      <a:lnTo>
                                        <a:pt x="1145" y="5946"/>
                                      </a:lnTo>
                                      <a:lnTo>
                                        <a:pt x="1128" y="5920"/>
                                      </a:lnTo>
                                      <a:lnTo>
                                        <a:pt x="1109" y="5893"/>
                                      </a:lnTo>
                                      <a:lnTo>
                                        <a:pt x="1087" y="5866"/>
                                      </a:lnTo>
                                      <a:lnTo>
                                        <a:pt x="1063" y="5839"/>
                                      </a:lnTo>
                                      <a:lnTo>
                                        <a:pt x="1037" y="5810"/>
                                      </a:lnTo>
                                      <a:lnTo>
                                        <a:pt x="1008" y="5783"/>
                                      </a:lnTo>
                                      <a:lnTo>
                                        <a:pt x="976" y="5753"/>
                                      </a:lnTo>
                                      <a:lnTo>
                                        <a:pt x="943" y="5726"/>
                                      </a:lnTo>
                                      <a:lnTo>
                                        <a:pt x="905" y="5697"/>
                                      </a:lnTo>
                                      <a:lnTo>
                                        <a:pt x="867" y="5668"/>
                                      </a:lnTo>
                                      <a:lnTo>
                                        <a:pt x="824" y="5639"/>
                                      </a:lnTo>
                                      <a:lnTo>
                                        <a:pt x="778" y="5610"/>
                                      </a:lnTo>
                                      <a:lnTo>
                                        <a:pt x="730" y="5581"/>
                                      </a:lnTo>
                                      <a:lnTo>
                                        <a:pt x="679" y="5551"/>
                                      </a:lnTo>
                                      <a:lnTo>
                                        <a:pt x="625" y="5524"/>
                                      </a:lnTo>
                                      <a:lnTo>
                                        <a:pt x="581" y="5246"/>
                                      </a:lnTo>
                                      <a:lnTo>
                                        <a:pt x="547" y="4976"/>
                                      </a:lnTo>
                                      <a:lnTo>
                                        <a:pt x="525" y="4714"/>
                                      </a:lnTo>
                                      <a:lnTo>
                                        <a:pt x="513" y="4461"/>
                                      </a:lnTo>
                                      <a:lnTo>
                                        <a:pt x="509" y="4216"/>
                                      </a:lnTo>
                                      <a:lnTo>
                                        <a:pt x="513" y="3980"/>
                                      </a:lnTo>
                                      <a:lnTo>
                                        <a:pt x="524" y="3748"/>
                                      </a:lnTo>
                                      <a:lnTo>
                                        <a:pt x="542" y="3527"/>
                                      </a:lnTo>
                                      <a:lnTo>
                                        <a:pt x="565" y="3311"/>
                                      </a:lnTo>
                                      <a:lnTo>
                                        <a:pt x="594" y="3104"/>
                                      </a:lnTo>
                                      <a:lnTo>
                                        <a:pt x="628" y="2903"/>
                                      </a:lnTo>
                                      <a:lnTo>
                                        <a:pt x="663" y="2709"/>
                                      </a:lnTo>
                                      <a:lnTo>
                                        <a:pt x="702" y="2521"/>
                                      </a:lnTo>
                                      <a:lnTo>
                                        <a:pt x="742" y="2340"/>
                                      </a:lnTo>
                                      <a:lnTo>
                                        <a:pt x="785" y="2165"/>
                                      </a:lnTo>
                                      <a:lnTo>
                                        <a:pt x="827" y="1997"/>
                                      </a:lnTo>
                                      <a:lnTo>
                                        <a:pt x="910" y="1678"/>
                                      </a:lnTo>
                                      <a:lnTo>
                                        <a:pt x="984" y="1381"/>
                                      </a:lnTo>
                                      <a:lnTo>
                                        <a:pt x="1017" y="1241"/>
                                      </a:lnTo>
                                      <a:lnTo>
                                        <a:pt x="1047" y="1105"/>
                                      </a:lnTo>
                                      <a:lnTo>
                                        <a:pt x="1070" y="975"/>
                                      </a:lnTo>
                                      <a:lnTo>
                                        <a:pt x="1087" y="849"/>
                                      </a:lnTo>
                                      <a:lnTo>
                                        <a:pt x="1099" y="729"/>
                                      </a:lnTo>
                                      <a:lnTo>
                                        <a:pt x="1102" y="613"/>
                                      </a:lnTo>
                                      <a:lnTo>
                                        <a:pt x="1098" y="501"/>
                                      </a:lnTo>
                                      <a:lnTo>
                                        <a:pt x="1085" y="393"/>
                                      </a:lnTo>
                                      <a:lnTo>
                                        <a:pt x="1062" y="289"/>
                                      </a:lnTo>
                                      <a:lnTo>
                                        <a:pt x="1030" y="189"/>
                                      </a:lnTo>
                                      <a:lnTo>
                                        <a:pt x="986" y="93"/>
                                      </a:lnTo>
                                      <a:lnTo>
                                        <a:pt x="929" y="0"/>
                                      </a:lnTo>
                                      <a:close/>
                                      <a:moveTo>
                                        <a:pt x="1084" y="7872"/>
                                      </a:moveTo>
                                      <a:lnTo>
                                        <a:pt x="1085" y="7876"/>
                                      </a:lnTo>
                                      <a:lnTo>
                                        <a:pt x="1084" y="7879"/>
                                      </a:lnTo>
                                      <a:lnTo>
                                        <a:pt x="1081" y="7883"/>
                                      </a:lnTo>
                                      <a:lnTo>
                                        <a:pt x="1077" y="7886"/>
                                      </a:lnTo>
                                      <a:lnTo>
                                        <a:pt x="1067" y="7890"/>
                                      </a:lnTo>
                                      <a:lnTo>
                                        <a:pt x="1052" y="7894"/>
                                      </a:lnTo>
                                      <a:lnTo>
                                        <a:pt x="1034" y="7897"/>
                                      </a:lnTo>
                                      <a:lnTo>
                                        <a:pt x="1015" y="7898"/>
                                      </a:lnTo>
                                      <a:lnTo>
                                        <a:pt x="991" y="7900"/>
                                      </a:lnTo>
                                      <a:lnTo>
                                        <a:pt x="968" y="7900"/>
                                      </a:lnTo>
                                      <a:lnTo>
                                        <a:pt x="943" y="7900"/>
                                      </a:lnTo>
                                      <a:lnTo>
                                        <a:pt x="917" y="7898"/>
                                      </a:lnTo>
                                      <a:lnTo>
                                        <a:pt x="892" y="7896"/>
                                      </a:lnTo>
                                      <a:lnTo>
                                        <a:pt x="868" y="7893"/>
                                      </a:lnTo>
                                      <a:lnTo>
                                        <a:pt x="845" y="7890"/>
                                      </a:lnTo>
                                      <a:lnTo>
                                        <a:pt x="824" y="7886"/>
                                      </a:lnTo>
                                      <a:lnTo>
                                        <a:pt x="806" y="7880"/>
                                      </a:lnTo>
                                      <a:lnTo>
                                        <a:pt x="791" y="7876"/>
                                      </a:lnTo>
                                      <a:lnTo>
                                        <a:pt x="806" y="7868"/>
                                      </a:lnTo>
                                      <a:lnTo>
                                        <a:pt x="824" y="7862"/>
                                      </a:lnTo>
                                      <a:lnTo>
                                        <a:pt x="845" y="7857"/>
                                      </a:lnTo>
                                      <a:lnTo>
                                        <a:pt x="867" y="7853"/>
                                      </a:lnTo>
                                      <a:lnTo>
                                        <a:pt x="890" y="7850"/>
                                      </a:lnTo>
                                      <a:lnTo>
                                        <a:pt x="915" y="7847"/>
                                      </a:lnTo>
                                      <a:lnTo>
                                        <a:pt x="940" y="7846"/>
                                      </a:lnTo>
                                      <a:lnTo>
                                        <a:pt x="964" y="7844"/>
                                      </a:lnTo>
                                      <a:lnTo>
                                        <a:pt x="987" y="7846"/>
                                      </a:lnTo>
                                      <a:lnTo>
                                        <a:pt x="1011" y="7846"/>
                                      </a:lnTo>
                                      <a:lnTo>
                                        <a:pt x="1030" y="7848"/>
                                      </a:lnTo>
                                      <a:lnTo>
                                        <a:pt x="1048" y="7851"/>
                                      </a:lnTo>
                                      <a:lnTo>
                                        <a:pt x="1063" y="7855"/>
                                      </a:lnTo>
                                      <a:lnTo>
                                        <a:pt x="1074" y="7860"/>
                                      </a:lnTo>
                                      <a:lnTo>
                                        <a:pt x="1078" y="7862"/>
                                      </a:lnTo>
                                      <a:lnTo>
                                        <a:pt x="1081" y="7865"/>
                                      </a:lnTo>
                                      <a:lnTo>
                                        <a:pt x="1084" y="7869"/>
                                      </a:lnTo>
                                      <a:lnTo>
                                        <a:pt x="1084" y="7872"/>
                                      </a:lnTo>
                                      <a:close/>
                                      <a:moveTo>
                                        <a:pt x="684" y="10080"/>
                                      </a:moveTo>
                                      <a:lnTo>
                                        <a:pt x="704" y="10067"/>
                                      </a:lnTo>
                                      <a:lnTo>
                                        <a:pt x="756" y="10029"/>
                                      </a:lnTo>
                                      <a:lnTo>
                                        <a:pt x="789" y="10003"/>
                                      </a:lnTo>
                                      <a:lnTo>
                                        <a:pt x="828" y="9974"/>
                                      </a:lnTo>
                                      <a:lnTo>
                                        <a:pt x="868" y="9941"/>
                                      </a:lnTo>
                                      <a:lnTo>
                                        <a:pt x="908" y="9905"/>
                                      </a:lnTo>
                                      <a:lnTo>
                                        <a:pt x="948" y="9867"/>
                                      </a:lnTo>
                                      <a:lnTo>
                                        <a:pt x="987" y="9830"/>
                                      </a:lnTo>
                                      <a:lnTo>
                                        <a:pt x="1005" y="9811"/>
                                      </a:lnTo>
                                      <a:lnTo>
                                        <a:pt x="1023" y="9791"/>
                                      </a:lnTo>
                                      <a:lnTo>
                                        <a:pt x="1038" y="9772"/>
                                      </a:lnTo>
                                      <a:lnTo>
                                        <a:pt x="1053" y="9753"/>
                                      </a:lnTo>
                                      <a:lnTo>
                                        <a:pt x="1066" y="9733"/>
                                      </a:lnTo>
                                      <a:lnTo>
                                        <a:pt x="1077" y="9715"/>
                                      </a:lnTo>
                                      <a:lnTo>
                                        <a:pt x="1087" y="9697"/>
                                      </a:lnTo>
                                      <a:lnTo>
                                        <a:pt x="1095" y="9679"/>
                                      </a:lnTo>
                                      <a:lnTo>
                                        <a:pt x="1099" y="9663"/>
                                      </a:lnTo>
                                      <a:lnTo>
                                        <a:pt x="1102" y="9646"/>
                                      </a:lnTo>
                                      <a:lnTo>
                                        <a:pt x="1102" y="9631"/>
                                      </a:lnTo>
                                      <a:lnTo>
                                        <a:pt x="1100" y="9617"/>
                                      </a:lnTo>
                                      <a:lnTo>
                                        <a:pt x="1095" y="9604"/>
                                      </a:lnTo>
                                      <a:lnTo>
                                        <a:pt x="1088" y="9595"/>
                                      </a:lnTo>
                                      <a:lnTo>
                                        <a:pt x="1080" y="9589"/>
                                      </a:lnTo>
                                      <a:lnTo>
                                        <a:pt x="1070" y="9586"/>
                                      </a:lnTo>
                                      <a:lnTo>
                                        <a:pt x="1059" y="9586"/>
                                      </a:lnTo>
                                      <a:lnTo>
                                        <a:pt x="1048" y="9588"/>
                                      </a:lnTo>
                                      <a:lnTo>
                                        <a:pt x="1034" y="9593"/>
                                      </a:lnTo>
                                      <a:lnTo>
                                        <a:pt x="1020" y="9600"/>
                                      </a:lnTo>
                                      <a:lnTo>
                                        <a:pt x="1005" y="9610"/>
                                      </a:lnTo>
                                      <a:lnTo>
                                        <a:pt x="990" y="9622"/>
                                      </a:lnTo>
                                      <a:lnTo>
                                        <a:pt x="973" y="9635"/>
                                      </a:lnTo>
                                      <a:lnTo>
                                        <a:pt x="955" y="9652"/>
                                      </a:lnTo>
                                      <a:lnTo>
                                        <a:pt x="939" y="9668"/>
                                      </a:lnTo>
                                      <a:lnTo>
                                        <a:pt x="921" y="9686"/>
                                      </a:lnTo>
                                      <a:lnTo>
                                        <a:pt x="903" y="9705"/>
                                      </a:lnTo>
                                      <a:lnTo>
                                        <a:pt x="885" y="9726"/>
                                      </a:lnTo>
                                      <a:lnTo>
                                        <a:pt x="850" y="9771"/>
                                      </a:lnTo>
                                      <a:lnTo>
                                        <a:pt x="816" y="9818"/>
                                      </a:lnTo>
                                      <a:lnTo>
                                        <a:pt x="784" y="9865"/>
                                      </a:lnTo>
                                      <a:lnTo>
                                        <a:pt x="753" y="9913"/>
                                      </a:lnTo>
                                      <a:lnTo>
                                        <a:pt x="741" y="9937"/>
                                      </a:lnTo>
                                      <a:lnTo>
                                        <a:pt x="728" y="9960"/>
                                      </a:lnTo>
                                      <a:lnTo>
                                        <a:pt x="717" y="9982"/>
                                      </a:lnTo>
                                      <a:lnTo>
                                        <a:pt x="708" y="10004"/>
                                      </a:lnTo>
                                      <a:lnTo>
                                        <a:pt x="699" y="10025"/>
                                      </a:lnTo>
                                      <a:lnTo>
                                        <a:pt x="693" y="10044"/>
                                      </a:lnTo>
                                      <a:lnTo>
                                        <a:pt x="688" y="10064"/>
                                      </a:lnTo>
                                      <a:lnTo>
                                        <a:pt x="684" y="10080"/>
                                      </a:lnTo>
                                      <a:close/>
                                      <a:moveTo>
                                        <a:pt x="871" y="8646"/>
                                      </a:moveTo>
                                      <a:lnTo>
                                        <a:pt x="871" y="8655"/>
                                      </a:lnTo>
                                      <a:lnTo>
                                        <a:pt x="871" y="8665"/>
                                      </a:lnTo>
                                      <a:lnTo>
                                        <a:pt x="868" y="8675"/>
                                      </a:lnTo>
                                      <a:lnTo>
                                        <a:pt x="864" y="8686"/>
                                      </a:lnTo>
                                      <a:lnTo>
                                        <a:pt x="858" y="8697"/>
                                      </a:lnTo>
                                      <a:lnTo>
                                        <a:pt x="853" y="8708"/>
                                      </a:lnTo>
                                      <a:lnTo>
                                        <a:pt x="845" y="8720"/>
                                      </a:lnTo>
                                      <a:lnTo>
                                        <a:pt x="836" y="8731"/>
                                      </a:lnTo>
                                      <a:lnTo>
                                        <a:pt x="827" y="8742"/>
                                      </a:lnTo>
                                      <a:lnTo>
                                        <a:pt x="816" y="8753"/>
                                      </a:lnTo>
                                      <a:lnTo>
                                        <a:pt x="805" y="8766"/>
                                      </a:lnTo>
                                      <a:lnTo>
                                        <a:pt x="792" y="8777"/>
                                      </a:lnTo>
                                      <a:lnTo>
                                        <a:pt x="766" y="8798"/>
                                      </a:lnTo>
                                      <a:lnTo>
                                        <a:pt x="737" y="8818"/>
                                      </a:lnTo>
                                      <a:lnTo>
                                        <a:pt x="705" y="8838"/>
                                      </a:lnTo>
                                      <a:lnTo>
                                        <a:pt x="673" y="8854"/>
                                      </a:lnTo>
                                      <a:lnTo>
                                        <a:pt x="655" y="8861"/>
                                      </a:lnTo>
                                      <a:lnTo>
                                        <a:pt x="639" y="8868"/>
                                      </a:lnTo>
                                      <a:lnTo>
                                        <a:pt x="622" y="8874"/>
                                      </a:lnTo>
                                      <a:lnTo>
                                        <a:pt x="605" y="8878"/>
                                      </a:lnTo>
                                      <a:lnTo>
                                        <a:pt x="589" y="8882"/>
                                      </a:lnTo>
                                      <a:lnTo>
                                        <a:pt x="572" y="8885"/>
                                      </a:lnTo>
                                      <a:lnTo>
                                        <a:pt x="556" y="8888"/>
                                      </a:lnTo>
                                      <a:lnTo>
                                        <a:pt x="539" y="8889"/>
                                      </a:lnTo>
                                      <a:lnTo>
                                        <a:pt x="524" y="8889"/>
                                      </a:lnTo>
                                      <a:lnTo>
                                        <a:pt x="509" y="8888"/>
                                      </a:lnTo>
                                      <a:lnTo>
                                        <a:pt x="493" y="8885"/>
                                      </a:lnTo>
                                      <a:lnTo>
                                        <a:pt x="478" y="8881"/>
                                      </a:lnTo>
                                      <a:lnTo>
                                        <a:pt x="484" y="8871"/>
                                      </a:lnTo>
                                      <a:lnTo>
                                        <a:pt x="491" y="8860"/>
                                      </a:lnTo>
                                      <a:lnTo>
                                        <a:pt x="499" y="8849"/>
                                      </a:lnTo>
                                      <a:lnTo>
                                        <a:pt x="509" y="8836"/>
                                      </a:lnTo>
                                      <a:lnTo>
                                        <a:pt x="531" y="8810"/>
                                      </a:lnTo>
                                      <a:lnTo>
                                        <a:pt x="557" y="8784"/>
                                      </a:lnTo>
                                      <a:lnTo>
                                        <a:pt x="587" y="8756"/>
                                      </a:lnTo>
                                      <a:lnTo>
                                        <a:pt x="619" y="8729"/>
                                      </a:lnTo>
                                      <a:lnTo>
                                        <a:pt x="652" y="8702"/>
                                      </a:lnTo>
                                      <a:lnTo>
                                        <a:pt x="687" y="8677"/>
                                      </a:lnTo>
                                      <a:lnTo>
                                        <a:pt x="720" y="8657"/>
                                      </a:lnTo>
                                      <a:lnTo>
                                        <a:pt x="752" y="8637"/>
                                      </a:lnTo>
                                      <a:lnTo>
                                        <a:pt x="769" y="8630"/>
                                      </a:lnTo>
                                      <a:lnTo>
                                        <a:pt x="782" y="8623"/>
                                      </a:lnTo>
                                      <a:lnTo>
                                        <a:pt x="796" y="8618"/>
                                      </a:lnTo>
                                      <a:lnTo>
                                        <a:pt x="810" y="8615"/>
                                      </a:lnTo>
                                      <a:lnTo>
                                        <a:pt x="823" y="8612"/>
                                      </a:lnTo>
                                      <a:lnTo>
                                        <a:pt x="834" y="8611"/>
                                      </a:lnTo>
                                      <a:lnTo>
                                        <a:pt x="843" y="8612"/>
                                      </a:lnTo>
                                      <a:lnTo>
                                        <a:pt x="852" y="8615"/>
                                      </a:lnTo>
                                      <a:lnTo>
                                        <a:pt x="858" y="8619"/>
                                      </a:lnTo>
                                      <a:lnTo>
                                        <a:pt x="864" y="8626"/>
                                      </a:lnTo>
                                      <a:lnTo>
                                        <a:pt x="868" y="8634"/>
                                      </a:lnTo>
                                      <a:lnTo>
                                        <a:pt x="871" y="8646"/>
                                      </a:lnTo>
                                      <a:close/>
                                      <a:moveTo>
                                        <a:pt x="684" y="5664"/>
                                      </a:moveTo>
                                      <a:lnTo>
                                        <a:pt x="704" y="5677"/>
                                      </a:lnTo>
                                      <a:lnTo>
                                        <a:pt x="756" y="5715"/>
                                      </a:lnTo>
                                      <a:lnTo>
                                        <a:pt x="789" y="5741"/>
                                      </a:lnTo>
                                      <a:lnTo>
                                        <a:pt x="828" y="5770"/>
                                      </a:lnTo>
                                      <a:lnTo>
                                        <a:pt x="868" y="5803"/>
                                      </a:lnTo>
                                      <a:lnTo>
                                        <a:pt x="908" y="5839"/>
                                      </a:lnTo>
                                      <a:lnTo>
                                        <a:pt x="948" y="5877"/>
                                      </a:lnTo>
                                      <a:lnTo>
                                        <a:pt x="987" y="5914"/>
                                      </a:lnTo>
                                      <a:lnTo>
                                        <a:pt x="1005" y="5933"/>
                                      </a:lnTo>
                                      <a:lnTo>
                                        <a:pt x="1023" y="5953"/>
                                      </a:lnTo>
                                      <a:lnTo>
                                        <a:pt x="1038" y="5972"/>
                                      </a:lnTo>
                                      <a:lnTo>
                                        <a:pt x="1053" y="5991"/>
                                      </a:lnTo>
                                      <a:lnTo>
                                        <a:pt x="1066" y="6011"/>
                                      </a:lnTo>
                                      <a:lnTo>
                                        <a:pt x="1077" y="6029"/>
                                      </a:lnTo>
                                      <a:lnTo>
                                        <a:pt x="1087" y="6047"/>
                                      </a:lnTo>
                                      <a:lnTo>
                                        <a:pt x="1095" y="6065"/>
                                      </a:lnTo>
                                      <a:lnTo>
                                        <a:pt x="1099" y="6081"/>
                                      </a:lnTo>
                                      <a:lnTo>
                                        <a:pt x="1102" y="6098"/>
                                      </a:lnTo>
                                      <a:lnTo>
                                        <a:pt x="1102" y="6113"/>
                                      </a:lnTo>
                                      <a:lnTo>
                                        <a:pt x="1100" y="6127"/>
                                      </a:lnTo>
                                      <a:lnTo>
                                        <a:pt x="1095" y="6140"/>
                                      </a:lnTo>
                                      <a:lnTo>
                                        <a:pt x="1088" y="6149"/>
                                      </a:lnTo>
                                      <a:lnTo>
                                        <a:pt x="1080" y="6155"/>
                                      </a:lnTo>
                                      <a:lnTo>
                                        <a:pt x="1070" y="6158"/>
                                      </a:lnTo>
                                      <a:lnTo>
                                        <a:pt x="1059" y="6159"/>
                                      </a:lnTo>
                                      <a:lnTo>
                                        <a:pt x="1048" y="6156"/>
                                      </a:lnTo>
                                      <a:lnTo>
                                        <a:pt x="1034" y="6151"/>
                                      </a:lnTo>
                                      <a:lnTo>
                                        <a:pt x="1020" y="6144"/>
                                      </a:lnTo>
                                      <a:lnTo>
                                        <a:pt x="1005" y="6134"/>
                                      </a:lnTo>
                                      <a:lnTo>
                                        <a:pt x="990" y="6122"/>
                                      </a:lnTo>
                                      <a:lnTo>
                                        <a:pt x="973" y="6109"/>
                                      </a:lnTo>
                                      <a:lnTo>
                                        <a:pt x="955" y="6094"/>
                                      </a:lnTo>
                                      <a:lnTo>
                                        <a:pt x="939" y="6076"/>
                                      </a:lnTo>
                                      <a:lnTo>
                                        <a:pt x="921" y="6058"/>
                                      </a:lnTo>
                                      <a:lnTo>
                                        <a:pt x="903" y="6039"/>
                                      </a:lnTo>
                                      <a:lnTo>
                                        <a:pt x="885" y="6018"/>
                                      </a:lnTo>
                                      <a:lnTo>
                                        <a:pt x="850" y="5973"/>
                                      </a:lnTo>
                                      <a:lnTo>
                                        <a:pt x="816" y="5926"/>
                                      </a:lnTo>
                                      <a:lnTo>
                                        <a:pt x="784" y="5879"/>
                                      </a:lnTo>
                                      <a:lnTo>
                                        <a:pt x="753" y="5831"/>
                                      </a:lnTo>
                                      <a:lnTo>
                                        <a:pt x="741" y="5807"/>
                                      </a:lnTo>
                                      <a:lnTo>
                                        <a:pt x="728" y="5784"/>
                                      </a:lnTo>
                                      <a:lnTo>
                                        <a:pt x="717" y="5762"/>
                                      </a:lnTo>
                                      <a:lnTo>
                                        <a:pt x="708" y="5740"/>
                                      </a:lnTo>
                                      <a:lnTo>
                                        <a:pt x="699" y="5719"/>
                                      </a:lnTo>
                                      <a:lnTo>
                                        <a:pt x="693" y="5700"/>
                                      </a:lnTo>
                                      <a:lnTo>
                                        <a:pt x="688" y="5680"/>
                                      </a:lnTo>
                                      <a:lnTo>
                                        <a:pt x="684" y="5664"/>
                                      </a:lnTo>
                                      <a:close/>
                                      <a:moveTo>
                                        <a:pt x="871" y="7100"/>
                                      </a:moveTo>
                                      <a:lnTo>
                                        <a:pt x="871" y="7090"/>
                                      </a:lnTo>
                                      <a:lnTo>
                                        <a:pt x="871" y="7079"/>
                                      </a:lnTo>
                                      <a:lnTo>
                                        <a:pt x="868" y="7069"/>
                                      </a:lnTo>
                                      <a:lnTo>
                                        <a:pt x="864" y="7058"/>
                                      </a:lnTo>
                                      <a:lnTo>
                                        <a:pt x="858" y="7047"/>
                                      </a:lnTo>
                                      <a:lnTo>
                                        <a:pt x="853" y="7036"/>
                                      </a:lnTo>
                                      <a:lnTo>
                                        <a:pt x="845" y="7025"/>
                                      </a:lnTo>
                                      <a:lnTo>
                                        <a:pt x="836" y="7013"/>
                                      </a:lnTo>
                                      <a:lnTo>
                                        <a:pt x="827" y="7002"/>
                                      </a:lnTo>
                                      <a:lnTo>
                                        <a:pt x="816" y="6991"/>
                                      </a:lnTo>
                                      <a:lnTo>
                                        <a:pt x="805" y="6978"/>
                                      </a:lnTo>
                                      <a:lnTo>
                                        <a:pt x="792" y="6967"/>
                                      </a:lnTo>
                                      <a:lnTo>
                                        <a:pt x="766" y="6946"/>
                                      </a:lnTo>
                                      <a:lnTo>
                                        <a:pt x="737" y="6926"/>
                                      </a:lnTo>
                                      <a:lnTo>
                                        <a:pt x="705" y="6906"/>
                                      </a:lnTo>
                                      <a:lnTo>
                                        <a:pt x="673" y="6890"/>
                                      </a:lnTo>
                                      <a:lnTo>
                                        <a:pt x="655" y="6883"/>
                                      </a:lnTo>
                                      <a:lnTo>
                                        <a:pt x="639" y="6876"/>
                                      </a:lnTo>
                                      <a:lnTo>
                                        <a:pt x="622" y="6870"/>
                                      </a:lnTo>
                                      <a:lnTo>
                                        <a:pt x="605" y="6866"/>
                                      </a:lnTo>
                                      <a:lnTo>
                                        <a:pt x="589" y="6862"/>
                                      </a:lnTo>
                                      <a:lnTo>
                                        <a:pt x="572" y="6859"/>
                                      </a:lnTo>
                                      <a:lnTo>
                                        <a:pt x="556" y="6856"/>
                                      </a:lnTo>
                                      <a:lnTo>
                                        <a:pt x="539" y="6855"/>
                                      </a:lnTo>
                                      <a:lnTo>
                                        <a:pt x="524" y="6856"/>
                                      </a:lnTo>
                                      <a:lnTo>
                                        <a:pt x="509" y="6856"/>
                                      </a:lnTo>
                                      <a:lnTo>
                                        <a:pt x="493" y="6859"/>
                                      </a:lnTo>
                                      <a:lnTo>
                                        <a:pt x="478" y="6863"/>
                                      </a:lnTo>
                                      <a:lnTo>
                                        <a:pt x="484" y="6873"/>
                                      </a:lnTo>
                                      <a:lnTo>
                                        <a:pt x="491" y="6884"/>
                                      </a:lnTo>
                                      <a:lnTo>
                                        <a:pt x="499" y="6895"/>
                                      </a:lnTo>
                                      <a:lnTo>
                                        <a:pt x="509" y="6908"/>
                                      </a:lnTo>
                                      <a:lnTo>
                                        <a:pt x="531" y="6934"/>
                                      </a:lnTo>
                                      <a:lnTo>
                                        <a:pt x="557" y="6960"/>
                                      </a:lnTo>
                                      <a:lnTo>
                                        <a:pt x="587" y="6988"/>
                                      </a:lnTo>
                                      <a:lnTo>
                                        <a:pt x="619" y="7015"/>
                                      </a:lnTo>
                                      <a:lnTo>
                                        <a:pt x="652" y="7042"/>
                                      </a:lnTo>
                                      <a:lnTo>
                                        <a:pt x="687" y="7067"/>
                                      </a:lnTo>
                                      <a:lnTo>
                                        <a:pt x="720" y="7087"/>
                                      </a:lnTo>
                                      <a:lnTo>
                                        <a:pt x="752" y="7107"/>
                                      </a:lnTo>
                                      <a:lnTo>
                                        <a:pt x="769" y="7114"/>
                                      </a:lnTo>
                                      <a:lnTo>
                                        <a:pt x="782" y="7121"/>
                                      </a:lnTo>
                                      <a:lnTo>
                                        <a:pt x="796" y="7126"/>
                                      </a:lnTo>
                                      <a:lnTo>
                                        <a:pt x="810" y="7129"/>
                                      </a:lnTo>
                                      <a:lnTo>
                                        <a:pt x="823" y="7132"/>
                                      </a:lnTo>
                                      <a:lnTo>
                                        <a:pt x="834" y="7133"/>
                                      </a:lnTo>
                                      <a:lnTo>
                                        <a:pt x="843" y="7132"/>
                                      </a:lnTo>
                                      <a:lnTo>
                                        <a:pt x="852" y="7129"/>
                                      </a:lnTo>
                                      <a:lnTo>
                                        <a:pt x="858" y="7125"/>
                                      </a:lnTo>
                                      <a:lnTo>
                                        <a:pt x="864" y="7118"/>
                                      </a:lnTo>
                                      <a:lnTo>
                                        <a:pt x="868" y="7110"/>
                                      </a:lnTo>
                                      <a:lnTo>
                                        <a:pt x="871" y="7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75000"/>
                                    <a:lumOff val="0"/>
                                    <a:alpha val="67999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6" name="Group 4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09" y="5494"/>
                                  <a:ext cx="422" cy="404"/>
                                  <a:chOff x="7698" y="5433"/>
                                  <a:chExt cx="443" cy="425"/>
                                </a:xfrm>
                              </wpg:grpSpPr>
                              <wps:wsp>
                                <wps:cNvPr id="47" name="Freeform 45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717" y="5433"/>
                                    <a:ext cx="405" cy="417"/>
                                  </a:xfrm>
                                  <a:custGeom>
                                    <a:avLst/>
                                    <a:gdLst>
                                      <a:gd name="T0" fmla="*/ 6383 w 14248"/>
                                      <a:gd name="T1" fmla="*/ 15740 h 18079"/>
                                      <a:gd name="T2" fmla="*/ 5787 w 14248"/>
                                      <a:gd name="T3" fmla="*/ 14016 h 18079"/>
                                      <a:gd name="T4" fmla="*/ 5140 w 14248"/>
                                      <a:gd name="T5" fmla="*/ 12422 h 18079"/>
                                      <a:gd name="T6" fmla="*/ 4400 w 14248"/>
                                      <a:gd name="T7" fmla="*/ 10951 h 18079"/>
                                      <a:gd name="T8" fmla="*/ 3517 w 14248"/>
                                      <a:gd name="T9" fmla="*/ 9602 h 18079"/>
                                      <a:gd name="T10" fmla="*/ 2449 w 14248"/>
                                      <a:gd name="T11" fmla="*/ 8369 h 18079"/>
                                      <a:gd name="T12" fmla="*/ 1151 w 14248"/>
                                      <a:gd name="T13" fmla="*/ 7248 h 18079"/>
                                      <a:gd name="T14" fmla="*/ 305 w 14248"/>
                                      <a:gd name="T15" fmla="*/ 6070 h 18079"/>
                                      <a:gd name="T16" fmla="*/ 1496 w 14248"/>
                                      <a:gd name="T17" fmla="*/ 4748 h 18079"/>
                                      <a:gd name="T18" fmla="*/ 2625 w 14248"/>
                                      <a:gd name="T19" fmla="*/ 3830 h 18079"/>
                                      <a:gd name="T20" fmla="*/ 3679 w 14248"/>
                                      <a:gd name="T21" fmla="*/ 3190 h 18079"/>
                                      <a:gd name="T22" fmla="*/ 4638 w 14248"/>
                                      <a:gd name="T23" fmla="*/ 2697 h 18079"/>
                                      <a:gd name="T24" fmla="*/ 5487 w 14248"/>
                                      <a:gd name="T25" fmla="*/ 2228 h 18079"/>
                                      <a:gd name="T26" fmla="*/ 6212 w 14248"/>
                                      <a:gd name="T27" fmla="*/ 1651 h 18079"/>
                                      <a:gd name="T28" fmla="*/ 6792 w 14248"/>
                                      <a:gd name="T29" fmla="*/ 841 h 18079"/>
                                      <a:gd name="T30" fmla="*/ 7225 w 14248"/>
                                      <a:gd name="T31" fmla="*/ 306 h 18079"/>
                                      <a:gd name="T32" fmla="*/ 7727 w 14248"/>
                                      <a:gd name="T33" fmla="*/ 1283 h 18079"/>
                                      <a:gd name="T34" fmla="*/ 8380 w 14248"/>
                                      <a:gd name="T35" fmla="*/ 1962 h 18079"/>
                                      <a:gd name="T36" fmla="*/ 9169 w 14248"/>
                                      <a:gd name="T37" fmla="*/ 2469 h 18079"/>
                                      <a:gd name="T38" fmla="*/ 10075 w 14248"/>
                                      <a:gd name="T39" fmla="*/ 2932 h 18079"/>
                                      <a:gd name="T40" fmla="*/ 11083 w 14248"/>
                                      <a:gd name="T41" fmla="*/ 3483 h 18079"/>
                                      <a:gd name="T42" fmla="*/ 12177 w 14248"/>
                                      <a:gd name="T43" fmla="*/ 4246 h 18079"/>
                                      <a:gd name="T44" fmla="*/ 13341 w 14248"/>
                                      <a:gd name="T45" fmla="*/ 5351 h 18079"/>
                                      <a:gd name="T46" fmla="*/ 13846 w 14248"/>
                                      <a:gd name="T47" fmla="*/ 6728 h 18079"/>
                                      <a:gd name="T48" fmla="*/ 12415 w 14248"/>
                                      <a:gd name="T49" fmla="*/ 7795 h 18079"/>
                                      <a:gd name="T50" fmla="*/ 11239 w 14248"/>
                                      <a:gd name="T51" fmla="*/ 8972 h 18079"/>
                                      <a:gd name="T52" fmla="*/ 10270 w 14248"/>
                                      <a:gd name="T53" fmla="*/ 10263 h 18079"/>
                                      <a:gd name="T54" fmla="*/ 9463 w 14248"/>
                                      <a:gd name="T55" fmla="*/ 11670 h 18079"/>
                                      <a:gd name="T56" fmla="*/ 8774 w 14248"/>
                                      <a:gd name="T57" fmla="*/ 13203 h 18079"/>
                                      <a:gd name="T58" fmla="*/ 8158 w 14248"/>
                                      <a:gd name="T59" fmla="*/ 14862 h 18079"/>
                                      <a:gd name="T60" fmla="*/ 7571 w 14248"/>
                                      <a:gd name="T61" fmla="*/ 16650 h 18079"/>
                                      <a:gd name="T62" fmla="*/ 7134 w 14248"/>
                                      <a:gd name="T63" fmla="*/ 17562 h 18079"/>
                                      <a:gd name="T64" fmla="*/ 6599 w 14248"/>
                                      <a:gd name="T65" fmla="*/ 15239 h 18079"/>
                                      <a:gd name="T66" fmla="*/ 5999 w 14248"/>
                                      <a:gd name="T67" fmla="*/ 13274 h 18079"/>
                                      <a:gd name="T68" fmla="*/ 5322 w 14248"/>
                                      <a:gd name="T69" fmla="*/ 11624 h 18079"/>
                                      <a:gd name="T70" fmla="*/ 4557 w 14248"/>
                                      <a:gd name="T71" fmla="*/ 10237 h 18079"/>
                                      <a:gd name="T72" fmla="*/ 3695 w 14248"/>
                                      <a:gd name="T73" fmla="*/ 9070 h 18079"/>
                                      <a:gd name="T74" fmla="*/ 2726 w 14248"/>
                                      <a:gd name="T75" fmla="*/ 8076 h 18079"/>
                                      <a:gd name="T76" fmla="*/ 1640 w 14248"/>
                                      <a:gd name="T77" fmla="*/ 7207 h 18079"/>
                                      <a:gd name="T78" fmla="*/ 428 w 14248"/>
                                      <a:gd name="T79" fmla="*/ 6418 h 18079"/>
                                      <a:gd name="T80" fmla="*/ 1389 w 14248"/>
                                      <a:gd name="T81" fmla="*/ 5383 h 18079"/>
                                      <a:gd name="T82" fmla="*/ 2348 w 14248"/>
                                      <a:gd name="T83" fmla="*/ 4635 h 18079"/>
                                      <a:gd name="T84" fmla="*/ 3288 w 14248"/>
                                      <a:gd name="T85" fmla="*/ 4076 h 18079"/>
                                      <a:gd name="T86" fmla="*/ 4627 w 14248"/>
                                      <a:gd name="T87" fmla="*/ 3370 h 18079"/>
                                      <a:gd name="T88" fmla="*/ 5448 w 14248"/>
                                      <a:gd name="T89" fmla="*/ 2845 h 18079"/>
                                      <a:gd name="T90" fmla="*/ 6194 w 14248"/>
                                      <a:gd name="T91" fmla="*/ 2159 h 18079"/>
                                      <a:gd name="T92" fmla="*/ 6847 w 14248"/>
                                      <a:gd name="T93" fmla="*/ 1213 h 18079"/>
                                      <a:gd name="T94" fmla="*/ 7419 w 14248"/>
                                      <a:gd name="T95" fmla="*/ 1213 h 18079"/>
                                      <a:gd name="T96" fmla="*/ 8072 w 14248"/>
                                      <a:gd name="T97" fmla="*/ 2159 h 18079"/>
                                      <a:gd name="T98" fmla="*/ 8816 w 14248"/>
                                      <a:gd name="T99" fmla="*/ 2845 h 18079"/>
                                      <a:gd name="T100" fmla="*/ 9638 w 14248"/>
                                      <a:gd name="T101" fmla="*/ 3370 h 18079"/>
                                      <a:gd name="T102" fmla="*/ 10978 w 14248"/>
                                      <a:gd name="T103" fmla="*/ 4076 h 18079"/>
                                      <a:gd name="T104" fmla="*/ 11918 w 14248"/>
                                      <a:gd name="T105" fmla="*/ 4635 h 18079"/>
                                      <a:gd name="T106" fmla="*/ 12876 w 14248"/>
                                      <a:gd name="T107" fmla="*/ 5383 h 18079"/>
                                      <a:gd name="T108" fmla="*/ 13837 w 14248"/>
                                      <a:gd name="T109" fmla="*/ 6418 h 18079"/>
                                      <a:gd name="T110" fmla="*/ 12624 w 14248"/>
                                      <a:gd name="T111" fmla="*/ 7207 h 18079"/>
                                      <a:gd name="T112" fmla="*/ 11539 w 14248"/>
                                      <a:gd name="T113" fmla="*/ 8076 h 18079"/>
                                      <a:gd name="T114" fmla="*/ 10570 w 14248"/>
                                      <a:gd name="T115" fmla="*/ 9070 h 18079"/>
                                      <a:gd name="T116" fmla="*/ 9707 w 14248"/>
                                      <a:gd name="T117" fmla="*/ 10237 h 18079"/>
                                      <a:gd name="T118" fmla="*/ 8942 w 14248"/>
                                      <a:gd name="T119" fmla="*/ 11624 h 18079"/>
                                      <a:gd name="T120" fmla="*/ 8265 w 14248"/>
                                      <a:gd name="T121" fmla="*/ 13274 h 18079"/>
                                      <a:gd name="T122" fmla="*/ 7665 w 14248"/>
                                      <a:gd name="T123" fmla="*/ 15239 h 18079"/>
                                      <a:gd name="T124" fmla="*/ 7134 w 14248"/>
                                      <a:gd name="T125" fmla="*/ 17562 h 180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14248" h="18079">
                                        <a:moveTo>
                                          <a:pt x="7124" y="18079"/>
                                        </a:moveTo>
                                        <a:lnTo>
                                          <a:pt x="6823" y="17119"/>
                                        </a:lnTo>
                                        <a:lnTo>
                                          <a:pt x="6529" y="16190"/>
                                        </a:lnTo>
                                        <a:lnTo>
                                          <a:pt x="6383" y="15740"/>
                                        </a:lnTo>
                                        <a:lnTo>
                                          <a:pt x="6236" y="15296"/>
                                        </a:lnTo>
                                        <a:lnTo>
                                          <a:pt x="6089" y="14862"/>
                                        </a:lnTo>
                                        <a:lnTo>
                                          <a:pt x="5939" y="14434"/>
                                        </a:lnTo>
                                        <a:lnTo>
                                          <a:pt x="5787" y="14016"/>
                                        </a:lnTo>
                                        <a:lnTo>
                                          <a:pt x="5633" y="13605"/>
                                        </a:lnTo>
                                        <a:lnTo>
                                          <a:pt x="5473" y="13203"/>
                                        </a:lnTo>
                                        <a:lnTo>
                                          <a:pt x="5311" y="12808"/>
                                        </a:lnTo>
                                        <a:lnTo>
                                          <a:pt x="5140" y="12422"/>
                                        </a:lnTo>
                                        <a:lnTo>
                                          <a:pt x="4967" y="12041"/>
                                        </a:lnTo>
                                        <a:lnTo>
                                          <a:pt x="4786" y="11670"/>
                                        </a:lnTo>
                                        <a:lnTo>
                                          <a:pt x="4596" y="11308"/>
                                        </a:lnTo>
                                        <a:lnTo>
                                          <a:pt x="4400" y="10951"/>
                                        </a:lnTo>
                                        <a:lnTo>
                                          <a:pt x="4194" y="10603"/>
                                        </a:lnTo>
                                        <a:lnTo>
                                          <a:pt x="3978" y="10263"/>
                                        </a:lnTo>
                                        <a:lnTo>
                                          <a:pt x="3753" y="9927"/>
                                        </a:lnTo>
                                        <a:lnTo>
                                          <a:pt x="3517" y="9602"/>
                                        </a:lnTo>
                                        <a:lnTo>
                                          <a:pt x="3269" y="9283"/>
                                        </a:lnTo>
                                        <a:lnTo>
                                          <a:pt x="3008" y="8972"/>
                                        </a:lnTo>
                                        <a:lnTo>
                                          <a:pt x="2735" y="8665"/>
                                        </a:lnTo>
                                        <a:lnTo>
                                          <a:pt x="2449" y="8369"/>
                                        </a:lnTo>
                                        <a:lnTo>
                                          <a:pt x="2147" y="8079"/>
                                        </a:lnTo>
                                        <a:lnTo>
                                          <a:pt x="1831" y="7795"/>
                                        </a:lnTo>
                                        <a:lnTo>
                                          <a:pt x="1499" y="7518"/>
                                        </a:lnTo>
                                        <a:lnTo>
                                          <a:pt x="1151" y="7248"/>
                                        </a:lnTo>
                                        <a:lnTo>
                                          <a:pt x="786" y="6985"/>
                                        </a:lnTo>
                                        <a:lnTo>
                                          <a:pt x="402" y="6728"/>
                                        </a:lnTo>
                                        <a:lnTo>
                                          <a:pt x="0" y="6478"/>
                                        </a:lnTo>
                                        <a:lnTo>
                                          <a:pt x="305" y="6070"/>
                                        </a:lnTo>
                                        <a:lnTo>
                                          <a:pt x="608" y="5694"/>
                                        </a:lnTo>
                                        <a:lnTo>
                                          <a:pt x="907" y="5351"/>
                                        </a:lnTo>
                                        <a:lnTo>
                                          <a:pt x="1204" y="5035"/>
                                        </a:lnTo>
                                        <a:lnTo>
                                          <a:pt x="1496" y="4748"/>
                                        </a:lnTo>
                                        <a:lnTo>
                                          <a:pt x="1784" y="4486"/>
                                        </a:lnTo>
                                        <a:lnTo>
                                          <a:pt x="2069" y="4246"/>
                                        </a:lnTo>
                                        <a:lnTo>
                                          <a:pt x="2350" y="4027"/>
                                        </a:lnTo>
                                        <a:lnTo>
                                          <a:pt x="2625" y="3830"/>
                                        </a:lnTo>
                                        <a:lnTo>
                                          <a:pt x="2898" y="3648"/>
                                        </a:lnTo>
                                        <a:lnTo>
                                          <a:pt x="3163" y="3483"/>
                                        </a:lnTo>
                                        <a:lnTo>
                                          <a:pt x="3424" y="3331"/>
                                        </a:lnTo>
                                        <a:lnTo>
                                          <a:pt x="3679" y="3190"/>
                                        </a:lnTo>
                                        <a:lnTo>
                                          <a:pt x="3928" y="3057"/>
                                        </a:lnTo>
                                        <a:lnTo>
                                          <a:pt x="4171" y="2932"/>
                                        </a:lnTo>
                                        <a:lnTo>
                                          <a:pt x="4410" y="2814"/>
                                        </a:lnTo>
                                        <a:lnTo>
                                          <a:pt x="4638" y="2697"/>
                                        </a:lnTo>
                                        <a:lnTo>
                                          <a:pt x="4862" y="2584"/>
                                        </a:lnTo>
                                        <a:lnTo>
                                          <a:pt x="5077" y="2469"/>
                                        </a:lnTo>
                                        <a:lnTo>
                                          <a:pt x="5286" y="2351"/>
                                        </a:lnTo>
                                        <a:lnTo>
                                          <a:pt x="5487" y="2228"/>
                                        </a:lnTo>
                                        <a:lnTo>
                                          <a:pt x="5682" y="2100"/>
                                        </a:lnTo>
                                        <a:lnTo>
                                          <a:pt x="5867" y="1962"/>
                                        </a:lnTo>
                                        <a:lnTo>
                                          <a:pt x="6043" y="1813"/>
                                        </a:lnTo>
                                        <a:lnTo>
                                          <a:pt x="6212" y="1651"/>
                                        </a:lnTo>
                                        <a:lnTo>
                                          <a:pt x="6371" y="1476"/>
                                        </a:lnTo>
                                        <a:lnTo>
                                          <a:pt x="6520" y="1283"/>
                                        </a:lnTo>
                                        <a:lnTo>
                                          <a:pt x="6661" y="1072"/>
                                        </a:lnTo>
                                        <a:lnTo>
                                          <a:pt x="6792" y="841"/>
                                        </a:lnTo>
                                        <a:lnTo>
                                          <a:pt x="6913" y="585"/>
                                        </a:lnTo>
                                        <a:lnTo>
                                          <a:pt x="7024" y="306"/>
                                        </a:lnTo>
                                        <a:lnTo>
                                          <a:pt x="7124" y="0"/>
                                        </a:lnTo>
                                        <a:lnTo>
                                          <a:pt x="7225" y="306"/>
                                        </a:lnTo>
                                        <a:lnTo>
                                          <a:pt x="7335" y="585"/>
                                        </a:lnTo>
                                        <a:lnTo>
                                          <a:pt x="7456" y="841"/>
                                        </a:lnTo>
                                        <a:lnTo>
                                          <a:pt x="7586" y="1072"/>
                                        </a:lnTo>
                                        <a:lnTo>
                                          <a:pt x="7727" y="1283"/>
                                        </a:lnTo>
                                        <a:lnTo>
                                          <a:pt x="7876" y="1476"/>
                                        </a:lnTo>
                                        <a:lnTo>
                                          <a:pt x="8037" y="1651"/>
                                        </a:lnTo>
                                        <a:lnTo>
                                          <a:pt x="8205" y="1813"/>
                                        </a:lnTo>
                                        <a:lnTo>
                                          <a:pt x="8380" y="1962"/>
                                        </a:lnTo>
                                        <a:lnTo>
                                          <a:pt x="8566" y="2100"/>
                                        </a:lnTo>
                                        <a:lnTo>
                                          <a:pt x="8759" y="2228"/>
                                        </a:lnTo>
                                        <a:lnTo>
                                          <a:pt x="8960" y="2351"/>
                                        </a:lnTo>
                                        <a:lnTo>
                                          <a:pt x="9169" y="2469"/>
                                        </a:lnTo>
                                        <a:lnTo>
                                          <a:pt x="9385" y="2584"/>
                                        </a:lnTo>
                                        <a:lnTo>
                                          <a:pt x="9608" y="2697"/>
                                        </a:lnTo>
                                        <a:lnTo>
                                          <a:pt x="9839" y="2814"/>
                                        </a:lnTo>
                                        <a:lnTo>
                                          <a:pt x="10075" y="2932"/>
                                        </a:lnTo>
                                        <a:lnTo>
                                          <a:pt x="10318" y="3057"/>
                                        </a:lnTo>
                                        <a:lnTo>
                                          <a:pt x="10568" y="3190"/>
                                        </a:lnTo>
                                        <a:lnTo>
                                          <a:pt x="10824" y="3331"/>
                                        </a:lnTo>
                                        <a:lnTo>
                                          <a:pt x="11083" y="3483"/>
                                        </a:lnTo>
                                        <a:lnTo>
                                          <a:pt x="11351" y="3648"/>
                                        </a:lnTo>
                                        <a:lnTo>
                                          <a:pt x="11621" y="3830"/>
                                        </a:lnTo>
                                        <a:lnTo>
                                          <a:pt x="11897" y="4027"/>
                                        </a:lnTo>
                                        <a:lnTo>
                                          <a:pt x="12177" y="4246"/>
                                        </a:lnTo>
                                        <a:lnTo>
                                          <a:pt x="12462" y="4486"/>
                                        </a:lnTo>
                                        <a:lnTo>
                                          <a:pt x="12751" y="4748"/>
                                        </a:lnTo>
                                        <a:lnTo>
                                          <a:pt x="13044" y="5035"/>
                                        </a:lnTo>
                                        <a:lnTo>
                                          <a:pt x="13341" y="5351"/>
                                        </a:lnTo>
                                        <a:lnTo>
                                          <a:pt x="13641" y="5694"/>
                                        </a:lnTo>
                                        <a:lnTo>
                                          <a:pt x="13942" y="6070"/>
                                        </a:lnTo>
                                        <a:lnTo>
                                          <a:pt x="14248" y="6478"/>
                                        </a:lnTo>
                                        <a:lnTo>
                                          <a:pt x="13846" y="6728"/>
                                        </a:lnTo>
                                        <a:lnTo>
                                          <a:pt x="13462" y="6985"/>
                                        </a:lnTo>
                                        <a:lnTo>
                                          <a:pt x="13096" y="7248"/>
                                        </a:lnTo>
                                        <a:lnTo>
                                          <a:pt x="12748" y="7518"/>
                                        </a:lnTo>
                                        <a:lnTo>
                                          <a:pt x="12415" y="7795"/>
                                        </a:lnTo>
                                        <a:lnTo>
                                          <a:pt x="12099" y="8079"/>
                                        </a:lnTo>
                                        <a:lnTo>
                                          <a:pt x="11798" y="8369"/>
                                        </a:lnTo>
                                        <a:lnTo>
                                          <a:pt x="11513" y="8665"/>
                                        </a:lnTo>
                                        <a:lnTo>
                                          <a:pt x="11239" y="8972"/>
                                        </a:lnTo>
                                        <a:lnTo>
                                          <a:pt x="10978" y="9283"/>
                                        </a:lnTo>
                                        <a:lnTo>
                                          <a:pt x="10730" y="9602"/>
                                        </a:lnTo>
                                        <a:lnTo>
                                          <a:pt x="10495" y="9927"/>
                                        </a:lnTo>
                                        <a:lnTo>
                                          <a:pt x="10270" y="10263"/>
                                        </a:lnTo>
                                        <a:lnTo>
                                          <a:pt x="10054" y="10603"/>
                                        </a:lnTo>
                                        <a:lnTo>
                                          <a:pt x="9848" y="10951"/>
                                        </a:lnTo>
                                        <a:lnTo>
                                          <a:pt x="9652" y="11308"/>
                                        </a:lnTo>
                                        <a:lnTo>
                                          <a:pt x="9463" y="11670"/>
                                        </a:lnTo>
                                        <a:lnTo>
                                          <a:pt x="9281" y="12041"/>
                                        </a:lnTo>
                                        <a:lnTo>
                                          <a:pt x="9106" y="12422"/>
                                        </a:lnTo>
                                        <a:lnTo>
                                          <a:pt x="8938" y="12808"/>
                                        </a:lnTo>
                                        <a:lnTo>
                                          <a:pt x="8774" y="13203"/>
                                        </a:lnTo>
                                        <a:lnTo>
                                          <a:pt x="8615" y="13605"/>
                                        </a:lnTo>
                                        <a:lnTo>
                                          <a:pt x="8459" y="14016"/>
                                        </a:lnTo>
                                        <a:lnTo>
                                          <a:pt x="8309" y="14434"/>
                                        </a:lnTo>
                                        <a:lnTo>
                                          <a:pt x="8158" y="14862"/>
                                        </a:lnTo>
                                        <a:lnTo>
                                          <a:pt x="8011" y="15296"/>
                                        </a:lnTo>
                                        <a:lnTo>
                                          <a:pt x="7865" y="15740"/>
                                        </a:lnTo>
                                        <a:lnTo>
                                          <a:pt x="7719" y="16190"/>
                                        </a:lnTo>
                                        <a:lnTo>
                                          <a:pt x="7571" y="16650"/>
                                        </a:lnTo>
                                        <a:lnTo>
                                          <a:pt x="7424" y="17119"/>
                                        </a:lnTo>
                                        <a:lnTo>
                                          <a:pt x="7275" y="17595"/>
                                        </a:lnTo>
                                        <a:lnTo>
                                          <a:pt x="7124" y="18079"/>
                                        </a:lnTo>
                                        <a:close/>
                                        <a:moveTo>
                                          <a:pt x="7134" y="17562"/>
                                        </a:moveTo>
                                        <a:lnTo>
                                          <a:pt x="7006" y="16945"/>
                                        </a:lnTo>
                                        <a:lnTo>
                                          <a:pt x="6875" y="16354"/>
                                        </a:lnTo>
                                        <a:lnTo>
                                          <a:pt x="6738" y="15785"/>
                                        </a:lnTo>
                                        <a:lnTo>
                                          <a:pt x="6599" y="15239"/>
                                        </a:lnTo>
                                        <a:lnTo>
                                          <a:pt x="6456" y="14716"/>
                                        </a:lnTo>
                                        <a:lnTo>
                                          <a:pt x="6309" y="14216"/>
                                        </a:lnTo>
                                        <a:lnTo>
                                          <a:pt x="6157" y="13734"/>
                                        </a:lnTo>
                                        <a:lnTo>
                                          <a:pt x="5999" y="13274"/>
                                        </a:lnTo>
                                        <a:lnTo>
                                          <a:pt x="5837" y="12834"/>
                                        </a:lnTo>
                                        <a:lnTo>
                                          <a:pt x="5670" y="12412"/>
                                        </a:lnTo>
                                        <a:lnTo>
                                          <a:pt x="5499" y="12009"/>
                                        </a:lnTo>
                                        <a:lnTo>
                                          <a:pt x="5322" y="11624"/>
                                        </a:lnTo>
                                        <a:lnTo>
                                          <a:pt x="5139" y="11254"/>
                                        </a:lnTo>
                                        <a:lnTo>
                                          <a:pt x="4951" y="10899"/>
                                        </a:lnTo>
                                        <a:lnTo>
                                          <a:pt x="4756" y="10561"/>
                                        </a:lnTo>
                                        <a:lnTo>
                                          <a:pt x="4557" y="10237"/>
                                        </a:lnTo>
                                        <a:lnTo>
                                          <a:pt x="4350" y="9927"/>
                                        </a:lnTo>
                                        <a:lnTo>
                                          <a:pt x="4137" y="9629"/>
                                        </a:lnTo>
                                        <a:lnTo>
                                          <a:pt x="3920" y="9344"/>
                                        </a:lnTo>
                                        <a:lnTo>
                                          <a:pt x="3695" y="9070"/>
                                        </a:lnTo>
                                        <a:lnTo>
                                          <a:pt x="3463" y="8808"/>
                                        </a:lnTo>
                                        <a:lnTo>
                                          <a:pt x="3223" y="8555"/>
                                        </a:lnTo>
                                        <a:lnTo>
                                          <a:pt x="2979" y="8312"/>
                                        </a:lnTo>
                                        <a:lnTo>
                                          <a:pt x="2726" y="8076"/>
                                        </a:lnTo>
                                        <a:lnTo>
                                          <a:pt x="2466" y="7849"/>
                                        </a:lnTo>
                                        <a:lnTo>
                                          <a:pt x="2197" y="7630"/>
                                        </a:lnTo>
                                        <a:lnTo>
                                          <a:pt x="1924" y="7416"/>
                                        </a:lnTo>
                                        <a:lnTo>
                                          <a:pt x="1640" y="7207"/>
                                        </a:lnTo>
                                        <a:lnTo>
                                          <a:pt x="1350" y="7007"/>
                                        </a:lnTo>
                                        <a:lnTo>
                                          <a:pt x="1050" y="6807"/>
                                        </a:lnTo>
                                        <a:lnTo>
                                          <a:pt x="744" y="6611"/>
                                        </a:lnTo>
                                        <a:lnTo>
                                          <a:pt x="428" y="6418"/>
                                        </a:lnTo>
                                        <a:lnTo>
                                          <a:pt x="668" y="6128"/>
                                        </a:lnTo>
                                        <a:lnTo>
                                          <a:pt x="907" y="5860"/>
                                        </a:lnTo>
                                        <a:lnTo>
                                          <a:pt x="1147" y="5612"/>
                                        </a:lnTo>
                                        <a:lnTo>
                                          <a:pt x="1389" y="5383"/>
                                        </a:lnTo>
                                        <a:lnTo>
                                          <a:pt x="1629" y="5174"/>
                                        </a:lnTo>
                                        <a:lnTo>
                                          <a:pt x="1868" y="4980"/>
                                        </a:lnTo>
                                        <a:lnTo>
                                          <a:pt x="2108" y="4802"/>
                                        </a:lnTo>
                                        <a:lnTo>
                                          <a:pt x="2348" y="4635"/>
                                        </a:lnTo>
                                        <a:lnTo>
                                          <a:pt x="2585" y="4483"/>
                                        </a:lnTo>
                                        <a:lnTo>
                                          <a:pt x="2821" y="4338"/>
                                        </a:lnTo>
                                        <a:lnTo>
                                          <a:pt x="3055" y="4204"/>
                                        </a:lnTo>
                                        <a:lnTo>
                                          <a:pt x="3288" y="4076"/>
                                        </a:lnTo>
                                        <a:lnTo>
                                          <a:pt x="3745" y="3835"/>
                                        </a:lnTo>
                                        <a:lnTo>
                                          <a:pt x="4192" y="3603"/>
                                        </a:lnTo>
                                        <a:lnTo>
                                          <a:pt x="4411" y="3488"/>
                                        </a:lnTo>
                                        <a:lnTo>
                                          <a:pt x="4627" y="3370"/>
                                        </a:lnTo>
                                        <a:lnTo>
                                          <a:pt x="4839" y="3248"/>
                                        </a:lnTo>
                                        <a:lnTo>
                                          <a:pt x="5046" y="3120"/>
                                        </a:lnTo>
                                        <a:lnTo>
                                          <a:pt x="5249" y="2987"/>
                                        </a:lnTo>
                                        <a:lnTo>
                                          <a:pt x="5448" y="2845"/>
                                        </a:lnTo>
                                        <a:lnTo>
                                          <a:pt x="5643" y="2692"/>
                                        </a:lnTo>
                                        <a:lnTo>
                                          <a:pt x="5832" y="2527"/>
                                        </a:lnTo>
                                        <a:lnTo>
                                          <a:pt x="6016" y="2351"/>
                                        </a:lnTo>
                                        <a:lnTo>
                                          <a:pt x="6194" y="2159"/>
                                        </a:lnTo>
                                        <a:lnTo>
                                          <a:pt x="6366" y="1950"/>
                                        </a:lnTo>
                                        <a:lnTo>
                                          <a:pt x="6533" y="1725"/>
                                        </a:lnTo>
                                        <a:lnTo>
                                          <a:pt x="6693" y="1481"/>
                                        </a:lnTo>
                                        <a:lnTo>
                                          <a:pt x="6847" y="1213"/>
                                        </a:lnTo>
                                        <a:lnTo>
                                          <a:pt x="6993" y="925"/>
                                        </a:lnTo>
                                        <a:lnTo>
                                          <a:pt x="7134" y="612"/>
                                        </a:lnTo>
                                        <a:lnTo>
                                          <a:pt x="7272" y="925"/>
                                        </a:lnTo>
                                        <a:lnTo>
                                          <a:pt x="7419" y="1213"/>
                                        </a:lnTo>
                                        <a:lnTo>
                                          <a:pt x="7573" y="1481"/>
                                        </a:lnTo>
                                        <a:lnTo>
                                          <a:pt x="7733" y="1725"/>
                                        </a:lnTo>
                                        <a:lnTo>
                                          <a:pt x="7899" y="1950"/>
                                        </a:lnTo>
                                        <a:lnTo>
                                          <a:pt x="8072" y="2159"/>
                                        </a:lnTo>
                                        <a:lnTo>
                                          <a:pt x="8250" y="2351"/>
                                        </a:lnTo>
                                        <a:lnTo>
                                          <a:pt x="8434" y="2527"/>
                                        </a:lnTo>
                                        <a:lnTo>
                                          <a:pt x="8622" y="2692"/>
                                        </a:lnTo>
                                        <a:lnTo>
                                          <a:pt x="8816" y="2845"/>
                                        </a:lnTo>
                                        <a:lnTo>
                                          <a:pt x="9015" y="2987"/>
                                        </a:lnTo>
                                        <a:lnTo>
                                          <a:pt x="9220" y="3120"/>
                                        </a:lnTo>
                                        <a:lnTo>
                                          <a:pt x="9427" y="3248"/>
                                        </a:lnTo>
                                        <a:lnTo>
                                          <a:pt x="9638" y="3370"/>
                                        </a:lnTo>
                                        <a:lnTo>
                                          <a:pt x="9853" y="3488"/>
                                        </a:lnTo>
                                        <a:lnTo>
                                          <a:pt x="10072" y="3603"/>
                                        </a:lnTo>
                                        <a:lnTo>
                                          <a:pt x="10519" y="3835"/>
                                        </a:lnTo>
                                        <a:lnTo>
                                          <a:pt x="10978" y="4076"/>
                                        </a:lnTo>
                                        <a:lnTo>
                                          <a:pt x="11210" y="4204"/>
                                        </a:lnTo>
                                        <a:lnTo>
                                          <a:pt x="11443" y="4338"/>
                                        </a:lnTo>
                                        <a:lnTo>
                                          <a:pt x="11680" y="4483"/>
                                        </a:lnTo>
                                        <a:lnTo>
                                          <a:pt x="11918" y="4635"/>
                                        </a:lnTo>
                                        <a:lnTo>
                                          <a:pt x="12156" y="4802"/>
                                        </a:lnTo>
                                        <a:lnTo>
                                          <a:pt x="12396" y="4980"/>
                                        </a:lnTo>
                                        <a:lnTo>
                                          <a:pt x="12636" y="5174"/>
                                        </a:lnTo>
                                        <a:lnTo>
                                          <a:pt x="12876" y="5383"/>
                                        </a:lnTo>
                                        <a:lnTo>
                                          <a:pt x="13117" y="5612"/>
                                        </a:lnTo>
                                        <a:lnTo>
                                          <a:pt x="13357" y="5860"/>
                                        </a:lnTo>
                                        <a:lnTo>
                                          <a:pt x="13597" y="6128"/>
                                        </a:lnTo>
                                        <a:lnTo>
                                          <a:pt x="13837" y="6418"/>
                                        </a:lnTo>
                                        <a:lnTo>
                                          <a:pt x="13522" y="6611"/>
                                        </a:lnTo>
                                        <a:lnTo>
                                          <a:pt x="13214" y="6807"/>
                                        </a:lnTo>
                                        <a:lnTo>
                                          <a:pt x="12915" y="7007"/>
                                        </a:lnTo>
                                        <a:lnTo>
                                          <a:pt x="12624" y="7207"/>
                                        </a:lnTo>
                                        <a:lnTo>
                                          <a:pt x="12341" y="7416"/>
                                        </a:lnTo>
                                        <a:lnTo>
                                          <a:pt x="12065" y="7630"/>
                                        </a:lnTo>
                                        <a:lnTo>
                                          <a:pt x="11798" y="7849"/>
                                        </a:lnTo>
                                        <a:lnTo>
                                          <a:pt x="11539" y="8076"/>
                                        </a:lnTo>
                                        <a:lnTo>
                                          <a:pt x="11286" y="8312"/>
                                        </a:lnTo>
                                        <a:lnTo>
                                          <a:pt x="11039" y="8555"/>
                                        </a:lnTo>
                                        <a:lnTo>
                                          <a:pt x="10801" y="8808"/>
                                        </a:lnTo>
                                        <a:lnTo>
                                          <a:pt x="10570" y="9070"/>
                                        </a:lnTo>
                                        <a:lnTo>
                                          <a:pt x="10344" y="9344"/>
                                        </a:lnTo>
                                        <a:lnTo>
                                          <a:pt x="10125" y="9629"/>
                                        </a:lnTo>
                                        <a:lnTo>
                                          <a:pt x="9913" y="9927"/>
                                        </a:lnTo>
                                        <a:lnTo>
                                          <a:pt x="9707" y="10237"/>
                                        </a:lnTo>
                                        <a:lnTo>
                                          <a:pt x="9508" y="10561"/>
                                        </a:lnTo>
                                        <a:lnTo>
                                          <a:pt x="9314" y="10899"/>
                                        </a:lnTo>
                                        <a:lnTo>
                                          <a:pt x="9126" y="11254"/>
                                        </a:lnTo>
                                        <a:lnTo>
                                          <a:pt x="8942" y="11624"/>
                                        </a:lnTo>
                                        <a:lnTo>
                                          <a:pt x="8764" y="12009"/>
                                        </a:lnTo>
                                        <a:lnTo>
                                          <a:pt x="8592" y="12412"/>
                                        </a:lnTo>
                                        <a:lnTo>
                                          <a:pt x="8425" y="12834"/>
                                        </a:lnTo>
                                        <a:lnTo>
                                          <a:pt x="8265" y="13274"/>
                                        </a:lnTo>
                                        <a:lnTo>
                                          <a:pt x="8108" y="13734"/>
                                        </a:lnTo>
                                        <a:lnTo>
                                          <a:pt x="7955" y="14216"/>
                                        </a:lnTo>
                                        <a:lnTo>
                                          <a:pt x="7808" y="14716"/>
                                        </a:lnTo>
                                        <a:lnTo>
                                          <a:pt x="7665" y="15239"/>
                                        </a:lnTo>
                                        <a:lnTo>
                                          <a:pt x="7526" y="15785"/>
                                        </a:lnTo>
                                        <a:lnTo>
                                          <a:pt x="7392" y="16354"/>
                                        </a:lnTo>
                                        <a:lnTo>
                                          <a:pt x="7260" y="16945"/>
                                        </a:lnTo>
                                        <a:lnTo>
                                          <a:pt x="7134" y="175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" name="Freeform 4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22" y="5478"/>
                                    <a:ext cx="196" cy="201"/>
                                  </a:xfrm>
                                  <a:custGeom>
                                    <a:avLst/>
                                    <a:gdLst>
                                      <a:gd name="T0" fmla="*/ 3384 w 6899"/>
                                      <a:gd name="T1" fmla="*/ 8411 h 8728"/>
                                      <a:gd name="T2" fmla="*/ 3246 w 6899"/>
                                      <a:gd name="T3" fmla="*/ 7813 h 8728"/>
                                      <a:gd name="T4" fmla="*/ 3101 w 6899"/>
                                      <a:gd name="T5" fmla="*/ 7262 h 8728"/>
                                      <a:gd name="T6" fmla="*/ 2947 w 6899"/>
                                      <a:gd name="T7" fmla="*/ 6757 h 8728"/>
                                      <a:gd name="T8" fmla="*/ 2781 w 6899"/>
                                      <a:gd name="T9" fmla="*/ 6293 h 8728"/>
                                      <a:gd name="T10" fmla="*/ 2608 w 6899"/>
                                      <a:gd name="T11" fmla="*/ 5867 h 8728"/>
                                      <a:gd name="T12" fmla="*/ 2423 w 6899"/>
                                      <a:gd name="T13" fmla="*/ 5479 h 8728"/>
                                      <a:gd name="T14" fmla="*/ 2227 w 6899"/>
                                      <a:gd name="T15" fmla="*/ 5122 h 8728"/>
                                      <a:gd name="T16" fmla="*/ 2018 w 6899"/>
                                      <a:gd name="T17" fmla="*/ 4795 h 8728"/>
                                      <a:gd name="T18" fmla="*/ 1796 w 6899"/>
                                      <a:gd name="T19" fmla="*/ 4495 h 8728"/>
                                      <a:gd name="T20" fmla="*/ 1561 w 6899"/>
                                      <a:gd name="T21" fmla="*/ 4218 h 8728"/>
                                      <a:gd name="T22" fmla="*/ 1313 w 6899"/>
                                      <a:gd name="T23" fmla="*/ 3962 h 8728"/>
                                      <a:gd name="T24" fmla="*/ 1049 w 6899"/>
                                      <a:gd name="T25" fmla="*/ 3724 h 8728"/>
                                      <a:gd name="T26" fmla="*/ 770 w 6899"/>
                                      <a:gd name="T27" fmla="*/ 3501 h 8728"/>
                                      <a:gd name="T28" fmla="*/ 475 w 6899"/>
                                      <a:gd name="T29" fmla="*/ 3288 h 8728"/>
                                      <a:gd name="T30" fmla="*/ 162 w 6899"/>
                                      <a:gd name="T31" fmla="*/ 3084 h 8728"/>
                                      <a:gd name="T32" fmla="*/ 123 w 6899"/>
                                      <a:gd name="T33" fmla="*/ 2836 h 8728"/>
                                      <a:gd name="T34" fmla="*/ 368 w 6899"/>
                                      <a:gd name="T35" fmla="*/ 2571 h 8728"/>
                                      <a:gd name="T36" fmla="*/ 615 w 6899"/>
                                      <a:gd name="T37" fmla="*/ 2345 h 8728"/>
                                      <a:gd name="T38" fmla="*/ 861 w 6899"/>
                                      <a:gd name="T39" fmla="*/ 2154 h 8728"/>
                                      <a:gd name="T40" fmla="*/ 1106 w 6899"/>
                                      <a:gd name="T41" fmla="*/ 1991 h 8728"/>
                                      <a:gd name="T42" fmla="*/ 1347 w 6899"/>
                                      <a:gd name="T43" fmla="*/ 1848 h 8728"/>
                                      <a:gd name="T44" fmla="*/ 1702 w 6899"/>
                                      <a:gd name="T45" fmla="*/ 1659 h 8728"/>
                                      <a:gd name="T46" fmla="*/ 2046 w 6899"/>
                                      <a:gd name="T47" fmla="*/ 1480 h 8728"/>
                                      <a:gd name="T48" fmla="*/ 2264 w 6899"/>
                                      <a:gd name="T49" fmla="*/ 1357 h 8728"/>
                                      <a:gd name="T50" fmla="*/ 2477 w 6899"/>
                                      <a:gd name="T51" fmla="*/ 1223 h 8728"/>
                                      <a:gd name="T52" fmla="*/ 2679 w 6899"/>
                                      <a:gd name="T53" fmla="*/ 1071 h 8728"/>
                                      <a:gd name="T54" fmla="*/ 2872 w 6899"/>
                                      <a:gd name="T55" fmla="*/ 896 h 8728"/>
                                      <a:gd name="T56" fmla="*/ 3054 w 6899"/>
                                      <a:gd name="T57" fmla="*/ 690 h 8728"/>
                                      <a:gd name="T58" fmla="*/ 3222 w 6899"/>
                                      <a:gd name="T59" fmla="*/ 447 h 8728"/>
                                      <a:gd name="T60" fmla="*/ 3378 w 6899"/>
                                      <a:gd name="T61" fmla="*/ 162 h 8728"/>
                                      <a:gd name="T62" fmla="*/ 3522 w 6899"/>
                                      <a:gd name="T63" fmla="*/ 162 h 8728"/>
                                      <a:gd name="T64" fmla="*/ 3676 w 6899"/>
                                      <a:gd name="T65" fmla="*/ 447 h 8728"/>
                                      <a:gd name="T66" fmla="*/ 3844 w 6899"/>
                                      <a:gd name="T67" fmla="*/ 690 h 8728"/>
                                      <a:gd name="T68" fmla="*/ 4024 w 6899"/>
                                      <a:gd name="T69" fmla="*/ 896 h 8728"/>
                                      <a:gd name="T70" fmla="*/ 4217 w 6899"/>
                                      <a:gd name="T71" fmla="*/ 1071 h 8728"/>
                                      <a:gd name="T72" fmla="*/ 4418 w 6899"/>
                                      <a:gd name="T73" fmla="*/ 1223 h 8728"/>
                                      <a:gd name="T74" fmla="*/ 4630 w 6899"/>
                                      <a:gd name="T75" fmla="*/ 1357 h 8728"/>
                                      <a:gd name="T76" fmla="*/ 4849 w 6899"/>
                                      <a:gd name="T77" fmla="*/ 1480 h 8728"/>
                                      <a:gd name="T78" fmla="*/ 5193 w 6899"/>
                                      <a:gd name="T79" fmla="*/ 1659 h 8728"/>
                                      <a:gd name="T80" fmla="*/ 5548 w 6899"/>
                                      <a:gd name="T81" fmla="*/ 1848 h 8728"/>
                                      <a:gd name="T82" fmla="*/ 5789 w 6899"/>
                                      <a:gd name="T83" fmla="*/ 1991 h 8728"/>
                                      <a:gd name="T84" fmla="*/ 6034 w 6899"/>
                                      <a:gd name="T85" fmla="*/ 2154 h 8728"/>
                                      <a:gd name="T86" fmla="*/ 6282 w 6899"/>
                                      <a:gd name="T87" fmla="*/ 2345 h 8728"/>
                                      <a:gd name="T88" fmla="*/ 6528 w 6899"/>
                                      <a:gd name="T89" fmla="*/ 2571 h 8728"/>
                                      <a:gd name="T90" fmla="*/ 6776 w 6899"/>
                                      <a:gd name="T91" fmla="*/ 2836 h 8728"/>
                                      <a:gd name="T92" fmla="*/ 6737 w 6899"/>
                                      <a:gd name="T93" fmla="*/ 3084 h 8728"/>
                                      <a:gd name="T94" fmla="*/ 6424 w 6899"/>
                                      <a:gd name="T95" fmla="*/ 3288 h 8728"/>
                                      <a:gd name="T96" fmla="*/ 6129 w 6899"/>
                                      <a:gd name="T97" fmla="*/ 3501 h 8728"/>
                                      <a:gd name="T98" fmla="*/ 5851 w 6899"/>
                                      <a:gd name="T99" fmla="*/ 3724 h 8728"/>
                                      <a:gd name="T100" fmla="*/ 5587 w 6899"/>
                                      <a:gd name="T101" fmla="*/ 3962 h 8728"/>
                                      <a:gd name="T102" fmla="*/ 5337 w 6899"/>
                                      <a:gd name="T103" fmla="*/ 4218 h 8728"/>
                                      <a:gd name="T104" fmla="*/ 5102 w 6899"/>
                                      <a:gd name="T105" fmla="*/ 4495 h 8728"/>
                                      <a:gd name="T106" fmla="*/ 4880 w 6899"/>
                                      <a:gd name="T107" fmla="*/ 4795 h 8728"/>
                                      <a:gd name="T108" fmla="*/ 4671 w 6899"/>
                                      <a:gd name="T109" fmla="*/ 5122 h 8728"/>
                                      <a:gd name="T110" fmla="*/ 4475 w 6899"/>
                                      <a:gd name="T111" fmla="*/ 5479 h 8728"/>
                                      <a:gd name="T112" fmla="*/ 4288 w 6899"/>
                                      <a:gd name="T113" fmla="*/ 5867 h 8728"/>
                                      <a:gd name="T114" fmla="*/ 4115 w 6899"/>
                                      <a:gd name="T115" fmla="*/ 6293 h 8728"/>
                                      <a:gd name="T116" fmla="*/ 3951 w 6899"/>
                                      <a:gd name="T117" fmla="*/ 6757 h 8728"/>
                                      <a:gd name="T118" fmla="*/ 3797 w 6899"/>
                                      <a:gd name="T119" fmla="*/ 7262 h 8728"/>
                                      <a:gd name="T120" fmla="*/ 3652 w 6899"/>
                                      <a:gd name="T121" fmla="*/ 7813 h 8728"/>
                                      <a:gd name="T122" fmla="*/ 3515 w 6899"/>
                                      <a:gd name="T123" fmla="*/ 8411 h 87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6899" h="8728">
                                        <a:moveTo>
                                          <a:pt x="3451" y="8728"/>
                                        </a:moveTo>
                                        <a:lnTo>
                                          <a:pt x="3384" y="8411"/>
                                        </a:lnTo>
                                        <a:lnTo>
                                          <a:pt x="3316" y="8105"/>
                                        </a:lnTo>
                                        <a:lnTo>
                                          <a:pt x="3246" y="7813"/>
                                        </a:lnTo>
                                        <a:lnTo>
                                          <a:pt x="3175" y="7531"/>
                                        </a:lnTo>
                                        <a:lnTo>
                                          <a:pt x="3101" y="7262"/>
                                        </a:lnTo>
                                        <a:lnTo>
                                          <a:pt x="3024" y="7005"/>
                                        </a:lnTo>
                                        <a:lnTo>
                                          <a:pt x="2947" y="6757"/>
                                        </a:lnTo>
                                        <a:lnTo>
                                          <a:pt x="2866" y="6520"/>
                                        </a:lnTo>
                                        <a:lnTo>
                                          <a:pt x="2781" y="6293"/>
                                        </a:lnTo>
                                        <a:lnTo>
                                          <a:pt x="2697" y="6076"/>
                                        </a:lnTo>
                                        <a:lnTo>
                                          <a:pt x="2608" y="5867"/>
                                        </a:lnTo>
                                        <a:lnTo>
                                          <a:pt x="2517" y="5668"/>
                                        </a:lnTo>
                                        <a:lnTo>
                                          <a:pt x="2423" y="5479"/>
                                        </a:lnTo>
                                        <a:lnTo>
                                          <a:pt x="2326" y="5297"/>
                                        </a:lnTo>
                                        <a:lnTo>
                                          <a:pt x="2227" y="5122"/>
                                        </a:lnTo>
                                        <a:lnTo>
                                          <a:pt x="2125" y="4955"/>
                                        </a:lnTo>
                                        <a:lnTo>
                                          <a:pt x="2018" y="4795"/>
                                        </a:lnTo>
                                        <a:lnTo>
                                          <a:pt x="1908" y="4643"/>
                                        </a:lnTo>
                                        <a:lnTo>
                                          <a:pt x="1796" y="4495"/>
                                        </a:lnTo>
                                        <a:lnTo>
                                          <a:pt x="1681" y="4354"/>
                                        </a:lnTo>
                                        <a:lnTo>
                                          <a:pt x="1561" y="4218"/>
                                        </a:lnTo>
                                        <a:lnTo>
                                          <a:pt x="1438" y="4089"/>
                                        </a:lnTo>
                                        <a:lnTo>
                                          <a:pt x="1313" y="3962"/>
                                        </a:lnTo>
                                        <a:lnTo>
                                          <a:pt x="1183" y="3841"/>
                                        </a:lnTo>
                                        <a:lnTo>
                                          <a:pt x="1049" y="3724"/>
                                        </a:lnTo>
                                        <a:lnTo>
                                          <a:pt x="911" y="3611"/>
                                        </a:lnTo>
                                        <a:lnTo>
                                          <a:pt x="770" y="3501"/>
                                        </a:lnTo>
                                        <a:lnTo>
                                          <a:pt x="624" y="3392"/>
                                        </a:lnTo>
                                        <a:lnTo>
                                          <a:pt x="475" y="3288"/>
                                        </a:lnTo>
                                        <a:lnTo>
                                          <a:pt x="321" y="3185"/>
                                        </a:lnTo>
                                        <a:lnTo>
                                          <a:pt x="162" y="3084"/>
                                        </a:lnTo>
                                        <a:lnTo>
                                          <a:pt x="0" y="2985"/>
                                        </a:lnTo>
                                        <a:lnTo>
                                          <a:pt x="123" y="2836"/>
                                        </a:lnTo>
                                        <a:lnTo>
                                          <a:pt x="245" y="2697"/>
                                        </a:lnTo>
                                        <a:lnTo>
                                          <a:pt x="368" y="2571"/>
                                        </a:lnTo>
                                        <a:lnTo>
                                          <a:pt x="493" y="2454"/>
                                        </a:lnTo>
                                        <a:lnTo>
                                          <a:pt x="615" y="2345"/>
                                        </a:lnTo>
                                        <a:lnTo>
                                          <a:pt x="739" y="2247"/>
                                        </a:lnTo>
                                        <a:lnTo>
                                          <a:pt x="861" y="2154"/>
                                        </a:lnTo>
                                        <a:lnTo>
                                          <a:pt x="984" y="2070"/>
                                        </a:lnTo>
                                        <a:lnTo>
                                          <a:pt x="1106" y="1991"/>
                                        </a:lnTo>
                                        <a:lnTo>
                                          <a:pt x="1227" y="1918"/>
                                        </a:lnTo>
                                        <a:lnTo>
                                          <a:pt x="1347" y="1848"/>
                                        </a:lnTo>
                                        <a:lnTo>
                                          <a:pt x="1467" y="1782"/>
                                        </a:lnTo>
                                        <a:lnTo>
                                          <a:pt x="1702" y="1659"/>
                                        </a:lnTo>
                                        <a:lnTo>
                                          <a:pt x="1932" y="1539"/>
                                        </a:lnTo>
                                        <a:lnTo>
                                          <a:pt x="2046" y="1480"/>
                                        </a:lnTo>
                                        <a:lnTo>
                                          <a:pt x="2156" y="1419"/>
                                        </a:lnTo>
                                        <a:lnTo>
                                          <a:pt x="2264" y="1357"/>
                                        </a:lnTo>
                                        <a:lnTo>
                                          <a:pt x="2373" y="1291"/>
                                        </a:lnTo>
                                        <a:lnTo>
                                          <a:pt x="2477" y="1223"/>
                                        </a:lnTo>
                                        <a:lnTo>
                                          <a:pt x="2580" y="1150"/>
                                        </a:lnTo>
                                        <a:lnTo>
                                          <a:pt x="2679" y="1071"/>
                                        </a:lnTo>
                                        <a:lnTo>
                                          <a:pt x="2778" y="986"/>
                                        </a:lnTo>
                                        <a:lnTo>
                                          <a:pt x="2872" y="896"/>
                                        </a:lnTo>
                                        <a:lnTo>
                                          <a:pt x="2964" y="797"/>
                                        </a:lnTo>
                                        <a:lnTo>
                                          <a:pt x="3054" y="690"/>
                                        </a:lnTo>
                                        <a:lnTo>
                                          <a:pt x="3139" y="573"/>
                                        </a:lnTo>
                                        <a:lnTo>
                                          <a:pt x="3222" y="447"/>
                                        </a:lnTo>
                                        <a:lnTo>
                                          <a:pt x="3301" y="309"/>
                                        </a:lnTo>
                                        <a:lnTo>
                                          <a:pt x="3378" y="162"/>
                                        </a:lnTo>
                                        <a:lnTo>
                                          <a:pt x="3451" y="0"/>
                                        </a:lnTo>
                                        <a:lnTo>
                                          <a:pt x="3522" y="162"/>
                                        </a:lnTo>
                                        <a:lnTo>
                                          <a:pt x="3598" y="309"/>
                                        </a:lnTo>
                                        <a:lnTo>
                                          <a:pt x="3676" y="447"/>
                                        </a:lnTo>
                                        <a:lnTo>
                                          <a:pt x="3759" y="573"/>
                                        </a:lnTo>
                                        <a:lnTo>
                                          <a:pt x="3844" y="690"/>
                                        </a:lnTo>
                                        <a:lnTo>
                                          <a:pt x="3934" y="797"/>
                                        </a:lnTo>
                                        <a:lnTo>
                                          <a:pt x="4024" y="896"/>
                                        </a:lnTo>
                                        <a:lnTo>
                                          <a:pt x="4120" y="986"/>
                                        </a:lnTo>
                                        <a:lnTo>
                                          <a:pt x="4217" y="1071"/>
                                        </a:lnTo>
                                        <a:lnTo>
                                          <a:pt x="4316" y="1150"/>
                                        </a:lnTo>
                                        <a:lnTo>
                                          <a:pt x="4418" y="1223"/>
                                        </a:lnTo>
                                        <a:lnTo>
                                          <a:pt x="4523" y="1291"/>
                                        </a:lnTo>
                                        <a:lnTo>
                                          <a:pt x="4630" y="1357"/>
                                        </a:lnTo>
                                        <a:lnTo>
                                          <a:pt x="4739" y="1419"/>
                                        </a:lnTo>
                                        <a:lnTo>
                                          <a:pt x="4849" y="1480"/>
                                        </a:lnTo>
                                        <a:lnTo>
                                          <a:pt x="4963" y="1539"/>
                                        </a:lnTo>
                                        <a:lnTo>
                                          <a:pt x="5193" y="1659"/>
                                        </a:lnTo>
                                        <a:lnTo>
                                          <a:pt x="5428" y="1782"/>
                                        </a:lnTo>
                                        <a:lnTo>
                                          <a:pt x="5548" y="1848"/>
                                        </a:lnTo>
                                        <a:lnTo>
                                          <a:pt x="5668" y="1918"/>
                                        </a:lnTo>
                                        <a:lnTo>
                                          <a:pt x="5789" y="1991"/>
                                        </a:lnTo>
                                        <a:lnTo>
                                          <a:pt x="5912" y="2070"/>
                                        </a:lnTo>
                                        <a:lnTo>
                                          <a:pt x="6034" y="2154"/>
                                        </a:lnTo>
                                        <a:lnTo>
                                          <a:pt x="6157" y="2247"/>
                                        </a:lnTo>
                                        <a:lnTo>
                                          <a:pt x="6282" y="2345"/>
                                        </a:lnTo>
                                        <a:lnTo>
                                          <a:pt x="6405" y="2454"/>
                                        </a:lnTo>
                                        <a:lnTo>
                                          <a:pt x="6528" y="2571"/>
                                        </a:lnTo>
                                        <a:lnTo>
                                          <a:pt x="6653" y="2697"/>
                                        </a:lnTo>
                                        <a:lnTo>
                                          <a:pt x="6776" y="2836"/>
                                        </a:lnTo>
                                        <a:lnTo>
                                          <a:pt x="6899" y="2985"/>
                                        </a:lnTo>
                                        <a:lnTo>
                                          <a:pt x="6737" y="3084"/>
                                        </a:lnTo>
                                        <a:lnTo>
                                          <a:pt x="6578" y="3185"/>
                                        </a:lnTo>
                                        <a:lnTo>
                                          <a:pt x="6424" y="3288"/>
                                        </a:lnTo>
                                        <a:lnTo>
                                          <a:pt x="6275" y="3392"/>
                                        </a:lnTo>
                                        <a:lnTo>
                                          <a:pt x="6129" y="3501"/>
                                        </a:lnTo>
                                        <a:lnTo>
                                          <a:pt x="5988" y="3611"/>
                                        </a:lnTo>
                                        <a:lnTo>
                                          <a:pt x="5851" y="3724"/>
                                        </a:lnTo>
                                        <a:lnTo>
                                          <a:pt x="5716" y="3841"/>
                                        </a:lnTo>
                                        <a:lnTo>
                                          <a:pt x="5587" y="3962"/>
                                        </a:lnTo>
                                        <a:lnTo>
                                          <a:pt x="5460" y="4089"/>
                                        </a:lnTo>
                                        <a:lnTo>
                                          <a:pt x="5337" y="4218"/>
                                        </a:lnTo>
                                        <a:lnTo>
                                          <a:pt x="5217" y="4354"/>
                                        </a:lnTo>
                                        <a:lnTo>
                                          <a:pt x="5102" y="4495"/>
                                        </a:lnTo>
                                        <a:lnTo>
                                          <a:pt x="4990" y="4643"/>
                                        </a:lnTo>
                                        <a:lnTo>
                                          <a:pt x="4880" y="4795"/>
                                        </a:lnTo>
                                        <a:lnTo>
                                          <a:pt x="4775" y="4955"/>
                                        </a:lnTo>
                                        <a:lnTo>
                                          <a:pt x="4671" y="5122"/>
                                        </a:lnTo>
                                        <a:lnTo>
                                          <a:pt x="4572" y="5297"/>
                                        </a:lnTo>
                                        <a:lnTo>
                                          <a:pt x="4475" y="5479"/>
                                        </a:lnTo>
                                        <a:lnTo>
                                          <a:pt x="4381" y="5668"/>
                                        </a:lnTo>
                                        <a:lnTo>
                                          <a:pt x="4288" y="5867"/>
                                        </a:lnTo>
                                        <a:lnTo>
                                          <a:pt x="4201" y="6076"/>
                                        </a:lnTo>
                                        <a:lnTo>
                                          <a:pt x="4115" y="6293"/>
                                        </a:lnTo>
                                        <a:lnTo>
                                          <a:pt x="4032" y="6520"/>
                                        </a:lnTo>
                                        <a:lnTo>
                                          <a:pt x="3951" y="6757"/>
                                        </a:lnTo>
                                        <a:lnTo>
                                          <a:pt x="3874" y="7005"/>
                                        </a:lnTo>
                                        <a:lnTo>
                                          <a:pt x="3797" y="7262"/>
                                        </a:lnTo>
                                        <a:lnTo>
                                          <a:pt x="3724" y="7531"/>
                                        </a:lnTo>
                                        <a:lnTo>
                                          <a:pt x="3652" y="7813"/>
                                        </a:lnTo>
                                        <a:lnTo>
                                          <a:pt x="3583" y="8105"/>
                                        </a:lnTo>
                                        <a:lnTo>
                                          <a:pt x="3515" y="8411"/>
                                        </a:lnTo>
                                        <a:lnTo>
                                          <a:pt x="3451" y="87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" name="Freeform 4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98" y="5716"/>
                                    <a:ext cx="222" cy="142"/>
                                  </a:xfrm>
                                  <a:custGeom>
                                    <a:avLst/>
                                    <a:gdLst>
                                      <a:gd name="T0" fmla="*/ 7486 w 7800"/>
                                      <a:gd name="T1" fmla="*/ 5577 h 6159"/>
                                      <a:gd name="T2" fmla="*/ 6891 w 7800"/>
                                      <a:gd name="T3" fmla="*/ 5430 h 6159"/>
                                      <a:gd name="T4" fmla="*/ 6333 w 7800"/>
                                      <a:gd name="T5" fmla="*/ 5313 h 6159"/>
                                      <a:gd name="T6" fmla="*/ 5812 w 7800"/>
                                      <a:gd name="T7" fmla="*/ 5224 h 6159"/>
                                      <a:gd name="T8" fmla="*/ 5324 w 7800"/>
                                      <a:gd name="T9" fmla="*/ 5161 h 6159"/>
                                      <a:gd name="T10" fmla="*/ 4865 w 7800"/>
                                      <a:gd name="T11" fmla="*/ 5127 h 6159"/>
                                      <a:gd name="T12" fmla="*/ 4434 w 7800"/>
                                      <a:gd name="T13" fmla="*/ 5117 h 6159"/>
                                      <a:gd name="T14" fmla="*/ 4027 w 7800"/>
                                      <a:gd name="T15" fmla="*/ 5132 h 6159"/>
                                      <a:gd name="T16" fmla="*/ 3642 w 7800"/>
                                      <a:gd name="T17" fmla="*/ 5171 h 6159"/>
                                      <a:gd name="T18" fmla="*/ 3274 w 7800"/>
                                      <a:gd name="T19" fmla="*/ 5234 h 6159"/>
                                      <a:gd name="T20" fmla="*/ 2920 w 7800"/>
                                      <a:gd name="T21" fmla="*/ 5320 h 6159"/>
                                      <a:gd name="T22" fmla="*/ 2580 w 7800"/>
                                      <a:gd name="T23" fmla="*/ 5427 h 6159"/>
                                      <a:gd name="T24" fmla="*/ 2248 w 7800"/>
                                      <a:gd name="T25" fmla="*/ 5555 h 6159"/>
                                      <a:gd name="T26" fmla="*/ 1922 w 7800"/>
                                      <a:gd name="T27" fmla="*/ 5704 h 6159"/>
                                      <a:gd name="T28" fmla="*/ 1601 w 7800"/>
                                      <a:gd name="T29" fmla="*/ 5872 h 6159"/>
                                      <a:gd name="T30" fmla="*/ 1280 w 7800"/>
                                      <a:gd name="T31" fmla="*/ 6060 h 6159"/>
                                      <a:gd name="T32" fmla="*/ 1039 w 7800"/>
                                      <a:gd name="T33" fmla="*/ 5984 h 6159"/>
                                      <a:gd name="T34" fmla="*/ 912 w 7800"/>
                                      <a:gd name="T35" fmla="*/ 5645 h 6159"/>
                                      <a:gd name="T36" fmla="*/ 822 w 7800"/>
                                      <a:gd name="T37" fmla="*/ 5323 h 6159"/>
                                      <a:gd name="T38" fmla="*/ 762 w 7800"/>
                                      <a:gd name="T39" fmla="*/ 5018 h 6159"/>
                                      <a:gd name="T40" fmla="*/ 724 w 7800"/>
                                      <a:gd name="T41" fmla="*/ 4725 h 6159"/>
                                      <a:gd name="T42" fmla="*/ 705 w 7800"/>
                                      <a:gd name="T43" fmla="*/ 4446 h 6159"/>
                                      <a:gd name="T44" fmla="*/ 695 w 7800"/>
                                      <a:gd name="T45" fmla="*/ 4043 h 6159"/>
                                      <a:gd name="T46" fmla="*/ 690 w 7800"/>
                                      <a:gd name="T47" fmla="*/ 3658 h 6159"/>
                                      <a:gd name="T48" fmla="*/ 679 w 7800"/>
                                      <a:gd name="T49" fmla="*/ 3405 h 6159"/>
                                      <a:gd name="T50" fmla="*/ 655 w 7800"/>
                                      <a:gd name="T51" fmla="*/ 3155 h 6159"/>
                                      <a:gd name="T52" fmla="*/ 609 w 7800"/>
                                      <a:gd name="T53" fmla="*/ 2906 h 6159"/>
                                      <a:gd name="T54" fmla="*/ 538 w 7800"/>
                                      <a:gd name="T55" fmla="*/ 2655 h 6159"/>
                                      <a:gd name="T56" fmla="*/ 436 w 7800"/>
                                      <a:gd name="T57" fmla="*/ 2400 h 6159"/>
                                      <a:gd name="T58" fmla="*/ 295 w 7800"/>
                                      <a:gd name="T59" fmla="*/ 2140 h 6159"/>
                                      <a:gd name="T60" fmla="*/ 110 w 7800"/>
                                      <a:gd name="T61" fmla="*/ 1872 h 6159"/>
                                      <a:gd name="T62" fmla="*/ 175 w 7800"/>
                                      <a:gd name="T63" fmla="*/ 1743 h 6159"/>
                                      <a:gd name="T64" fmla="*/ 501 w 7800"/>
                                      <a:gd name="T65" fmla="*/ 1735 h 6159"/>
                                      <a:gd name="T66" fmla="*/ 792 w 7800"/>
                                      <a:gd name="T67" fmla="*/ 1694 h 6159"/>
                                      <a:gd name="T68" fmla="*/ 1057 w 7800"/>
                                      <a:gd name="T69" fmla="*/ 1624 h 6159"/>
                                      <a:gd name="T70" fmla="*/ 1300 w 7800"/>
                                      <a:gd name="T71" fmla="*/ 1534 h 6159"/>
                                      <a:gd name="T72" fmla="*/ 1527 w 7800"/>
                                      <a:gd name="T73" fmla="*/ 1420 h 6159"/>
                                      <a:gd name="T74" fmla="*/ 1742 w 7800"/>
                                      <a:gd name="T75" fmla="*/ 1292 h 6159"/>
                                      <a:gd name="T76" fmla="*/ 1951 w 7800"/>
                                      <a:gd name="T77" fmla="*/ 1151 h 6159"/>
                                      <a:gd name="T78" fmla="*/ 2264 w 7800"/>
                                      <a:gd name="T79" fmla="*/ 926 h 6159"/>
                                      <a:gd name="T80" fmla="*/ 2593 w 7800"/>
                                      <a:gd name="T81" fmla="*/ 695 h 6159"/>
                                      <a:gd name="T82" fmla="*/ 2830 w 7800"/>
                                      <a:gd name="T83" fmla="*/ 544 h 6159"/>
                                      <a:gd name="T84" fmla="*/ 3086 w 7800"/>
                                      <a:gd name="T85" fmla="*/ 398 h 6159"/>
                                      <a:gd name="T86" fmla="*/ 3368 w 7800"/>
                                      <a:gd name="T87" fmla="*/ 264 h 6159"/>
                                      <a:gd name="T88" fmla="*/ 3680 w 7800"/>
                                      <a:gd name="T89" fmla="*/ 144 h 6159"/>
                                      <a:gd name="T90" fmla="*/ 4029 w 7800"/>
                                      <a:gd name="T91" fmla="*/ 43 h 6159"/>
                                      <a:gd name="T92" fmla="*/ 4233 w 7800"/>
                                      <a:gd name="T93" fmla="*/ 189 h 6159"/>
                                      <a:gd name="T94" fmla="*/ 4275 w 7800"/>
                                      <a:gd name="T95" fmla="*/ 558 h 6159"/>
                                      <a:gd name="T96" fmla="*/ 4332 w 7800"/>
                                      <a:gd name="T97" fmla="*/ 918 h 6159"/>
                                      <a:gd name="T98" fmla="*/ 4406 w 7800"/>
                                      <a:gd name="T99" fmla="*/ 1268 h 6159"/>
                                      <a:gd name="T100" fmla="*/ 4500 w 7800"/>
                                      <a:gd name="T101" fmla="*/ 1611 h 6159"/>
                                      <a:gd name="T102" fmla="*/ 4617 w 7800"/>
                                      <a:gd name="T103" fmla="*/ 1948 h 6159"/>
                                      <a:gd name="T104" fmla="*/ 4758 w 7800"/>
                                      <a:gd name="T105" fmla="*/ 2282 h 6159"/>
                                      <a:gd name="T106" fmla="*/ 4927 w 7800"/>
                                      <a:gd name="T107" fmla="*/ 2616 h 6159"/>
                                      <a:gd name="T108" fmla="*/ 5124 w 7800"/>
                                      <a:gd name="T109" fmla="*/ 2950 h 6159"/>
                                      <a:gd name="T110" fmla="*/ 5356 w 7800"/>
                                      <a:gd name="T111" fmla="*/ 3285 h 6159"/>
                                      <a:gd name="T112" fmla="*/ 5620 w 7800"/>
                                      <a:gd name="T113" fmla="*/ 3625 h 6159"/>
                                      <a:gd name="T114" fmla="*/ 5922 w 7800"/>
                                      <a:gd name="T115" fmla="*/ 3973 h 6159"/>
                                      <a:gd name="T116" fmla="*/ 6262 w 7800"/>
                                      <a:gd name="T117" fmla="*/ 4327 h 6159"/>
                                      <a:gd name="T118" fmla="*/ 6646 w 7800"/>
                                      <a:gd name="T119" fmla="*/ 4693 h 6159"/>
                                      <a:gd name="T120" fmla="*/ 7072 w 7800"/>
                                      <a:gd name="T121" fmla="*/ 5069 h 6159"/>
                                      <a:gd name="T122" fmla="*/ 7546 w 7800"/>
                                      <a:gd name="T123" fmla="*/ 5461 h 61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7800" h="6159">
                                        <a:moveTo>
                                          <a:pt x="7800" y="5660"/>
                                        </a:moveTo>
                                        <a:lnTo>
                                          <a:pt x="7486" y="5577"/>
                                        </a:lnTo>
                                        <a:lnTo>
                                          <a:pt x="7183" y="5499"/>
                                        </a:lnTo>
                                        <a:lnTo>
                                          <a:pt x="6891" y="5430"/>
                                        </a:lnTo>
                                        <a:lnTo>
                                          <a:pt x="6607" y="5368"/>
                                        </a:lnTo>
                                        <a:lnTo>
                                          <a:pt x="6333" y="5313"/>
                                        </a:lnTo>
                                        <a:lnTo>
                                          <a:pt x="6068" y="5265"/>
                                        </a:lnTo>
                                        <a:lnTo>
                                          <a:pt x="5812" y="5224"/>
                                        </a:lnTo>
                                        <a:lnTo>
                                          <a:pt x="5564" y="5188"/>
                                        </a:lnTo>
                                        <a:lnTo>
                                          <a:pt x="5324" y="5161"/>
                                        </a:lnTo>
                                        <a:lnTo>
                                          <a:pt x="5090" y="5140"/>
                                        </a:lnTo>
                                        <a:lnTo>
                                          <a:pt x="4865" y="5127"/>
                                        </a:lnTo>
                                        <a:lnTo>
                                          <a:pt x="4646" y="5117"/>
                                        </a:lnTo>
                                        <a:lnTo>
                                          <a:pt x="4434" y="5117"/>
                                        </a:lnTo>
                                        <a:lnTo>
                                          <a:pt x="4228" y="5120"/>
                                        </a:lnTo>
                                        <a:lnTo>
                                          <a:pt x="4027" y="5132"/>
                                        </a:lnTo>
                                        <a:lnTo>
                                          <a:pt x="3831" y="5148"/>
                                        </a:lnTo>
                                        <a:lnTo>
                                          <a:pt x="3642" y="5171"/>
                                        </a:lnTo>
                                        <a:lnTo>
                                          <a:pt x="3455" y="5200"/>
                                        </a:lnTo>
                                        <a:lnTo>
                                          <a:pt x="3274" y="5234"/>
                                        </a:lnTo>
                                        <a:lnTo>
                                          <a:pt x="3095" y="5274"/>
                                        </a:lnTo>
                                        <a:lnTo>
                                          <a:pt x="2920" y="5320"/>
                                        </a:lnTo>
                                        <a:lnTo>
                                          <a:pt x="2749" y="5370"/>
                                        </a:lnTo>
                                        <a:lnTo>
                                          <a:pt x="2580" y="5427"/>
                                        </a:lnTo>
                                        <a:lnTo>
                                          <a:pt x="2413" y="5488"/>
                                        </a:lnTo>
                                        <a:lnTo>
                                          <a:pt x="2248" y="5555"/>
                                        </a:lnTo>
                                        <a:lnTo>
                                          <a:pt x="2086" y="5627"/>
                                        </a:lnTo>
                                        <a:lnTo>
                                          <a:pt x="1922" y="5704"/>
                                        </a:lnTo>
                                        <a:lnTo>
                                          <a:pt x="1762" y="5786"/>
                                        </a:lnTo>
                                        <a:lnTo>
                                          <a:pt x="1601" y="5872"/>
                                        </a:lnTo>
                                        <a:lnTo>
                                          <a:pt x="1441" y="5963"/>
                                        </a:lnTo>
                                        <a:lnTo>
                                          <a:pt x="1280" y="6060"/>
                                        </a:lnTo>
                                        <a:lnTo>
                                          <a:pt x="1118" y="6159"/>
                                        </a:lnTo>
                                        <a:lnTo>
                                          <a:pt x="1039" y="5984"/>
                                        </a:lnTo>
                                        <a:lnTo>
                                          <a:pt x="971" y="5812"/>
                                        </a:lnTo>
                                        <a:lnTo>
                                          <a:pt x="912" y="5645"/>
                                        </a:lnTo>
                                        <a:lnTo>
                                          <a:pt x="864" y="5482"/>
                                        </a:lnTo>
                                        <a:lnTo>
                                          <a:pt x="822" y="5323"/>
                                        </a:lnTo>
                                        <a:lnTo>
                                          <a:pt x="789" y="5169"/>
                                        </a:lnTo>
                                        <a:lnTo>
                                          <a:pt x="762" y="5018"/>
                                        </a:lnTo>
                                        <a:lnTo>
                                          <a:pt x="741" y="4869"/>
                                        </a:lnTo>
                                        <a:lnTo>
                                          <a:pt x="724" y="4725"/>
                                        </a:lnTo>
                                        <a:lnTo>
                                          <a:pt x="715" y="4584"/>
                                        </a:lnTo>
                                        <a:lnTo>
                                          <a:pt x="705" y="4446"/>
                                        </a:lnTo>
                                        <a:lnTo>
                                          <a:pt x="700" y="4309"/>
                                        </a:lnTo>
                                        <a:lnTo>
                                          <a:pt x="695" y="4043"/>
                                        </a:lnTo>
                                        <a:lnTo>
                                          <a:pt x="694" y="3784"/>
                                        </a:lnTo>
                                        <a:lnTo>
                                          <a:pt x="690" y="3658"/>
                                        </a:lnTo>
                                        <a:lnTo>
                                          <a:pt x="686" y="3531"/>
                                        </a:lnTo>
                                        <a:lnTo>
                                          <a:pt x="679" y="3405"/>
                                        </a:lnTo>
                                        <a:lnTo>
                                          <a:pt x="669" y="3280"/>
                                        </a:lnTo>
                                        <a:lnTo>
                                          <a:pt x="655" y="3155"/>
                                        </a:lnTo>
                                        <a:lnTo>
                                          <a:pt x="635" y="3031"/>
                                        </a:lnTo>
                                        <a:lnTo>
                                          <a:pt x="609" y="2906"/>
                                        </a:lnTo>
                                        <a:lnTo>
                                          <a:pt x="579" y="2780"/>
                                        </a:lnTo>
                                        <a:lnTo>
                                          <a:pt x="538" y="2655"/>
                                        </a:lnTo>
                                        <a:lnTo>
                                          <a:pt x="493" y="2528"/>
                                        </a:lnTo>
                                        <a:lnTo>
                                          <a:pt x="436" y="2400"/>
                                        </a:lnTo>
                                        <a:lnTo>
                                          <a:pt x="371" y="2271"/>
                                        </a:lnTo>
                                        <a:lnTo>
                                          <a:pt x="295" y="2140"/>
                                        </a:lnTo>
                                        <a:lnTo>
                                          <a:pt x="209" y="2007"/>
                                        </a:lnTo>
                                        <a:lnTo>
                                          <a:pt x="110" y="1872"/>
                                        </a:lnTo>
                                        <a:lnTo>
                                          <a:pt x="0" y="1735"/>
                                        </a:lnTo>
                                        <a:lnTo>
                                          <a:pt x="175" y="1743"/>
                                        </a:lnTo>
                                        <a:lnTo>
                                          <a:pt x="342" y="1743"/>
                                        </a:lnTo>
                                        <a:lnTo>
                                          <a:pt x="501" y="1735"/>
                                        </a:lnTo>
                                        <a:lnTo>
                                          <a:pt x="650" y="1717"/>
                                        </a:lnTo>
                                        <a:lnTo>
                                          <a:pt x="792" y="1694"/>
                                        </a:lnTo>
                                        <a:lnTo>
                                          <a:pt x="927" y="1662"/>
                                        </a:lnTo>
                                        <a:lnTo>
                                          <a:pt x="1057" y="1624"/>
                                        </a:lnTo>
                                        <a:lnTo>
                                          <a:pt x="1181" y="1582"/>
                                        </a:lnTo>
                                        <a:lnTo>
                                          <a:pt x="1300" y="1534"/>
                                        </a:lnTo>
                                        <a:lnTo>
                                          <a:pt x="1415" y="1479"/>
                                        </a:lnTo>
                                        <a:lnTo>
                                          <a:pt x="1527" y="1420"/>
                                        </a:lnTo>
                                        <a:lnTo>
                                          <a:pt x="1635" y="1359"/>
                                        </a:lnTo>
                                        <a:lnTo>
                                          <a:pt x="1742" y="1292"/>
                                        </a:lnTo>
                                        <a:lnTo>
                                          <a:pt x="1847" y="1224"/>
                                        </a:lnTo>
                                        <a:lnTo>
                                          <a:pt x="1951" y="1151"/>
                                        </a:lnTo>
                                        <a:lnTo>
                                          <a:pt x="2055" y="1079"/>
                                        </a:lnTo>
                                        <a:lnTo>
                                          <a:pt x="2264" y="926"/>
                                        </a:lnTo>
                                        <a:lnTo>
                                          <a:pt x="2481" y="772"/>
                                        </a:lnTo>
                                        <a:lnTo>
                                          <a:pt x="2593" y="695"/>
                                        </a:lnTo>
                                        <a:lnTo>
                                          <a:pt x="2710" y="618"/>
                                        </a:lnTo>
                                        <a:lnTo>
                                          <a:pt x="2830" y="544"/>
                                        </a:lnTo>
                                        <a:lnTo>
                                          <a:pt x="2956" y="469"/>
                                        </a:lnTo>
                                        <a:lnTo>
                                          <a:pt x="3086" y="398"/>
                                        </a:lnTo>
                                        <a:lnTo>
                                          <a:pt x="3223" y="330"/>
                                        </a:lnTo>
                                        <a:lnTo>
                                          <a:pt x="3368" y="264"/>
                                        </a:lnTo>
                                        <a:lnTo>
                                          <a:pt x="3520" y="202"/>
                                        </a:lnTo>
                                        <a:lnTo>
                                          <a:pt x="3680" y="144"/>
                                        </a:lnTo>
                                        <a:lnTo>
                                          <a:pt x="3851" y="92"/>
                                        </a:lnTo>
                                        <a:lnTo>
                                          <a:pt x="4029" y="43"/>
                                        </a:lnTo>
                                        <a:lnTo>
                                          <a:pt x="4218" y="0"/>
                                        </a:lnTo>
                                        <a:lnTo>
                                          <a:pt x="4233" y="189"/>
                                        </a:lnTo>
                                        <a:lnTo>
                                          <a:pt x="4252" y="375"/>
                                        </a:lnTo>
                                        <a:lnTo>
                                          <a:pt x="4275" y="558"/>
                                        </a:lnTo>
                                        <a:lnTo>
                                          <a:pt x="4301" y="740"/>
                                        </a:lnTo>
                                        <a:lnTo>
                                          <a:pt x="4332" y="918"/>
                                        </a:lnTo>
                                        <a:lnTo>
                                          <a:pt x="4366" y="1093"/>
                                        </a:lnTo>
                                        <a:lnTo>
                                          <a:pt x="4406" y="1268"/>
                                        </a:lnTo>
                                        <a:lnTo>
                                          <a:pt x="4450" y="1440"/>
                                        </a:lnTo>
                                        <a:lnTo>
                                          <a:pt x="4500" y="1611"/>
                                        </a:lnTo>
                                        <a:lnTo>
                                          <a:pt x="4556" y="1780"/>
                                        </a:lnTo>
                                        <a:lnTo>
                                          <a:pt x="4617" y="1948"/>
                                        </a:lnTo>
                                        <a:lnTo>
                                          <a:pt x="4684" y="2115"/>
                                        </a:lnTo>
                                        <a:lnTo>
                                          <a:pt x="4758" y="2282"/>
                                        </a:lnTo>
                                        <a:lnTo>
                                          <a:pt x="4839" y="2449"/>
                                        </a:lnTo>
                                        <a:lnTo>
                                          <a:pt x="4927" y="2616"/>
                                        </a:lnTo>
                                        <a:lnTo>
                                          <a:pt x="5022" y="2781"/>
                                        </a:lnTo>
                                        <a:lnTo>
                                          <a:pt x="5124" y="2950"/>
                                        </a:lnTo>
                                        <a:lnTo>
                                          <a:pt x="5236" y="3116"/>
                                        </a:lnTo>
                                        <a:lnTo>
                                          <a:pt x="5356" y="3285"/>
                                        </a:lnTo>
                                        <a:lnTo>
                                          <a:pt x="5484" y="3455"/>
                                        </a:lnTo>
                                        <a:lnTo>
                                          <a:pt x="5620" y="3625"/>
                                        </a:lnTo>
                                        <a:lnTo>
                                          <a:pt x="5766" y="3798"/>
                                        </a:lnTo>
                                        <a:lnTo>
                                          <a:pt x="5922" y="3973"/>
                                        </a:lnTo>
                                        <a:lnTo>
                                          <a:pt x="6087" y="4148"/>
                                        </a:lnTo>
                                        <a:lnTo>
                                          <a:pt x="6262" y="4327"/>
                                        </a:lnTo>
                                        <a:lnTo>
                                          <a:pt x="6448" y="4508"/>
                                        </a:lnTo>
                                        <a:lnTo>
                                          <a:pt x="6646" y="4693"/>
                                        </a:lnTo>
                                        <a:lnTo>
                                          <a:pt x="6854" y="4879"/>
                                        </a:lnTo>
                                        <a:lnTo>
                                          <a:pt x="7072" y="5069"/>
                                        </a:lnTo>
                                        <a:lnTo>
                                          <a:pt x="7302" y="5263"/>
                                        </a:lnTo>
                                        <a:lnTo>
                                          <a:pt x="7546" y="5461"/>
                                        </a:lnTo>
                                        <a:lnTo>
                                          <a:pt x="7800" y="56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" name="Freeform 4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20" y="5716"/>
                                    <a:ext cx="221" cy="142"/>
                                  </a:xfrm>
                                  <a:custGeom>
                                    <a:avLst/>
                                    <a:gdLst>
                                      <a:gd name="T0" fmla="*/ 313 w 7797"/>
                                      <a:gd name="T1" fmla="*/ 5576 h 6163"/>
                                      <a:gd name="T2" fmla="*/ 909 w 7797"/>
                                      <a:gd name="T3" fmla="*/ 5429 h 6163"/>
                                      <a:gd name="T4" fmla="*/ 1465 w 7797"/>
                                      <a:gd name="T5" fmla="*/ 5312 h 6163"/>
                                      <a:gd name="T6" fmla="*/ 1987 w 7797"/>
                                      <a:gd name="T7" fmla="*/ 5223 h 6163"/>
                                      <a:gd name="T8" fmla="*/ 2475 w 7797"/>
                                      <a:gd name="T9" fmla="*/ 5162 h 6163"/>
                                      <a:gd name="T10" fmla="*/ 2932 w 7797"/>
                                      <a:gd name="T11" fmla="*/ 5126 h 6163"/>
                                      <a:gd name="T12" fmla="*/ 3363 w 7797"/>
                                      <a:gd name="T13" fmla="*/ 5116 h 6163"/>
                                      <a:gd name="T14" fmla="*/ 3770 w 7797"/>
                                      <a:gd name="T15" fmla="*/ 5132 h 6163"/>
                                      <a:gd name="T16" fmla="*/ 4157 w 7797"/>
                                      <a:gd name="T17" fmla="*/ 5171 h 6163"/>
                                      <a:gd name="T18" fmla="*/ 4523 w 7797"/>
                                      <a:gd name="T19" fmla="*/ 5234 h 6163"/>
                                      <a:gd name="T20" fmla="*/ 4877 w 7797"/>
                                      <a:gd name="T21" fmla="*/ 5320 h 6163"/>
                                      <a:gd name="T22" fmla="*/ 5217 w 7797"/>
                                      <a:gd name="T23" fmla="*/ 5429 h 6163"/>
                                      <a:gd name="T24" fmla="*/ 5548 w 7797"/>
                                      <a:gd name="T25" fmla="*/ 5557 h 6163"/>
                                      <a:gd name="T26" fmla="*/ 5873 w 7797"/>
                                      <a:gd name="T27" fmla="*/ 5706 h 6163"/>
                                      <a:gd name="T28" fmla="*/ 6196 w 7797"/>
                                      <a:gd name="T29" fmla="*/ 5874 h 6163"/>
                                      <a:gd name="T30" fmla="*/ 6517 w 7797"/>
                                      <a:gd name="T31" fmla="*/ 6062 h 6163"/>
                                      <a:gd name="T32" fmla="*/ 6757 w 7797"/>
                                      <a:gd name="T33" fmla="*/ 5986 h 6163"/>
                                      <a:gd name="T34" fmla="*/ 6883 w 7797"/>
                                      <a:gd name="T35" fmla="*/ 5646 h 6163"/>
                                      <a:gd name="T36" fmla="*/ 6972 w 7797"/>
                                      <a:gd name="T37" fmla="*/ 5324 h 6163"/>
                                      <a:gd name="T38" fmla="*/ 7034 w 7797"/>
                                      <a:gd name="T39" fmla="*/ 5017 h 6163"/>
                                      <a:gd name="T40" fmla="*/ 7071 w 7797"/>
                                      <a:gd name="T41" fmla="*/ 4724 h 6163"/>
                                      <a:gd name="T42" fmla="*/ 7089 w 7797"/>
                                      <a:gd name="T43" fmla="*/ 4444 h 6163"/>
                                      <a:gd name="T44" fmla="*/ 7100 w 7797"/>
                                      <a:gd name="T45" fmla="*/ 4042 h 6163"/>
                                      <a:gd name="T46" fmla="*/ 7105 w 7797"/>
                                      <a:gd name="T47" fmla="*/ 3655 h 6163"/>
                                      <a:gd name="T48" fmla="*/ 7116 w 7797"/>
                                      <a:gd name="T49" fmla="*/ 3404 h 6163"/>
                                      <a:gd name="T50" fmla="*/ 7141 w 7797"/>
                                      <a:gd name="T51" fmla="*/ 3154 h 6163"/>
                                      <a:gd name="T52" fmla="*/ 7186 w 7797"/>
                                      <a:gd name="T53" fmla="*/ 2905 h 6163"/>
                                      <a:gd name="T54" fmla="*/ 7257 w 7797"/>
                                      <a:gd name="T55" fmla="*/ 2655 h 6163"/>
                                      <a:gd name="T56" fmla="*/ 7359 w 7797"/>
                                      <a:gd name="T57" fmla="*/ 2401 h 6163"/>
                                      <a:gd name="T58" fmla="*/ 7500 w 7797"/>
                                      <a:gd name="T59" fmla="*/ 2142 h 6163"/>
                                      <a:gd name="T60" fmla="*/ 7685 w 7797"/>
                                      <a:gd name="T61" fmla="*/ 1876 h 6163"/>
                                      <a:gd name="T62" fmla="*/ 7620 w 7797"/>
                                      <a:gd name="T63" fmla="*/ 1747 h 6163"/>
                                      <a:gd name="T64" fmla="*/ 7296 w 7797"/>
                                      <a:gd name="T65" fmla="*/ 1737 h 6163"/>
                                      <a:gd name="T66" fmla="*/ 7005 w 7797"/>
                                      <a:gd name="T67" fmla="*/ 1696 h 6163"/>
                                      <a:gd name="T68" fmla="*/ 6739 w 7797"/>
                                      <a:gd name="T69" fmla="*/ 1627 h 6163"/>
                                      <a:gd name="T70" fmla="*/ 6496 w 7797"/>
                                      <a:gd name="T71" fmla="*/ 1534 h 6163"/>
                                      <a:gd name="T72" fmla="*/ 6269 w 7797"/>
                                      <a:gd name="T73" fmla="*/ 1423 h 6163"/>
                                      <a:gd name="T74" fmla="*/ 6053 w 7797"/>
                                      <a:gd name="T75" fmla="*/ 1293 h 6163"/>
                                      <a:gd name="T76" fmla="*/ 5844 w 7797"/>
                                      <a:gd name="T77" fmla="*/ 1152 h 6163"/>
                                      <a:gd name="T78" fmla="*/ 5531 w 7797"/>
                                      <a:gd name="T79" fmla="*/ 927 h 6163"/>
                                      <a:gd name="T80" fmla="*/ 5202 w 7797"/>
                                      <a:gd name="T81" fmla="*/ 695 h 6163"/>
                                      <a:gd name="T82" fmla="*/ 4966 w 7797"/>
                                      <a:gd name="T83" fmla="*/ 543 h 6163"/>
                                      <a:gd name="T84" fmla="*/ 4708 w 7797"/>
                                      <a:gd name="T85" fmla="*/ 399 h 6163"/>
                                      <a:gd name="T86" fmla="*/ 4426 w 7797"/>
                                      <a:gd name="T87" fmla="*/ 264 h 6163"/>
                                      <a:gd name="T88" fmla="*/ 4113 w 7797"/>
                                      <a:gd name="T89" fmla="*/ 144 h 6163"/>
                                      <a:gd name="T90" fmla="*/ 3767 w 7797"/>
                                      <a:gd name="T91" fmla="*/ 42 h 6163"/>
                                      <a:gd name="T92" fmla="*/ 3561 w 7797"/>
                                      <a:gd name="T93" fmla="*/ 190 h 6163"/>
                                      <a:gd name="T94" fmla="*/ 3520 w 7797"/>
                                      <a:gd name="T95" fmla="*/ 559 h 6163"/>
                                      <a:gd name="T96" fmla="*/ 3463 w 7797"/>
                                      <a:gd name="T97" fmla="*/ 919 h 6163"/>
                                      <a:gd name="T98" fmla="*/ 3389 w 7797"/>
                                      <a:gd name="T99" fmla="*/ 1269 h 6163"/>
                                      <a:gd name="T100" fmla="*/ 3295 w 7797"/>
                                      <a:gd name="T101" fmla="*/ 1610 h 6163"/>
                                      <a:gd name="T102" fmla="*/ 3180 w 7797"/>
                                      <a:gd name="T103" fmla="*/ 1949 h 6163"/>
                                      <a:gd name="T104" fmla="*/ 3037 w 7797"/>
                                      <a:gd name="T105" fmla="*/ 2283 h 6163"/>
                                      <a:gd name="T106" fmla="*/ 2870 w 7797"/>
                                      <a:gd name="T107" fmla="*/ 2615 h 6163"/>
                                      <a:gd name="T108" fmla="*/ 2671 w 7797"/>
                                      <a:gd name="T109" fmla="*/ 2949 h 6163"/>
                                      <a:gd name="T110" fmla="*/ 2441 w 7797"/>
                                      <a:gd name="T111" fmla="*/ 3284 h 6163"/>
                                      <a:gd name="T112" fmla="*/ 2177 w 7797"/>
                                      <a:gd name="T113" fmla="*/ 3624 h 6163"/>
                                      <a:gd name="T114" fmla="*/ 1875 w 7797"/>
                                      <a:gd name="T115" fmla="*/ 3971 h 6163"/>
                                      <a:gd name="T116" fmla="*/ 1535 w 7797"/>
                                      <a:gd name="T117" fmla="*/ 4326 h 6163"/>
                                      <a:gd name="T118" fmla="*/ 1152 w 7797"/>
                                      <a:gd name="T119" fmla="*/ 4690 h 6163"/>
                                      <a:gd name="T120" fmla="*/ 726 w 7797"/>
                                      <a:gd name="T121" fmla="*/ 5068 h 6163"/>
                                      <a:gd name="T122" fmla="*/ 255 w 7797"/>
                                      <a:gd name="T123" fmla="*/ 5458 h 61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7797" h="6163">
                                        <a:moveTo>
                                          <a:pt x="0" y="5659"/>
                                        </a:moveTo>
                                        <a:lnTo>
                                          <a:pt x="313" y="5576"/>
                                        </a:lnTo>
                                        <a:lnTo>
                                          <a:pt x="616" y="5498"/>
                                        </a:lnTo>
                                        <a:lnTo>
                                          <a:pt x="909" y="5429"/>
                                        </a:lnTo>
                                        <a:lnTo>
                                          <a:pt x="1191" y="5367"/>
                                        </a:lnTo>
                                        <a:lnTo>
                                          <a:pt x="1465" y="5312"/>
                                        </a:lnTo>
                                        <a:lnTo>
                                          <a:pt x="1731" y="5264"/>
                                        </a:lnTo>
                                        <a:lnTo>
                                          <a:pt x="1987" y="5223"/>
                                        </a:lnTo>
                                        <a:lnTo>
                                          <a:pt x="2235" y="5189"/>
                                        </a:lnTo>
                                        <a:lnTo>
                                          <a:pt x="2475" y="5162"/>
                                        </a:lnTo>
                                        <a:lnTo>
                                          <a:pt x="2707" y="5140"/>
                                        </a:lnTo>
                                        <a:lnTo>
                                          <a:pt x="2932" y="5126"/>
                                        </a:lnTo>
                                        <a:lnTo>
                                          <a:pt x="3152" y="5118"/>
                                        </a:lnTo>
                                        <a:lnTo>
                                          <a:pt x="3363" y="5116"/>
                                        </a:lnTo>
                                        <a:lnTo>
                                          <a:pt x="3570" y="5121"/>
                                        </a:lnTo>
                                        <a:lnTo>
                                          <a:pt x="3770" y="5132"/>
                                        </a:lnTo>
                                        <a:lnTo>
                                          <a:pt x="3966" y="5149"/>
                                        </a:lnTo>
                                        <a:lnTo>
                                          <a:pt x="4157" y="5171"/>
                                        </a:lnTo>
                                        <a:lnTo>
                                          <a:pt x="4342" y="5200"/>
                                        </a:lnTo>
                                        <a:lnTo>
                                          <a:pt x="4523" y="5234"/>
                                        </a:lnTo>
                                        <a:lnTo>
                                          <a:pt x="4702" y="5275"/>
                                        </a:lnTo>
                                        <a:lnTo>
                                          <a:pt x="4877" y="5320"/>
                                        </a:lnTo>
                                        <a:lnTo>
                                          <a:pt x="5048" y="5372"/>
                                        </a:lnTo>
                                        <a:lnTo>
                                          <a:pt x="5217" y="5429"/>
                                        </a:lnTo>
                                        <a:lnTo>
                                          <a:pt x="5384" y="5490"/>
                                        </a:lnTo>
                                        <a:lnTo>
                                          <a:pt x="5548" y="5557"/>
                                        </a:lnTo>
                                        <a:lnTo>
                                          <a:pt x="5711" y="5630"/>
                                        </a:lnTo>
                                        <a:lnTo>
                                          <a:pt x="5873" y="5706"/>
                                        </a:lnTo>
                                        <a:lnTo>
                                          <a:pt x="6035" y="5788"/>
                                        </a:lnTo>
                                        <a:lnTo>
                                          <a:pt x="6196" y="5874"/>
                                        </a:lnTo>
                                        <a:lnTo>
                                          <a:pt x="6356" y="5967"/>
                                        </a:lnTo>
                                        <a:lnTo>
                                          <a:pt x="6517" y="6062"/>
                                        </a:lnTo>
                                        <a:lnTo>
                                          <a:pt x="6679" y="6163"/>
                                        </a:lnTo>
                                        <a:lnTo>
                                          <a:pt x="6757" y="5986"/>
                                        </a:lnTo>
                                        <a:lnTo>
                                          <a:pt x="6825" y="5813"/>
                                        </a:lnTo>
                                        <a:lnTo>
                                          <a:pt x="6883" y="5646"/>
                                        </a:lnTo>
                                        <a:lnTo>
                                          <a:pt x="6932" y="5482"/>
                                        </a:lnTo>
                                        <a:lnTo>
                                          <a:pt x="6972" y="5324"/>
                                        </a:lnTo>
                                        <a:lnTo>
                                          <a:pt x="7006" y="5168"/>
                                        </a:lnTo>
                                        <a:lnTo>
                                          <a:pt x="7034" y="5017"/>
                                        </a:lnTo>
                                        <a:lnTo>
                                          <a:pt x="7055" y="4868"/>
                                        </a:lnTo>
                                        <a:lnTo>
                                          <a:pt x="7071" y="4724"/>
                                        </a:lnTo>
                                        <a:lnTo>
                                          <a:pt x="7082" y="4583"/>
                                        </a:lnTo>
                                        <a:lnTo>
                                          <a:pt x="7089" y="4444"/>
                                        </a:lnTo>
                                        <a:lnTo>
                                          <a:pt x="7095" y="4308"/>
                                        </a:lnTo>
                                        <a:lnTo>
                                          <a:pt x="7100" y="4042"/>
                                        </a:lnTo>
                                        <a:lnTo>
                                          <a:pt x="7102" y="3783"/>
                                        </a:lnTo>
                                        <a:lnTo>
                                          <a:pt x="7105" y="3655"/>
                                        </a:lnTo>
                                        <a:lnTo>
                                          <a:pt x="7110" y="3529"/>
                                        </a:lnTo>
                                        <a:lnTo>
                                          <a:pt x="7116" y="3404"/>
                                        </a:lnTo>
                                        <a:lnTo>
                                          <a:pt x="7128" y="3279"/>
                                        </a:lnTo>
                                        <a:lnTo>
                                          <a:pt x="7141" y="3154"/>
                                        </a:lnTo>
                                        <a:lnTo>
                                          <a:pt x="7160" y="3030"/>
                                        </a:lnTo>
                                        <a:lnTo>
                                          <a:pt x="7186" y="2905"/>
                                        </a:lnTo>
                                        <a:lnTo>
                                          <a:pt x="7218" y="2780"/>
                                        </a:lnTo>
                                        <a:lnTo>
                                          <a:pt x="7257" y="2655"/>
                                        </a:lnTo>
                                        <a:lnTo>
                                          <a:pt x="7304" y="2529"/>
                                        </a:lnTo>
                                        <a:lnTo>
                                          <a:pt x="7359" y="2401"/>
                                        </a:lnTo>
                                        <a:lnTo>
                                          <a:pt x="7424" y="2271"/>
                                        </a:lnTo>
                                        <a:lnTo>
                                          <a:pt x="7500" y="2142"/>
                                        </a:lnTo>
                                        <a:lnTo>
                                          <a:pt x="7586" y="2009"/>
                                        </a:lnTo>
                                        <a:lnTo>
                                          <a:pt x="7685" y="1876"/>
                                        </a:lnTo>
                                        <a:lnTo>
                                          <a:pt x="7797" y="1738"/>
                                        </a:lnTo>
                                        <a:lnTo>
                                          <a:pt x="7620" y="1747"/>
                                        </a:lnTo>
                                        <a:lnTo>
                                          <a:pt x="7455" y="1747"/>
                                        </a:lnTo>
                                        <a:lnTo>
                                          <a:pt x="7296" y="1737"/>
                                        </a:lnTo>
                                        <a:lnTo>
                                          <a:pt x="7147" y="1721"/>
                                        </a:lnTo>
                                        <a:lnTo>
                                          <a:pt x="7005" y="1696"/>
                                        </a:lnTo>
                                        <a:lnTo>
                                          <a:pt x="6868" y="1666"/>
                                        </a:lnTo>
                                        <a:lnTo>
                                          <a:pt x="6739" y="1627"/>
                                        </a:lnTo>
                                        <a:lnTo>
                                          <a:pt x="6616" y="1583"/>
                                        </a:lnTo>
                                        <a:lnTo>
                                          <a:pt x="6496" y="1534"/>
                                        </a:lnTo>
                                        <a:lnTo>
                                          <a:pt x="6381" y="1481"/>
                                        </a:lnTo>
                                        <a:lnTo>
                                          <a:pt x="6269" y="1423"/>
                                        </a:lnTo>
                                        <a:lnTo>
                                          <a:pt x="6160" y="1359"/>
                                        </a:lnTo>
                                        <a:lnTo>
                                          <a:pt x="6053" y="1293"/>
                                        </a:lnTo>
                                        <a:lnTo>
                                          <a:pt x="5950" y="1225"/>
                                        </a:lnTo>
                                        <a:lnTo>
                                          <a:pt x="5844" y="1152"/>
                                        </a:lnTo>
                                        <a:lnTo>
                                          <a:pt x="5742" y="1079"/>
                                        </a:lnTo>
                                        <a:lnTo>
                                          <a:pt x="5531" y="927"/>
                                        </a:lnTo>
                                        <a:lnTo>
                                          <a:pt x="5316" y="771"/>
                                        </a:lnTo>
                                        <a:lnTo>
                                          <a:pt x="5202" y="695"/>
                                        </a:lnTo>
                                        <a:lnTo>
                                          <a:pt x="5087" y="619"/>
                                        </a:lnTo>
                                        <a:lnTo>
                                          <a:pt x="4966" y="543"/>
                                        </a:lnTo>
                                        <a:lnTo>
                                          <a:pt x="4841" y="470"/>
                                        </a:lnTo>
                                        <a:lnTo>
                                          <a:pt x="4708" y="399"/>
                                        </a:lnTo>
                                        <a:lnTo>
                                          <a:pt x="4572" y="329"/>
                                        </a:lnTo>
                                        <a:lnTo>
                                          <a:pt x="4426" y="264"/>
                                        </a:lnTo>
                                        <a:lnTo>
                                          <a:pt x="4275" y="203"/>
                                        </a:lnTo>
                                        <a:lnTo>
                                          <a:pt x="4113" y="144"/>
                                        </a:lnTo>
                                        <a:lnTo>
                                          <a:pt x="3945" y="91"/>
                                        </a:lnTo>
                                        <a:lnTo>
                                          <a:pt x="3767" y="42"/>
                                        </a:lnTo>
                                        <a:lnTo>
                                          <a:pt x="3577" y="0"/>
                                        </a:lnTo>
                                        <a:lnTo>
                                          <a:pt x="3561" y="190"/>
                                        </a:lnTo>
                                        <a:lnTo>
                                          <a:pt x="3543" y="376"/>
                                        </a:lnTo>
                                        <a:lnTo>
                                          <a:pt x="3520" y="559"/>
                                        </a:lnTo>
                                        <a:lnTo>
                                          <a:pt x="3494" y="741"/>
                                        </a:lnTo>
                                        <a:lnTo>
                                          <a:pt x="3463" y="919"/>
                                        </a:lnTo>
                                        <a:lnTo>
                                          <a:pt x="3429" y="1094"/>
                                        </a:lnTo>
                                        <a:lnTo>
                                          <a:pt x="3389" y="1269"/>
                                        </a:lnTo>
                                        <a:lnTo>
                                          <a:pt x="3345" y="1440"/>
                                        </a:lnTo>
                                        <a:lnTo>
                                          <a:pt x="3295" y="1610"/>
                                        </a:lnTo>
                                        <a:lnTo>
                                          <a:pt x="3240" y="1781"/>
                                        </a:lnTo>
                                        <a:lnTo>
                                          <a:pt x="3180" y="1949"/>
                                        </a:lnTo>
                                        <a:lnTo>
                                          <a:pt x="3112" y="2116"/>
                                        </a:lnTo>
                                        <a:lnTo>
                                          <a:pt x="3037" y="2283"/>
                                        </a:lnTo>
                                        <a:lnTo>
                                          <a:pt x="2958" y="2448"/>
                                        </a:lnTo>
                                        <a:lnTo>
                                          <a:pt x="2870" y="2615"/>
                                        </a:lnTo>
                                        <a:lnTo>
                                          <a:pt x="2775" y="2782"/>
                                        </a:lnTo>
                                        <a:lnTo>
                                          <a:pt x="2671" y="2949"/>
                                        </a:lnTo>
                                        <a:lnTo>
                                          <a:pt x="2561" y="3115"/>
                                        </a:lnTo>
                                        <a:lnTo>
                                          <a:pt x="2441" y="3284"/>
                                        </a:lnTo>
                                        <a:lnTo>
                                          <a:pt x="2313" y="3454"/>
                                        </a:lnTo>
                                        <a:lnTo>
                                          <a:pt x="2177" y="3624"/>
                                        </a:lnTo>
                                        <a:lnTo>
                                          <a:pt x="2031" y="3796"/>
                                        </a:lnTo>
                                        <a:lnTo>
                                          <a:pt x="1875" y="3971"/>
                                        </a:lnTo>
                                        <a:lnTo>
                                          <a:pt x="1710" y="4147"/>
                                        </a:lnTo>
                                        <a:lnTo>
                                          <a:pt x="1535" y="4326"/>
                                        </a:lnTo>
                                        <a:lnTo>
                                          <a:pt x="1349" y="4507"/>
                                        </a:lnTo>
                                        <a:lnTo>
                                          <a:pt x="1152" y="4690"/>
                                        </a:lnTo>
                                        <a:lnTo>
                                          <a:pt x="945" y="4876"/>
                                        </a:lnTo>
                                        <a:lnTo>
                                          <a:pt x="726" y="5068"/>
                                        </a:lnTo>
                                        <a:lnTo>
                                          <a:pt x="496" y="5260"/>
                                        </a:lnTo>
                                        <a:lnTo>
                                          <a:pt x="255" y="5458"/>
                                        </a:lnTo>
                                        <a:lnTo>
                                          <a:pt x="0" y="56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CB95E0" id="Group 450" o:spid="_x0000_s1026" style="position:absolute;margin-left:-47.2pt;margin-top:64.65pt;width:123.35pt;height:15.65pt;rotation:90;flip:x y;z-index:-251606016" coordorigin="4560,5494" coordsize="6720,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">
                      <v:shape id="Freeform 451" o:spid="_x0000_s1027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BCRMUA&#10;AADbAAAADwAAAGRycy9kb3ducmV2LnhtbESPQWvCQBSE70L/w/IKvUjdtGhpo6uYotaToK3i8ZF9&#10;TUKzb5fsauK/7wqCx2FmvmEms87U4kyNrywreBkkIIhzqysuFPx8L5/fQfiArLG2TAou5GE2fehN&#10;MNW25S2dd6EQEcI+RQVlCC6V0uclGfQD64ij92sbgyHKppC6wTbCTS1fk+RNGqw4LpTo6LOk/G93&#10;Mgrcx8r1s+P8K3Pbw2Vvsk2+aE9KPT128zGIQF24h2/ttVYwHMH1S/wB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IEJExQAAANsAAAAPAAAAAAAAAAAAAAAAAJgCAABkcnMv&#10;ZG93bnJldi54bWxQSwUGAAAAAAQABAD1AAAAigM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<v:fill opacity="44461f"/>
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<o:lock v:ext="edit" verticies="t"/>
                      </v:shape>
                      <v:group id="Group 452" o:spid="_x0000_s1028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    <v:shape id="Freeform 453" o:spid="_x0000_s1029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ZBYsgA&#10;AADbAAAADwAAAGRycy9kb3ducmV2LnhtbESPW2sCMRSE3wX/QzhC3zRrW6xsjWIF6QUf6g3s2+nm&#10;dHdxc7Imqbvtr28Kgo/DzHzDTGatqcSZnC8tKxgOEhDEmdUl5wp222V/DMIHZI2VZVLwQx5m025n&#10;gqm2Da/pvAm5iBD2KSooQqhTKX1WkEE/sDVx9L6sMxiidLnUDpsIN5W8TZKRNFhyXCiwpkVB2XHz&#10;bRQcnp8+Tr/N/OSa1fvn3dt+/7rIl0rd9Nr5I4hAbbiGL+0XreD+Af6/xB8gp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NkFiyAAAANsAAAAPAAAAAAAAAAAAAAAAAJgCAABk&#10;cnMvZG93bnJldi54bWxQSwUGAAAAAAQABAD1AAAAjQ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<v:fill opacity="44461f"/>
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eform 454" o:spid="_x0000_s1030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TFc8AA&#10;AADbAAAADwAAAGRycy9kb3ducmV2LnhtbERPy2oCMRTdF/yHcAV3NeODUkajiCAKiqUq6PIyufPQ&#10;yc2QRB3/3iwKXR7OezpvTS0e5HxlWcGgn4AgzqyuuFBwOq4+v0H4gKyxtkwKXuRhPut8TDHV9sm/&#10;9DiEQsQQ9ikqKENoUil9VpJB37cNceRy6wyGCF0htcNnDDe1HCbJlzRYcWwosaFlSdntcDcKruf9&#10;eqtHA5eP83qt5Y/fXRqvVK/bLiYgArXhX/zn3mgF4zg2fok/QM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TFc8AAAADbAAAADwAAAAAAAAAAAAAAAACYAgAAZHJzL2Rvd25y&#10;ZXYueG1sUEsFBgAAAAAEAAQA9QAAAIUD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<v:fill opacity="44461f"/>
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</v:shape>
                        <v:shape id="Freeform 455" o:spid="_x0000_s1031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I/b8IA&#10;AADbAAAADwAAAGRycy9kb3ducmV2LnhtbESPQWvCQBSE74X+h+UVems2WhWNrqJCQfCiUTw/ss8k&#10;mH0bdrdJ+u+7QqHHYWa+YVabwTSiI+drywpGSQqCuLC65lLB9fL1MQfhA7LGxjIp+CEPm/Xrywoz&#10;bXs+U5eHUkQI+wwVVCG0mZS+qMigT2xLHL27dQZDlK6U2mEf4aaR4zSdSYM1x4UKW9pXVDzyb6Ng&#10;i1zszWl6avTuNm+nvevyz6NS72/Ddgki0BD+w3/tg1YwWcDzS/wB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0j9vwgAAANsAAAAPAAAAAAAAAAAAAAAAAJgCAABkcnMvZG93&#10;bnJldi54bWxQSwUGAAAAAAQABAD1AAAAhwMAAAAA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<v:fill opacity="44461f"/>
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</v:shape>
                        <v:shape id="Freeform 456" o:spid="_x0000_s1032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YtrMEA&#10;AADbAAAADwAAAGRycy9kb3ducmV2LnhtbERPXWvCMBR9H+w/hDvwbaYOJqMaSy0MZCJsdbDXS3Nt&#10;Spub2kRb/715EPZ4ON/rbLKduNLgG8cKFvMEBHHldMO1gt/j5+sHCB+QNXaOScGNPGSb56c1ptqN&#10;/EPXMtQihrBPUYEJoU+l9JUhi37ueuLIndxgMUQ41FIPOMZw28m3JFlKiw3HBoM9FYaqtrxYBef9&#10;7e/s8sNYfE2y5eLbtGXYKjV7mfIViEBT+Bc/3Dut4D2uj1/iD5C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2LazBAAAA2wAAAA8AAAAAAAAAAAAAAAAAmAIAAGRycy9kb3du&#10;cmV2LnhtbFBLBQYAAAAABAAEAPUAAACG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<v:fill opacity="44461f"/>
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lang w:bidi="bn-BD"/>
              </w:rPr>
              <mc:AlternateContent>
                <mc:Choice Requires="wpg">
                  <w:drawing>
                    <wp:anchor distT="0" distB="0" distL="114300" distR="114300" simplePos="0" relativeHeight="251713536" behindDoc="1" locked="0" layoutInCell="1" allowOverlap="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94615</wp:posOffset>
                      </wp:positionV>
                      <wp:extent cx="3031490" cy="288290"/>
                      <wp:effectExtent l="0" t="4445" r="6985" b="2540"/>
                      <wp:wrapNone/>
                      <wp:docPr id="37" name="Group 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1490" cy="288290"/>
                                <a:chOff x="4560" y="5494"/>
                                <a:chExt cx="6720" cy="719"/>
                              </a:xfrm>
                            </wpg:grpSpPr>
                            <wps:wsp>
                              <wps:cNvPr id="38" name="Freeform 472"/>
                              <wps:cNvSpPr>
                                <a:spLocks noEditPoints="1"/>
                              </wps:cNvSpPr>
                              <wps:spPr bwMode="auto">
                                <a:xfrm rot="-5400000">
                                  <a:off x="7714" y="2647"/>
                                  <a:ext cx="412" cy="6720"/>
                                </a:xfrm>
                                <a:custGeom>
                                  <a:avLst/>
                                  <a:gdLst>
                                    <a:gd name="T0" fmla="*/ 640 w 1218"/>
                                    <a:gd name="T1" fmla="*/ 2138 h 15744"/>
                                    <a:gd name="T2" fmla="*/ 503 w 1218"/>
                                    <a:gd name="T3" fmla="*/ 5215 h 15744"/>
                                    <a:gd name="T4" fmla="*/ 4 w 1218"/>
                                    <a:gd name="T5" fmla="*/ 5906 h 15744"/>
                                    <a:gd name="T6" fmla="*/ 236 w 1218"/>
                                    <a:gd name="T7" fmla="*/ 6678 h 15744"/>
                                    <a:gd name="T8" fmla="*/ 204 w 1218"/>
                                    <a:gd name="T9" fmla="*/ 7147 h 15744"/>
                                    <a:gd name="T10" fmla="*/ 409 w 1218"/>
                                    <a:gd name="T11" fmla="*/ 7610 h 15744"/>
                                    <a:gd name="T12" fmla="*/ 647 w 1218"/>
                                    <a:gd name="T13" fmla="*/ 7896 h 15744"/>
                                    <a:gd name="T14" fmla="*/ 325 w 1218"/>
                                    <a:gd name="T15" fmla="*/ 8257 h 15744"/>
                                    <a:gd name="T16" fmla="*/ 211 w 1218"/>
                                    <a:gd name="T17" fmla="*/ 8717 h 15744"/>
                                    <a:gd name="T18" fmla="*/ 126 w 1218"/>
                                    <a:gd name="T19" fmla="*/ 9261 h 15744"/>
                                    <a:gd name="T20" fmla="*/ 62 w 1218"/>
                                    <a:gd name="T21" fmla="*/ 10013 h 15744"/>
                                    <a:gd name="T22" fmla="*/ 391 w 1218"/>
                                    <a:gd name="T23" fmla="*/ 11623 h 15744"/>
                                    <a:gd name="T24" fmla="*/ 875 w 1218"/>
                                    <a:gd name="T25" fmla="*/ 14365 h 15744"/>
                                    <a:gd name="T26" fmla="*/ 1098 w 1218"/>
                                    <a:gd name="T27" fmla="*/ 15243 h 15744"/>
                                    <a:gd name="T28" fmla="*/ 594 w 1218"/>
                                    <a:gd name="T29" fmla="*/ 12640 h 15744"/>
                                    <a:gd name="T30" fmla="*/ 867 w 1218"/>
                                    <a:gd name="T31" fmla="*/ 10076 h 15744"/>
                                    <a:gd name="T32" fmla="*/ 1201 w 1218"/>
                                    <a:gd name="T33" fmla="*/ 9679 h 15744"/>
                                    <a:gd name="T34" fmla="*/ 1146 w 1218"/>
                                    <a:gd name="T35" fmla="*/ 9480 h 15744"/>
                                    <a:gd name="T36" fmla="*/ 888 w 1218"/>
                                    <a:gd name="T37" fmla="*/ 9557 h 15744"/>
                                    <a:gd name="T38" fmla="*/ 499 w 1218"/>
                                    <a:gd name="T39" fmla="*/ 10119 h 15744"/>
                                    <a:gd name="T40" fmla="*/ 189 w 1218"/>
                                    <a:gd name="T41" fmla="*/ 9696 h 15744"/>
                                    <a:gd name="T42" fmla="*/ 420 w 1218"/>
                                    <a:gd name="T43" fmla="*/ 9018 h 15744"/>
                                    <a:gd name="T44" fmla="*/ 823 w 1218"/>
                                    <a:gd name="T45" fmla="*/ 8866 h 15744"/>
                                    <a:gd name="T46" fmla="*/ 975 w 1218"/>
                                    <a:gd name="T47" fmla="*/ 8608 h 15744"/>
                                    <a:gd name="T48" fmla="*/ 699 w 1218"/>
                                    <a:gd name="T49" fmla="*/ 8596 h 15744"/>
                                    <a:gd name="T50" fmla="*/ 307 w 1218"/>
                                    <a:gd name="T51" fmla="*/ 8767 h 15744"/>
                                    <a:gd name="T52" fmla="*/ 451 w 1218"/>
                                    <a:gd name="T53" fmla="*/ 8276 h 15744"/>
                                    <a:gd name="T54" fmla="*/ 836 w 1218"/>
                                    <a:gd name="T55" fmla="*/ 7926 h 15744"/>
                                    <a:gd name="T56" fmla="*/ 1105 w 1218"/>
                                    <a:gd name="T57" fmla="*/ 7886 h 15744"/>
                                    <a:gd name="T58" fmla="*/ 936 w 1218"/>
                                    <a:gd name="T59" fmla="*/ 7812 h 15744"/>
                                    <a:gd name="T60" fmla="*/ 554 w 1218"/>
                                    <a:gd name="T61" fmla="*/ 7608 h 15744"/>
                                    <a:gd name="T62" fmla="*/ 296 w 1218"/>
                                    <a:gd name="T63" fmla="*/ 7085 h 15744"/>
                                    <a:gd name="T64" fmla="*/ 607 w 1218"/>
                                    <a:gd name="T65" fmla="*/ 7087 h 15744"/>
                                    <a:gd name="T66" fmla="*/ 937 w 1218"/>
                                    <a:gd name="T67" fmla="*/ 7182 h 15744"/>
                                    <a:gd name="T68" fmla="*/ 897 w 1218"/>
                                    <a:gd name="T69" fmla="*/ 6950 h 15744"/>
                                    <a:gd name="T70" fmla="*/ 531 w 1218"/>
                                    <a:gd name="T71" fmla="*/ 6754 h 15744"/>
                                    <a:gd name="T72" fmla="*/ 228 w 1218"/>
                                    <a:gd name="T73" fmla="*/ 6252 h 15744"/>
                                    <a:gd name="T74" fmla="*/ 322 w 1218"/>
                                    <a:gd name="T75" fmla="*/ 5648 h 15744"/>
                                    <a:gd name="T76" fmla="*/ 788 w 1218"/>
                                    <a:gd name="T77" fmla="*/ 6077 h 15744"/>
                                    <a:gd name="T78" fmla="*/ 1085 w 1218"/>
                                    <a:gd name="T79" fmla="*/ 6281 h 15744"/>
                                    <a:gd name="T80" fmla="*/ 1218 w 1218"/>
                                    <a:gd name="T81" fmla="*/ 6142 h 15744"/>
                                    <a:gd name="T82" fmla="*/ 1008 w 1218"/>
                                    <a:gd name="T83" fmla="*/ 5783 h 15744"/>
                                    <a:gd name="T84" fmla="*/ 513 w 1218"/>
                                    <a:gd name="T85" fmla="*/ 3980 h 15744"/>
                                    <a:gd name="T86" fmla="*/ 1070 w 1218"/>
                                    <a:gd name="T87" fmla="*/ 975 h 15744"/>
                                    <a:gd name="T88" fmla="*/ 1067 w 1218"/>
                                    <a:gd name="T89" fmla="*/ 7890 h 15744"/>
                                    <a:gd name="T90" fmla="*/ 824 w 1218"/>
                                    <a:gd name="T91" fmla="*/ 7862 h 15744"/>
                                    <a:gd name="T92" fmla="*/ 1084 w 1218"/>
                                    <a:gd name="T93" fmla="*/ 7869 h 15744"/>
                                    <a:gd name="T94" fmla="*/ 1066 w 1218"/>
                                    <a:gd name="T95" fmla="*/ 9733 h 15744"/>
                                    <a:gd name="T96" fmla="*/ 1020 w 1218"/>
                                    <a:gd name="T97" fmla="*/ 9600 h 15744"/>
                                    <a:gd name="T98" fmla="*/ 717 w 1218"/>
                                    <a:gd name="T99" fmla="*/ 9982 h 15744"/>
                                    <a:gd name="T100" fmla="*/ 827 w 1218"/>
                                    <a:gd name="T101" fmla="*/ 8742 h 15744"/>
                                    <a:gd name="T102" fmla="*/ 539 w 1218"/>
                                    <a:gd name="T103" fmla="*/ 8889 h 15744"/>
                                    <a:gd name="T104" fmla="*/ 720 w 1218"/>
                                    <a:gd name="T105" fmla="*/ 8657 h 15744"/>
                                    <a:gd name="T106" fmla="*/ 704 w 1218"/>
                                    <a:gd name="T107" fmla="*/ 5677 h 15744"/>
                                    <a:gd name="T108" fmla="*/ 1095 w 1218"/>
                                    <a:gd name="T109" fmla="*/ 6065 h 15744"/>
                                    <a:gd name="T110" fmla="*/ 973 w 1218"/>
                                    <a:gd name="T111" fmla="*/ 6109 h 15744"/>
                                    <a:gd name="T112" fmla="*/ 693 w 1218"/>
                                    <a:gd name="T113" fmla="*/ 5700 h 15744"/>
                                    <a:gd name="T114" fmla="*/ 792 w 1218"/>
                                    <a:gd name="T115" fmla="*/ 6967 h 15744"/>
                                    <a:gd name="T116" fmla="*/ 493 w 1218"/>
                                    <a:gd name="T117" fmla="*/ 6859 h 15744"/>
                                    <a:gd name="T118" fmla="*/ 782 w 1218"/>
                                    <a:gd name="T119" fmla="*/ 7121 h 157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218" h="15744">
                                      <a:moveTo>
                                        <a:pt x="929" y="0"/>
                                      </a:moveTo>
                                      <a:lnTo>
                                        <a:pt x="958" y="163"/>
                                      </a:lnTo>
                                      <a:lnTo>
                                        <a:pt x="977" y="319"/>
                                      </a:lnTo>
                                      <a:lnTo>
                                        <a:pt x="988" y="469"/>
                                      </a:lnTo>
                                      <a:lnTo>
                                        <a:pt x="991" y="611"/>
                                      </a:lnTo>
                                      <a:lnTo>
                                        <a:pt x="987" y="748"/>
                                      </a:lnTo>
                                      <a:lnTo>
                                        <a:pt x="975" y="880"/>
                                      </a:lnTo>
                                      <a:lnTo>
                                        <a:pt x="958" y="1009"/>
                                      </a:lnTo>
                                      <a:lnTo>
                                        <a:pt x="935" y="1135"/>
                                      </a:lnTo>
                                      <a:lnTo>
                                        <a:pt x="907" y="1258"/>
                                      </a:lnTo>
                                      <a:lnTo>
                                        <a:pt x="875" y="1379"/>
                                      </a:lnTo>
                                      <a:lnTo>
                                        <a:pt x="840" y="1503"/>
                                      </a:lnTo>
                                      <a:lnTo>
                                        <a:pt x="803" y="1624"/>
                                      </a:lnTo>
                                      <a:lnTo>
                                        <a:pt x="723" y="1875"/>
                                      </a:lnTo>
                                      <a:lnTo>
                                        <a:pt x="640" y="2138"/>
                                      </a:lnTo>
                                      <a:lnTo>
                                        <a:pt x="600" y="2276"/>
                                      </a:lnTo>
                                      <a:lnTo>
                                        <a:pt x="561" y="2420"/>
                                      </a:lnTo>
                                      <a:lnTo>
                                        <a:pt x="524" y="2571"/>
                                      </a:lnTo>
                                      <a:lnTo>
                                        <a:pt x="491" y="2730"/>
                                      </a:lnTo>
                                      <a:lnTo>
                                        <a:pt x="460" y="2896"/>
                                      </a:lnTo>
                                      <a:lnTo>
                                        <a:pt x="434" y="3073"/>
                                      </a:lnTo>
                                      <a:lnTo>
                                        <a:pt x="413" y="3259"/>
                                      </a:lnTo>
                                      <a:lnTo>
                                        <a:pt x="397" y="3455"/>
                                      </a:lnTo>
                                      <a:lnTo>
                                        <a:pt x="388" y="3664"/>
                                      </a:lnTo>
                                      <a:lnTo>
                                        <a:pt x="386" y="3887"/>
                                      </a:lnTo>
                                      <a:lnTo>
                                        <a:pt x="391" y="4121"/>
                                      </a:lnTo>
                                      <a:lnTo>
                                        <a:pt x="405" y="4371"/>
                                      </a:lnTo>
                                      <a:lnTo>
                                        <a:pt x="428" y="4635"/>
                                      </a:lnTo>
                                      <a:lnTo>
                                        <a:pt x="460" y="4918"/>
                                      </a:lnTo>
                                      <a:lnTo>
                                        <a:pt x="503" y="5215"/>
                                      </a:lnTo>
                                      <a:lnTo>
                                        <a:pt x="558" y="5531"/>
                                      </a:lnTo>
                                      <a:lnTo>
                                        <a:pt x="482" y="5531"/>
                                      </a:lnTo>
                                      <a:lnTo>
                                        <a:pt x="412" y="5536"/>
                                      </a:lnTo>
                                      <a:lnTo>
                                        <a:pt x="350" y="5546"/>
                                      </a:lnTo>
                                      <a:lnTo>
                                        <a:pt x="292" y="5560"/>
                                      </a:lnTo>
                                      <a:lnTo>
                                        <a:pt x="240" y="5579"/>
                                      </a:lnTo>
                                      <a:lnTo>
                                        <a:pt x="193" y="5603"/>
                                      </a:lnTo>
                                      <a:lnTo>
                                        <a:pt x="153" y="5629"/>
                                      </a:lnTo>
                                      <a:lnTo>
                                        <a:pt x="119" y="5659"/>
                                      </a:lnTo>
                                      <a:lnTo>
                                        <a:pt x="88" y="5694"/>
                                      </a:lnTo>
                                      <a:lnTo>
                                        <a:pt x="62" y="5731"/>
                                      </a:lnTo>
                                      <a:lnTo>
                                        <a:pt x="41" y="5771"/>
                                      </a:lnTo>
                                      <a:lnTo>
                                        <a:pt x="25" y="5813"/>
                                      </a:lnTo>
                                      <a:lnTo>
                                        <a:pt x="12" y="5859"/>
                                      </a:lnTo>
                                      <a:lnTo>
                                        <a:pt x="4" y="5906"/>
                                      </a:lnTo>
                                      <a:lnTo>
                                        <a:pt x="0" y="5954"/>
                                      </a:lnTo>
                                      <a:lnTo>
                                        <a:pt x="0" y="6004"/>
                                      </a:lnTo>
                                      <a:lnTo>
                                        <a:pt x="3" y="6057"/>
                                      </a:lnTo>
                                      <a:lnTo>
                                        <a:pt x="8" y="6109"/>
                                      </a:lnTo>
                                      <a:lnTo>
                                        <a:pt x="18" y="6162"/>
                                      </a:lnTo>
                                      <a:lnTo>
                                        <a:pt x="29" y="6216"/>
                                      </a:lnTo>
                                      <a:lnTo>
                                        <a:pt x="44" y="6270"/>
                                      </a:lnTo>
                                      <a:lnTo>
                                        <a:pt x="62" y="6324"/>
                                      </a:lnTo>
                                      <a:lnTo>
                                        <a:pt x="81" y="6378"/>
                                      </a:lnTo>
                                      <a:lnTo>
                                        <a:pt x="102" y="6430"/>
                                      </a:lnTo>
                                      <a:lnTo>
                                        <a:pt x="126" y="6483"/>
                                      </a:lnTo>
                                      <a:lnTo>
                                        <a:pt x="152" y="6534"/>
                                      </a:lnTo>
                                      <a:lnTo>
                                        <a:pt x="178" y="6582"/>
                                      </a:lnTo>
                                      <a:lnTo>
                                        <a:pt x="207" y="6631"/>
                                      </a:lnTo>
                                      <a:lnTo>
                                        <a:pt x="236" y="6678"/>
                                      </a:lnTo>
                                      <a:lnTo>
                                        <a:pt x="267" y="6721"/>
                                      </a:lnTo>
                                      <a:lnTo>
                                        <a:pt x="297" y="6762"/>
                                      </a:lnTo>
                                      <a:lnTo>
                                        <a:pt x="329" y="6801"/>
                                      </a:lnTo>
                                      <a:lnTo>
                                        <a:pt x="305" y="6829"/>
                                      </a:lnTo>
                                      <a:lnTo>
                                        <a:pt x="286" y="6855"/>
                                      </a:lnTo>
                                      <a:lnTo>
                                        <a:pt x="267" y="6883"/>
                                      </a:lnTo>
                                      <a:lnTo>
                                        <a:pt x="251" y="6910"/>
                                      </a:lnTo>
                                      <a:lnTo>
                                        <a:pt x="238" y="6939"/>
                                      </a:lnTo>
                                      <a:lnTo>
                                        <a:pt x="227" y="6968"/>
                                      </a:lnTo>
                                      <a:lnTo>
                                        <a:pt x="218" y="6997"/>
                                      </a:lnTo>
                                      <a:lnTo>
                                        <a:pt x="211" y="7027"/>
                                      </a:lnTo>
                                      <a:lnTo>
                                        <a:pt x="206" y="7057"/>
                                      </a:lnTo>
                                      <a:lnTo>
                                        <a:pt x="203" y="7086"/>
                                      </a:lnTo>
                                      <a:lnTo>
                                        <a:pt x="203" y="7116"/>
                                      </a:lnTo>
                                      <a:lnTo>
                                        <a:pt x="204" y="7147"/>
                                      </a:lnTo>
                                      <a:lnTo>
                                        <a:pt x="207" y="7177"/>
                                      </a:lnTo>
                                      <a:lnTo>
                                        <a:pt x="211" y="7208"/>
                                      </a:lnTo>
                                      <a:lnTo>
                                        <a:pt x="218" y="7240"/>
                                      </a:lnTo>
                                      <a:lnTo>
                                        <a:pt x="227" y="7270"/>
                                      </a:lnTo>
                                      <a:lnTo>
                                        <a:pt x="236" y="7302"/>
                                      </a:lnTo>
                                      <a:lnTo>
                                        <a:pt x="247" y="7332"/>
                                      </a:lnTo>
                                      <a:lnTo>
                                        <a:pt x="260" y="7364"/>
                                      </a:lnTo>
                                      <a:lnTo>
                                        <a:pt x="275" y="7395"/>
                                      </a:lnTo>
                                      <a:lnTo>
                                        <a:pt x="290" y="7426"/>
                                      </a:lnTo>
                                      <a:lnTo>
                                        <a:pt x="307" y="7457"/>
                                      </a:lnTo>
                                      <a:lnTo>
                                        <a:pt x="325" y="7487"/>
                                      </a:lnTo>
                                      <a:lnTo>
                                        <a:pt x="344" y="7519"/>
                                      </a:lnTo>
                                      <a:lnTo>
                                        <a:pt x="365" y="7550"/>
                                      </a:lnTo>
                                      <a:lnTo>
                                        <a:pt x="387" y="7580"/>
                                      </a:lnTo>
                                      <a:lnTo>
                                        <a:pt x="409" y="7610"/>
                                      </a:lnTo>
                                      <a:lnTo>
                                        <a:pt x="433" y="7641"/>
                                      </a:lnTo>
                                      <a:lnTo>
                                        <a:pt x="457" y="7670"/>
                                      </a:lnTo>
                                      <a:lnTo>
                                        <a:pt x="482" y="7700"/>
                                      </a:lnTo>
                                      <a:lnTo>
                                        <a:pt x="509" y="7729"/>
                                      </a:lnTo>
                                      <a:lnTo>
                                        <a:pt x="536" y="7759"/>
                                      </a:lnTo>
                                      <a:lnTo>
                                        <a:pt x="553" y="7775"/>
                                      </a:lnTo>
                                      <a:lnTo>
                                        <a:pt x="569" y="7792"/>
                                      </a:lnTo>
                                      <a:lnTo>
                                        <a:pt x="589" y="7807"/>
                                      </a:lnTo>
                                      <a:lnTo>
                                        <a:pt x="607" y="7821"/>
                                      </a:lnTo>
                                      <a:lnTo>
                                        <a:pt x="626" y="7835"/>
                                      </a:lnTo>
                                      <a:lnTo>
                                        <a:pt x="647" y="7848"/>
                                      </a:lnTo>
                                      <a:lnTo>
                                        <a:pt x="666" y="7861"/>
                                      </a:lnTo>
                                      <a:lnTo>
                                        <a:pt x="687" y="7872"/>
                                      </a:lnTo>
                                      <a:lnTo>
                                        <a:pt x="666" y="7883"/>
                                      </a:lnTo>
                                      <a:lnTo>
                                        <a:pt x="647" y="7896"/>
                                      </a:lnTo>
                                      <a:lnTo>
                                        <a:pt x="626" y="7909"/>
                                      </a:lnTo>
                                      <a:lnTo>
                                        <a:pt x="607" y="7923"/>
                                      </a:lnTo>
                                      <a:lnTo>
                                        <a:pt x="589" y="7937"/>
                                      </a:lnTo>
                                      <a:lnTo>
                                        <a:pt x="569" y="7954"/>
                                      </a:lnTo>
                                      <a:lnTo>
                                        <a:pt x="553" y="7969"/>
                                      </a:lnTo>
                                      <a:lnTo>
                                        <a:pt x="536" y="7985"/>
                                      </a:lnTo>
                                      <a:lnTo>
                                        <a:pt x="509" y="8015"/>
                                      </a:lnTo>
                                      <a:lnTo>
                                        <a:pt x="482" y="8044"/>
                                      </a:lnTo>
                                      <a:lnTo>
                                        <a:pt x="457" y="8074"/>
                                      </a:lnTo>
                                      <a:lnTo>
                                        <a:pt x="433" y="8103"/>
                                      </a:lnTo>
                                      <a:lnTo>
                                        <a:pt x="409" y="8134"/>
                                      </a:lnTo>
                                      <a:lnTo>
                                        <a:pt x="387" y="8164"/>
                                      </a:lnTo>
                                      <a:lnTo>
                                        <a:pt x="365" y="8194"/>
                                      </a:lnTo>
                                      <a:lnTo>
                                        <a:pt x="344" y="8225"/>
                                      </a:lnTo>
                                      <a:lnTo>
                                        <a:pt x="325" y="8257"/>
                                      </a:lnTo>
                                      <a:lnTo>
                                        <a:pt x="307" y="8287"/>
                                      </a:lnTo>
                                      <a:lnTo>
                                        <a:pt x="290" y="8319"/>
                                      </a:lnTo>
                                      <a:lnTo>
                                        <a:pt x="275" y="8349"/>
                                      </a:lnTo>
                                      <a:lnTo>
                                        <a:pt x="260" y="8381"/>
                                      </a:lnTo>
                                      <a:lnTo>
                                        <a:pt x="247" y="8412"/>
                                      </a:lnTo>
                                      <a:lnTo>
                                        <a:pt x="236" y="8443"/>
                                      </a:lnTo>
                                      <a:lnTo>
                                        <a:pt x="227" y="8474"/>
                                      </a:lnTo>
                                      <a:lnTo>
                                        <a:pt x="218" y="8504"/>
                                      </a:lnTo>
                                      <a:lnTo>
                                        <a:pt x="211" y="8536"/>
                                      </a:lnTo>
                                      <a:lnTo>
                                        <a:pt x="207" y="8567"/>
                                      </a:lnTo>
                                      <a:lnTo>
                                        <a:pt x="204" y="8597"/>
                                      </a:lnTo>
                                      <a:lnTo>
                                        <a:pt x="203" y="8628"/>
                                      </a:lnTo>
                                      <a:lnTo>
                                        <a:pt x="203" y="8658"/>
                                      </a:lnTo>
                                      <a:lnTo>
                                        <a:pt x="206" y="8688"/>
                                      </a:lnTo>
                                      <a:lnTo>
                                        <a:pt x="211" y="8717"/>
                                      </a:lnTo>
                                      <a:lnTo>
                                        <a:pt x="218" y="8747"/>
                                      </a:lnTo>
                                      <a:lnTo>
                                        <a:pt x="227" y="8776"/>
                                      </a:lnTo>
                                      <a:lnTo>
                                        <a:pt x="238" y="8805"/>
                                      </a:lnTo>
                                      <a:lnTo>
                                        <a:pt x="251" y="8834"/>
                                      </a:lnTo>
                                      <a:lnTo>
                                        <a:pt x="267" y="8861"/>
                                      </a:lnTo>
                                      <a:lnTo>
                                        <a:pt x="286" y="8889"/>
                                      </a:lnTo>
                                      <a:lnTo>
                                        <a:pt x="305" y="8915"/>
                                      </a:lnTo>
                                      <a:lnTo>
                                        <a:pt x="329" y="8943"/>
                                      </a:lnTo>
                                      <a:lnTo>
                                        <a:pt x="297" y="8982"/>
                                      </a:lnTo>
                                      <a:lnTo>
                                        <a:pt x="267" y="9023"/>
                                      </a:lnTo>
                                      <a:lnTo>
                                        <a:pt x="236" y="9068"/>
                                      </a:lnTo>
                                      <a:lnTo>
                                        <a:pt x="207" y="9113"/>
                                      </a:lnTo>
                                      <a:lnTo>
                                        <a:pt x="178" y="9162"/>
                                      </a:lnTo>
                                      <a:lnTo>
                                        <a:pt x="152" y="9211"/>
                                      </a:lnTo>
                                      <a:lnTo>
                                        <a:pt x="126" y="9261"/>
                                      </a:lnTo>
                                      <a:lnTo>
                                        <a:pt x="102" y="9314"/>
                                      </a:lnTo>
                                      <a:lnTo>
                                        <a:pt x="81" y="9366"/>
                                      </a:lnTo>
                                      <a:lnTo>
                                        <a:pt x="62" y="9420"/>
                                      </a:lnTo>
                                      <a:lnTo>
                                        <a:pt x="44" y="9474"/>
                                      </a:lnTo>
                                      <a:lnTo>
                                        <a:pt x="29" y="9528"/>
                                      </a:lnTo>
                                      <a:lnTo>
                                        <a:pt x="18" y="9582"/>
                                      </a:lnTo>
                                      <a:lnTo>
                                        <a:pt x="8" y="9636"/>
                                      </a:lnTo>
                                      <a:lnTo>
                                        <a:pt x="3" y="9689"/>
                                      </a:lnTo>
                                      <a:lnTo>
                                        <a:pt x="0" y="9740"/>
                                      </a:lnTo>
                                      <a:lnTo>
                                        <a:pt x="0" y="9790"/>
                                      </a:lnTo>
                                      <a:lnTo>
                                        <a:pt x="4" y="9838"/>
                                      </a:lnTo>
                                      <a:lnTo>
                                        <a:pt x="12" y="9885"/>
                                      </a:lnTo>
                                      <a:lnTo>
                                        <a:pt x="25" y="9931"/>
                                      </a:lnTo>
                                      <a:lnTo>
                                        <a:pt x="41" y="9973"/>
                                      </a:lnTo>
                                      <a:lnTo>
                                        <a:pt x="62" y="10013"/>
                                      </a:lnTo>
                                      <a:lnTo>
                                        <a:pt x="88" y="10050"/>
                                      </a:lnTo>
                                      <a:lnTo>
                                        <a:pt x="119" y="10085"/>
                                      </a:lnTo>
                                      <a:lnTo>
                                        <a:pt x="153" y="10115"/>
                                      </a:lnTo>
                                      <a:lnTo>
                                        <a:pt x="193" y="10141"/>
                                      </a:lnTo>
                                      <a:lnTo>
                                        <a:pt x="240" y="10165"/>
                                      </a:lnTo>
                                      <a:lnTo>
                                        <a:pt x="292" y="10184"/>
                                      </a:lnTo>
                                      <a:lnTo>
                                        <a:pt x="350" y="10198"/>
                                      </a:lnTo>
                                      <a:lnTo>
                                        <a:pt x="412" y="10208"/>
                                      </a:lnTo>
                                      <a:lnTo>
                                        <a:pt x="482" y="10213"/>
                                      </a:lnTo>
                                      <a:lnTo>
                                        <a:pt x="558" y="10213"/>
                                      </a:lnTo>
                                      <a:lnTo>
                                        <a:pt x="503" y="10529"/>
                                      </a:lnTo>
                                      <a:lnTo>
                                        <a:pt x="460" y="10828"/>
                                      </a:lnTo>
                                      <a:lnTo>
                                        <a:pt x="428" y="11109"/>
                                      </a:lnTo>
                                      <a:lnTo>
                                        <a:pt x="405" y="11373"/>
                                      </a:lnTo>
                                      <a:lnTo>
                                        <a:pt x="391" y="11623"/>
                                      </a:lnTo>
                                      <a:lnTo>
                                        <a:pt x="386" y="11859"/>
                                      </a:lnTo>
                                      <a:lnTo>
                                        <a:pt x="388" y="12080"/>
                                      </a:lnTo>
                                      <a:lnTo>
                                        <a:pt x="397" y="12289"/>
                                      </a:lnTo>
                                      <a:lnTo>
                                        <a:pt x="413" y="12485"/>
                                      </a:lnTo>
                                      <a:lnTo>
                                        <a:pt x="434" y="12672"/>
                                      </a:lnTo>
                                      <a:lnTo>
                                        <a:pt x="460" y="12848"/>
                                      </a:lnTo>
                                      <a:lnTo>
                                        <a:pt x="491" y="13014"/>
                                      </a:lnTo>
                                      <a:lnTo>
                                        <a:pt x="524" y="13173"/>
                                      </a:lnTo>
                                      <a:lnTo>
                                        <a:pt x="561" y="13324"/>
                                      </a:lnTo>
                                      <a:lnTo>
                                        <a:pt x="600" y="13468"/>
                                      </a:lnTo>
                                      <a:lnTo>
                                        <a:pt x="640" y="13606"/>
                                      </a:lnTo>
                                      <a:lnTo>
                                        <a:pt x="723" y="13869"/>
                                      </a:lnTo>
                                      <a:lnTo>
                                        <a:pt x="803" y="14120"/>
                                      </a:lnTo>
                                      <a:lnTo>
                                        <a:pt x="840" y="14243"/>
                                      </a:lnTo>
                                      <a:lnTo>
                                        <a:pt x="875" y="14365"/>
                                      </a:lnTo>
                                      <a:lnTo>
                                        <a:pt x="907" y="14486"/>
                                      </a:lnTo>
                                      <a:lnTo>
                                        <a:pt x="935" y="14609"/>
                                      </a:lnTo>
                                      <a:lnTo>
                                        <a:pt x="958" y="14735"/>
                                      </a:lnTo>
                                      <a:lnTo>
                                        <a:pt x="975" y="14864"/>
                                      </a:lnTo>
                                      <a:lnTo>
                                        <a:pt x="987" y="14997"/>
                                      </a:lnTo>
                                      <a:lnTo>
                                        <a:pt x="991" y="15133"/>
                                      </a:lnTo>
                                      <a:lnTo>
                                        <a:pt x="988" y="15275"/>
                                      </a:lnTo>
                                      <a:lnTo>
                                        <a:pt x="977" y="15425"/>
                                      </a:lnTo>
                                      <a:lnTo>
                                        <a:pt x="958" y="15581"/>
                                      </a:lnTo>
                                      <a:lnTo>
                                        <a:pt x="929" y="15744"/>
                                      </a:lnTo>
                                      <a:lnTo>
                                        <a:pt x="986" y="15651"/>
                                      </a:lnTo>
                                      <a:lnTo>
                                        <a:pt x="1030" y="15555"/>
                                      </a:lnTo>
                                      <a:lnTo>
                                        <a:pt x="1062" y="15455"/>
                                      </a:lnTo>
                                      <a:lnTo>
                                        <a:pt x="1085" y="15351"/>
                                      </a:lnTo>
                                      <a:lnTo>
                                        <a:pt x="1098" y="15243"/>
                                      </a:lnTo>
                                      <a:lnTo>
                                        <a:pt x="1102" y="15131"/>
                                      </a:lnTo>
                                      <a:lnTo>
                                        <a:pt x="1099" y="15015"/>
                                      </a:lnTo>
                                      <a:lnTo>
                                        <a:pt x="1087" y="14895"/>
                                      </a:lnTo>
                                      <a:lnTo>
                                        <a:pt x="1070" y="14769"/>
                                      </a:lnTo>
                                      <a:lnTo>
                                        <a:pt x="1047" y="14639"/>
                                      </a:lnTo>
                                      <a:lnTo>
                                        <a:pt x="1017" y="14503"/>
                                      </a:lnTo>
                                      <a:lnTo>
                                        <a:pt x="984" y="14363"/>
                                      </a:lnTo>
                                      <a:lnTo>
                                        <a:pt x="910" y="14066"/>
                                      </a:lnTo>
                                      <a:lnTo>
                                        <a:pt x="827" y="13747"/>
                                      </a:lnTo>
                                      <a:lnTo>
                                        <a:pt x="785" y="13579"/>
                                      </a:lnTo>
                                      <a:lnTo>
                                        <a:pt x="742" y="13404"/>
                                      </a:lnTo>
                                      <a:lnTo>
                                        <a:pt x="702" y="13223"/>
                                      </a:lnTo>
                                      <a:lnTo>
                                        <a:pt x="663" y="13035"/>
                                      </a:lnTo>
                                      <a:lnTo>
                                        <a:pt x="628" y="12841"/>
                                      </a:lnTo>
                                      <a:lnTo>
                                        <a:pt x="594" y="12640"/>
                                      </a:lnTo>
                                      <a:lnTo>
                                        <a:pt x="565" y="12433"/>
                                      </a:lnTo>
                                      <a:lnTo>
                                        <a:pt x="542" y="12217"/>
                                      </a:lnTo>
                                      <a:lnTo>
                                        <a:pt x="524" y="11996"/>
                                      </a:lnTo>
                                      <a:lnTo>
                                        <a:pt x="513" y="11766"/>
                                      </a:lnTo>
                                      <a:lnTo>
                                        <a:pt x="509" y="11528"/>
                                      </a:lnTo>
                                      <a:lnTo>
                                        <a:pt x="513" y="11283"/>
                                      </a:lnTo>
                                      <a:lnTo>
                                        <a:pt x="525" y="11030"/>
                                      </a:lnTo>
                                      <a:lnTo>
                                        <a:pt x="547" y="10768"/>
                                      </a:lnTo>
                                      <a:lnTo>
                                        <a:pt x="581" y="10498"/>
                                      </a:lnTo>
                                      <a:lnTo>
                                        <a:pt x="625" y="10220"/>
                                      </a:lnTo>
                                      <a:lnTo>
                                        <a:pt x="679" y="10193"/>
                                      </a:lnTo>
                                      <a:lnTo>
                                        <a:pt x="730" y="10163"/>
                                      </a:lnTo>
                                      <a:lnTo>
                                        <a:pt x="778" y="10134"/>
                                      </a:lnTo>
                                      <a:lnTo>
                                        <a:pt x="824" y="10105"/>
                                      </a:lnTo>
                                      <a:lnTo>
                                        <a:pt x="867" y="10076"/>
                                      </a:lnTo>
                                      <a:lnTo>
                                        <a:pt x="905" y="10047"/>
                                      </a:lnTo>
                                      <a:lnTo>
                                        <a:pt x="943" y="10020"/>
                                      </a:lnTo>
                                      <a:lnTo>
                                        <a:pt x="976" y="9991"/>
                                      </a:lnTo>
                                      <a:lnTo>
                                        <a:pt x="1008" y="9961"/>
                                      </a:lnTo>
                                      <a:lnTo>
                                        <a:pt x="1037" y="9934"/>
                                      </a:lnTo>
                                      <a:lnTo>
                                        <a:pt x="1063" y="9906"/>
                                      </a:lnTo>
                                      <a:lnTo>
                                        <a:pt x="1087" y="9878"/>
                                      </a:lnTo>
                                      <a:lnTo>
                                        <a:pt x="1109" y="9851"/>
                                      </a:lnTo>
                                      <a:lnTo>
                                        <a:pt x="1128" y="9824"/>
                                      </a:lnTo>
                                      <a:lnTo>
                                        <a:pt x="1145" y="9798"/>
                                      </a:lnTo>
                                      <a:lnTo>
                                        <a:pt x="1160" y="9773"/>
                                      </a:lnTo>
                                      <a:lnTo>
                                        <a:pt x="1174" y="9748"/>
                                      </a:lnTo>
                                      <a:lnTo>
                                        <a:pt x="1185" y="9725"/>
                                      </a:lnTo>
                                      <a:lnTo>
                                        <a:pt x="1194" y="9701"/>
                                      </a:lnTo>
                                      <a:lnTo>
                                        <a:pt x="1201" y="9679"/>
                                      </a:lnTo>
                                      <a:lnTo>
                                        <a:pt x="1208" y="9658"/>
                                      </a:lnTo>
                                      <a:lnTo>
                                        <a:pt x="1212" y="9639"/>
                                      </a:lnTo>
                                      <a:lnTo>
                                        <a:pt x="1215" y="9620"/>
                                      </a:lnTo>
                                      <a:lnTo>
                                        <a:pt x="1218" y="9602"/>
                                      </a:lnTo>
                                      <a:lnTo>
                                        <a:pt x="1218" y="9585"/>
                                      </a:lnTo>
                                      <a:lnTo>
                                        <a:pt x="1217" y="9570"/>
                                      </a:lnTo>
                                      <a:lnTo>
                                        <a:pt x="1215" y="9557"/>
                                      </a:lnTo>
                                      <a:lnTo>
                                        <a:pt x="1212" y="9545"/>
                                      </a:lnTo>
                                      <a:lnTo>
                                        <a:pt x="1208" y="9534"/>
                                      </a:lnTo>
                                      <a:lnTo>
                                        <a:pt x="1203" y="9524"/>
                                      </a:lnTo>
                                      <a:lnTo>
                                        <a:pt x="1197" y="9516"/>
                                      </a:lnTo>
                                      <a:lnTo>
                                        <a:pt x="1190" y="9510"/>
                                      </a:lnTo>
                                      <a:lnTo>
                                        <a:pt x="1177" y="9498"/>
                                      </a:lnTo>
                                      <a:lnTo>
                                        <a:pt x="1161" y="9488"/>
                                      </a:lnTo>
                                      <a:lnTo>
                                        <a:pt x="1146" y="9480"/>
                                      </a:lnTo>
                                      <a:lnTo>
                                        <a:pt x="1131" y="9473"/>
                                      </a:lnTo>
                                      <a:lnTo>
                                        <a:pt x="1116" y="9467"/>
                                      </a:lnTo>
                                      <a:lnTo>
                                        <a:pt x="1100" y="9465"/>
                                      </a:lnTo>
                                      <a:lnTo>
                                        <a:pt x="1085" y="9463"/>
                                      </a:lnTo>
                                      <a:lnTo>
                                        <a:pt x="1070" y="9463"/>
                                      </a:lnTo>
                                      <a:lnTo>
                                        <a:pt x="1053" y="9466"/>
                                      </a:lnTo>
                                      <a:lnTo>
                                        <a:pt x="1038" y="9469"/>
                                      </a:lnTo>
                                      <a:lnTo>
                                        <a:pt x="1023" y="9473"/>
                                      </a:lnTo>
                                      <a:lnTo>
                                        <a:pt x="1006" y="9479"/>
                                      </a:lnTo>
                                      <a:lnTo>
                                        <a:pt x="991" y="9485"/>
                                      </a:lnTo>
                                      <a:lnTo>
                                        <a:pt x="976" y="9492"/>
                                      </a:lnTo>
                                      <a:lnTo>
                                        <a:pt x="961" y="9502"/>
                                      </a:lnTo>
                                      <a:lnTo>
                                        <a:pt x="946" y="9512"/>
                                      </a:lnTo>
                                      <a:lnTo>
                                        <a:pt x="915" y="9533"/>
                                      </a:lnTo>
                                      <a:lnTo>
                                        <a:pt x="888" y="9557"/>
                                      </a:lnTo>
                                      <a:lnTo>
                                        <a:pt x="860" y="9582"/>
                                      </a:lnTo>
                                      <a:lnTo>
                                        <a:pt x="834" y="9610"/>
                                      </a:lnTo>
                                      <a:lnTo>
                                        <a:pt x="810" y="9638"/>
                                      </a:lnTo>
                                      <a:lnTo>
                                        <a:pt x="788" y="9667"/>
                                      </a:lnTo>
                                      <a:lnTo>
                                        <a:pt x="769" y="9693"/>
                                      </a:lnTo>
                                      <a:lnTo>
                                        <a:pt x="751" y="9719"/>
                                      </a:lnTo>
                                      <a:lnTo>
                                        <a:pt x="730" y="9765"/>
                                      </a:lnTo>
                                      <a:lnTo>
                                        <a:pt x="705" y="9813"/>
                                      </a:lnTo>
                                      <a:lnTo>
                                        <a:pt x="679" y="9865"/>
                                      </a:lnTo>
                                      <a:lnTo>
                                        <a:pt x="651" y="9916"/>
                                      </a:lnTo>
                                      <a:lnTo>
                                        <a:pt x="623" y="9968"/>
                                      </a:lnTo>
                                      <a:lnTo>
                                        <a:pt x="597" y="10018"/>
                                      </a:lnTo>
                                      <a:lnTo>
                                        <a:pt x="575" y="10067"/>
                                      </a:lnTo>
                                      <a:lnTo>
                                        <a:pt x="557" y="10110"/>
                                      </a:lnTo>
                                      <a:lnTo>
                                        <a:pt x="499" y="10119"/>
                                      </a:lnTo>
                                      <a:lnTo>
                                        <a:pt x="448" y="10122"/>
                                      </a:lnTo>
                                      <a:lnTo>
                                        <a:pt x="401" y="10118"/>
                                      </a:lnTo>
                                      <a:lnTo>
                                        <a:pt x="359" y="10110"/>
                                      </a:lnTo>
                                      <a:lnTo>
                                        <a:pt x="322" y="10096"/>
                                      </a:lnTo>
                                      <a:lnTo>
                                        <a:pt x="292" y="10076"/>
                                      </a:lnTo>
                                      <a:lnTo>
                                        <a:pt x="264" y="10053"/>
                                      </a:lnTo>
                                      <a:lnTo>
                                        <a:pt x="242" y="10025"/>
                                      </a:lnTo>
                                      <a:lnTo>
                                        <a:pt x="222" y="9995"/>
                                      </a:lnTo>
                                      <a:lnTo>
                                        <a:pt x="207" y="9959"/>
                                      </a:lnTo>
                                      <a:lnTo>
                                        <a:pt x="196" y="9921"/>
                                      </a:lnTo>
                                      <a:lnTo>
                                        <a:pt x="189" y="9881"/>
                                      </a:lnTo>
                                      <a:lnTo>
                                        <a:pt x="185" y="9837"/>
                                      </a:lnTo>
                                      <a:lnTo>
                                        <a:pt x="184" y="9791"/>
                                      </a:lnTo>
                                      <a:lnTo>
                                        <a:pt x="185" y="9744"/>
                                      </a:lnTo>
                                      <a:lnTo>
                                        <a:pt x="189" y="9696"/>
                                      </a:lnTo>
                                      <a:lnTo>
                                        <a:pt x="196" y="9646"/>
                                      </a:lnTo>
                                      <a:lnTo>
                                        <a:pt x="206" y="9595"/>
                                      </a:lnTo>
                                      <a:lnTo>
                                        <a:pt x="215" y="9545"/>
                                      </a:lnTo>
                                      <a:lnTo>
                                        <a:pt x="228" y="9492"/>
                                      </a:lnTo>
                                      <a:lnTo>
                                        <a:pt x="243" y="9443"/>
                                      </a:lnTo>
                                      <a:lnTo>
                                        <a:pt x="258" y="9391"/>
                                      </a:lnTo>
                                      <a:lnTo>
                                        <a:pt x="275" y="9342"/>
                                      </a:lnTo>
                                      <a:lnTo>
                                        <a:pt x="292" y="9293"/>
                                      </a:lnTo>
                                      <a:lnTo>
                                        <a:pt x="309" y="9246"/>
                                      </a:lnTo>
                                      <a:lnTo>
                                        <a:pt x="329" y="9202"/>
                                      </a:lnTo>
                                      <a:lnTo>
                                        <a:pt x="347" y="9159"/>
                                      </a:lnTo>
                                      <a:lnTo>
                                        <a:pt x="366" y="9119"/>
                                      </a:lnTo>
                                      <a:lnTo>
                                        <a:pt x="386" y="9081"/>
                                      </a:lnTo>
                                      <a:lnTo>
                                        <a:pt x="404" y="9048"/>
                                      </a:lnTo>
                                      <a:lnTo>
                                        <a:pt x="420" y="9018"/>
                                      </a:lnTo>
                                      <a:lnTo>
                                        <a:pt x="438" y="8990"/>
                                      </a:lnTo>
                                      <a:lnTo>
                                        <a:pt x="469" y="8993"/>
                                      </a:lnTo>
                                      <a:lnTo>
                                        <a:pt x="500" y="8991"/>
                                      </a:lnTo>
                                      <a:lnTo>
                                        <a:pt x="531" y="8990"/>
                                      </a:lnTo>
                                      <a:lnTo>
                                        <a:pt x="561" y="8986"/>
                                      </a:lnTo>
                                      <a:lnTo>
                                        <a:pt x="590" y="8979"/>
                                      </a:lnTo>
                                      <a:lnTo>
                                        <a:pt x="619" y="8972"/>
                                      </a:lnTo>
                                      <a:lnTo>
                                        <a:pt x="648" y="8962"/>
                                      </a:lnTo>
                                      <a:lnTo>
                                        <a:pt x="676" y="8951"/>
                                      </a:lnTo>
                                      <a:lnTo>
                                        <a:pt x="702" y="8940"/>
                                      </a:lnTo>
                                      <a:lnTo>
                                        <a:pt x="728" y="8926"/>
                                      </a:lnTo>
                                      <a:lnTo>
                                        <a:pt x="753" y="8913"/>
                                      </a:lnTo>
                                      <a:lnTo>
                                        <a:pt x="777" y="8897"/>
                                      </a:lnTo>
                                      <a:lnTo>
                                        <a:pt x="800" y="8882"/>
                                      </a:lnTo>
                                      <a:lnTo>
                                        <a:pt x="823" y="8866"/>
                                      </a:lnTo>
                                      <a:lnTo>
                                        <a:pt x="843" y="8848"/>
                                      </a:lnTo>
                                      <a:lnTo>
                                        <a:pt x="863" y="8830"/>
                                      </a:lnTo>
                                      <a:lnTo>
                                        <a:pt x="881" y="8812"/>
                                      </a:lnTo>
                                      <a:lnTo>
                                        <a:pt x="897" y="8794"/>
                                      </a:lnTo>
                                      <a:lnTo>
                                        <a:pt x="912" y="8774"/>
                                      </a:lnTo>
                                      <a:lnTo>
                                        <a:pt x="926" y="8756"/>
                                      </a:lnTo>
                                      <a:lnTo>
                                        <a:pt x="939" y="8738"/>
                                      </a:lnTo>
                                      <a:lnTo>
                                        <a:pt x="950" y="8720"/>
                                      </a:lnTo>
                                      <a:lnTo>
                                        <a:pt x="958" y="8702"/>
                                      </a:lnTo>
                                      <a:lnTo>
                                        <a:pt x="966" y="8684"/>
                                      </a:lnTo>
                                      <a:lnTo>
                                        <a:pt x="972" y="8668"/>
                                      </a:lnTo>
                                      <a:lnTo>
                                        <a:pt x="975" y="8651"/>
                                      </a:lnTo>
                                      <a:lnTo>
                                        <a:pt x="977" y="8636"/>
                                      </a:lnTo>
                                      <a:lnTo>
                                        <a:pt x="976" y="8622"/>
                                      </a:lnTo>
                                      <a:lnTo>
                                        <a:pt x="975" y="8608"/>
                                      </a:lnTo>
                                      <a:lnTo>
                                        <a:pt x="970" y="8596"/>
                                      </a:lnTo>
                                      <a:lnTo>
                                        <a:pt x="964" y="8585"/>
                                      </a:lnTo>
                                      <a:lnTo>
                                        <a:pt x="954" y="8575"/>
                                      </a:lnTo>
                                      <a:lnTo>
                                        <a:pt x="937" y="8562"/>
                                      </a:lnTo>
                                      <a:lnTo>
                                        <a:pt x="919" y="8553"/>
                                      </a:lnTo>
                                      <a:lnTo>
                                        <a:pt x="900" y="8547"/>
                                      </a:lnTo>
                                      <a:lnTo>
                                        <a:pt x="881" y="8543"/>
                                      </a:lnTo>
                                      <a:lnTo>
                                        <a:pt x="860" y="8542"/>
                                      </a:lnTo>
                                      <a:lnTo>
                                        <a:pt x="838" y="8545"/>
                                      </a:lnTo>
                                      <a:lnTo>
                                        <a:pt x="816" y="8547"/>
                                      </a:lnTo>
                                      <a:lnTo>
                                        <a:pt x="793" y="8554"/>
                                      </a:lnTo>
                                      <a:lnTo>
                                        <a:pt x="770" y="8562"/>
                                      </a:lnTo>
                                      <a:lnTo>
                                        <a:pt x="746" y="8572"/>
                                      </a:lnTo>
                                      <a:lnTo>
                                        <a:pt x="723" y="8583"/>
                                      </a:lnTo>
                                      <a:lnTo>
                                        <a:pt x="699" y="8596"/>
                                      </a:lnTo>
                                      <a:lnTo>
                                        <a:pt x="676" y="8610"/>
                                      </a:lnTo>
                                      <a:lnTo>
                                        <a:pt x="652" y="8625"/>
                                      </a:lnTo>
                                      <a:lnTo>
                                        <a:pt x="630" y="8640"/>
                                      </a:lnTo>
                                      <a:lnTo>
                                        <a:pt x="607" y="8657"/>
                                      </a:lnTo>
                                      <a:lnTo>
                                        <a:pt x="564" y="8691"/>
                                      </a:lnTo>
                                      <a:lnTo>
                                        <a:pt x="522" y="8724"/>
                                      </a:lnTo>
                                      <a:lnTo>
                                        <a:pt x="486" y="8758"/>
                                      </a:lnTo>
                                      <a:lnTo>
                                        <a:pt x="453" y="8788"/>
                                      </a:lnTo>
                                      <a:lnTo>
                                        <a:pt x="406" y="8835"/>
                                      </a:lnTo>
                                      <a:lnTo>
                                        <a:pt x="388" y="8853"/>
                                      </a:lnTo>
                                      <a:lnTo>
                                        <a:pt x="366" y="8841"/>
                                      </a:lnTo>
                                      <a:lnTo>
                                        <a:pt x="347" y="8825"/>
                                      </a:lnTo>
                                      <a:lnTo>
                                        <a:pt x="330" y="8809"/>
                                      </a:lnTo>
                                      <a:lnTo>
                                        <a:pt x="316" y="8789"/>
                                      </a:lnTo>
                                      <a:lnTo>
                                        <a:pt x="307" y="8767"/>
                                      </a:lnTo>
                                      <a:lnTo>
                                        <a:pt x="300" y="8742"/>
                                      </a:lnTo>
                                      <a:lnTo>
                                        <a:pt x="296" y="8717"/>
                                      </a:lnTo>
                                      <a:lnTo>
                                        <a:pt x="294" y="8688"/>
                                      </a:lnTo>
                                      <a:lnTo>
                                        <a:pt x="296" y="8659"/>
                                      </a:lnTo>
                                      <a:lnTo>
                                        <a:pt x="300" y="8629"/>
                                      </a:lnTo>
                                      <a:lnTo>
                                        <a:pt x="305" y="8596"/>
                                      </a:lnTo>
                                      <a:lnTo>
                                        <a:pt x="314" y="8562"/>
                                      </a:lnTo>
                                      <a:lnTo>
                                        <a:pt x="325" y="8529"/>
                                      </a:lnTo>
                                      <a:lnTo>
                                        <a:pt x="337" y="8493"/>
                                      </a:lnTo>
                                      <a:lnTo>
                                        <a:pt x="352" y="8457"/>
                                      </a:lnTo>
                                      <a:lnTo>
                                        <a:pt x="369" y="8421"/>
                                      </a:lnTo>
                                      <a:lnTo>
                                        <a:pt x="387" y="8385"/>
                                      </a:lnTo>
                                      <a:lnTo>
                                        <a:pt x="406" y="8348"/>
                                      </a:lnTo>
                                      <a:lnTo>
                                        <a:pt x="428" y="8312"/>
                                      </a:lnTo>
                                      <a:lnTo>
                                        <a:pt x="451" y="8276"/>
                                      </a:lnTo>
                                      <a:lnTo>
                                        <a:pt x="475" y="8240"/>
                                      </a:lnTo>
                                      <a:lnTo>
                                        <a:pt x="500" y="8204"/>
                                      </a:lnTo>
                                      <a:lnTo>
                                        <a:pt x="527" y="8170"/>
                                      </a:lnTo>
                                      <a:lnTo>
                                        <a:pt x="554" y="8136"/>
                                      </a:lnTo>
                                      <a:lnTo>
                                        <a:pt x="582" y="8103"/>
                                      </a:lnTo>
                                      <a:lnTo>
                                        <a:pt x="611" y="8073"/>
                                      </a:lnTo>
                                      <a:lnTo>
                                        <a:pt x="641" y="8042"/>
                                      </a:lnTo>
                                      <a:lnTo>
                                        <a:pt x="670" y="8013"/>
                                      </a:lnTo>
                                      <a:lnTo>
                                        <a:pt x="702" y="7987"/>
                                      </a:lnTo>
                                      <a:lnTo>
                                        <a:pt x="733" y="7962"/>
                                      </a:lnTo>
                                      <a:lnTo>
                                        <a:pt x="763" y="7940"/>
                                      </a:lnTo>
                                      <a:lnTo>
                                        <a:pt x="795" y="7919"/>
                                      </a:lnTo>
                                      <a:lnTo>
                                        <a:pt x="805" y="7922"/>
                                      </a:lnTo>
                                      <a:lnTo>
                                        <a:pt x="818" y="7923"/>
                                      </a:lnTo>
                                      <a:lnTo>
                                        <a:pt x="836" y="7926"/>
                                      </a:lnTo>
                                      <a:lnTo>
                                        <a:pt x="858" y="7929"/>
                                      </a:lnTo>
                                      <a:lnTo>
                                        <a:pt x="882" y="7930"/>
                                      </a:lnTo>
                                      <a:lnTo>
                                        <a:pt x="908" y="7930"/>
                                      </a:lnTo>
                                      <a:lnTo>
                                        <a:pt x="935" y="7932"/>
                                      </a:lnTo>
                                      <a:lnTo>
                                        <a:pt x="962" y="7930"/>
                                      </a:lnTo>
                                      <a:lnTo>
                                        <a:pt x="990" y="7929"/>
                                      </a:lnTo>
                                      <a:lnTo>
                                        <a:pt x="1016" y="7925"/>
                                      </a:lnTo>
                                      <a:lnTo>
                                        <a:pt x="1040" y="7920"/>
                                      </a:lnTo>
                                      <a:lnTo>
                                        <a:pt x="1062" y="7915"/>
                                      </a:lnTo>
                                      <a:lnTo>
                                        <a:pt x="1071" y="7911"/>
                                      </a:lnTo>
                                      <a:lnTo>
                                        <a:pt x="1080" y="7907"/>
                                      </a:lnTo>
                                      <a:lnTo>
                                        <a:pt x="1088" y="7902"/>
                                      </a:lnTo>
                                      <a:lnTo>
                                        <a:pt x="1095" y="7897"/>
                                      </a:lnTo>
                                      <a:lnTo>
                                        <a:pt x="1100" y="7891"/>
                                      </a:lnTo>
                                      <a:lnTo>
                                        <a:pt x="1105" y="7886"/>
                                      </a:lnTo>
                                      <a:lnTo>
                                        <a:pt x="1107" y="7879"/>
                                      </a:lnTo>
                                      <a:lnTo>
                                        <a:pt x="1110" y="7872"/>
                                      </a:lnTo>
                                      <a:lnTo>
                                        <a:pt x="1107" y="7865"/>
                                      </a:lnTo>
                                      <a:lnTo>
                                        <a:pt x="1105" y="7858"/>
                                      </a:lnTo>
                                      <a:lnTo>
                                        <a:pt x="1100" y="7853"/>
                                      </a:lnTo>
                                      <a:lnTo>
                                        <a:pt x="1094" y="7847"/>
                                      </a:lnTo>
                                      <a:lnTo>
                                        <a:pt x="1087" y="7842"/>
                                      </a:lnTo>
                                      <a:lnTo>
                                        <a:pt x="1080" y="7837"/>
                                      </a:lnTo>
                                      <a:lnTo>
                                        <a:pt x="1070" y="7833"/>
                                      </a:lnTo>
                                      <a:lnTo>
                                        <a:pt x="1060" y="7829"/>
                                      </a:lnTo>
                                      <a:lnTo>
                                        <a:pt x="1040" y="7824"/>
                                      </a:lnTo>
                                      <a:lnTo>
                                        <a:pt x="1015" y="7818"/>
                                      </a:lnTo>
                                      <a:lnTo>
                                        <a:pt x="990" y="7815"/>
                                      </a:lnTo>
                                      <a:lnTo>
                                        <a:pt x="964" y="7814"/>
                                      </a:lnTo>
                                      <a:lnTo>
                                        <a:pt x="936" y="7812"/>
                                      </a:lnTo>
                                      <a:lnTo>
                                        <a:pt x="910" y="7812"/>
                                      </a:lnTo>
                                      <a:lnTo>
                                        <a:pt x="883" y="7814"/>
                                      </a:lnTo>
                                      <a:lnTo>
                                        <a:pt x="860" y="7815"/>
                                      </a:lnTo>
                                      <a:lnTo>
                                        <a:pt x="838" y="7818"/>
                                      </a:lnTo>
                                      <a:lnTo>
                                        <a:pt x="820" y="7819"/>
                                      </a:lnTo>
                                      <a:lnTo>
                                        <a:pt x="805" y="7822"/>
                                      </a:lnTo>
                                      <a:lnTo>
                                        <a:pt x="795" y="7825"/>
                                      </a:lnTo>
                                      <a:lnTo>
                                        <a:pt x="763" y="7804"/>
                                      </a:lnTo>
                                      <a:lnTo>
                                        <a:pt x="733" y="7782"/>
                                      </a:lnTo>
                                      <a:lnTo>
                                        <a:pt x="702" y="7757"/>
                                      </a:lnTo>
                                      <a:lnTo>
                                        <a:pt x="670" y="7729"/>
                                      </a:lnTo>
                                      <a:lnTo>
                                        <a:pt x="641" y="7702"/>
                                      </a:lnTo>
                                      <a:lnTo>
                                        <a:pt x="611" y="7671"/>
                                      </a:lnTo>
                                      <a:lnTo>
                                        <a:pt x="582" y="7641"/>
                                      </a:lnTo>
                                      <a:lnTo>
                                        <a:pt x="554" y="7608"/>
                                      </a:lnTo>
                                      <a:lnTo>
                                        <a:pt x="527" y="7574"/>
                                      </a:lnTo>
                                      <a:lnTo>
                                        <a:pt x="500" y="7540"/>
                                      </a:lnTo>
                                      <a:lnTo>
                                        <a:pt x="475" y="7504"/>
                                      </a:lnTo>
                                      <a:lnTo>
                                        <a:pt x="451" y="7468"/>
                                      </a:lnTo>
                                      <a:lnTo>
                                        <a:pt x="428" y="7432"/>
                                      </a:lnTo>
                                      <a:lnTo>
                                        <a:pt x="406" y="7396"/>
                                      </a:lnTo>
                                      <a:lnTo>
                                        <a:pt x="387" y="7359"/>
                                      </a:lnTo>
                                      <a:lnTo>
                                        <a:pt x="369" y="7323"/>
                                      </a:lnTo>
                                      <a:lnTo>
                                        <a:pt x="352" y="7287"/>
                                      </a:lnTo>
                                      <a:lnTo>
                                        <a:pt x="337" y="7251"/>
                                      </a:lnTo>
                                      <a:lnTo>
                                        <a:pt x="325" y="7215"/>
                                      </a:lnTo>
                                      <a:lnTo>
                                        <a:pt x="314" y="7182"/>
                                      </a:lnTo>
                                      <a:lnTo>
                                        <a:pt x="305" y="7148"/>
                                      </a:lnTo>
                                      <a:lnTo>
                                        <a:pt x="300" y="7115"/>
                                      </a:lnTo>
                                      <a:lnTo>
                                        <a:pt x="296" y="7085"/>
                                      </a:lnTo>
                                      <a:lnTo>
                                        <a:pt x="294" y="7056"/>
                                      </a:lnTo>
                                      <a:lnTo>
                                        <a:pt x="296" y="7027"/>
                                      </a:lnTo>
                                      <a:lnTo>
                                        <a:pt x="300" y="7002"/>
                                      </a:lnTo>
                                      <a:lnTo>
                                        <a:pt x="307" y="6977"/>
                                      </a:lnTo>
                                      <a:lnTo>
                                        <a:pt x="316" y="6955"/>
                                      </a:lnTo>
                                      <a:lnTo>
                                        <a:pt x="330" y="6935"/>
                                      </a:lnTo>
                                      <a:lnTo>
                                        <a:pt x="347" y="6919"/>
                                      </a:lnTo>
                                      <a:lnTo>
                                        <a:pt x="366" y="6903"/>
                                      </a:lnTo>
                                      <a:lnTo>
                                        <a:pt x="388" y="6891"/>
                                      </a:lnTo>
                                      <a:lnTo>
                                        <a:pt x="406" y="6909"/>
                                      </a:lnTo>
                                      <a:lnTo>
                                        <a:pt x="453" y="6956"/>
                                      </a:lnTo>
                                      <a:lnTo>
                                        <a:pt x="486" y="6986"/>
                                      </a:lnTo>
                                      <a:lnTo>
                                        <a:pt x="522" y="7020"/>
                                      </a:lnTo>
                                      <a:lnTo>
                                        <a:pt x="564" y="7053"/>
                                      </a:lnTo>
                                      <a:lnTo>
                                        <a:pt x="607" y="7087"/>
                                      </a:lnTo>
                                      <a:lnTo>
                                        <a:pt x="630" y="7104"/>
                                      </a:lnTo>
                                      <a:lnTo>
                                        <a:pt x="652" y="7119"/>
                                      </a:lnTo>
                                      <a:lnTo>
                                        <a:pt x="676" y="7134"/>
                                      </a:lnTo>
                                      <a:lnTo>
                                        <a:pt x="699" y="7148"/>
                                      </a:lnTo>
                                      <a:lnTo>
                                        <a:pt x="723" y="7161"/>
                                      </a:lnTo>
                                      <a:lnTo>
                                        <a:pt x="746" y="7172"/>
                                      </a:lnTo>
                                      <a:lnTo>
                                        <a:pt x="770" y="7182"/>
                                      </a:lnTo>
                                      <a:lnTo>
                                        <a:pt x="793" y="7190"/>
                                      </a:lnTo>
                                      <a:lnTo>
                                        <a:pt x="816" y="7197"/>
                                      </a:lnTo>
                                      <a:lnTo>
                                        <a:pt x="838" y="7201"/>
                                      </a:lnTo>
                                      <a:lnTo>
                                        <a:pt x="860" y="7202"/>
                                      </a:lnTo>
                                      <a:lnTo>
                                        <a:pt x="881" y="7201"/>
                                      </a:lnTo>
                                      <a:lnTo>
                                        <a:pt x="900" y="7197"/>
                                      </a:lnTo>
                                      <a:lnTo>
                                        <a:pt x="919" y="7191"/>
                                      </a:lnTo>
                                      <a:lnTo>
                                        <a:pt x="937" y="7182"/>
                                      </a:lnTo>
                                      <a:lnTo>
                                        <a:pt x="954" y="7169"/>
                                      </a:lnTo>
                                      <a:lnTo>
                                        <a:pt x="964" y="7159"/>
                                      </a:lnTo>
                                      <a:lnTo>
                                        <a:pt x="970" y="7148"/>
                                      </a:lnTo>
                                      <a:lnTo>
                                        <a:pt x="975" y="7136"/>
                                      </a:lnTo>
                                      <a:lnTo>
                                        <a:pt x="976" y="7122"/>
                                      </a:lnTo>
                                      <a:lnTo>
                                        <a:pt x="977" y="7108"/>
                                      </a:lnTo>
                                      <a:lnTo>
                                        <a:pt x="975" y="7093"/>
                                      </a:lnTo>
                                      <a:lnTo>
                                        <a:pt x="972" y="7076"/>
                                      </a:lnTo>
                                      <a:lnTo>
                                        <a:pt x="966" y="7060"/>
                                      </a:lnTo>
                                      <a:lnTo>
                                        <a:pt x="958" y="7042"/>
                                      </a:lnTo>
                                      <a:lnTo>
                                        <a:pt x="950" y="7025"/>
                                      </a:lnTo>
                                      <a:lnTo>
                                        <a:pt x="939" y="7006"/>
                                      </a:lnTo>
                                      <a:lnTo>
                                        <a:pt x="926" y="6988"/>
                                      </a:lnTo>
                                      <a:lnTo>
                                        <a:pt x="912" y="6970"/>
                                      </a:lnTo>
                                      <a:lnTo>
                                        <a:pt x="897" y="6950"/>
                                      </a:lnTo>
                                      <a:lnTo>
                                        <a:pt x="881" y="6932"/>
                                      </a:lnTo>
                                      <a:lnTo>
                                        <a:pt x="863" y="6914"/>
                                      </a:lnTo>
                                      <a:lnTo>
                                        <a:pt x="843" y="6896"/>
                                      </a:lnTo>
                                      <a:lnTo>
                                        <a:pt x="823" y="6880"/>
                                      </a:lnTo>
                                      <a:lnTo>
                                        <a:pt x="800" y="6862"/>
                                      </a:lnTo>
                                      <a:lnTo>
                                        <a:pt x="777" y="6847"/>
                                      </a:lnTo>
                                      <a:lnTo>
                                        <a:pt x="753" y="6831"/>
                                      </a:lnTo>
                                      <a:lnTo>
                                        <a:pt x="728" y="6818"/>
                                      </a:lnTo>
                                      <a:lnTo>
                                        <a:pt x="702" y="6804"/>
                                      </a:lnTo>
                                      <a:lnTo>
                                        <a:pt x="676" y="6793"/>
                                      </a:lnTo>
                                      <a:lnTo>
                                        <a:pt x="648" y="6782"/>
                                      </a:lnTo>
                                      <a:lnTo>
                                        <a:pt x="619" y="6772"/>
                                      </a:lnTo>
                                      <a:lnTo>
                                        <a:pt x="590" y="6765"/>
                                      </a:lnTo>
                                      <a:lnTo>
                                        <a:pt x="561" y="6758"/>
                                      </a:lnTo>
                                      <a:lnTo>
                                        <a:pt x="531" y="6754"/>
                                      </a:lnTo>
                                      <a:lnTo>
                                        <a:pt x="500" y="6753"/>
                                      </a:lnTo>
                                      <a:lnTo>
                                        <a:pt x="469" y="6751"/>
                                      </a:lnTo>
                                      <a:lnTo>
                                        <a:pt x="438" y="6754"/>
                                      </a:lnTo>
                                      <a:lnTo>
                                        <a:pt x="420" y="6728"/>
                                      </a:lnTo>
                                      <a:lnTo>
                                        <a:pt x="404" y="6697"/>
                                      </a:lnTo>
                                      <a:lnTo>
                                        <a:pt x="386" y="6663"/>
                                      </a:lnTo>
                                      <a:lnTo>
                                        <a:pt x="366" y="6625"/>
                                      </a:lnTo>
                                      <a:lnTo>
                                        <a:pt x="347" y="6585"/>
                                      </a:lnTo>
                                      <a:lnTo>
                                        <a:pt x="329" y="6542"/>
                                      </a:lnTo>
                                      <a:lnTo>
                                        <a:pt x="309" y="6498"/>
                                      </a:lnTo>
                                      <a:lnTo>
                                        <a:pt x="292" y="6451"/>
                                      </a:lnTo>
                                      <a:lnTo>
                                        <a:pt x="275" y="6402"/>
                                      </a:lnTo>
                                      <a:lnTo>
                                        <a:pt x="258" y="6353"/>
                                      </a:lnTo>
                                      <a:lnTo>
                                        <a:pt x="243" y="6303"/>
                                      </a:lnTo>
                                      <a:lnTo>
                                        <a:pt x="228" y="6252"/>
                                      </a:lnTo>
                                      <a:lnTo>
                                        <a:pt x="215" y="6200"/>
                                      </a:lnTo>
                                      <a:lnTo>
                                        <a:pt x="206" y="6149"/>
                                      </a:lnTo>
                                      <a:lnTo>
                                        <a:pt x="196" y="6098"/>
                                      </a:lnTo>
                                      <a:lnTo>
                                        <a:pt x="189" y="6048"/>
                                      </a:lnTo>
                                      <a:lnTo>
                                        <a:pt x="185" y="6000"/>
                                      </a:lnTo>
                                      <a:lnTo>
                                        <a:pt x="184" y="5953"/>
                                      </a:lnTo>
                                      <a:lnTo>
                                        <a:pt x="185" y="5907"/>
                                      </a:lnTo>
                                      <a:lnTo>
                                        <a:pt x="189" y="5864"/>
                                      </a:lnTo>
                                      <a:lnTo>
                                        <a:pt x="196" y="5823"/>
                                      </a:lnTo>
                                      <a:lnTo>
                                        <a:pt x="207" y="5785"/>
                                      </a:lnTo>
                                      <a:lnTo>
                                        <a:pt x="222" y="5749"/>
                                      </a:lnTo>
                                      <a:lnTo>
                                        <a:pt x="242" y="5719"/>
                                      </a:lnTo>
                                      <a:lnTo>
                                        <a:pt x="264" y="5691"/>
                                      </a:lnTo>
                                      <a:lnTo>
                                        <a:pt x="292" y="5668"/>
                                      </a:lnTo>
                                      <a:lnTo>
                                        <a:pt x="322" y="5648"/>
                                      </a:lnTo>
                                      <a:lnTo>
                                        <a:pt x="359" y="5634"/>
                                      </a:lnTo>
                                      <a:lnTo>
                                        <a:pt x="401" y="5626"/>
                                      </a:lnTo>
                                      <a:lnTo>
                                        <a:pt x="448" y="5623"/>
                                      </a:lnTo>
                                      <a:lnTo>
                                        <a:pt x="499" y="5625"/>
                                      </a:lnTo>
                                      <a:lnTo>
                                        <a:pt x="557" y="5634"/>
                                      </a:lnTo>
                                      <a:lnTo>
                                        <a:pt x="575" y="5679"/>
                                      </a:lnTo>
                                      <a:lnTo>
                                        <a:pt x="597" y="5726"/>
                                      </a:lnTo>
                                      <a:lnTo>
                                        <a:pt x="623" y="5776"/>
                                      </a:lnTo>
                                      <a:lnTo>
                                        <a:pt x="651" y="5828"/>
                                      </a:lnTo>
                                      <a:lnTo>
                                        <a:pt x="679" y="5879"/>
                                      </a:lnTo>
                                      <a:lnTo>
                                        <a:pt x="705" y="5931"/>
                                      </a:lnTo>
                                      <a:lnTo>
                                        <a:pt x="730" y="5979"/>
                                      </a:lnTo>
                                      <a:lnTo>
                                        <a:pt x="751" y="6025"/>
                                      </a:lnTo>
                                      <a:lnTo>
                                        <a:pt x="769" y="6051"/>
                                      </a:lnTo>
                                      <a:lnTo>
                                        <a:pt x="788" y="6077"/>
                                      </a:lnTo>
                                      <a:lnTo>
                                        <a:pt x="810" y="6106"/>
                                      </a:lnTo>
                                      <a:lnTo>
                                        <a:pt x="834" y="6134"/>
                                      </a:lnTo>
                                      <a:lnTo>
                                        <a:pt x="860" y="6162"/>
                                      </a:lnTo>
                                      <a:lnTo>
                                        <a:pt x="888" y="6187"/>
                                      </a:lnTo>
                                      <a:lnTo>
                                        <a:pt x="915" y="6212"/>
                                      </a:lnTo>
                                      <a:lnTo>
                                        <a:pt x="946" y="6232"/>
                                      </a:lnTo>
                                      <a:lnTo>
                                        <a:pt x="961" y="6242"/>
                                      </a:lnTo>
                                      <a:lnTo>
                                        <a:pt x="976" y="6252"/>
                                      </a:lnTo>
                                      <a:lnTo>
                                        <a:pt x="991" y="6259"/>
                                      </a:lnTo>
                                      <a:lnTo>
                                        <a:pt x="1006" y="6265"/>
                                      </a:lnTo>
                                      <a:lnTo>
                                        <a:pt x="1023" y="6271"/>
                                      </a:lnTo>
                                      <a:lnTo>
                                        <a:pt x="1038" y="6275"/>
                                      </a:lnTo>
                                      <a:lnTo>
                                        <a:pt x="1053" y="6278"/>
                                      </a:lnTo>
                                      <a:lnTo>
                                        <a:pt x="1070" y="6281"/>
                                      </a:lnTo>
                                      <a:lnTo>
                                        <a:pt x="1085" y="6281"/>
                                      </a:lnTo>
                                      <a:lnTo>
                                        <a:pt x="1100" y="6279"/>
                                      </a:lnTo>
                                      <a:lnTo>
                                        <a:pt x="1116" y="6277"/>
                                      </a:lnTo>
                                      <a:lnTo>
                                        <a:pt x="1131" y="6271"/>
                                      </a:lnTo>
                                      <a:lnTo>
                                        <a:pt x="1146" y="6264"/>
                                      </a:lnTo>
                                      <a:lnTo>
                                        <a:pt x="1161" y="6256"/>
                                      </a:lnTo>
                                      <a:lnTo>
                                        <a:pt x="1177" y="6246"/>
                                      </a:lnTo>
                                      <a:lnTo>
                                        <a:pt x="1190" y="6234"/>
                                      </a:lnTo>
                                      <a:lnTo>
                                        <a:pt x="1197" y="6228"/>
                                      </a:lnTo>
                                      <a:lnTo>
                                        <a:pt x="1203" y="6220"/>
                                      </a:lnTo>
                                      <a:lnTo>
                                        <a:pt x="1208" y="6210"/>
                                      </a:lnTo>
                                      <a:lnTo>
                                        <a:pt x="1212" y="6200"/>
                                      </a:lnTo>
                                      <a:lnTo>
                                        <a:pt x="1215" y="6188"/>
                                      </a:lnTo>
                                      <a:lnTo>
                                        <a:pt x="1217" y="6174"/>
                                      </a:lnTo>
                                      <a:lnTo>
                                        <a:pt x="1218" y="6159"/>
                                      </a:lnTo>
                                      <a:lnTo>
                                        <a:pt x="1218" y="6142"/>
                                      </a:lnTo>
                                      <a:lnTo>
                                        <a:pt x="1215" y="6124"/>
                                      </a:lnTo>
                                      <a:lnTo>
                                        <a:pt x="1212" y="6105"/>
                                      </a:lnTo>
                                      <a:lnTo>
                                        <a:pt x="1208" y="6086"/>
                                      </a:lnTo>
                                      <a:lnTo>
                                        <a:pt x="1201" y="6065"/>
                                      </a:lnTo>
                                      <a:lnTo>
                                        <a:pt x="1194" y="6043"/>
                                      </a:lnTo>
                                      <a:lnTo>
                                        <a:pt x="1185" y="6019"/>
                                      </a:lnTo>
                                      <a:lnTo>
                                        <a:pt x="1174" y="5996"/>
                                      </a:lnTo>
                                      <a:lnTo>
                                        <a:pt x="1160" y="5971"/>
                                      </a:lnTo>
                                      <a:lnTo>
                                        <a:pt x="1145" y="5946"/>
                                      </a:lnTo>
                                      <a:lnTo>
                                        <a:pt x="1128" y="5920"/>
                                      </a:lnTo>
                                      <a:lnTo>
                                        <a:pt x="1109" y="5893"/>
                                      </a:lnTo>
                                      <a:lnTo>
                                        <a:pt x="1087" y="5866"/>
                                      </a:lnTo>
                                      <a:lnTo>
                                        <a:pt x="1063" y="5839"/>
                                      </a:lnTo>
                                      <a:lnTo>
                                        <a:pt x="1037" y="5810"/>
                                      </a:lnTo>
                                      <a:lnTo>
                                        <a:pt x="1008" y="5783"/>
                                      </a:lnTo>
                                      <a:lnTo>
                                        <a:pt x="976" y="5753"/>
                                      </a:lnTo>
                                      <a:lnTo>
                                        <a:pt x="943" y="5726"/>
                                      </a:lnTo>
                                      <a:lnTo>
                                        <a:pt x="905" y="5697"/>
                                      </a:lnTo>
                                      <a:lnTo>
                                        <a:pt x="867" y="5668"/>
                                      </a:lnTo>
                                      <a:lnTo>
                                        <a:pt x="824" y="5639"/>
                                      </a:lnTo>
                                      <a:lnTo>
                                        <a:pt x="778" y="5610"/>
                                      </a:lnTo>
                                      <a:lnTo>
                                        <a:pt x="730" y="5581"/>
                                      </a:lnTo>
                                      <a:lnTo>
                                        <a:pt x="679" y="5551"/>
                                      </a:lnTo>
                                      <a:lnTo>
                                        <a:pt x="625" y="5524"/>
                                      </a:lnTo>
                                      <a:lnTo>
                                        <a:pt x="581" y="5246"/>
                                      </a:lnTo>
                                      <a:lnTo>
                                        <a:pt x="547" y="4976"/>
                                      </a:lnTo>
                                      <a:lnTo>
                                        <a:pt x="525" y="4714"/>
                                      </a:lnTo>
                                      <a:lnTo>
                                        <a:pt x="513" y="4461"/>
                                      </a:lnTo>
                                      <a:lnTo>
                                        <a:pt x="509" y="4216"/>
                                      </a:lnTo>
                                      <a:lnTo>
                                        <a:pt x="513" y="3980"/>
                                      </a:lnTo>
                                      <a:lnTo>
                                        <a:pt x="524" y="3748"/>
                                      </a:lnTo>
                                      <a:lnTo>
                                        <a:pt x="542" y="3527"/>
                                      </a:lnTo>
                                      <a:lnTo>
                                        <a:pt x="565" y="3311"/>
                                      </a:lnTo>
                                      <a:lnTo>
                                        <a:pt x="594" y="3104"/>
                                      </a:lnTo>
                                      <a:lnTo>
                                        <a:pt x="628" y="2903"/>
                                      </a:lnTo>
                                      <a:lnTo>
                                        <a:pt x="663" y="2709"/>
                                      </a:lnTo>
                                      <a:lnTo>
                                        <a:pt x="702" y="2521"/>
                                      </a:lnTo>
                                      <a:lnTo>
                                        <a:pt x="742" y="2340"/>
                                      </a:lnTo>
                                      <a:lnTo>
                                        <a:pt x="785" y="2165"/>
                                      </a:lnTo>
                                      <a:lnTo>
                                        <a:pt x="827" y="1997"/>
                                      </a:lnTo>
                                      <a:lnTo>
                                        <a:pt x="910" y="1678"/>
                                      </a:lnTo>
                                      <a:lnTo>
                                        <a:pt x="984" y="1381"/>
                                      </a:lnTo>
                                      <a:lnTo>
                                        <a:pt x="1017" y="1241"/>
                                      </a:lnTo>
                                      <a:lnTo>
                                        <a:pt x="1047" y="1105"/>
                                      </a:lnTo>
                                      <a:lnTo>
                                        <a:pt x="1070" y="975"/>
                                      </a:lnTo>
                                      <a:lnTo>
                                        <a:pt x="1087" y="849"/>
                                      </a:lnTo>
                                      <a:lnTo>
                                        <a:pt x="1099" y="729"/>
                                      </a:lnTo>
                                      <a:lnTo>
                                        <a:pt x="1102" y="613"/>
                                      </a:lnTo>
                                      <a:lnTo>
                                        <a:pt x="1098" y="501"/>
                                      </a:lnTo>
                                      <a:lnTo>
                                        <a:pt x="1085" y="393"/>
                                      </a:lnTo>
                                      <a:lnTo>
                                        <a:pt x="1062" y="289"/>
                                      </a:lnTo>
                                      <a:lnTo>
                                        <a:pt x="1030" y="189"/>
                                      </a:lnTo>
                                      <a:lnTo>
                                        <a:pt x="986" y="93"/>
                                      </a:lnTo>
                                      <a:lnTo>
                                        <a:pt x="929" y="0"/>
                                      </a:lnTo>
                                      <a:close/>
                                      <a:moveTo>
                                        <a:pt x="1084" y="7872"/>
                                      </a:moveTo>
                                      <a:lnTo>
                                        <a:pt x="1085" y="7876"/>
                                      </a:lnTo>
                                      <a:lnTo>
                                        <a:pt x="1084" y="7879"/>
                                      </a:lnTo>
                                      <a:lnTo>
                                        <a:pt x="1081" y="7883"/>
                                      </a:lnTo>
                                      <a:lnTo>
                                        <a:pt x="1077" y="7886"/>
                                      </a:lnTo>
                                      <a:lnTo>
                                        <a:pt x="1067" y="7890"/>
                                      </a:lnTo>
                                      <a:lnTo>
                                        <a:pt x="1052" y="7894"/>
                                      </a:lnTo>
                                      <a:lnTo>
                                        <a:pt x="1034" y="7897"/>
                                      </a:lnTo>
                                      <a:lnTo>
                                        <a:pt x="1015" y="7898"/>
                                      </a:lnTo>
                                      <a:lnTo>
                                        <a:pt x="991" y="7900"/>
                                      </a:lnTo>
                                      <a:lnTo>
                                        <a:pt x="968" y="7900"/>
                                      </a:lnTo>
                                      <a:lnTo>
                                        <a:pt x="943" y="7900"/>
                                      </a:lnTo>
                                      <a:lnTo>
                                        <a:pt x="917" y="7898"/>
                                      </a:lnTo>
                                      <a:lnTo>
                                        <a:pt x="892" y="7896"/>
                                      </a:lnTo>
                                      <a:lnTo>
                                        <a:pt x="868" y="7893"/>
                                      </a:lnTo>
                                      <a:lnTo>
                                        <a:pt x="845" y="7890"/>
                                      </a:lnTo>
                                      <a:lnTo>
                                        <a:pt x="824" y="7886"/>
                                      </a:lnTo>
                                      <a:lnTo>
                                        <a:pt x="806" y="7880"/>
                                      </a:lnTo>
                                      <a:lnTo>
                                        <a:pt x="791" y="7876"/>
                                      </a:lnTo>
                                      <a:lnTo>
                                        <a:pt x="806" y="7868"/>
                                      </a:lnTo>
                                      <a:lnTo>
                                        <a:pt x="824" y="7862"/>
                                      </a:lnTo>
                                      <a:lnTo>
                                        <a:pt x="845" y="7857"/>
                                      </a:lnTo>
                                      <a:lnTo>
                                        <a:pt x="867" y="7853"/>
                                      </a:lnTo>
                                      <a:lnTo>
                                        <a:pt x="890" y="7850"/>
                                      </a:lnTo>
                                      <a:lnTo>
                                        <a:pt x="915" y="7847"/>
                                      </a:lnTo>
                                      <a:lnTo>
                                        <a:pt x="940" y="7846"/>
                                      </a:lnTo>
                                      <a:lnTo>
                                        <a:pt x="964" y="7844"/>
                                      </a:lnTo>
                                      <a:lnTo>
                                        <a:pt x="987" y="7846"/>
                                      </a:lnTo>
                                      <a:lnTo>
                                        <a:pt x="1011" y="7846"/>
                                      </a:lnTo>
                                      <a:lnTo>
                                        <a:pt x="1030" y="7848"/>
                                      </a:lnTo>
                                      <a:lnTo>
                                        <a:pt x="1048" y="7851"/>
                                      </a:lnTo>
                                      <a:lnTo>
                                        <a:pt x="1063" y="7855"/>
                                      </a:lnTo>
                                      <a:lnTo>
                                        <a:pt x="1074" y="7860"/>
                                      </a:lnTo>
                                      <a:lnTo>
                                        <a:pt x="1078" y="7862"/>
                                      </a:lnTo>
                                      <a:lnTo>
                                        <a:pt x="1081" y="7865"/>
                                      </a:lnTo>
                                      <a:lnTo>
                                        <a:pt x="1084" y="7869"/>
                                      </a:lnTo>
                                      <a:lnTo>
                                        <a:pt x="1084" y="7872"/>
                                      </a:lnTo>
                                      <a:close/>
                                      <a:moveTo>
                                        <a:pt x="684" y="10080"/>
                                      </a:moveTo>
                                      <a:lnTo>
                                        <a:pt x="704" y="10067"/>
                                      </a:lnTo>
                                      <a:lnTo>
                                        <a:pt x="756" y="10029"/>
                                      </a:lnTo>
                                      <a:lnTo>
                                        <a:pt x="789" y="10003"/>
                                      </a:lnTo>
                                      <a:lnTo>
                                        <a:pt x="828" y="9974"/>
                                      </a:lnTo>
                                      <a:lnTo>
                                        <a:pt x="868" y="9941"/>
                                      </a:lnTo>
                                      <a:lnTo>
                                        <a:pt x="908" y="9905"/>
                                      </a:lnTo>
                                      <a:lnTo>
                                        <a:pt x="948" y="9867"/>
                                      </a:lnTo>
                                      <a:lnTo>
                                        <a:pt x="987" y="9830"/>
                                      </a:lnTo>
                                      <a:lnTo>
                                        <a:pt x="1005" y="9811"/>
                                      </a:lnTo>
                                      <a:lnTo>
                                        <a:pt x="1023" y="9791"/>
                                      </a:lnTo>
                                      <a:lnTo>
                                        <a:pt x="1038" y="9772"/>
                                      </a:lnTo>
                                      <a:lnTo>
                                        <a:pt x="1053" y="9753"/>
                                      </a:lnTo>
                                      <a:lnTo>
                                        <a:pt x="1066" y="9733"/>
                                      </a:lnTo>
                                      <a:lnTo>
                                        <a:pt x="1077" y="9715"/>
                                      </a:lnTo>
                                      <a:lnTo>
                                        <a:pt x="1087" y="9697"/>
                                      </a:lnTo>
                                      <a:lnTo>
                                        <a:pt x="1095" y="9679"/>
                                      </a:lnTo>
                                      <a:lnTo>
                                        <a:pt x="1099" y="9663"/>
                                      </a:lnTo>
                                      <a:lnTo>
                                        <a:pt x="1102" y="9646"/>
                                      </a:lnTo>
                                      <a:lnTo>
                                        <a:pt x="1102" y="9631"/>
                                      </a:lnTo>
                                      <a:lnTo>
                                        <a:pt x="1100" y="9617"/>
                                      </a:lnTo>
                                      <a:lnTo>
                                        <a:pt x="1095" y="9604"/>
                                      </a:lnTo>
                                      <a:lnTo>
                                        <a:pt x="1088" y="9595"/>
                                      </a:lnTo>
                                      <a:lnTo>
                                        <a:pt x="1080" y="9589"/>
                                      </a:lnTo>
                                      <a:lnTo>
                                        <a:pt x="1070" y="9586"/>
                                      </a:lnTo>
                                      <a:lnTo>
                                        <a:pt x="1059" y="9586"/>
                                      </a:lnTo>
                                      <a:lnTo>
                                        <a:pt x="1048" y="9588"/>
                                      </a:lnTo>
                                      <a:lnTo>
                                        <a:pt x="1034" y="9593"/>
                                      </a:lnTo>
                                      <a:lnTo>
                                        <a:pt x="1020" y="9600"/>
                                      </a:lnTo>
                                      <a:lnTo>
                                        <a:pt x="1005" y="9610"/>
                                      </a:lnTo>
                                      <a:lnTo>
                                        <a:pt x="990" y="9622"/>
                                      </a:lnTo>
                                      <a:lnTo>
                                        <a:pt x="973" y="9635"/>
                                      </a:lnTo>
                                      <a:lnTo>
                                        <a:pt x="955" y="9652"/>
                                      </a:lnTo>
                                      <a:lnTo>
                                        <a:pt x="939" y="9668"/>
                                      </a:lnTo>
                                      <a:lnTo>
                                        <a:pt x="921" y="9686"/>
                                      </a:lnTo>
                                      <a:lnTo>
                                        <a:pt x="903" y="9705"/>
                                      </a:lnTo>
                                      <a:lnTo>
                                        <a:pt x="885" y="9726"/>
                                      </a:lnTo>
                                      <a:lnTo>
                                        <a:pt x="850" y="9771"/>
                                      </a:lnTo>
                                      <a:lnTo>
                                        <a:pt x="816" y="9818"/>
                                      </a:lnTo>
                                      <a:lnTo>
                                        <a:pt x="784" y="9865"/>
                                      </a:lnTo>
                                      <a:lnTo>
                                        <a:pt x="753" y="9913"/>
                                      </a:lnTo>
                                      <a:lnTo>
                                        <a:pt x="741" y="9937"/>
                                      </a:lnTo>
                                      <a:lnTo>
                                        <a:pt x="728" y="9960"/>
                                      </a:lnTo>
                                      <a:lnTo>
                                        <a:pt x="717" y="9982"/>
                                      </a:lnTo>
                                      <a:lnTo>
                                        <a:pt x="708" y="10004"/>
                                      </a:lnTo>
                                      <a:lnTo>
                                        <a:pt x="699" y="10025"/>
                                      </a:lnTo>
                                      <a:lnTo>
                                        <a:pt x="693" y="10044"/>
                                      </a:lnTo>
                                      <a:lnTo>
                                        <a:pt x="688" y="10064"/>
                                      </a:lnTo>
                                      <a:lnTo>
                                        <a:pt x="684" y="10080"/>
                                      </a:lnTo>
                                      <a:close/>
                                      <a:moveTo>
                                        <a:pt x="871" y="8646"/>
                                      </a:moveTo>
                                      <a:lnTo>
                                        <a:pt x="871" y="8655"/>
                                      </a:lnTo>
                                      <a:lnTo>
                                        <a:pt x="871" y="8665"/>
                                      </a:lnTo>
                                      <a:lnTo>
                                        <a:pt x="868" y="8675"/>
                                      </a:lnTo>
                                      <a:lnTo>
                                        <a:pt x="864" y="8686"/>
                                      </a:lnTo>
                                      <a:lnTo>
                                        <a:pt x="858" y="8697"/>
                                      </a:lnTo>
                                      <a:lnTo>
                                        <a:pt x="853" y="8708"/>
                                      </a:lnTo>
                                      <a:lnTo>
                                        <a:pt x="845" y="8720"/>
                                      </a:lnTo>
                                      <a:lnTo>
                                        <a:pt x="836" y="8731"/>
                                      </a:lnTo>
                                      <a:lnTo>
                                        <a:pt x="827" y="8742"/>
                                      </a:lnTo>
                                      <a:lnTo>
                                        <a:pt x="816" y="8753"/>
                                      </a:lnTo>
                                      <a:lnTo>
                                        <a:pt x="805" y="8766"/>
                                      </a:lnTo>
                                      <a:lnTo>
                                        <a:pt x="792" y="8777"/>
                                      </a:lnTo>
                                      <a:lnTo>
                                        <a:pt x="766" y="8798"/>
                                      </a:lnTo>
                                      <a:lnTo>
                                        <a:pt x="737" y="8818"/>
                                      </a:lnTo>
                                      <a:lnTo>
                                        <a:pt x="705" y="8838"/>
                                      </a:lnTo>
                                      <a:lnTo>
                                        <a:pt x="673" y="8854"/>
                                      </a:lnTo>
                                      <a:lnTo>
                                        <a:pt x="655" y="8861"/>
                                      </a:lnTo>
                                      <a:lnTo>
                                        <a:pt x="639" y="8868"/>
                                      </a:lnTo>
                                      <a:lnTo>
                                        <a:pt x="622" y="8874"/>
                                      </a:lnTo>
                                      <a:lnTo>
                                        <a:pt x="605" y="8878"/>
                                      </a:lnTo>
                                      <a:lnTo>
                                        <a:pt x="589" y="8882"/>
                                      </a:lnTo>
                                      <a:lnTo>
                                        <a:pt x="572" y="8885"/>
                                      </a:lnTo>
                                      <a:lnTo>
                                        <a:pt x="556" y="8888"/>
                                      </a:lnTo>
                                      <a:lnTo>
                                        <a:pt x="539" y="8889"/>
                                      </a:lnTo>
                                      <a:lnTo>
                                        <a:pt x="524" y="8889"/>
                                      </a:lnTo>
                                      <a:lnTo>
                                        <a:pt x="509" y="8888"/>
                                      </a:lnTo>
                                      <a:lnTo>
                                        <a:pt x="493" y="8885"/>
                                      </a:lnTo>
                                      <a:lnTo>
                                        <a:pt x="478" y="8881"/>
                                      </a:lnTo>
                                      <a:lnTo>
                                        <a:pt x="484" y="8871"/>
                                      </a:lnTo>
                                      <a:lnTo>
                                        <a:pt x="491" y="8860"/>
                                      </a:lnTo>
                                      <a:lnTo>
                                        <a:pt x="499" y="8849"/>
                                      </a:lnTo>
                                      <a:lnTo>
                                        <a:pt x="509" y="8836"/>
                                      </a:lnTo>
                                      <a:lnTo>
                                        <a:pt x="531" y="8810"/>
                                      </a:lnTo>
                                      <a:lnTo>
                                        <a:pt x="557" y="8784"/>
                                      </a:lnTo>
                                      <a:lnTo>
                                        <a:pt x="587" y="8756"/>
                                      </a:lnTo>
                                      <a:lnTo>
                                        <a:pt x="619" y="8729"/>
                                      </a:lnTo>
                                      <a:lnTo>
                                        <a:pt x="652" y="8702"/>
                                      </a:lnTo>
                                      <a:lnTo>
                                        <a:pt x="687" y="8677"/>
                                      </a:lnTo>
                                      <a:lnTo>
                                        <a:pt x="720" y="8657"/>
                                      </a:lnTo>
                                      <a:lnTo>
                                        <a:pt x="752" y="8637"/>
                                      </a:lnTo>
                                      <a:lnTo>
                                        <a:pt x="769" y="8630"/>
                                      </a:lnTo>
                                      <a:lnTo>
                                        <a:pt x="782" y="8623"/>
                                      </a:lnTo>
                                      <a:lnTo>
                                        <a:pt x="796" y="8618"/>
                                      </a:lnTo>
                                      <a:lnTo>
                                        <a:pt x="810" y="8615"/>
                                      </a:lnTo>
                                      <a:lnTo>
                                        <a:pt x="823" y="8612"/>
                                      </a:lnTo>
                                      <a:lnTo>
                                        <a:pt x="834" y="8611"/>
                                      </a:lnTo>
                                      <a:lnTo>
                                        <a:pt x="843" y="8612"/>
                                      </a:lnTo>
                                      <a:lnTo>
                                        <a:pt x="852" y="8615"/>
                                      </a:lnTo>
                                      <a:lnTo>
                                        <a:pt x="858" y="8619"/>
                                      </a:lnTo>
                                      <a:lnTo>
                                        <a:pt x="864" y="8626"/>
                                      </a:lnTo>
                                      <a:lnTo>
                                        <a:pt x="868" y="8634"/>
                                      </a:lnTo>
                                      <a:lnTo>
                                        <a:pt x="871" y="8646"/>
                                      </a:lnTo>
                                      <a:close/>
                                      <a:moveTo>
                                        <a:pt x="684" y="5664"/>
                                      </a:moveTo>
                                      <a:lnTo>
                                        <a:pt x="704" y="5677"/>
                                      </a:lnTo>
                                      <a:lnTo>
                                        <a:pt x="756" y="5715"/>
                                      </a:lnTo>
                                      <a:lnTo>
                                        <a:pt x="789" y="5741"/>
                                      </a:lnTo>
                                      <a:lnTo>
                                        <a:pt x="828" y="5770"/>
                                      </a:lnTo>
                                      <a:lnTo>
                                        <a:pt x="868" y="5803"/>
                                      </a:lnTo>
                                      <a:lnTo>
                                        <a:pt x="908" y="5839"/>
                                      </a:lnTo>
                                      <a:lnTo>
                                        <a:pt x="948" y="5877"/>
                                      </a:lnTo>
                                      <a:lnTo>
                                        <a:pt x="987" y="5914"/>
                                      </a:lnTo>
                                      <a:lnTo>
                                        <a:pt x="1005" y="5933"/>
                                      </a:lnTo>
                                      <a:lnTo>
                                        <a:pt x="1023" y="5953"/>
                                      </a:lnTo>
                                      <a:lnTo>
                                        <a:pt x="1038" y="5972"/>
                                      </a:lnTo>
                                      <a:lnTo>
                                        <a:pt x="1053" y="5991"/>
                                      </a:lnTo>
                                      <a:lnTo>
                                        <a:pt x="1066" y="6011"/>
                                      </a:lnTo>
                                      <a:lnTo>
                                        <a:pt x="1077" y="6029"/>
                                      </a:lnTo>
                                      <a:lnTo>
                                        <a:pt x="1087" y="6047"/>
                                      </a:lnTo>
                                      <a:lnTo>
                                        <a:pt x="1095" y="6065"/>
                                      </a:lnTo>
                                      <a:lnTo>
                                        <a:pt x="1099" y="6081"/>
                                      </a:lnTo>
                                      <a:lnTo>
                                        <a:pt x="1102" y="6098"/>
                                      </a:lnTo>
                                      <a:lnTo>
                                        <a:pt x="1102" y="6113"/>
                                      </a:lnTo>
                                      <a:lnTo>
                                        <a:pt x="1100" y="6127"/>
                                      </a:lnTo>
                                      <a:lnTo>
                                        <a:pt x="1095" y="6140"/>
                                      </a:lnTo>
                                      <a:lnTo>
                                        <a:pt x="1088" y="6149"/>
                                      </a:lnTo>
                                      <a:lnTo>
                                        <a:pt x="1080" y="6155"/>
                                      </a:lnTo>
                                      <a:lnTo>
                                        <a:pt x="1070" y="6158"/>
                                      </a:lnTo>
                                      <a:lnTo>
                                        <a:pt x="1059" y="6159"/>
                                      </a:lnTo>
                                      <a:lnTo>
                                        <a:pt x="1048" y="6156"/>
                                      </a:lnTo>
                                      <a:lnTo>
                                        <a:pt x="1034" y="6151"/>
                                      </a:lnTo>
                                      <a:lnTo>
                                        <a:pt x="1020" y="6144"/>
                                      </a:lnTo>
                                      <a:lnTo>
                                        <a:pt x="1005" y="6134"/>
                                      </a:lnTo>
                                      <a:lnTo>
                                        <a:pt x="990" y="6122"/>
                                      </a:lnTo>
                                      <a:lnTo>
                                        <a:pt x="973" y="6109"/>
                                      </a:lnTo>
                                      <a:lnTo>
                                        <a:pt x="955" y="6094"/>
                                      </a:lnTo>
                                      <a:lnTo>
                                        <a:pt x="939" y="6076"/>
                                      </a:lnTo>
                                      <a:lnTo>
                                        <a:pt x="921" y="6058"/>
                                      </a:lnTo>
                                      <a:lnTo>
                                        <a:pt x="903" y="6039"/>
                                      </a:lnTo>
                                      <a:lnTo>
                                        <a:pt x="885" y="6018"/>
                                      </a:lnTo>
                                      <a:lnTo>
                                        <a:pt x="850" y="5973"/>
                                      </a:lnTo>
                                      <a:lnTo>
                                        <a:pt x="816" y="5926"/>
                                      </a:lnTo>
                                      <a:lnTo>
                                        <a:pt x="784" y="5879"/>
                                      </a:lnTo>
                                      <a:lnTo>
                                        <a:pt x="753" y="5831"/>
                                      </a:lnTo>
                                      <a:lnTo>
                                        <a:pt x="741" y="5807"/>
                                      </a:lnTo>
                                      <a:lnTo>
                                        <a:pt x="728" y="5784"/>
                                      </a:lnTo>
                                      <a:lnTo>
                                        <a:pt x="717" y="5762"/>
                                      </a:lnTo>
                                      <a:lnTo>
                                        <a:pt x="708" y="5740"/>
                                      </a:lnTo>
                                      <a:lnTo>
                                        <a:pt x="699" y="5719"/>
                                      </a:lnTo>
                                      <a:lnTo>
                                        <a:pt x="693" y="5700"/>
                                      </a:lnTo>
                                      <a:lnTo>
                                        <a:pt x="688" y="5680"/>
                                      </a:lnTo>
                                      <a:lnTo>
                                        <a:pt x="684" y="5664"/>
                                      </a:lnTo>
                                      <a:close/>
                                      <a:moveTo>
                                        <a:pt x="871" y="7100"/>
                                      </a:moveTo>
                                      <a:lnTo>
                                        <a:pt x="871" y="7090"/>
                                      </a:lnTo>
                                      <a:lnTo>
                                        <a:pt x="871" y="7079"/>
                                      </a:lnTo>
                                      <a:lnTo>
                                        <a:pt x="868" y="7069"/>
                                      </a:lnTo>
                                      <a:lnTo>
                                        <a:pt x="864" y="7058"/>
                                      </a:lnTo>
                                      <a:lnTo>
                                        <a:pt x="858" y="7047"/>
                                      </a:lnTo>
                                      <a:lnTo>
                                        <a:pt x="853" y="7036"/>
                                      </a:lnTo>
                                      <a:lnTo>
                                        <a:pt x="845" y="7025"/>
                                      </a:lnTo>
                                      <a:lnTo>
                                        <a:pt x="836" y="7013"/>
                                      </a:lnTo>
                                      <a:lnTo>
                                        <a:pt x="827" y="7002"/>
                                      </a:lnTo>
                                      <a:lnTo>
                                        <a:pt x="816" y="6991"/>
                                      </a:lnTo>
                                      <a:lnTo>
                                        <a:pt x="805" y="6978"/>
                                      </a:lnTo>
                                      <a:lnTo>
                                        <a:pt x="792" y="6967"/>
                                      </a:lnTo>
                                      <a:lnTo>
                                        <a:pt x="766" y="6946"/>
                                      </a:lnTo>
                                      <a:lnTo>
                                        <a:pt x="737" y="6926"/>
                                      </a:lnTo>
                                      <a:lnTo>
                                        <a:pt x="705" y="6906"/>
                                      </a:lnTo>
                                      <a:lnTo>
                                        <a:pt x="673" y="6890"/>
                                      </a:lnTo>
                                      <a:lnTo>
                                        <a:pt x="655" y="6883"/>
                                      </a:lnTo>
                                      <a:lnTo>
                                        <a:pt x="639" y="6876"/>
                                      </a:lnTo>
                                      <a:lnTo>
                                        <a:pt x="622" y="6870"/>
                                      </a:lnTo>
                                      <a:lnTo>
                                        <a:pt x="605" y="6866"/>
                                      </a:lnTo>
                                      <a:lnTo>
                                        <a:pt x="589" y="6862"/>
                                      </a:lnTo>
                                      <a:lnTo>
                                        <a:pt x="572" y="6859"/>
                                      </a:lnTo>
                                      <a:lnTo>
                                        <a:pt x="556" y="6856"/>
                                      </a:lnTo>
                                      <a:lnTo>
                                        <a:pt x="539" y="6855"/>
                                      </a:lnTo>
                                      <a:lnTo>
                                        <a:pt x="524" y="6856"/>
                                      </a:lnTo>
                                      <a:lnTo>
                                        <a:pt x="509" y="6856"/>
                                      </a:lnTo>
                                      <a:lnTo>
                                        <a:pt x="493" y="6859"/>
                                      </a:lnTo>
                                      <a:lnTo>
                                        <a:pt x="478" y="6863"/>
                                      </a:lnTo>
                                      <a:lnTo>
                                        <a:pt x="484" y="6873"/>
                                      </a:lnTo>
                                      <a:lnTo>
                                        <a:pt x="491" y="6884"/>
                                      </a:lnTo>
                                      <a:lnTo>
                                        <a:pt x="499" y="6895"/>
                                      </a:lnTo>
                                      <a:lnTo>
                                        <a:pt x="509" y="6908"/>
                                      </a:lnTo>
                                      <a:lnTo>
                                        <a:pt x="531" y="6934"/>
                                      </a:lnTo>
                                      <a:lnTo>
                                        <a:pt x="557" y="6960"/>
                                      </a:lnTo>
                                      <a:lnTo>
                                        <a:pt x="587" y="6988"/>
                                      </a:lnTo>
                                      <a:lnTo>
                                        <a:pt x="619" y="7015"/>
                                      </a:lnTo>
                                      <a:lnTo>
                                        <a:pt x="652" y="7042"/>
                                      </a:lnTo>
                                      <a:lnTo>
                                        <a:pt x="687" y="7067"/>
                                      </a:lnTo>
                                      <a:lnTo>
                                        <a:pt x="720" y="7087"/>
                                      </a:lnTo>
                                      <a:lnTo>
                                        <a:pt x="752" y="7107"/>
                                      </a:lnTo>
                                      <a:lnTo>
                                        <a:pt x="769" y="7114"/>
                                      </a:lnTo>
                                      <a:lnTo>
                                        <a:pt x="782" y="7121"/>
                                      </a:lnTo>
                                      <a:lnTo>
                                        <a:pt x="796" y="7126"/>
                                      </a:lnTo>
                                      <a:lnTo>
                                        <a:pt x="810" y="7129"/>
                                      </a:lnTo>
                                      <a:lnTo>
                                        <a:pt x="823" y="7132"/>
                                      </a:lnTo>
                                      <a:lnTo>
                                        <a:pt x="834" y="7133"/>
                                      </a:lnTo>
                                      <a:lnTo>
                                        <a:pt x="843" y="7132"/>
                                      </a:lnTo>
                                      <a:lnTo>
                                        <a:pt x="852" y="7129"/>
                                      </a:lnTo>
                                      <a:lnTo>
                                        <a:pt x="858" y="7125"/>
                                      </a:lnTo>
                                      <a:lnTo>
                                        <a:pt x="864" y="7118"/>
                                      </a:lnTo>
                                      <a:lnTo>
                                        <a:pt x="868" y="7110"/>
                                      </a:lnTo>
                                      <a:lnTo>
                                        <a:pt x="871" y="7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75000"/>
                                    <a:lumOff val="0"/>
                                    <a:alpha val="67999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9" name="Group 4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09" y="5494"/>
                                  <a:ext cx="422" cy="404"/>
                                  <a:chOff x="7698" y="5433"/>
                                  <a:chExt cx="443" cy="425"/>
                                </a:xfrm>
                              </wpg:grpSpPr>
                              <wps:wsp>
                                <wps:cNvPr id="40" name="Freeform 47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717" y="5433"/>
                                    <a:ext cx="405" cy="417"/>
                                  </a:xfrm>
                                  <a:custGeom>
                                    <a:avLst/>
                                    <a:gdLst>
                                      <a:gd name="T0" fmla="*/ 6383 w 14248"/>
                                      <a:gd name="T1" fmla="*/ 15740 h 18079"/>
                                      <a:gd name="T2" fmla="*/ 5787 w 14248"/>
                                      <a:gd name="T3" fmla="*/ 14016 h 18079"/>
                                      <a:gd name="T4" fmla="*/ 5140 w 14248"/>
                                      <a:gd name="T5" fmla="*/ 12422 h 18079"/>
                                      <a:gd name="T6" fmla="*/ 4400 w 14248"/>
                                      <a:gd name="T7" fmla="*/ 10951 h 18079"/>
                                      <a:gd name="T8" fmla="*/ 3517 w 14248"/>
                                      <a:gd name="T9" fmla="*/ 9602 h 18079"/>
                                      <a:gd name="T10" fmla="*/ 2449 w 14248"/>
                                      <a:gd name="T11" fmla="*/ 8369 h 18079"/>
                                      <a:gd name="T12" fmla="*/ 1151 w 14248"/>
                                      <a:gd name="T13" fmla="*/ 7248 h 18079"/>
                                      <a:gd name="T14" fmla="*/ 305 w 14248"/>
                                      <a:gd name="T15" fmla="*/ 6070 h 18079"/>
                                      <a:gd name="T16" fmla="*/ 1496 w 14248"/>
                                      <a:gd name="T17" fmla="*/ 4748 h 18079"/>
                                      <a:gd name="T18" fmla="*/ 2625 w 14248"/>
                                      <a:gd name="T19" fmla="*/ 3830 h 18079"/>
                                      <a:gd name="T20" fmla="*/ 3679 w 14248"/>
                                      <a:gd name="T21" fmla="*/ 3190 h 18079"/>
                                      <a:gd name="T22" fmla="*/ 4638 w 14248"/>
                                      <a:gd name="T23" fmla="*/ 2697 h 18079"/>
                                      <a:gd name="T24" fmla="*/ 5487 w 14248"/>
                                      <a:gd name="T25" fmla="*/ 2228 h 18079"/>
                                      <a:gd name="T26" fmla="*/ 6212 w 14248"/>
                                      <a:gd name="T27" fmla="*/ 1651 h 18079"/>
                                      <a:gd name="T28" fmla="*/ 6792 w 14248"/>
                                      <a:gd name="T29" fmla="*/ 841 h 18079"/>
                                      <a:gd name="T30" fmla="*/ 7225 w 14248"/>
                                      <a:gd name="T31" fmla="*/ 306 h 18079"/>
                                      <a:gd name="T32" fmla="*/ 7727 w 14248"/>
                                      <a:gd name="T33" fmla="*/ 1283 h 18079"/>
                                      <a:gd name="T34" fmla="*/ 8380 w 14248"/>
                                      <a:gd name="T35" fmla="*/ 1962 h 18079"/>
                                      <a:gd name="T36" fmla="*/ 9169 w 14248"/>
                                      <a:gd name="T37" fmla="*/ 2469 h 18079"/>
                                      <a:gd name="T38" fmla="*/ 10075 w 14248"/>
                                      <a:gd name="T39" fmla="*/ 2932 h 18079"/>
                                      <a:gd name="T40" fmla="*/ 11083 w 14248"/>
                                      <a:gd name="T41" fmla="*/ 3483 h 18079"/>
                                      <a:gd name="T42" fmla="*/ 12177 w 14248"/>
                                      <a:gd name="T43" fmla="*/ 4246 h 18079"/>
                                      <a:gd name="T44" fmla="*/ 13341 w 14248"/>
                                      <a:gd name="T45" fmla="*/ 5351 h 18079"/>
                                      <a:gd name="T46" fmla="*/ 13846 w 14248"/>
                                      <a:gd name="T47" fmla="*/ 6728 h 18079"/>
                                      <a:gd name="T48" fmla="*/ 12415 w 14248"/>
                                      <a:gd name="T49" fmla="*/ 7795 h 18079"/>
                                      <a:gd name="T50" fmla="*/ 11239 w 14248"/>
                                      <a:gd name="T51" fmla="*/ 8972 h 18079"/>
                                      <a:gd name="T52" fmla="*/ 10270 w 14248"/>
                                      <a:gd name="T53" fmla="*/ 10263 h 18079"/>
                                      <a:gd name="T54" fmla="*/ 9463 w 14248"/>
                                      <a:gd name="T55" fmla="*/ 11670 h 18079"/>
                                      <a:gd name="T56" fmla="*/ 8774 w 14248"/>
                                      <a:gd name="T57" fmla="*/ 13203 h 18079"/>
                                      <a:gd name="T58" fmla="*/ 8158 w 14248"/>
                                      <a:gd name="T59" fmla="*/ 14862 h 18079"/>
                                      <a:gd name="T60" fmla="*/ 7571 w 14248"/>
                                      <a:gd name="T61" fmla="*/ 16650 h 18079"/>
                                      <a:gd name="T62" fmla="*/ 7134 w 14248"/>
                                      <a:gd name="T63" fmla="*/ 17562 h 18079"/>
                                      <a:gd name="T64" fmla="*/ 6599 w 14248"/>
                                      <a:gd name="T65" fmla="*/ 15239 h 18079"/>
                                      <a:gd name="T66" fmla="*/ 5999 w 14248"/>
                                      <a:gd name="T67" fmla="*/ 13274 h 18079"/>
                                      <a:gd name="T68" fmla="*/ 5322 w 14248"/>
                                      <a:gd name="T69" fmla="*/ 11624 h 18079"/>
                                      <a:gd name="T70" fmla="*/ 4557 w 14248"/>
                                      <a:gd name="T71" fmla="*/ 10237 h 18079"/>
                                      <a:gd name="T72" fmla="*/ 3695 w 14248"/>
                                      <a:gd name="T73" fmla="*/ 9070 h 18079"/>
                                      <a:gd name="T74" fmla="*/ 2726 w 14248"/>
                                      <a:gd name="T75" fmla="*/ 8076 h 18079"/>
                                      <a:gd name="T76" fmla="*/ 1640 w 14248"/>
                                      <a:gd name="T77" fmla="*/ 7207 h 18079"/>
                                      <a:gd name="T78" fmla="*/ 428 w 14248"/>
                                      <a:gd name="T79" fmla="*/ 6418 h 18079"/>
                                      <a:gd name="T80" fmla="*/ 1389 w 14248"/>
                                      <a:gd name="T81" fmla="*/ 5383 h 18079"/>
                                      <a:gd name="T82" fmla="*/ 2348 w 14248"/>
                                      <a:gd name="T83" fmla="*/ 4635 h 18079"/>
                                      <a:gd name="T84" fmla="*/ 3288 w 14248"/>
                                      <a:gd name="T85" fmla="*/ 4076 h 18079"/>
                                      <a:gd name="T86" fmla="*/ 4627 w 14248"/>
                                      <a:gd name="T87" fmla="*/ 3370 h 18079"/>
                                      <a:gd name="T88" fmla="*/ 5448 w 14248"/>
                                      <a:gd name="T89" fmla="*/ 2845 h 18079"/>
                                      <a:gd name="T90" fmla="*/ 6194 w 14248"/>
                                      <a:gd name="T91" fmla="*/ 2159 h 18079"/>
                                      <a:gd name="T92" fmla="*/ 6847 w 14248"/>
                                      <a:gd name="T93" fmla="*/ 1213 h 18079"/>
                                      <a:gd name="T94" fmla="*/ 7419 w 14248"/>
                                      <a:gd name="T95" fmla="*/ 1213 h 18079"/>
                                      <a:gd name="T96" fmla="*/ 8072 w 14248"/>
                                      <a:gd name="T97" fmla="*/ 2159 h 18079"/>
                                      <a:gd name="T98" fmla="*/ 8816 w 14248"/>
                                      <a:gd name="T99" fmla="*/ 2845 h 18079"/>
                                      <a:gd name="T100" fmla="*/ 9638 w 14248"/>
                                      <a:gd name="T101" fmla="*/ 3370 h 18079"/>
                                      <a:gd name="T102" fmla="*/ 10978 w 14248"/>
                                      <a:gd name="T103" fmla="*/ 4076 h 18079"/>
                                      <a:gd name="T104" fmla="*/ 11918 w 14248"/>
                                      <a:gd name="T105" fmla="*/ 4635 h 18079"/>
                                      <a:gd name="T106" fmla="*/ 12876 w 14248"/>
                                      <a:gd name="T107" fmla="*/ 5383 h 18079"/>
                                      <a:gd name="T108" fmla="*/ 13837 w 14248"/>
                                      <a:gd name="T109" fmla="*/ 6418 h 18079"/>
                                      <a:gd name="T110" fmla="*/ 12624 w 14248"/>
                                      <a:gd name="T111" fmla="*/ 7207 h 18079"/>
                                      <a:gd name="T112" fmla="*/ 11539 w 14248"/>
                                      <a:gd name="T113" fmla="*/ 8076 h 18079"/>
                                      <a:gd name="T114" fmla="*/ 10570 w 14248"/>
                                      <a:gd name="T115" fmla="*/ 9070 h 18079"/>
                                      <a:gd name="T116" fmla="*/ 9707 w 14248"/>
                                      <a:gd name="T117" fmla="*/ 10237 h 18079"/>
                                      <a:gd name="T118" fmla="*/ 8942 w 14248"/>
                                      <a:gd name="T119" fmla="*/ 11624 h 18079"/>
                                      <a:gd name="T120" fmla="*/ 8265 w 14248"/>
                                      <a:gd name="T121" fmla="*/ 13274 h 18079"/>
                                      <a:gd name="T122" fmla="*/ 7665 w 14248"/>
                                      <a:gd name="T123" fmla="*/ 15239 h 18079"/>
                                      <a:gd name="T124" fmla="*/ 7134 w 14248"/>
                                      <a:gd name="T125" fmla="*/ 17562 h 180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14248" h="18079">
                                        <a:moveTo>
                                          <a:pt x="7124" y="18079"/>
                                        </a:moveTo>
                                        <a:lnTo>
                                          <a:pt x="6823" y="17119"/>
                                        </a:lnTo>
                                        <a:lnTo>
                                          <a:pt x="6529" y="16190"/>
                                        </a:lnTo>
                                        <a:lnTo>
                                          <a:pt x="6383" y="15740"/>
                                        </a:lnTo>
                                        <a:lnTo>
                                          <a:pt x="6236" y="15296"/>
                                        </a:lnTo>
                                        <a:lnTo>
                                          <a:pt x="6089" y="14862"/>
                                        </a:lnTo>
                                        <a:lnTo>
                                          <a:pt x="5939" y="14434"/>
                                        </a:lnTo>
                                        <a:lnTo>
                                          <a:pt x="5787" y="14016"/>
                                        </a:lnTo>
                                        <a:lnTo>
                                          <a:pt x="5633" y="13605"/>
                                        </a:lnTo>
                                        <a:lnTo>
                                          <a:pt x="5473" y="13203"/>
                                        </a:lnTo>
                                        <a:lnTo>
                                          <a:pt x="5311" y="12808"/>
                                        </a:lnTo>
                                        <a:lnTo>
                                          <a:pt x="5140" y="12422"/>
                                        </a:lnTo>
                                        <a:lnTo>
                                          <a:pt x="4967" y="12041"/>
                                        </a:lnTo>
                                        <a:lnTo>
                                          <a:pt x="4786" y="11670"/>
                                        </a:lnTo>
                                        <a:lnTo>
                                          <a:pt x="4596" y="11308"/>
                                        </a:lnTo>
                                        <a:lnTo>
                                          <a:pt x="4400" y="10951"/>
                                        </a:lnTo>
                                        <a:lnTo>
                                          <a:pt x="4194" y="10603"/>
                                        </a:lnTo>
                                        <a:lnTo>
                                          <a:pt x="3978" y="10263"/>
                                        </a:lnTo>
                                        <a:lnTo>
                                          <a:pt x="3753" y="9927"/>
                                        </a:lnTo>
                                        <a:lnTo>
                                          <a:pt x="3517" y="9602"/>
                                        </a:lnTo>
                                        <a:lnTo>
                                          <a:pt x="3269" y="9283"/>
                                        </a:lnTo>
                                        <a:lnTo>
                                          <a:pt x="3008" y="8972"/>
                                        </a:lnTo>
                                        <a:lnTo>
                                          <a:pt x="2735" y="8665"/>
                                        </a:lnTo>
                                        <a:lnTo>
                                          <a:pt x="2449" y="8369"/>
                                        </a:lnTo>
                                        <a:lnTo>
                                          <a:pt x="2147" y="8079"/>
                                        </a:lnTo>
                                        <a:lnTo>
                                          <a:pt x="1831" y="7795"/>
                                        </a:lnTo>
                                        <a:lnTo>
                                          <a:pt x="1499" y="7518"/>
                                        </a:lnTo>
                                        <a:lnTo>
                                          <a:pt x="1151" y="7248"/>
                                        </a:lnTo>
                                        <a:lnTo>
                                          <a:pt x="786" y="6985"/>
                                        </a:lnTo>
                                        <a:lnTo>
                                          <a:pt x="402" y="6728"/>
                                        </a:lnTo>
                                        <a:lnTo>
                                          <a:pt x="0" y="6478"/>
                                        </a:lnTo>
                                        <a:lnTo>
                                          <a:pt x="305" y="6070"/>
                                        </a:lnTo>
                                        <a:lnTo>
                                          <a:pt x="608" y="5694"/>
                                        </a:lnTo>
                                        <a:lnTo>
                                          <a:pt x="907" y="5351"/>
                                        </a:lnTo>
                                        <a:lnTo>
                                          <a:pt x="1204" y="5035"/>
                                        </a:lnTo>
                                        <a:lnTo>
                                          <a:pt x="1496" y="4748"/>
                                        </a:lnTo>
                                        <a:lnTo>
                                          <a:pt x="1784" y="4486"/>
                                        </a:lnTo>
                                        <a:lnTo>
                                          <a:pt x="2069" y="4246"/>
                                        </a:lnTo>
                                        <a:lnTo>
                                          <a:pt x="2350" y="4027"/>
                                        </a:lnTo>
                                        <a:lnTo>
                                          <a:pt x="2625" y="3830"/>
                                        </a:lnTo>
                                        <a:lnTo>
                                          <a:pt x="2898" y="3648"/>
                                        </a:lnTo>
                                        <a:lnTo>
                                          <a:pt x="3163" y="3483"/>
                                        </a:lnTo>
                                        <a:lnTo>
                                          <a:pt x="3424" y="3331"/>
                                        </a:lnTo>
                                        <a:lnTo>
                                          <a:pt x="3679" y="3190"/>
                                        </a:lnTo>
                                        <a:lnTo>
                                          <a:pt x="3928" y="3057"/>
                                        </a:lnTo>
                                        <a:lnTo>
                                          <a:pt x="4171" y="2932"/>
                                        </a:lnTo>
                                        <a:lnTo>
                                          <a:pt x="4410" y="2814"/>
                                        </a:lnTo>
                                        <a:lnTo>
                                          <a:pt x="4638" y="2697"/>
                                        </a:lnTo>
                                        <a:lnTo>
                                          <a:pt x="4862" y="2584"/>
                                        </a:lnTo>
                                        <a:lnTo>
                                          <a:pt x="5077" y="2469"/>
                                        </a:lnTo>
                                        <a:lnTo>
                                          <a:pt x="5286" y="2351"/>
                                        </a:lnTo>
                                        <a:lnTo>
                                          <a:pt x="5487" y="2228"/>
                                        </a:lnTo>
                                        <a:lnTo>
                                          <a:pt x="5682" y="2100"/>
                                        </a:lnTo>
                                        <a:lnTo>
                                          <a:pt x="5867" y="1962"/>
                                        </a:lnTo>
                                        <a:lnTo>
                                          <a:pt x="6043" y="1813"/>
                                        </a:lnTo>
                                        <a:lnTo>
                                          <a:pt x="6212" y="1651"/>
                                        </a:lnTo>
                                        <a:lnTo>
                                          <a:pt x="6371" y="1476"/>
                                        </a:lnTo>
                                        <a:lnTo>
                                          <a:pt x="6520" y="1283"/>
                                        </a:lnTo>
                                        <a:lnTo>
                                          <a:pt x="6661" y="1072"/>
                                        </a:lnTo>
                                        <a:lnTo>
                                          <a:pt x="6792" y="841"/>
                                        </a:lnTo>
                                        <a:lnTo>
                                          <a:pt x="6913" y="585"/>
                                        </a:lnTo>
                                        <a:lnTo>
                                          <a:pt x="7024" y="306"/>
                                        </a:lnTo>
                                        <a:lnTo>
                                          <a:pt x="7124" y="0"/>
                                        </a:lnTo>
                                        <a:lnTo>
                                          <a:pt x="7225" y="306"/>
                                        </a:lnTo>
                                        <a:lnTo>
                                          <a:pt x="7335" y="585"/>
                                        </a:lnTo>
                                        <a:lnTo>
                                          <a:pt x="7456" y="841"/>
                                        </a:lnTo>
                                        <a:lnTo>
                                          <a:pt x="7586" y="1072"/>
                                        </a:lnTo>
                                        <a:lnTo>
                                          <a:pt x="7727" y="1283"/>
                                        </a:lnTo>
                                        <a:lnTo>
                                          <a:pt x="7876" y="1476"/>
                                        </a:lnTo>
                                        <a:lnTo>
                                          <a:pt x="8037" y="1651"/>
                                        </a:lnTo>
                                        <a:lnTo>
                                          <a:pt x="8205" y="1813"/>
                                        </a:lnTo>
                                        <a:lnTo>
                                          <a:pt x="8380" y="1962"/>
                                        </a:lnTo>
                                        <a:lnTo>
                                          <a:pt x="8566" y="2100"/>
                                        </a:lnTo>
                                        <a:lnTo>
                                          <a:pt x="8759" y="2228"/>
                                        </a:lnTo>
                                        <a:lnTo>
                                          <a:pt x="8960" y="2351"/>
                                        </a:lnTo>
                                        <a:lnTo>
                                          <a:pt x="9169" y="2469"/>
                                        </a:lnTo>
                                        <a:lnTo>
                                          <a:pt x="9385" y="2584"/>
                                        </a:lnTo>
                                        <a:lnTo>
                                          <a:pt x="9608" y="2697"/>
                                        </a:lnTo>
                                        <a:lnTo>
                                          <a:pt x="9839" y="2814"/>
                                        </a:lnTo>
                                        <a:lnTo>
                                          <a:pt x="10075" y="2932"/>
                                        </a:lnTo>
                                        <a:lnTo>
                                          <a:pt x="10318" y="3057"/>
                                        </a:lnTo>
                                        <a:lnTo>
                                          <a:pt x="10568" y="3190"/>
                                        </a:lnTo>
                                        <a:lnTo>
                                          <a:pt x="10824" y="3331"/>
                                        </a:lnTo>
                                        <a:lnTo>
                                          <a:pt x="11083" y="3483"/>
                                        </a:lnTo>
                                        <a:lnTo>
                                          <a:pt x="11351" y="3648"/>
                                        </a:lnTo>
                                        <a:lnTo>
                                          <a:pt x="11621" y="3830"/>
                                        </a:lnTo>
                                        <a:lnTo>
                                          <a:pt x="11897" y="4027"/>
                                        </a:lnTo>
                                        <a:lnTo>
                                          <a:pt x="12177" y="4246"/>
                                        </a:lnTo>
                                        <a:lnTo>
                                          <a:pt x="12462" y="4486"/>
                                        </a:lnTo>
                                        <a:lnTo>
                                          <a:pt x="12751" y="4748"/>
                                        </a:lnTo>
                                        <a:lnTo>
                                          <a:pt x="13044" y="5035"/>
                                        </a:lnTo>
                                        <a:lnTo>
                                          <a:pt x="13341" y="5351"/>
                                        </a:lnTo>
                                        <a:lnTo>
                                          <a:pt x="13641" y="5694"/>
                                        </a:lnTo>
                                        <a:lnTo>
                                          <a:pt x="13942" y="6070"/>
                                        </a:lnTo>
                                        <a:lnTo>
                                          <a:pt x="14248" y="6478"/>
                                        </a:lnTo>
                                        <a:lnTo>
                                          <a:pt x="13846" y="6728"/>
                                        </a:lnTo>
                                        <a:lnTo>
                                          <a:pt x="13462" y="6985"/>
                                        </a:lnTo>
                                        <a:lnTo>
                                          <a:pt x="13096" y="7248"/>
                                        </a:lnTo>
                                        <a:lnTo>
                                          <a:pt x="12748" y="7518"/>
                                        </a:lnTo>
                                        <a:lnTo>
                                          <a:pt x="12415" y="7795"/>
                                        </a:lnTo>
                                        <a:lnTo>
                                          <a:pt x="12099" y="8079"/>
                                        </a:lnTo>
                                        <a:lnTo>
                                          <a:pt x="11798" y="8369"/>
                                        </a:lnTo>
                                        <a:lnTo>
                                          <a:pt x="11513" y="8665"/>
                                        </a:lnTo>
                                        <a:lnTo>
                                          <a:pt x="11239" y="8972"/>
                                        </a:lnTo>
                                        <a:lnTo>
                                          <a:pt x="10978" y="9283"/>
                                        </a:lnTo>
                                        <a:lnTo>
                                          <a:pt x="10730" y="9602"/>
                                        </a:lnTo>
                                        <a:lnTo>
                                          <a:pt x="10495" y="9927"/>
                                        </a:lnTo>
                                        <a:lnTo>
                                          <a:pt x="10270" y="10263"/>
                                        </a:lnTo>
                                        <a:lnTo>
                                          <a:pt x="10054" y="10603"/>
                                        </a:lnTo>
                                        <a:lnTo>
                                          <a:pt x="9848" y="10951"/>
                                        </a:lnTo>
                                        <a:lnTo>
                                          <a:pt x="9652" y="11308"/>
                                        </a:lnTo>
                                        <a:lnTo>
                                          <a:pt x="9463" y="11670"/>
                                        </a:lnTo>
                                        <a:lnTo>
                                          <a:pt x="9281" y="12041"/>
                                        </a:lnTo>
                                        <a:lnTo>
                                          <a:pt x="9106" y="12422"/>
                                        </a:lnTo>
                                        <a:lnTo>
                                          <a:pt x="8938" y="12808"/>
                                        </a:lnTo>
                                        <a:lnTo>
                                          <a:pt x="8774" y="13203"/>
                                        </a:lnTo>
                                        <a:lnTo>
                                          <a:pt x="8615" y="13605"/>
                                        </a:lnTo>
                                        <a:lnTo>
                                          <a:pt x="8459" y="14016"/>
                                        </a:lnTo>
                                        <a:lnTo>
                                          <a:pt x="8309" y="14434"/>
                                        </a:lnTo>
                                        <a:lnTo>
                                          <a:pt x="8158" y="14862"/>
                                        </a:lnTo>
                                        <a:lnTo>
                                          <a:pt x="8011" y="15296"/>
                                        </a:lnTo>
                                        <a:lnTo>
                                          <a:pt x="7865" y="15740"/>
                                        </a:lnTo>
                                        <a:lnTo>
                                          <a:pt x="7719" y="16190"/>
                                        </a:lnTo>
                                        <a:lnTo>
                                          <a:pt x="7571" y="16650"/>
                                        </a:lnTo>
                                        <a:lnTo>
                                          <a:pt x="7424" y="17119"/>
                                        </a:lnTo>
                                        <a:lnTo>
                                          <a:pt x="7275" y="17595"/>
                                        </a:lnTo>
                                        <a:lnTo>
                                          <a:pt x="7124" y="18079"/>
                                        </a:lnTo>
                                        <a:close/>
                                        <a:moveTo>
                                          <a:pt x="7134" y="17562"/>
                                        </a:moveTo>
                                        <a:lnTo>
                                          <a:pt x="7006" y="16945"/>
                                        </a:lnTo>
                                        <a:lnTo>
                                          <a:pt x="6875" y="16354"/>
                                        </a:lnTo>
                                        <a:lnTo>
                                          <a:pt x="6738" y="15785"/>
                                        </a:lnTo>
                                        <a:lnTo>
                                          <a:pt x="6599" y="15239"/>
                                        </a:lnTo>
                                        <a:lnTo>
                                          <a:pt x="6456" y="14716"/>
                                        </a:lnTo>
                                        <a:lnTo>
                                          <a:pt x="6309" y="14216"/>
                                        </a:lnTo>
                                        <a:lnTo>
                                          <a:pt x="6157" y="13734"/>
                                        </a:lnTo>
                                        <a:lnTo>
                                          <a:pt x="5999" y="13274"/>
                                        </a:lnTo>
                                        <a:lnTo>
                                          <a:pt x="5837" y="12834"/>
                                        </a:lnTo>
                                        <a:lnTo>
                                          <a:pt x="5670" y="12412"/>
                                        </a:lnTo>
                                        <a:lnTo>
                                          <a:pt x="5499" y="12009"/>
                                        </a:lnTo>
                                        <a:lnTo>
                                          <a:pt x="5322" y="11624"/>
                                        </a:lnTo>
                                        <a:lnTo>
                                          <a:pt x="5139" y="11254"/>
                                        </a:lnTo>
                                        <a:lnTo>
                                          <a:pt x="4951" y="10899"/>
                                        </a:lnTo>
                                        <a:lnTo>
                                          <a:pt x="4756" y="10561"/>
                                        </a:lnTo>
                                        <a:lnTo>
                                          <a:pt x="4557" y="10237"/>
                                        </a:lnTo>
                                        <a:lnTo>
                                          <a:pt x="4350" y="9927"/>
                                        </a:lnTo>
                                        <a:lnTo>
                                          <a:pt x="4137" y="9629"/>
                                        </a:lnTo>
                                        <a:lnTo>
                                          <a:pt x="3920" y="9344"/>
                                        </a:lnTo>
                                        <a:lnTo>
                                          <a:pt x="3695" y="9070"/>
                                        </a:lnTo>
                                        <a:lnTo>
                                          <a:pt x="3463" y="8808"/>
                                        </a:lnTo>
                                        <a:lnTo>
                                          <a:pt x="3223" y="8555"/>
                                        </a:lnTo>
                                        <a:lnTo>
                                          <a:pt x="2979" y="8312"/>
                                        </a:lnTo>
                                        <a:lnTo>
                                          <a:pt x="2726" y="8076"/>
                                        </a:lnTo>
                                        <a:lnTo>
                                          <a:pt x="2466" y="7849"/>
                                        </a:lnTo>
                                        <a:lnTo>
                                          <a:pt x="2197" y="7630"/>
                                        </a:lnTo>
                                        <a:lnTo>
                                          <a:pt x="1924" y="7416"/>
                                        </a:lnTo>
                                        <a:lnTo>
                                          <a:pt x="1640" y="7207"/>
                                        </a:lnTo>
                                        <a:lnTo>
                                          <a:pt x="1350" y="7007"/>
                                        </a:lnTo>
                                        <a:lnTo>
                                          <a:pt x="1050" y="6807"/>
                                        </a:lnTo>
                                        <a:lnTo>
                                          <a:pt x="744" y="6611"/>
                                        </a:lnTo>
                                        <a:lnTo>
                                          <a:pt x="428" y="6418"/>
                                        </a:lnTo>
                                        <a:lnTo>
                                          <a:pt x="668" y="6128"/>
                                        </a:lnTo>
                                        <a:lnTo>
                                          <a:pt x="907" y="5860"/>
                                        </a:lnTo>
                                        <a:lnTo>
                                          <a:pt x="1147" y="5612"/>
                                        </a:lnTo>
                                        <a:lnTo>
                                          <a:pt x="1389" y="5383"/>
                                        </a:lnTo>
                                        <a:lnTo>
                                          <a:pt x="1629" y="5174"/>
                                        </a:lnTo>
                                        <a:lnTo>
                                          <a:pt x="1868" y="4980"/>
                                        </a:lnTo>
                                        <a:lnTo>
                                          <a:pt x="2108" y="4802"/>
                                        </a:lnTo>
                                        <a:lnTo>
                                          <a:pt x="2348" y="4635"/>
                                        </a:lnTo>
                                        <a:lnTo>
                                          <a:pt x="2585" y="4483"/>
                                        </a:lnTo>
                                        <a:lnTo>
                                          <a:pt x="2821" y="4338"/>
                                        </a:lnTo>
                                        <a:lnTo>
                                          <a:pt x="3055" y="4204"/>
                                        </a:lnTo>
                                        <a:lnTo>
                                          <a:pt x="3288" y="4076"/>
                                        </a:lnTo>
                                        <a:lnTo>
                                          <a:pt x="3745" y="3835"/>
                                        </a:lnTo>
                                        <a:lnTo>
                                          <a:pt x="4192" y="3603"/>
                                        </a:lnTo>
                                        <a:lnTo>
                                          <a:pt x="4411" y="3488"/>
                                        </a:lnTo>
                                        <a:lnTo>
                                          <a:pt x="4627" y="3370"/>
                                        </a:lnTo>
                                        <a:lnTo>
                                          <a:pt x="4839" y="3248"/>
                                        </a:lnTo>
                                        <a:lnTo>
                                          <a:pt x="5046" y="3120"/>
                                        </a:lnTo>
                                        <a:lnTo>
                                          <a:pt x="5249" y="2987"/>
                                        </a:lnTo>
                                        <a:lnTo>
                                          <a:pt x="5448" y="2845"/>
                                        </a:lnTo>
                                        <a:lnTo>
                                          <a:pt x="5643" y="2692"/>
                                        </a:lnTo>
                                        <a:lnTo>
                                          <a:pt x="5832" y="2527"/>
                                        </a:lnTo>
                                        <a:lnTo>
                                          <a:pt x="6016" y="2351"/>
                                        </a:lnTo>
                                        <a:lnTo>
                                          <a:pt x="6194" y="2159"/>
                                        </a:lnTo>
                                        <a:lnTo>
                                          <a:pt x="6366" y="1950"/>
                                        </a:lnTo>
                                        <a:lnTo>
                                          <a:pt x="6533" y="1725"/>
                                        </a:lnTo>
                                        <a:lnTo>
                                          <a:pt x="6693" y="1481"/>
                                        </a:lnTo>
                                        <a:lnTo>
                                          <a:pt x="6847" y="1213"/>
                                        </a:lnTo>
                                        <a:lnTo>
                                          <a:pt x="6993" y="925"/>
                                        </a:lnTo>
                                        <a:lnTo>
                                          <a:pt x="7134" y="612"/>
                                        </a:lnTo>
                                        <a:lnTo>
                                          <a:pt x="7272" y="925"/>
                                        </a:lnTo>
                                        <a:lnTo>
                                          <a:pt x="7419" y="1213"/>
                                        </a:lnTo>
                                        <a:lnTo>
                                          <a:pt x="7573" y="1481"/>
                                        </a:lnTo>
                                        <a:lnTo>
                                          <a:pt x="7733" y="1725"/>
                                        </a:lnTo>
                                        <a:lnTo>
                                          <a:pt x="7899" y="1950"/>
                                        </a:lnTo>
                                        <a:lnTo>
                                          <a:pt x="8072" y="2159"/>
                                        </a:lnTo>
                                        <a:lnTo>
                                          <a:pt x="8250" y="2351"/>
                                        </a:lnTo>
                                        <a:lnTo>
                                          <a:pt x="8434" y="2527"/>
                                        </a:lnTo>
                                        <a:lnTo>
                                          <a:pt x="8622" y="2692"/>
                                        </a:lnTo>
                                        <a:lnTo>
                                          <a:pt x="8816" y="2845"/>
                                        </a:lnTo>
                                        <a:lnTo>
                                          <a:pt x="9015" y="2987"/>
                                        </a:lnTo>
                                        <a:lnTo>
                                          <a:pt x="9220" y="3120"/>
                                        </a:lnTo>
                                        <a:lnTo>
                                          <a:pt x="9427" y="3248"/>
                                        </a:lnTo>
                                        <a:lnTo>
                                          <a:pt x="9638" y="3370"/>
                                        </a:lnTo>
                                        <a:lnTo>
                                          <a:pt x="9853" y="3488"/>
                                        </a:lnTo>
                                        <a:lnTo>
                                          <a:pt x="10072" y="3603"/>
                                        </a:lnTo>
                                        <a:lnTo>
                                          <a:pt x="10519" y="3835"/>
                                        </a:lnTo>
                                        <a:lnTo>
                                          <a:pt x="10978" y="4076"/>
                                        </a:lnTo>
                                        <a:lnTo>
                                          <a:pt x="11210" y="4204"/>
                                        </a:lnTo>
                                        <a:lnTo>
                                          <a:pt x="11443" y="4338"/>
                                        </a:lnTo>
                                        <a:lnTo>
                                          <a:pt x="11680" y="4483"/>
                                        </a:lnTo>
                                        <a:lnTo>
                                          <a:pt x="11918" y="4635"/>
                                        </a:lnTo>
                                        <a:lnTo>
                                          <a:pt x="12156" y="4802"/>
                                        </a:lnTo>
                                        <a:lnTo>
                                          <a:pt x="12396" y="4980"/>
                                        </a:lnTo>
                                        <a:lnTo>
                                          <a:pt x="12636" y="5174"/>
                                        </a:lnTo>
                                        <a:lnTo>
                                          <a:pt x="12876" y="5383"/>
                                        </a:lnTo>
                                        <a:lnTo>
                                          <a:pt x="13117" y="5612"/>
                                        </a:lnTo>
                                        <a:lnTo>
                                          <a:pt x="13357" y="5860"/>
                                        </a:lnTo>
                                        <a:lnTo>
                                          <a:pt x="13597" y="6128"/>
                                        </a:lnTo>
                                        <a:lnTo>
                                          <a:pt x="13837" y="6418"/>
                                        </a:lnTo>
                                        <a:lnTo>
                                          <a:pt x="13522" y="6611"/>
                                        </a:lnTo>
                                        <a:lnTo>
                                          <a:pt x="13214" y="6807"/>
                                        </a:lnTo>
                                        <a:lnTo>
                                          <a:pt x="12915" y="7007"/>
                                        </a:lnTo>
                                        <a:lnTo>
                                          <a:pt x="12624" y="7207"/>
                                        </a:lnTo>
                                        <a:lnTo>
                                          <a:pt x="12341" y="7416"/>
                                        </a:lnTo>
                                        <a:lnTo>
                                          <a:pt x="12065" y="7630"/>
                                        </a:lnTo>
                                        <a:lnTo>
                                          <a:pt x="11798" y="7849"/>
                                        </a:lnTo>
                                        <a:lnTo>
                                          <a:pt x="11539" y="8076"/>
                                        </a:lnTo>
                                        <a:lnTo>
                                          <a:pt x="11286" y="8312"/>
                                        </a:lnTo>
                                        <a:lnTo>
                                          <a:pt x="11039" y="8555"/>
                                        </a:lnTo>
                                        <a:lnTo>
                                          <a:pt x="10801" y="8808"/>
                                        </a:lnTo>
                                        <a:lnTo>
                                          <a:pt x="10570" y="9070"/>
                                        </a:lnTo>
                                        <a:lnTo>
                                          <a:pt x="10344" y="9344"/>
                                        </a:lnTo>
                                        <a:lnTo>
                                          <a:pt x="10125" y="9629"/>
                                        </a:lnTo>
                                        <a:lnTo>
                                          <a:pt x="9913" y="9927"/>
                                        </a:lnTo>
                                        <a:lnTo>
                                          <a:pt x="9707" y="10237"/>
                                        </a:lnTo>
                                        <a:lnTo>
                                          <a:pt x="9508" y="10561"/>
                                        </a:lnTo>
                                        <a:lnTo>
                                          <a:pt x="9314" y="10899"/>
                                        </a:lnTo>
                                        <a:lnTo>
                                          <a:pt x="9126" y="11254"/>
                                        </a:lnTo>
                                        <a:lnTo>
                                          <a:pt x="8942" y="11624"/>
                                        </a:lnTo>
                                        <a:lnTo>
                                          <a:pt x="8764" y="12009"/>
                                        </a:lnTo>
                                        <a:lnTo>
                                          <a:pt x="8592" y="12412"/>
                                        </a:lnTo>
                                        <a:lnTo>
                                          <a:pt x="8425" y="12834"/>
                                        </a:lnTo>
                                        <a:lnTo>
                                          <a:pt x="8265" y="13274"/>
                                        </a:lnTo>
                                        <a:lnTo>
                                          <a:pt x="8108" y="13734"/>
                                        </a:lnTo>
                                        <a:lnTo>
                                          <a:pt x="7955" y="14216"/>
                                        </a:lnTo>
                                        <a:lnTo>
                                          <a:pt x="7808" y="14716"/>
                                        </a:lnTo>
                                        <a:lnTo>
                                          <a:pt x="7665" y="15239"/>
                                        </a:lnTo>
                                        <a:lnTo>
                                          <a:pt x="7526" y="15785"/>
                                        </a:lnTo>
                                        <a:lnTo>
                                          <a:pt x="7392" y="16354"/>
                                        </a:lnTo>
                                        <a:lnTo>
                                          <a:pt x="7260" y="16945"/>
                                        </a:lnTo>
                                        <a:lnTo>
                                          <a:pt x="7134" y="175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" name="Freeform 4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22" y="5478"/>
                                    <a:ext cx="196" cy="201"/>
                                  </a:xfrm>
                                  <a:custGeom>
                                    <a:avLst/>
                                    <a:gdLst>
                                      <a:gd name="T0" fmla="*/ 3384 w 6899"/>
                                      <a:gd name="T1" fmla="*/ 8411 h 8728"/>
                                      <a:gd name="T2" fmla="*/ 3246 w 6899"/>
                                      <a:gd name="T3" fmla="*/ 7813 h 8728"/>
                                      <a:gd name="T4" fmla="*/ 3101 w 6899"/>
                                      <a:gd name="T5" fmla="*/ 7262 h 8728"/>
                                      <a:gd name="T6" fmla="*/ 2947 w 6899"/>
                                      <a:gd name="T7" fmla="*/ 6757 h 8728"/>
                                      <a:gd name="T8" fmla="*/ 2781 w 6899"/>
                                      <a:gd name="T9" fmla="*/ 6293 h 8728"/>
                                      <a:gd name="T10" fmla="*/ 2608 w 6899"/>
                                      <a:gd name="T11" fmla="*/ 5867 h 8728"/>
                                      <a:gd name="T12" fmla="*/ 2423 w 6899"/>
                                      <a:gd name="T13" fmla="*/ 5479 h 8728"/>
                                      <a:gd name="T14" fmla="*/ 2227 w 6899"/>
                                      <a:gd name="T15" fmla="*/ 5122 h 8728"/>
                                      <a:gd name="T16" fmla="*/ 2018 w 6899"/>
                                      <a:gd name="T17" fmla="*/ 4795 h 8728"/>
                                      <a:gd name="T18" fmla="*/ 1796 w 6899"/>
                                      <a:gd name="T19" fmla="*/ 4495 h 8728"/>
                                      <a:gd name="T20" fmla="*/ 1561 w 6899"/>
                                      <a:gd name="T21" fmla="*/ 4218 h 8728"/>
                                      <a:gd name="T22" fmla="*/ 1313 w 6899"/>
                                      <a:gd name="T23" fmla="*/ 3962 h 8728"/>
                                      <a:gd name="T24" fmla="*/ 1049 w 6899"/>
                                      <a:gd name="T25" fmla="*/ 3724 h 8728"/>
                                      <a:gd name="T26" fmla="*/ 770 w 6899"/>
                                      <a:gd name="T27" fmla="*/ 3501 h 8728"/>
                                      <a:gd name="T28" fmla="*/ 475 w 6899"/>
                                      <a:gd name="T29" fmla="*/ 3288 h 8728"/>
                                      <a:gd name="T30" fmla="*/ 162 w 6899"/>
                                      <a:gd name="T31" fmla="*/ 3084 h 8728"/>
                                      <a:gd name="T32" fmla="*/ 123 w 6899"/>
                                      <a:gd name="T33" fmla="*/ 2836 h 8728"/>
                                      <a:gd name="T34" fmla="*/ 368 w 6899"/>
                                      <a:gd name="T35" fmla="*/ 2571 h 8728"/>
                                      <a:gd name="T36" fmla="*/ 615 w 6899"/>
                                      <a:gd name="T37" fmla="*/ 2345 h 8728"/>
                                      <a:gd name="T38" fmla="*/ 861 w 6899"/>
                                      <a:gd name="T39" fmla="*/ 2154 h 8728"/>
                                      <a:gd name="T40" fmla="*/ 1106 w 6899"/>
                                      <a:gd name="T41" fmla="*/ 1991 h 8728"/>
                                      <a:gd name="T42" fmla="*/ 1347 w 6899"/>
                                      <a:gd name="T43" fmla="*/ 1848 h 8728"/>
                                      <a:gd name="T44" fmla="*/ 1702 w 6899"/>
                                      <a:gd name="T45" fmla="*/ 1659 h 8728"/>
                                      <a:gd name="T46" fmla="*/ 2046 w 6899"/>
                                      <a:gd name="T47" fmla="*/ 1480 h 8728"/>
                                      <a:gd name="T48" fmla="*/ 2264 w 6899"/>
                                      <a:gd name="T49" fmla="*/ 1357 h 8728"/>
                                      <a:gd name="T50" fmla="*/ 2477 w 6899"/>
                                      <a:gd name="T51" fmla="*/ 1223 h 8728"/>
                                      <a:gd name="T52" fmla="*/ 2679 w 6899"/>
                                      <a:gd name="T53" fmla="*/ 1071 h 8728"/>
                                      <a:gd name="T54" fmla="*/ 2872 w 6899"/>
                                      <a:gd name="T55" fmla="*/ 896 h 8728"/>
                                      <a:gd name="T56" fmla="*/ 3054 w 6899"/>
                                      <a:gd name="T57" fmla="*/ 690 h 8728"/>
                                      <a:gd name="T58" fmla="*/ 3222 w 6899"/>
                                      <a:gd name="T59" fmla="*/ 447 h 8728"/>
                                      <a:gd name="T60" fmla="*/ 3378 w 6899"/>
                                      <a:gd name="T61" fmla="*/ 162 h 8728"/>
                                      <a:gd name="T62" fmla="*/ 3522 w 6899"/>
                                      <a:gd name="T63" fmla="*/ 162 h 8728"/>
                                      <a:gd name="T64" fmla="*/ 3676 w 6899"/>
                                      <a:gd name="T65" fmla="*/ 447 h 8728"/>
                                      <a:gd name="T66" fmla="*/ 3844 w 6899"/>
                                      <a:gd name="T67" fmla="*/ 690 h 8728"/>
                                      <a:gd name="T68" fmla="*/ 4024 w 6899"/>
                                      <a:gd name="T69" fmla="*/ 896 h 8728"/>
                                      <a:gd name="T70" fmla="*/ 4217 w 6899"/>
                                      <a:gd name="T71" fmla="*/ 1071 h 8728"/>
                                      <a:gd name="T72" fmla="*/ 4418 w 6899"/>
                                      <a:gd name="T73" fmla="*/ 1223 h 8728"/>
                                      <a:gd name="T74" fmla="*/ 4630 w 6899"/>
                                      <a:gd name="T75" fmla="*/ 1357 h 8728"/>
                                      <a:gd name="T76" fmla="*/ 4849 w 6899"/>
                                      <a:gd name="T77" fmla="*/ 1480 h 8728"/>
                                      <a:gd name="T78" fmla="*/ 5193 w 6899"/>
                                      <a:gd name="T79" fmla="*/ 1659 h 8728"/>
                                      <a:gd name="T80" fmla="*/ 5548 w 6899"/>
                                      <a:gd name="T81" fmla="*/ 1848 h 8728"/>
                                      <a:gd name="T82" fmla="*/ 5789 w 6899"/>
                                      <a:gd name="T83" fmla="*/ 1991 h 8728"/>
                                      <a:gd name="T84" fmla="*/ 6034 w 6899"/>
                                      <a:gd name="T85" fmla="*/ 2154 h 8728"/>
                                      <a:gd name="T86" fmla="*/ 6282 w 6899"/>
                                      <a:gd name="T87" fmla="*/ 2345 h 8728"/>
                                      <a:gd name="T88" fmla="*/ 6528 w 6899"/>
                                      <a:gd name="T89" fmla="*/ 2571 h 8728"/>
                                      <a:gd name="T90" fmla="*/ 6776 w 6899"/>
                                      <a:gd name="T91" fmla="*/ 2836 h 8728"/>
                                      <a:gd name="T92" fmla="*/ 6737 w 6899"/>
                                      <a:gd name="T93" fmla="*/ 3084 h 8728"/>
                                      <a:gd name="T94" fmla="*/ 6424 w 6899"/>
                                      <a:gd name="T95" fmla="*/ 3288 h 8728"/>
                                      <a:gd name="T96" fmla="*/ 6129 w 6899"/>
                                      <a:gd name="T97" fmla="*/ 3501 h 8728"/>
                                      <a:gd name="T98" fmla="*/ 5851 w 6899"/>
                                      <a:gd name="T99" fmla="*/ 3724 h 8728"/>
                                      <a:gd name="T100" fmla="*/ 5587 w 6899"/>
                                      <a:gd name="T101" fmla="*/ 3962 h 8728"/>
                                      <a:gd name="T102" fmla="*/ 5337 w 6899"/>
                                      <a:gd name="T103" fmla="*/ 4218 h 8728"/>
                                      <a:gd name="T104" fmla="*/ 5102 w 6899"/>
                                      <a:gd name="T105" fmla="*/ 4495 h 8728"/>
                                      <a:gd name="T106" fmla="*/ 4880 w 6899"/>
                                      <a:gd name="T107" fmla="*/ 4795 h 8728"/>
                                      <a:gd name="T108" fmla="*/ 4671 w 6899"/>
                                      <a:gd name="T109" fmla="*/ 5122 h 8728"/>
                                      <a:gd name="T110" fmla="*/ 4475 w 6899"/>
                                      <a:gd name="T111" fmla="*/ 5479 h 8728"/>
                                      <a:gd name="T112" fmla="*/ 4288 w 6899"/>
                                      <a:gd name="T113" fmla="*/ 5867 h 8728"/>
                                      <a:gd name="T114" fmla="*/ 4115 w 6899"/>
                                      <a:gd name="T115" fmla="*/ 6293 h 8728"/>
                                      <a:gd name="T116" fmla="*/ 3951 w 6899"/>
                                      <a:gd name="T117" fmla="*/ 6757 h 8728"/>
                                      <a:gd name="T118" fmla="*/ 3797 w 6899"/>
                                      <a:gd name="T119" fmla="*/ 7262 h 8728"/>
                                      <a:gd name="T120" fmla="*/ 3652 w 6899"/>
                                      <a:gd name="T121" fmla="*/ 7813 h 8728"/>
                                      <a:gd name="T122" fmla="*/ 3515 w 6899"/>
                                      <a:gd name="T123" fmla="*/ 8411 h 87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6899" h="8728">
                                        <a:moveTo>
                                          <a:pt x="3451" y="8728"/>
                                        </a:moveTo>
                                        <a:lnTo>
                                          <a:pt x="3384" y="8411"/>
                                        </a:lnTo>
                                        <a:lnTo>
                                          <a:pt x="3316" y="8105"/>
                                        </a:lnTo>
                                        <a:lnTo>
                                          <a:pt x="3246" y="7813"/>
                                        </a:lnTo>
                                        <a:lnTo>
                                          <a:pt x="3175" y="7531"/>
                                        </a:lnTo>
                                        <a:lnTo>
                                          <a:pt x="3101" y="7262"/>
                                        </a:lnTo>
                                        <a:lnTo>
                                          <a:pt x="3024" y="7005"/>
                                        </a:lnTo>
                                        <a:lnTo>
                                          <a:pt x="2947" y="6757"/>
                                        </a:lnTo>
                                        <a:lnTo>
                                          <a:pt x="2866" y="6520"/>
                                        </a:lnTo>
                                        <a:lnTo>
                                          <a:pt x="2781" y="6293"/>
                                        </a:lnTo>
                                        <a:lnTo>
                                          <a:pt x="2697" y="6076"/>
                                        </a:lnTo>
                                        <a:lnTo>
                                          <a:pt x="2608" y="5867"/>
                                        </a:lnTo>
                                        <a:lnTo>
                                          <a:pt x="2517" y="5668"/>
                                        </a:lnTo>
                                        <a:lnTo>
                                          <a:pt x="2423" y="5479"/>
                                        </a:lnTo>
                                        <a:lnTo>
                                          <a:pt x="2326" y="5297"/>
                                        </a:lnTo>
                                        <a:lnTo>
                                          <a:pt x="2227" y="5122"/>
                                        </a:lnTo>
                                        <a:lnTo>
                                          <a:pt x="2125" y="4955"/>
                                        </a:lnTo>
                                        <a:lnTo>
                                          <a:pt x="2018" y="4795"/>
                                        </a:lnTo>
                                        <a:lnTo>
                                          <a:pt x="1908" y="4643"/>
                                        </a:lnTo>
                                        <a:lnTo>
                                          <a:pt x="1796" y="4495"/>
                                        </a:lnTo>
                                        <a:lnTo>
                                          <a:pt x="1681" y="4354"/>
                                        </a:lnTo>
                                        <a:lnTo>
                                          <a:pt x="1561" y="4218"/>
                                        </a:lnTo>
                                        <a:lnTo>
                                          <a:pt x="1438" y="4089"/>
                                        </a:lnTo>
                                        <a:lnTo>
                                          <a:pt x="1313" y="3962"/>
                                        </a:lnTo>
                                        <a:lnTo>
                                          <a:pt x="1183" y="3841"/>
                                        </a:lnTo>
                                        <a:lnTo>
                                          <a:pt x="1049" y="3724"/>
                                        </a:lnTo>
                                        <a:lnTo>
                                          <a:pt x="911" y="3611"/>
                                        </a:lnTo>
                                        <a:lnTo>
                                          <a:pt x="770" y="3501"/>
                                        </a:lnTo>
                                        <a:lnTo>
                                          <a:pt x="624" y="3392"/>
                                        </a:lnTo>
                                        <a:lnTo>
                                          <a:pt x="475" y="3288"/>
                                        </a:lnTo>
                                        <a:lnTo>
                                          <a:pt x="321" y="3185"/>
                                        </a:lnTo>
                                        <a:lnTo>
                                          <a:pt x="162" y="3084"/>
                                        </a:lnTo>
                                        <a:lnTo>
                                          <a:pt x="0" y="2985"/>
                                        </a:lnTo>
                                        <a:lnTo>
                                          <a:pt x="123" y="2836"/>
                                        </a:lnTo>
                                        <a:lnTo>
                                          <a:pt x="245" y="2697"/>
                                        </a:lnTo>
                                        <a:lnTo>
                                          <a:pt x="368" y="2571"/>
                                        </a:lnTo>
                                        <a:lnTo>
                                          <a:pt x="493" y="2454"/>
                                        </a:lnTo>
                                        <a:lnTo>
                                          <a:pt x="615" y="2345"/>
                                        </a:lnTo>
                                        <a:lnTo>
                                          <a:pt x="739" y="2247"/>
                                        </a:lnTo>
                                        <a:lnTo>
                                          <a:pt x="861" y="2154"/>
                                        </a:lnTo>
                                        <a:lnTo>
                                          <a:pt x="984" y="2070"/>
                                        </a:lnTo>
                                        <a:lnTo>
                                          <a:pt x="1106" y="1991"/>
                                        </a:lnTo>
                                        <a:lnTo>
                                          <a:pt x="1227" y="1918"/>
                                        </a:lnTo>
                                        <a:lnTo>
                                          <a:pt x="1347" y="1848"/>
                                        </a:lnTo>
                                        <a:lnTo>
                                          <a:pt x="1467" y="1782"/>
                                        </a:lnTo>
                                        <a:lnTo>
                                          <a:pt x="1702" y="1659"/>
                                        </a:lnTo>
                                        <a:lnTo>
                                          <a:pt x="1932" y="1539"/>
                                        </a:lnTo>
                                        <a:lnTo>
                                          <a:pt x="2046" y="1480"/>
                                        </a:lnTo>
                                        <a:lnTo>
                                          <a:pt x="2156" y="1419"/>
                                        </a:lnTo>
                                        <a:lnTo>
                                          <a:pt x="2264" y="1357"/>
                                        </a:lnTo>
                                        <a:lnTo>
                                          <a:pt x="2373" y="1291"/>
                                        </a:lnTo>
                                        <a:lnTo>
                                          <a:pt x="2477" y="1223"/>
                                        </a:lnTo>
                                        <a:lnTo>
                                          <a:pt x="2580" y="1150"/>
                                        </a:lnTo>
                                        <a:lnTo>
                                          <a:pt x="2679" y="1071"/>
                                        </a:lnTo>
                                        <a:lnTo>
                                          <a:pt x="2778" y="986"/>
                                        </a:lnTo>
                                        <a:lnTo>
                                          <a:pt x="2872" y="896"/>
                                        </a:lnTo>
                                        <a:lnTo>
                                          <a:pt x="2964" y="797"/>
                                        </a:lnTo>
                                        <a:lnTo>
                                          <a:pt x="3054" y="690"/>
                                        </a:lnTo>
                                        <a:lnTo>
                                          <a:pt x="3139" y="573"/>
                                        </a:lnTo>
                                        <a:lnTo>
                                          <a:pt x="3222" y="447"/>
                                        </a:lnTo>
                                        <a:lnTo>
                                          <a:pt x="3301" y="309"/>
                                        </a:lnTo>
                                        <a:lnTo>
                                          <a:pt x="3378" y="162"/>
                                        </a:lnTo>
                                        <a:lnTo>
                                          <a:pt x="3451" y="0"/>
                                        </a:lnTo>
                                        <a:lnTo>
                                          <a:pt x="3522" y="162"/>
                                        </a:lnTo>
                                        <a:lnTo>
                                          <a:pt x="3598" y="309"/>
                                        </a:lnTo>
                                        <a:lnTo>
                                          <a:pt x="3676" y="447"/>
                                        </a:lnTo>
                                        <a:lnTo>
                                          <a:pt x="3759" y="573"/>
                                        </a:lnTo>
                                        <a:lnTo>
                                          <a:pt x="3844" y="690"/>
                                        </a:lnTo>
                                        <a:lnTo>
                                          <a:pt x="3934" y="797"/>
                                        </a:lnTo>
                                        <a:lnTo>
                                          <a:pt x="4024" y="896"/>
                                        </a:lnTo>
                                        <a:lnTo>
                                          <a:pt x="4120" y="986"/>
                                        </a:lnTo>
                                        <a:lnTo>
                                          <a:pt x="4217" y="1071"/>
                                        </a:lnTo>
                                        <a:lnTo>
                                          <a:pt x="4316" y="1150"/>
                                        </a:lnTo>
                                        <a:lnTo>
                                          <a:pt x="4418" y="1223"/>
                                        </a:lnTo>
                                        <a:lnTo>
                                          <a:pt x="4523" y="1291"/>
                                        </a:lnTo>
                                        <a:lnTo>
                                          <a:pt x="4630" y="1357"/>
                                        </a:lnTo>
                                        <a:lnTo>
                                          <a:pt x="4739" y="1419"/>
                                        </a:lnTo>
                                        <a:lnTo>
                                          <a:pt x="4849" y="1480"/>
                                        </a:lnTo>
                                        <a:lnTo>
                                          <a:pt x="4963" y="1539"/>
                                        </a:lnTo>
                                        <a:lnTo>
                                          <a:pt x="5193" y="1659"/>
                                        </a:lnTo>
                                        <a:lnTo>
                                          <a:pt x="5428" y="1782"/>
                                        </a:lnTo>
                                        <a:lnTo>
                                          <a:pt x="5548" y="1848"/>
                                        </a:lnTo>
                                        <a:lnTo>
                                          <a:pt x="5668" y="1918"/>
                                        </a:lnTo>
                                        <a:lnTo>
                                          <a:pt x="5789" y="1991"/>
                                        </a:lnTo>
                                        <a:lnTo>
                                          <a:pt x="5912" y="2070"/>
                                        </a:lnTo>
                                        <a:lnTo>
                                          <a:pt x="6034" y="2154"/>
                                        </a:lnTo>
                                        <a:lnTo>
                                          <a:pt x="6157" y="2247"/>
                                        </a:lnTo>
                                        <a:lnTo>
                                          <a:pt x="6282" y="2345"/>
                                        </a:lnTo>
                                        <a:lnTo>
                                          <a:pt x="6405" y="2454"/>
                                        </a:lnTo>
                                        <a:lnTo>
                                          <a:pt x="6528" y="2571"/>
                                        </a:lnTo>
                                        <a:lnTo>
                                          <a:pt x="6653" y="2697"/>
                                        </a:lnTo>
                                        <a:lnTo>
                                          <a:pt x="6776" y="2836"/>
                                        </a:lnTo>
                                        <a:lnTo>
                                          <a:pt x="6899" y="2985"/>
                                        </a:lnTo>
                                        <a:lnTo>
                                          <a:pt x="6737" y="3084"/>
                                        </a:lnTo>
                                        <a:lnTo>
                                          <a:pt x="6578" y="3185"/>
                                        </a:lnTo>
                                        <a:lnTo>
                                          <a:pt x="6424" y="3288"/>
                                        </a:lnTo>
                                        <a:lnTo>
                                          <a:pt x="6275" y="3392"/>
                                        </a:lnTo>
                                        <a:lnTo>
                                          <a:pt x="6129" y="3501"/>
                                        </a:lnTo>
                                        <a:lnTo>
                                          <a:pt x="5988" y="3611"/>
                                        </a:lnTo>
                                        <a:lnTo>
                                          <a:pt x="5851" y="3724"/>
                                        </a:lnTo>
                                        <a:lnTo>
                                          <a:pt x="5716" y="3841"/>
                                        </a:lnTo>
                                        <a:lnTo>
                                          <a:pt x="5587" y="3962"/>
                                        </a:lnTo>
                                        <a:lnTo>
                                          <a:pt x="5460" y="4089"/>
                                        </a:lnTo>
                                        <a:lnTo>
                                          <a:pt x="5337" y="4218"/>
                                        </a:lnTo>
                                        <a:lnTo>
                                          <a:pt x="5217" y="4354"/>
                                        </a:lnTo>
                                        <a:lnTo>
                                          <a:pt x="5102" y="4495"/>
                                        </a:lnTo>
                                        <a:lnTo>
                                          <a:pt x="4990" y="4643"/>
                                        </a:lnTo>
                                        <a:lnTo>
                                          <a:pt x="4880" y="4795"/>
                                        </a:lnTo>
                                        <a:lnTo>
                                          <a:pt x="4775" y="4955"/>
                                        </a:lnTo>
                                        <a:lnTo>
                                          <a:pt x="4671" y="5122"/>
                                        </a:lnTo>
                                        <a:lnTo>
                                          <a:pt x="4572" y="5297"/>
                                        </a:lnTo>
                                        <a:lnTo>
                                          <a:pt x="4475" y="5479"/>
                                        </a:lnTo>
                                        <a:lnTo>
                                          <a:pt x="4381" y="5668"/>
                                        </a:lnTo>
                                        <a:lnTo>
                                          <a:pt x="4288" y="5867"/>
                                        </a:lnTo>
                                        <a:lnTo>
                                          <a:pt x="4201" y="6076"/>
                                        </a:lnTo>
                                        <a:lnTo>
                                          <a:pt x="4115" y="6293"/>
                                        </a:lnTo>
                                        <a:lnTo>
                                          <a:pt x="4032" y="6520"/>
                                        </a:lnTo>
                                        <a:lnTo>
                                          <a:pt x="3951" y="6757"/>
                                        </a:lnTo>
                                        <a:lnTo>
                                          <a:pt x="3874" y="7005"/>
                                        </a:lnTo>
                                        <a:lnTo>
                                          <a:pt x="3797" y="7262"/>
                                        </a:lnTo>
                                        <a:lnTo>
                                          <a:pt x="3724" y="7531"/>
                                        </a:lnTo>
                                        <a:lnTo>
                                          <a:pt x="3652" y="7813"/>
                                        </a:lnTo>
                                        <a:lnTo>
                                          <a:pt x="3583" y="8105"/>
                                        </a:lnTo>
                                        <a:lnTo>
                                          <a:pt x="3515" y="8411"/>
                                        </a:lnTo>
                                        <a:lnTo>
                                          <a:pt x="3451" y="87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" name="Freeform 4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98" y="5716"/>
                                    <a:ext cx="222" cy="142"/>
                                  </a:xfrm>
                                  <a:custGeom>
                                    <a:avLst/>
                                    <a:gdLst>
                                      <a:gd name="T0" fmla="*/ 7486 w 7800"/>
                                      <a:gd name="T1" fmla="*/ 5577 h 6159"/>
                                      <a:gd name="T2" fmla="*/ 6891 w 7800"/>
                                      <a:gd name="T3" fmla="*/ 5430 h 6159"/>
                                      <a:gd name="T4" fmla="*/ 6333 w 7800"/>
                                      <a:gd name="T5" fmla="*/ 5313 h 6159"/>
                                      <a:gd name="T6" fmla="*/ 5812 w 7800"/>
                                      <a:gd name="T7" fmla="*/ 5224 h 6159"/>
                                      <a:gd name="T8" fmla="*/ 5324 w 7800"/>
                                      <a:gd name="T9" fmla="*/ 5161 h 6159"/>
                                      <a:gd name="T10" fmla="*/ 4865 w 7800"/>
                                      <a:gd name="T11" fmla="*/ 5127 h 6159"/>
                                      <a:gd name="T12" fmla="*/ 4434 w 7800"/>
                                      <a:gd name="T13" fmla="*/ 5117 h 6159"/>
                                      <a:gd name="T14" fmla="*/ 4027 w 7800"/>
                                      <a:gd name="T15" fmla="*/ 5132 h 6159"/>
                                      <a:gd name="T16" fmla="*/ 3642 w 7800"/>
                                      <a:gd name="T17" fmla="*/ 5171 h 6159"/>
                                      <a:gd name="T18" fmla="*/ 3274 w 7800"/>
                                      <a:gd name="T19" fmla="*/ 5234 h 6159"/>
                                      <a:gd name="T20" fmla="*/ 2920 w 7800"/>
                                      <a:gd name="T21" fmla="*/ 5320 h 6159"/>
                                      <a:gd name="T22" fmla="*/ 2580 w 7800"/>
                                      <a:gd name="T23" fmla="*/ 5427 h 6159"/>
                                      <a:gd name="T24" fmla="*/ 2248 w 7800"/>
                                      <a:gd name="T25" fmla="*/ 5555 h 6159"/>
                                      <a:gd name="T26" fmla="*/ 1922 w 7800"/>
                                      <a:gd name="T27" fmla="*/ 5704 h 6159"/>
                                      <a:gd name="T28" fmla="*/ 1601 w 7800"/>
                                      <a:gd name="T29" fmla="*/ 5872 h 6159"/>
                                      <a:gd name="T30" fmla="*/ 1280 w 7800"/>
                                      <a:gd name="T31" fmla="*/ 6060 h 6159"/>
                                      <a:gd name="T32" fmla="*/ 1039 w 7800"/>
                                      <a:gd name="T33" fmla="*/ 5984 h 6159"/>
                                      <a:gd name="T34" fmla="*/ 912 w 7800"/>
                                      <a:gd name="T35" fmla="*/ 5645 h 6159"/>
                                      <a:gd name="T36" fmla="*/ 822 w 7800"/>
                                      <a:gd name="T37" fmla="*/ 5323 h 6159"/>
                                      <a:gd name="T38" fmla="*/ 762 w 7800"/>
                                      <a:gd name="T39" fmla="*/ 5018 h 6159"/>
                                      <a:gd name="T40" fmla="*/ 724 w 7800"/>
                                      <a:gd name="T41" fmla="*/ 4725 h 6159"/>
                                      <a:gd name="T42" fmla="*/ 705 w 7800"/>
                                      <a:gd name="T43" fmla="*/ 4446 h 6159"/>
                                      <a:gd name="T44" fmla="*/ 695 w 7800"/>
                                      <a:gd name="T45" fmla="*/ 4043 h 6159"/>
                                      <a:gd name="T46" fmla="*/ 690 w 7800"/>
                                      <a:gd name="T47" fmla="*/ 3658 h 6159"/>
                                      <a:gd name="T48" fmla="*/ 679 w 7800"/>
                                      <a:gd name="T49" fmla="*/ 3405 h 6159"/>
                                      <a:gd name="T50" fmla="*/ 655 w 7800"/>
                                      <a:gd name="T51" fmla="*/ 3155 h 6159"/>
                                      <a:gd name="T52" fmla="*/ 609 w 7800"/>
                                      <a:gd name="T53" fmla="*/ 2906 h 6159"/>
                                      <a:gd name="T54" fmla="*/ 538 w 7800"/>
                                      <a:gd name="T55" fmla="*/ 2655 h 6159"/>
                                      <a:gd name="T56" fmla="*/ 436 w 7800"/>
                                      <a:gd name="T57" fmla="*/ 2400 h 6159"/>
                                      <a:gd name="T58" fmla="*/ 295 w 7800"/>
                                      <a:gd name="T59" fmla="*/ 2140 h 6159"/>
                                      <a:gd name="T60" fmla="*/ 110 w 7800"/>
                                      <a:gd name="T61" fmla="*/ 1872 h 6159"/>
                                      <a:gd name="T62" fmla="*/ 175 w 7800"/>
                                      <a:gd name="T63" fmla="*/ 1743 h 6159"/>
                                      <a:gd name="T64" fmla="*/ 501 w 7800"/>
                                      <a:gd name="T65" fmla="*/ 1735 h 6159"/>
                                      <a:gd name="T66" fmla="*/ 792 w 7800"/>
                                      <a:gd name="T67" fmla="*/ 1694 h 6159"/>
                                      <a:gd name="T68" fmla="*/ 1057 w 7800"/>
                                      <a:gd name="T69" fmla="*/ 1624 h 6159"/>
                                      <a:gd name="T70" fmla="*/ 1300 w 7800"/>
                                      <a:gd name="T71" fmla="*/ 1534 h 6159"/>
                                      <a:gd name="T72" fmla="*/ 1527 w 7800"/>
                                      <a:gd name="T73" fmla="*/ 1420 h 6159"/>
                                      <a:gd name="T74" fmla="*/ 1742 w 7800"/>
                                      <a:gd name="T75" fmla="*/ 1292 h 6159"/>
                                      <a:gd name="T76" fmla="*/ 1951 w 7800"/>
                                      <a:gd name="T77" fmla="*/ 1151 h 6159"/>
                                      <a:gd name="T78" fmla="*/ 2264 w 7800"/>
                                      <a:gd name="T79" fmla="*/ 926 h 6159"/>
                                      <a:gd name="T80" fmla="*/ 2593 w 7800"/>
                                      <a:gd name="T81" fmla="*/ 695 h 6159"/>
                                      <a:gd name="T82" fmla="*/ 2830 w 7800"/>
                                      <a:gd name="T83" fmla="*/ 544 h 6159"/>
                                      <a:gd name="T84" fmla="*/ 3086 w 7800"/>
                                      <a:gd name="T85" fmla="*/ 398 h 6159"/>
                                      <a:gd name="T86" fmla="*/ 3368 w 7800"/>
                                      <a:gd name="T87" fmla="*/ 264 h 6159"/>
                                      <a:gd name="T88" fmla="*/ 3680 w 7800"/>
                                      <a:gd name="T89" fmla="*/ 144 h 6159"/>
                                      <a:gd name="T90" fmla="*/ 4029 w 7800"/>
                                      <a:gd name="T91" fmla="*/ 43 h 6159"/>
                                      <a:gd name="T92" fmla="*/ 4233 w 7800"/>
                                      <a:gd name="T93" fmla="*/ 189 h 6159"/>
                                      <a:gd name="T94" fmla="*/ 4275 w 7800"/>
                                      <a:gd name="T95" fmla="*/ 558 h 6159"/>
                                      <a:gd name="T96" fmla="*/ 4332 w 7800"/>
                                      <a:gd name="T97" fmla="*/ 918 h 6159"/>
                                      <a:gd name="T98" fmla="*/ 4406 w 7800"/>
                                      <a:gd name="T99" fmla="*/ 1268 h 6159"/>
                                      <a:gd name="T100" fmla="*/ 4500 w 7800"/>
                                      <a:gd name="T101" fmla="*/ 1611 h 6159"/>
                                      <a:gd name="T102" fmla="*/ 4617 w 7800"/>
                                      <a:gd name="T103" fmla="*/ 1948 h 6159"/>
                                      <a:gd name="T104" fmla="*/ 4758 w 7800"/>
                                      <a:gd name="T105" fmla="*/ 2282 h 6159"/>
                                      <a:gd name="T106" fmla="*/ 4927 w 7800"/>
                                      <a:gd name="T107" fmla="*/ 2616 h 6159"/>
                                      <a:gd name="T108" fmla="*/ 5124 w 7800"/>
                                      <a:gd name="T109" fmla="*/ 2950 h 6159"/>
                                      <a:gd name="T110" fmla="*/ 5356 w 7800"/>
                                      <a:gd name="T111" fmla="*/ 3285 h 6159"/>
                                      <a:gd name="T112" fmla="*/ 5620 w 7800"/>
                                      <a:gd name="T113" fmla="*/ 3625 h 6159"/>
                                      <a:gd name="T114" fmla="*/ 5922 w 7800"/>
                                      <a:gd name="T115" fmla="*/ 3973 h 6159"/>
                                      <a:gd name="T116" fmla="*/ 6262 w 7800"/>
                                      <a:gd name="T117" fmla="*/ 4327 h 6159"/>
                                      <a:gd name="T118" fmla="*/ 6646 w 7800"/>
                                      <a:gd name="T119" fmla="*/ 4693 h 6159"/>
                                      <a:gd name="T120" fmla="*/ 7072 w 7800"/>
                                      <a:gd name="T121" fmla="*/ 5069 h 6159"/>
                                      <a:gd name="T122" fmla="*/ 7546 w 7800"/>
                                      <a:gd name="T123" fmla="*/ 5461 h 61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7800" h="6159">
                                        <a:moveTo>
                                          <a:pt x="7800" y="5660"/>
                                        </a:moveTo>
                                        <a:lnTo>
                                          <a:pt x="7486" y="5577"/>
                                        </a:lnTo>
                                        <a:lnTo>
                                          <a:pt x="7183" y="5499"/>
                                        </a:lnTo>
                                        <a:lnTo>
                                          <a:pt x="6891" y="5430"/>
                                        </a:lnTo>
                                        <a:lnTo>
                                          <a:pt x="6607" y="5368"/>
                                        </a:lnTo>
                                        <a:lnTo>
                                          <a:pt x="6333" y="5313"/>
                                        </a:lnTo>
                                        <a:lnTo>
                                          <a:pt x="6068" y="5265"/>
                                        </a:lnTo>
                                        <a:lnTo>
                                          <a:pt x="5812" y="5224"/>
                                        </a:lnTo>
                                        <a:lnTo>
                                          <a:pt x="5564" y="5188"/>
                                        </a:lnTo>
                                        <a:lnTo>
                                          <a:pt x="5324" y="5161"/>
                                        </a:lnTo>
                                        <a:lnTo>
                                          <a:pt x="5090" y="5140"/>
                                        </a:lnTo>
                                        <a:lnTo>
                                          <a:pt x="4865" y="5127"/>
                                        </a:lnTo>
                                        <a:lnTo>
                                          <a:pt x="4646" y="5117"/>
                                        </a:lnTo>
                                        <a:lnTo>
                                          <a:pt x="4434" y="5117"/>
                                        </a:lnTo>
                                        <a:lnTo>
                                          <a:pt x="4228" y="5120"/>
                                        </a:lnTo>
                                        <a:lnTo>
                                          <a:pt x="4027" y="5132"/>
                                        </a:lnTo>
                                        <a:lnTo>
                                          <a:pt x="3831" y="5148"/>
                                        </a:lnTo>
                                        <a:lnTo>
                                          <a:pt x="3642" y="5171"/>
                                        </a:lnTo>
                                        <a:lnTo>
                                          <a:pt x="3455" y="5200"/>
                                        </a:lnTo>
                                        <a:lnTo>
                                          <a:pt x="3274" y="5234"/>
                                        </a:lnTo>
                                        <a:lnTo>
                                          <a:pt x="3095" y="5274"/>
                                        </a:lnTo>
                                        <a:lnTo>
                                          <a:pt x="2920" y="5320"/>
                                        </a:lnTo>
                                        <a:lnTo>
                                          <a:pt x="2749" y="5370"/>
                                        </a:lnTo>
                                        <a:lnTo>
                                          <a:pt x="2580" y="5427"/>
                                        </a:lnTo>
                                        <a:lnTo>
                                          <a:pt x="2413" y="5488"/>
                                        </a:lnTo>
                                        <a:lnTo>
                                          <a:pt x="2248" y="5555"/>
                                        </a:lnTo>
                                        <a:lnTo>
                                          <a:pt x="2086" y="5627"/>
                                        </a:lnTo>
                                        <a:lnTo>
                                          <a:pt x="1922" y="5704"/>
                                        </a:lnTo>
                                        <a:lnTo>
                                          <a:pt x="1762" y="5786"/>
                                        </a:lnTo>
                                        <a:lnTo>
                                          <a:pt x="1601" y="5872"/>
                                        </a:lnTo>
                                        <a:lnTo>
                                          <a:pt x="1441" y="5963"/>
                                        </a:lnTo>
                                        <a:lnTo>
                                          <a:pt x="1280" y="6060"/>
                                        </a:lnTo>
                                        <a:lnTo>
                                          <a:pt x="1118" y="6159"/>
                                        </a:lnTo>
                                        <a:lnTo>
                                          <a:pt x="1039" y="5984"/>
                                        </a:lnTo>
                                        <a:lnTo>
                                          <a:pt x="971" y="5812"/>
                                        </a:lnTo>
                                        <a:lnTo>
                                          <a:pt x="912" y="5645"/>
                                        </a:lnTo>
                                        <a:lnTo>
                                          <a:pt x="864" y="5482"/>
                                        </a:lnTo>
                                        <a:lnTo>
                                          <a:pt x="822" y="5323"/>
                                        </a:lnTo>
                                        <a:lnTo>
                                          <a:pt x="789" y="5169"/>
                                        </a:lnTo>
                                        <a:lnTo>
                                          <a:pt x="762" y="5018"/>
                                        </a:lnTo>
                                        <a:lnTo>
                                          <a:pt x="741" y="4869"/>
                                        </a:lnTo>
                                        <a:lnTo>
                                          <a:pt x="724" y="4725"/>
                                        </a:lnTo>
                                        <a:lnTo>
                                          <a:pt x="715" y="4584"/>
                                        </a:lnTo>
                                        <a:lnTo>
                                          <a:pt x="705" y="4446"/>
                                        </a:lnTo>
                                        <a:lnTo>
                                          <a:pt x="700" y="4309"/>
                                        </a:lnTo>
                                        <a:lnTo>
                                          <a:pt x="695" y="4043"/>
                                        </a:lnTo>
                                        <a:lnTo>
                                          <a:pt x="694" y="3784"/>
                                        </a:lnTo>
                                        <a:lnTo>
                                          <a:pt x="690" y="3658"/>
                                        </a:lnTo>
                                        <a:lnTo>
                                          <a:pt x="686" y="3531"/>
                                        </a:lnTo>
                                        <a:lnTo>
                                          <a:pt x="679" y="3405"/>
                                        </a:lnTo>
                                        <a:lnTo>
                                          <a:pt x="669" y="3280"/>
                                        </a:lnTo>
                                        <a:lnTo>
                                          <a:pt x="655" y="3155"/>
                                        </a:lnTo>
                                        <a:lnTo>
                                          <a:pt x="635" y="3031"/>
                                        </a:lnTo>
                                        <a:lnTo>
                                          <a:pt x="609" y="2906"/>
                                        </a:lnTo>
                                        <a:lnTo>
                                          <a:pt x="579" y="2780"/>
                                        </a:lnTo>
                                        <a:lnTo>
                                          <a:pt x="538" y="2655"/>
                                        </a:lnTo>
                                        <a:lnTo>
                                          <a:pt x="493" y="2528"/>
                                        </a:lnTo>
                                        <a:lnTo>
                                          <a:pt x="436" y="2400"/>
                                        </a:lnTo>
                                        <a:lnTo>
                                          <a:pt x="371" y="2271"/>
                                        </a:lnTo>
                                        <a:lnTo>
                                          <a:pt x="295" y="2140"/>
                                        </a:lnTo>
                                        <a:lnTo>
                                          <a:pt x="209" y="2007"/>
                                        </a:lnTo>
                                        <a:lnTo>
                                          <a:pt x="110" y="1872"/>
                                        </a:lnTo>
                                        <a:lnTo>
                                          <a:pt x="0" y="1735"/>
                                        </a:lnTo>
                                        <a:lnTo>
                                          <a:pt x="175" y="1743"/>
                                        </a:lnTo>
                                        <a:lnTo>
                                          <a:pt x="342" y="1743"/>
                                        </a:lnTo>
                                        <a:lnTo>
                                          <a:pt x="501" y="1735"/>
                                        </a:lnTo>
                                        <a:lnTo>
                                          <a:pt x="650" y="1717"/>
                                        </a:lnTo>
                                        <a:lnTo>
                                          <a:pt x="792" y="1694"/>
                                        </a:lnTo>
                                        <a:lnTo>
                                          <a:pt x="927" y="1662"/>
                                        </a:lnTo>
                                        <a:lnTo>
                                          <a:pt x="1057" y="1624"/>
                                        </a:lnTo>
                                        <a:lnTo>
                                          <a:pt x="1181" y="1582"/>
                                        </a:lnTo>
                                        <a:lnTo>
                                          <a:pt x="1300" y="1534"/>
                                        </a:lnTo>
                                        <a:lnTo>
                                          <a:pt x="1415" y="1479"/>
                                        </a:lnTo>
                                        <a:lnTo>
                                          <a:pt x="1527" y="1420"/>
                                        </a:lnTo>
                                        <a:lnTo>
                                          <a:pt x="1635" y="1359"/>
                                        </a:lnTo>
                                        <a:lnTo>
                                          <a:pt x="1742" y="1292"/>
                                        </a:lnTo>
                                        <a:lnTo>
                                          <a:pt x="1847" y="1224"/>
                                        </a:lnTo>
                                        <a:lnTo>
                                          <a:pt x="1951" y="1151"/>
                                        </a:lnTo>
                                        <a:lnTo>
                                          <a:pt x="2055" y="1079"/>
                                        </a:lnTo>
                                        <a:lnTo>
                                          <a:pt x="2264" y="926"/>
                                        </a:lnTo>
                                        <a:lnTo>
                                          <a:pt x="2481" y="772"/>
                                        </a:lnTo>
                                        <a:lnTo>
                                          <a:pt x="2593" y="695"/>
                                        </a:lnTo>
                                        <a:lnTo>
                                          <a:pt x="2710" y="618"/>
                                        </a:lnTo>
                                        <a:lnTo>
                                          <a:pt x="2830" y="544"/>
                                        </a:lnTo>
                                        <a:lnTo>
                                          <a:pt x="2956" y="469"/>
                                        </a:lnTo>
                                        <a:lnTo>
                                          <a:pt x="3086" y="398"/>
                                        </a:lnTo>
                                        <a:lnTo>
                                          <a:pt x="3223" y="330"/>
                                        </a:lnTo>
                                        <a:lnTo>
                                          <a:pt x="3368" y="264"/>
                                        </a:lnTo>
                                        <a:lnTo>
                                          <a:pt x="3520" y="202"/>
                                        </a:lnTo>
                                        <a:lnTo>
                                          <a:pt x="3680" y="144"/>
                                        </a:lnTo>
                                        <a:lnTo>
                                          <a:pt x="3851" y="92"/>
                                        </a:lnTo>
                                        <a:lnTo>
                                          <a:pt x="4029" y="43"/>
                                        </a:lnTo>
                                        <a:lnTo>
                                          <a:pt x="4218" y="0"/>
                                        </a:lnTo>
                                        <a:lnTo>
                                          <a:pt x="4233" y="189"/>
                                        </a:lnTo>
                                        <a:lnTo>
                                          <a:pt x="4252" y="375"/>
                                        </a:lnTo>
                                        <a:lnTo>
                                          <a:pt x="4275" y="558"/>
                                        </a:lnTo>
                                        <a:lnTo>
                                          <a:pt x="4301" y="740"/>
                                        </a:lnTo>
                                        <a:lnTo>
                                          <a:pt x="4332" y="918"/>
                                        </a:lnTo>
                                        <a:lnTo>
                                          <a:pt x="4366" y="1093"/>
                                        </a:lnTo>
                                        <a:lnTo>
                                          <a:pt x="4406" y="1268"/>
                                        </a:lnTo>
                                        <a:lnTo>
                                          <a:pt x="4450" y="1440"/>
                                        </a:lnTo>
                                        <a:lnTo>
                                          <a:pt x="4500" y="1611"/>
                                        </a:lnTo>
                                        <a:lnTo>
                                          <a:pt x="4556" y="1780"/>
                                        </a:lnTo>
                                        <a:lnTo>
                                          <a:pt x="4617" y="1948"/>
                                        </a:lnTo>
                                        <a:lnTo>
                                          <a:pt x="4684" y="2115"/>
                                        </a:lnTo>
                                        <a:lnTo>
                                          <a:pt x="4758" y="2282"/>
                                        </a:lnTo>
                                        <a:lnTo>
                                          <a:pt x="4839" y="2449"/>
                                        </a:lnTo>
                                        <a:lnTo>
                                          <a:pt x="4927" y="2616"/>
                                        </a:lnTo>
                                        <a:lnTo>
                                          <a:pt x="5022" y="2781"/>
                                        </a:lnTo>
                                        <a:lnTo>
                                          <a:pt x="5124" y="2950"/>
                                        </a:lnTo>
                                        <a:lnTo>
                                          <a:pt x="5236" y="3116"/>
                                        </a:lnTo>
                                        <a:lnTo>
                                          <a:pt x="5356" y="3285"/>
                                        </a:lnTo>
                                        <a:lnTo>
                                          <a:pt x="5484" y="3455"/>
                                        </a:lnTo>
                                        <a:lnTo>
                                          <a:pt x="5620" y="3625"/>
                                        </a:lnTo>
                                        <a:lnTo>
                                          <a:pt x="5766" y="3798"/>
                                        </a:lnTo>
                                        <a:lnTo>
                                          <a:pt x="5922" y="3973"/>
                                        </a:lnTo>
                                        <a:lnTo>
                                          <a:pt x="6087" y="4148"/>
                                        </a:lnTo>
                                        <a:lnTo>
                                          <a:pt x="6262" y="4327"/>
                                        </a:lnTo>
                                        <a:lnTo>
                                          <a:pt x="6448" y="4508"/>
                                        </a:lnTo>
                                        <a:lnTo>
                                          <a:pt x="6646" y="4693"/>
                                        </a:lnTo>
                                        <a:lnTo>
                                          <a:pt x="6854" y="4879"/>
                                        </a:lnTo>
                                        <a:lnTo>
                                          <a:pt x="7072" y="5069"/>
                                        </a:lnTo>
                                        <a:lnTo>
                                          <a:pt x="7302" y="5263"/>
                                        </a:lnTo>
                                        <a:lnTo>
                                          <a:pt x="7546" y="5461"/>
                                        </a:lnTo>
                                        <a:lnTo>
                                          <a:pt x="7800" y="56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" name="Freeform 4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20" y="5716"/>
                                    <a:ext cx="221" cy="142"/>
                                  </a:xfrm>
                                  <a:custGeom>
                                    <a:avLst/>
                                    <a:gdLst>
                                      <a:gd name="T0" fmla="*/ 313 w 7797"/>
                                      <a:gd name="T1" fmla="*/ 5576 h 6163"/>
                                      <a:gd name="T2" fmla="*/ 909 w 7797"/>
                                      <a:gd name="T3" fmla="*/ 5429 h 6163"/>
                                      <a:gd name="T4" fmla="*/ 1465 w 7797"/>
                                      <a:gd name="T5" fmla="*/ 5312 h 6163"/>
                                      <a:gd name="T6" fmla="*/ 1987 w 7797"/>
                                      <a:gd name="T7" fmla="*/ 5223 h 6163"/>
                                      <a:gd name="T8" fmla="*/ 2475 w 7797"/>
                                      <a:gd name="T9" fmla="*/ 5162 h 6163"/>
                                      <a:gd name="T10" fmla="*/ 2932 w 7797"/>
                                      <a:gd name="T11" fmla="*/ 5126 h 6163"/>
                                      <a:gd name="T12" fmla="*/ 3363 w 7797"/>
                                      <a:gd name="T13" fmla="*/ 5116 h 6163"/>
                                      <a:gd name="T14" fmla="*/ 3770 w 7797"/>
                                      <a:gd name="T15" fmla="*/ 5132 h 6163"/>
                                      <a:gd name="T16" fmla="*/ 4157 w 7797"/>
                                      <a:gd name="T17" fmla="*/ 5171 h 6163"/>
                                      <a:gd name="T18" fmla="*/ 4523 w 7797"/>
                                      <a:gd name="T19" fmla="*/ 5234 h 6163"/>
                                      <a:gd name="T20" fmla="*/ 4877 w 7797"/>
                                      <a:gd name="T21" fmla="*/ 5320 h 6163"/>
                                      <a:gd name="T22" fmla="*/ 5217 w 7797"/>
                                      <a:gd name="T23" fmla="*/ 5429 h 6163"/>
                                      <a:gd name="T24" fmla="*/ 5548 w 7797"/>
                                      <a:gd name="T25" fmla="*/ 5557 h 6163"/>
                                      <a:gd name="T26" fmla="*/ 5873 w 7797"/>
                                      <a:gd name="T27" fmla="*/ 5706 h 6163"/>
                                      <a:gd name="T28" fmla="*/ 6196 w 7797"/>
                                      <a:gd name="T29" fmla="*/ 5874 h 6163"/>
                                      <a:gd name="T30" fmla="*/ 6517 w 7797"/>
                                      <a:gd name="T31" fmla="*/ 6062 h 6163"/>
                                      <a:gd name="T32" fmla="*/ 6757 w 7797"/>
                                      <a:gd name="T33" fmla="*/ 5986 h 6163"/>
                                      <a:gd name="T34" fmla="*/ 6883 w 7797"/>
                                      <a:gd name="T35" fmla="*/ 5646 h 6163"/>
                                      <a:gd name="T36" fmla="*/ 6972 w 7797"/>
                                      <a:gd name="T37" fmla="*/ 5324 h 6163"/>
                                      <a:gd name="T38" fmla="*/ 7034 w 7797"/>
                                      <a:gd name="T39" fmla="*/ 5017 h 6163"/>
                                      <a:gd name="T40" fmla="*/ 7071 w 7797"/>
                                      <a:gd name="T41" fmla="*/ 4724 h 6163"/>
                                      <a:gd name="T42" fmla="*/ 7089 w 7797"/>
                                      <a:gd name="T43" fmla="*/ 4444 h 6163"/>
                                      <a:gd name="T44" fmla="*/ 7100 w 7797"/>
                                      <a:gd name="T45" fmla="*/ 4042 h 6163"/>
                                      <a:gd name="T46" fmla="*/ 7105 w 7797"/>
                                      <a:gd name="T47" fmla="*/ 3655 h 6163"/>
                                      <a:gd name="T48" fmla="*/ 7116 w 7797"/>
                                      <a:gd name="T49" fmla="*/ 3404 h 6163"/>
                                      <a:gd name="T50" fmla="*/ 7141 w 7797"/>
                                      <a:gd name="T51" fmla="*/ 3154 h 6163"/>
                                      <a:gd name="T52" fmla="*/ 7186 w 7797"/>
                                      <a:gd name="T53" fmla="*/ 2905 h 6163"/>
                                      <a:gd name="T54" fmla="*/ 7257 w 7797"/>
                                      <a:gd name="T55" fmla="*/ 2655 h 6163"/>
                                      <a:gd name="T56" fmla="*/ 7359 w 7797"/>
                                      <a:gd name="T57" fmla="*/ 2401 h 6163"/>
                                      <a:gd name="T58" fmla="*/ 7500 w 7797"/>
                                      <a:gd name="T59" fmla="*/ 2142 h 6163"/>
                                      <a:gd name="T60" fmla="*/ 7685 w 7797"/>
                                      <a:gd name="T61" fmla="*/ 1876 h 6163"/>
                                      <a:gd name="T62" fmla="*/ 7620 w 7797"/>
                                      <a:gd name="T63" fmla="*/ 1747 h 6163"/>
                                      <a:gd name="T64" fmla="*/ 7296 w 7797"/>
                                      <a:gd name="T65" fmla="*/ 1737 h 6163"/>
                                      <a:gd name="T66" fmla="*/ 7005 w 7797"/>
                                      <a:gd name="T67" fmla="*/ 1696 h 6163"/>
                                      <a:gd name="T68" fmla="*/ 6739 w 7797"/>
                                      <a:gd name="T69" fmla="*/ 1627 h 6163"/>
                                      <a:gd name="T70" fmla="*/ 6496 w 7797"/>
                                      <a:gd name="T71" fmla="*/ 1534 h 6163"/>
                                      <a:gd name="T72" fmla="*/ 6269 w 7797"/>
                                      <a:gd name="T73" fmla="*/ 1423 h 6163"/>
                                      <a:gd name="T74" fmla="*/ 6053 w 7797"/>
                                      <a:gd name="T75" fmla="*/ 1293 h 6163"/>
                                      <a:gd name="T76" fmla="*/ 5844 w 7797"/>
                                      <a:gd name="T77" fmla="*/ 1152 h 6163"/>
                                      <a:gd name="T78" fmla="*/ 5531 w 7797"/>
                                      <a:gd name="T79" fmla="*/ 927 h 6163"/>
                                      <a:gd name="T80" fmla="*/ 5202 w 7797"/>
                                      <a:gd name="T81" fmla="*/ 695 h 6163"/>
                                      <a:gd name="T82" fmla="*/ 4966 w 7797"/>
                                      <a:gd name="T83" fmla="*/ 543 h 6163"/>
                                      <a:gd name="T84" fmla="*/ 4708 w 7797"/>
                                      <a:gd name="T85" fmla="*/ 399 h 6163"/>
                                      <a:gd name="T86" fmla="*/ 4426 w 7797"/>
                                      <a:gd name="T87" fmla="*/ 264 h 6163"/>
                                      <a:gd name="T88" fmla="*/ 4113 w 7797"/>
                                      <a:gd name="T89" fmla="*/ 144 h 6163"/>
                                      <a:gd name="T90" fmla="*/ 3767 w 7797"/>
                                      <a:gd name="T91" fmla="*/ 42 h 6163"/>
                                      <a:gd name="T92" fmla="*/ 3561 w 7797"/>
                                      <a:gd name="T93" fmla="*/ 190 h 6163"/>
                                      <a:gd name="T94" fmla="*/ 3520 w 7797"/>
                                      <a:gd name="T95" fmla="*/ 559 h 6163"/>
                                      <a:gd name="T96" fmla="*/ 3463 w 7797"/>
                                      <a:gd name="T97" fmla="*/ 919 h 6163"/>
                                      <a:gd name="T98" fmla="*/ 3389 w 7797"/>
                                      <a:gd name="T99" fmla="*/ 1269 h 6163"/>
                                      <a:gd name="T100" fmla="*/ 3295 w 7797"/>
                                      <a:gd name="T101" fmla="*/ 1610 h 6163"/>
                                      <a:gd name="T102" fmla="*/ 3180 w 7797"/>
                                      <a:gd name="T103" fmla="*/ 1949 h 6163"/>
                                      <a:gd name="T104" fmla="*/ 3037 w 7797"/>
                                      <a:gd name="T105" fmla="*/ 2283 h 6163"/>
                                      <a:gd name="T106" fmla="*/ 2870 w 7797"/>
                                      <a:gd name="T107" fmla="*/ 2615 h 6163"/>
                                      <a:gd name="T108" fmla="*/ 2671 w 7797"/>
                                      <a:gd name="T109" fmla="*/ 2949 h 6163"/>
                                      <a:gd name="T110" fmla="*/ 2441 w 7797"/>
                                      <a:gd name="T111" fmla="*/ 3284 h 6163"/>
                                      <a:gd name="T112" fmla="*/ 2177 w 7797"/>
                                      <a:gd name="T113" fmla="*/ 3624 h 6163"/>
                                      <a:gd name="T114" fmla="*/ 1875 w 7797"/>
                                      <a:gd name="T115" fmla="*/ 3971 h 6163"/>
                                      <a:gd name="T116" fmla="*/ 1535 w 7797"/>
                                      <a:gd name="T117" fmla="*/ 4326 h 6163"/>
                                      <a:gd name="T118" fmla="*/ 1152 w 7797"/>
                                      <a:gd name="T119" fmla="*/ 4690 h 6163"/>
                                      <a:gd name="T120" fmla="*/ 726 w 7797"/>
                                      <a:gd name="T121" fmla="*/ 5068 h 6163"/>
                                      <a:gd name="T122" fmla="*/ 255 w 7797"/>
                                      <a:gd name="T123" fmla="*/ 5458 h 61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7797" h="6163">
                                        <a:moveTo>
                                          <a:pt x="0" y="5659"/>
                                        </a:moveTo>
                                        <a:lnTo>
                                          <a:pt x="313" y="5576"/>
                                        </a:lnTo>
                                        <a:lnTo>
                                          <a:pt x="616" y="5498"/>
                                        </a:lnTo>
                                        <a:lnTo>
                                          <a:pt x="909" y="5429"/>
                                        </a:lnTo>
                                        <a:lnTo>
                                          <a:pt x="1191" y="5367"/>
                                        </a:lnTo>
                                        <a:lnTo>
                                          <a:pt x="1465" y="5312"/>
                                        </a:lnTo>
                                        <a:lnTo>
                                          <a:pt x="1731" y="5264"/>
                                        </a:lnTo>
                                        <a:lnTo>
                                          <a:pt x="1987" y="5223"/>
                                        </a:lnTo>
                                        <a:lnTo>
                                          <a:pt x="2235" y="5189"/>
                                        </a:lnTo>
                                        <a:lnTo>
                                          <a:pt x="2475" y="5162"/>
                                        </a:lnTo>
                                        <a:lnTo>
                                          <a:pt x="2707" y="5140"/>
                                        </a:lnTo>
                                        <a:lnTo>
                                          <a:pt x="2932" y="5126"/>
                                        </a:lnTo>
                                        <a:lnTo>
                                          <a:pt x="3152" y="5118"/>
                                        </a:lnTo>
                                        <a:lnTo>
                                          <a:pt x="3363" y="5116"/>
                                        </a:lnTo>
                                        <a:lnTo>
                                          <a:pt x="3570" y="5121"/>
                                        </a:lnTo>
                                        <a:lnTo>
                                          <a:pt x="3770" y="5132"/>
                                        </a:lnTo>
                                        <a:lnTo>
                                          <a:pt x="3966" y="5149"/>
                                        </a:lnTo>
                                        <a:lnTo>
                                          <a:pt x="4157" y="5171"/>
                                        </a:lnTo>
                                        <a:lnTo>
                                          <a:pt x="4342" y="5200"/>
                                        </a:lnTo>
                                        <a:lnTo>
                                          <a:pt x="4523" y="5234"/>
                                        </a:lnTo>
                                        <a:lnTo>
                                          <a:pt x="4702" y="5275"/>
                                        </a:lnTo>
                                        <a:lnTo>
                                          <a:pt x="4877" y="5320"/>
                                        </a:lnTo>
                                        <a:lnTo>
                                          <a:pt x="5048" y="5372"/>
                                        </a:lnTo>
                                        <a:lnTo>
                                          <a:pt x="5217" y="5429"/>
                                        </a:lnTo>
                                        <a:lnTo>
                                          <a:pt x="5384" y="5490"/>
                                        </a:lnTo>
                                        <a:lnTo>
                                          <a:pt x="5548" y="5557"/>
                                        </a:lnTo>
                                        <a:lnTo>
                                          <a:pt x="5711" y="5630"/>
                                        </a:lnTo>
                                        <a:lnTo>
                                          <a:pt x="5873" y="5706"/>
                                        </a:lnTo>
                                        <a:lnTo>
                                          <a:pt x="6035" y="5788"/>
                                        </a:lnTo>
                                        <a:lnTo>
                                          <a:pt x="6196" y="5874"/>
                                        </a:lnTo>
                                        <a:lnTo>
                                          <a:pt x="6356" y="5967"/>
                                        </a:lnTo>
                                        <a:lnTo>
                                          <a:pt x="6517" y="6062"/>
                                        </a:lnTo>
                                        <a:lnTo>
                                          <a:pt x="6679" y="6163"/>
                                        </a:lnTo>
                                        <a:lnTo>
                                          <a:pt x="6757" y="5986"/>
                                        </a:lnTo>
                                        <a:lnTo>
                                          <a:pt x="6825" y="5813"/>
                                        </a:lnTo>
                                        <a:lnTo>
                                          <a:pt x="6883" y="5646"/>
                                        </a:lnTo>
                                        <a:lnTo>
                                          <a:pt x="6932" y="5482"/>
                                        </a:lnTo>
                                        <a:lnTo>
                                          <a:pt x="6972" y="5324"/>
                                        </a:lnTo>
                                        <a:lnTo>
                                          <a:pt x="7006" y="5168"/>
                                        </a:lnTo>
                                        <a:lnTo>
                                          <a:pt x="7034" y="5017"/>
                                        </a:lnTo>
                                        <a:lnTo>
                                          <a:pt x="7055" y="4868"/>
                                        </a:lnTo>
                                        <a:lnTo>
                                          <a:pt x="7071" y="4724"/>
                                        </a:lnTo>
                                        <a:lnTo>
                                          <a:pt x="7082" y="4583"/>
                                        </a:lnTo>
                                        <a:lnTo>
                                          <a:pt x="7089" y="4444"/>
                                        </a:lnTo>
                                        <a:lnTo>
                                          <a:pt x="7095" y="4308"/>
                                        </a:lnTo>
                                        <a:lnTo>
                                          <a:pt x="7100" y="4042"/>
                                        </a:lnTo>
                                        <a:lnTo>
                                          <a:pt x="7102" y="3783"/>
                                        </a:lnTo>
                                        <a:lnTo>
                                          <a:pt x="7105" y="3655"/>
                                        </a:lnTo>
                                        <a:lnTo>
                                          <a:pt x="7110" y="3529"/>
                                        </a:lnTo>
                                        <a:lnTo>
                                          <a:pt x="7116" y="3404"/>
                                        </a:lnTo>
                                        <a:lnTo>
                                          <a:pt x="7128" y="3279"/>
                                        </a:lnTo>
                                        <a:lnTo>
                                          <a:pt x="7141" y="3154"/>
                                        </a:lnTo>
                                        <a:lnTo>
                                          <a:pt x="7160" y="3030"/>
                                        </a:lnTo>
                                        <a:lnTo>
                                          <a:pt x="7186" y="2905"/>
                                        </a:lnTo>
                                        <a:lnTo>
                                          <a:pt x="7218" y="2780"/>
                                        </a:lnTo>
                                        <a:lnTo>
                                          <a:pt x="7257" y="2655"/>
                                        </a:lnTo>
                                        <a:lnTo>
                                          <a:pt x="7304" y="2529"/>
                                        </a:lnTo>
                                        <a:lnTo>
                                          <a:pt x="7359" y="2401"/>
                                        </a:lnTo>
                                        <a:lnTo>
                                          <a:pt x="7424" y="2271"/>
                                        </a:lnTo>
                                        <a:lnTo>
                                          <a:pt x="7500" y="2142"/>
                                        </a:lnTo>
                                        <a:lnTo>
                                          <a:pt x="7586" y="2009"/>
                                        </a:lnTo>
                                        <a:lnTo>
                                          <a:pt x="7685" y="1876"/>
                                        </a:lnTo>
                                        <a:lnTo>
                                          <a:pt x="7797" y="1738"/>
                                        </a:lnTo>
                                        <a:lnTo>
                                          <a:pt x="7620" y="1747"/>
                                        </a:lnTo>
                                        <a:lnTo>
                                          <a:pt x="7455" y="1747"/>
                                        </a:lnTo>
                                        <a:lnTo>
                                          <a:pt x="7296" y="1737"/>
                                        </a:lnTo>
                                        <a:lnTo>
                                          <a:pt x="7147" y="1721"/>
                                        </a:lnTo>
                                        <a:lnTo>
                                          <a:pt x="7005" y="1696"/>
                                        </a:lnTo>
                                        <a:lnTo>
                                          <a:pt x="6868" y="1666"/>
                                        </a:lnTo>
                                        <a:lnTo>
                                          <a:pt x="6739" y="1627"/>
                                        </a:lnTo>
                                        <a:lnTo>
                                          <a:pt x="6616" y="1583"/>
                                        </a:lnTo>
                                        <a:lnTo>
                                          <a:pt x="6496" y="1534"/>
                                        </a:lnTo>
                                        <a:lnTo>
                                          <a:pt x="6381" y="1481"/>
                                        </a:lnTo>
                                        <a:lnTo>
                                          <a:pt x="6269" y="1423"/>
                                        </a:lnTo>
                                        <a:lnTo>
                                          <a:pt x="6160" y="1359"/>
                                        </a:lnTo>
                                        <a:lnTo>
                                          <a:pt x="6053" y="1293"/>
                                        </a:lnTo>
                                        <a:lnTo>
                                          <a:pt x="5950" y="1225"/>
                                        </a:lnTo>
                                        <a:lnTo>
                                          <a:pt x="5844" y="1152"/>
                                        </a:lnTo>
                                        <a:lnTo>
                                          <a:pt x="5742" y="1079"/>
                                        </a:lnTo>
                                        <a:lnTo>
                                          <a:pt x="5531" y="927"/>
                                        </a:lnTo>
                                        <a:lnTo>
                                          <a:pt x="5316" y="771"/>
                                        </a:lnTo>
                                        <a:lnTo>
                                          <a:pt x="5202" y="695"/>
                                        </a:lnTo>
                                        <a:lnTo>
                                          <a:pt x="5087" y="619"/>
                                        </a:lnTo>
                                        <a:lnTo>
                                          <a:pt x="4966" y="543"/>
                                        </a:lnTo>
                                        <a:lnTo>
                                          <a:pt x="4841" y="470"/>
                                        </a:lnTo>
                                        <a:lnTo>
                                          <a:pt x="4708" y="399"/>
                                        </a:lnTo>
                                        <a:lnTo>
                                          <a:pt x="4572" y="329"/>
                                        </a:lnTo>
                                        <a:lnTo>
                                          <a:pt x="4426" y="264"/>
                                        </a:lnTo>
                                        <a:lnTo>
                                          <a:pt x="4275" y="203"/>
                                        </a:lnTo>
                                        <a:lnTo>
                                          <a:pt x="4113" y="144"/>
                                        </a:lnTo>
                                        <a:lnTo>
                                          <a:pt x="3945" y="91"/>
                                        </a:lnTo>
                                        <a:lnTo>
                                          <a:pt x="3767" y="42"/>
                                        </a:lnTo>
                                        <a:lnTo>
                                          <a:pt x="3577" y="0"/>
                                        </a:lnTo>
                                        <a:lnTo>
                                          <a:pt x="3561" y="190"/>
                                        </a:lnTo>
                                        <a:lnTo>
                                          <a:pt x="3543" y="376"/>
                                        </a:lnTo>
                                        <a:lnTo>
                                          <a:pt x="3520" y="559"/>
                                        </a:lnTo>
                                        <a:lnTo>
                                          <a:pt x="3494" y="741"/>
                                        </a:lnTo>
                                        <a:lnTo>
                                          <a:pt x="3463" y="919"/>
                                        </a:lnTo>
                                        <a:lnTo>
                                          <a:pt x="3429" y="1094"/>
                                        </a:lnTo>
                                        <a:lnTo>
                                          <a:pt x="3389" y="1269"/>
                                        </a:lnTo>
                                        <a:lnTo>
                                          <a:pt x="3345" y="1440"/>
                                        </a:lnTo>
                                        <a:lnTo>
                                          <a:pt x="3295" y="1610"/>
                                        </a:lnTo>
                                        <a:lnTo>
                                          <a:pt x="3240" y="1781"/>
                                        </a:lnTo>
                                        <a:lnTo>
                                          <a:pt x="3180" y="1949"/>
                                        </a:lnTo>
                                        <a:lnTo>
                                          <a:pt x="3112" y="2116"/>
                                        </a:lnTo>
                                        <a:lnTo>
                                          <a:pt x="3037" y="2283"/>
                                        </a:lnTo>
                                        <a:lnTo>
                                          <a:pt x="2958" y="2448"/>
                                        </a:lnTo>
                                        <a:lnTo>
                                          <a:pt x="2870" y="2615"/>
                                        </a:lnTo>
                                        <a:lnTo>
                                          <a:pt x="2775" y="2782"/>
                                        </a:lnTo>
                                        <a:lnTo>
                                          <a:pt x="2671" y="2949"/>
                                        </a:lnTo>
                                        <a:lnTo>
                                          <a:pt x="2561" y="3115"/>
                                        </a:lnTo>
                                        <a:lnTo>
                                          <a:pt x="2441" y="3284"/>
                                        </a:lnTo>
                                        <a:lnTo>
                                          <a:pt x="2313" y="3454"/>
                                        </a:lnTo>
                                        <a:lnTo>
                                          <a:pt x="2177" y="3624"/>
                                        </a:lnTo>
                                        <a:lnTo>
                                          <a:pt x="2031" y="3796"/>
                                        </a:lnTo>
                                        <a:lnTo>
                                          <a:pt x="1875" y="3971"/>
                                        </a:lnTo>
                                        <a:lnTo>
                                          <a:pt x="1710" y="4147"/>
                                        </a:lnTo>
                                        <a:lnTo>
                                          <a:pt x="1535" y="4326"/>
                                        </a:lnTo>
                                        <a:lnTo>
                                          <a:pt x="1349" y="4507"/>
                                        </a:lnTo>
                                        <a:lnTo>
                                          <a:pt x="1152" y="4690"/>
                                        </a:lnTo>
                                        <a:lnTo>
                                          <a:pt x="945" y="4876"/>
                                        </a:lnTo>
                                        <a:lnTo>
                                          <a:pt x="726" y="5068"/>
                                        </a:lnTo>
                                        <a:lnTo>
                                          <a:pt x="496" y="5260"/>
                                        </a:lnTo>
                                        <a:lnTo>
                                          <a:pt x="255" y="5458"/>
                                        </a:lnTo>
                                        <a:lnTo>
                                          <a:pt x="0" y="56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D689AF" id="Group 471" o:spid="_x0000_s1026" style="position:absolute;margin-left:6.75pt;margin-top:7.45pt;width:238.7pt;height:22.7pt;z-index:-251602944" coordorigin="4560,5494" coordsize="6720,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">
                      <v:shape id="Freeform 472" o:spid="_x0000_s1027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eep8IA&#10;AADbAAAADwAAAGRycy9kb3ducmV2LnhtbERPz2vCMBS+C/sfwhvsIppugrjOtNixqSdB58aOj+at&#10;LWteQhNt/e/NQfD48f1e5oNpxZk631hW8DxNQBCXVjdcKTh+fU4WIHxA1thaJgUX8pBnD6Mlptr2&#10;vKfzIVQihrBPUUEdgkul9GVNBv3UOuLI/dnOYIiwq6TusI/hppUvSTKXBhuODTU6eq+p/D+cjAL3&#10;unbj4ne1Kdz+5/Jtil350Z+UenocVm8gAg3hLr65t1rBLI6NX+IPk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56nwgAAANsAAAAPAAAAAAAAAAAAAAAAAJgCAABkcnMvZG93&#10;bnJldi54bWxQSwUGAAAAAAQABAD1AAAAhwM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<v:fill opacity="44461f"/>
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<o:lock v:ext="edit" verticies="t"/>
                      </v:shape>
                      <v:group id="Group 473" o:spid="_x0000_s1028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  <v:shape id="Freeform 474" o:spid="_x0000_s1029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/ZFsQA&#10;AADbAAAADwAAAGRycy9kb3ducmV2LnhtbERPy2oCMRTdC/5DuEJ3mtGKlKlRVJA+6MJqhXZ3nVxn&#10;Bic3Y5I6U7++WQguD+c9nbemEhdyvrSsYDhIQBBnVpecK/jarftPIHxA1lhZJgV/5GE+63ammGrb&#10;8CddtiEXMYR9igqKEOpUSp8VZNAPbE0cuaN1BkOELpfaYRPDTSVHSTKRBkuODQXWtCooO21/jYLv&#10;l+XP+doszq752Bwe3/f7t1W+Vuqh1y6eQQRqw118c79qBeO4Pn6JP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f2RbEAAAA2wAAAA8AAAAAAAAAAAAAAAAAmAIAAGRycy9k&#10;b3ducmV2LnhtbFBLBQYAAAAABAAEAPUAAACJAw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<v:fill opacity="44461f"/>
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eform 475" o:spid="_x0000_s1030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5s7sQA&#10;AADbAAAADwAAAGRycy9kb3ducmV2LnhtbESPW2sCMRSE3wv+h3AE32p2qxRZjSJCUWixeAF9PGzO&#10;XnRzsiRRt/++EQp9HGbmG2a26Ewj7uR8bVlBOkxAEOdW11wqOB4+XicgfEDW2FgmBT/kYTHvvcww&#10;0/bBO7rvQykihH2GCqoQ2kxKn1dk0A9tSxy9wjqDIUpXSu3wEeGmkW9J8i4N1hwXKmxpVVF+3d+M&#10;gstpu/7Uo9QV46JZa/ntv86tV2rQ75ZTEIG68B/+a2+0gnEKzy/xB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ObO7EAAAA2wAAAA8AAAAAAAAAAAAAAAAAmAIAAGRycy9k&#10;b3ducmV2LnhtbFBLBQYAAAAABAAEAPUAAACJAw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<v:fill opacity="44461f"/>
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</v:shape>
                        <v:shape id="Freeform 476" o:spid="_x0000_s1031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atHsEA&#10;AADbAAAADwAAAGRycy9kb3ducmV2LnhtbESPT4vCMBTE78J+h/AWvGm6/kOqUVxBELxoXfb8aJ5t&#10;2ealJNm2fnsjCB6HmfkNs972phYtOV9ZVvA1TkAQ51ZXXCj4uR5GSxA+IGusLZOCO3nYbj4Ga0y1&#10;7fhCbRYKESHsU1RQhtCkUvq8JIN+bBvi6N2sMxiidIXUDrsIN7WcJMlCGqw4LpTY0L6k/C/7Nwp2&#10;yPnenOfnWn//Lpt559pselJq+NnvViAC9eEdfrWPWsFsAs8v8Qf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2rR7BAAAA2wAAAA8AAAAAAAAAAAAAAAAAmAIAAGRycy9kb3du&#10;cmV2LnhtbFBLBQYAAAAABAAEAPUAAACGAw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<v:fill opacity="44461f"/>
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</v:shape>
                        <v:shape id="Freeform 477" o:spid="_x0000_s1032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0lBsMA&#10;AADbAAAADwAAAGRycy9kb3ducmV2LnhtbESPQWvCQBSE7wX/w/KE3urGthSJrqKBgrQINQpeH9ln&#10;NiT7NmZXE/99Vyj0OMzMN8xiNdhG3KjzlWMF00kCgrhwuuJSwfHw+TID4QOyxsYxKbiTh9Vy9LTA&#10;VLue93TLQykihH2KCkwIbSqlLwxZ9BPXEkfv7DqLIcqulLrDPsJtI1+T5ENarDguGGwpM1TU+dUq&#10;uHzfTxe33vXZ1yBrzn5MnYeNUs/jYT0HEWgI/+G/9lYreH+Dx5f4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0lBsMAAADbAAAADwAAAAAAAAAAAAAAAACYAgAAZHJzL2Rv&#10;d25yZXYueG1sUEsFBgAAAAAEAAQA9QAAAIgD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<v:fill opacity="44461f"/>
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lang w:bidi="bn-BD"/>
              </w:rPr>
              <mc:AlternateContent>
                <mc:Choice Requires="wpg">
                  <w:drawing>
                    <wp:anchor distT="0" distB="0" distL="114300" distR="114300" simplePos="0" relativeHeight="251712512" behindDoc="1" locked="0" layoutInCell="1" allowOverlap="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1452880</wp:posOffset>
                      </wp:positionV>
                      <wp:extent cx="3031490" cy="288290"/>
                      <wp:effectExtent l="0" t="635" r="6985" b="6350"/>
                      <wp:wrapNone/>
                      <wp:docPr id="30" name="Group 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3031490" cy="288290"/>
                                <a:chOff x="4560" y="5494"/>
                                <a:chExt cx="6720" cy="719"/>
                              </a:xfrm>
                            </wpg:grpSpPr>
                            <wps:wsp>
                              <wps:cNvPr id="31" name="Freeform 465"/>
                              <wps:cNvSpPr>
                                <a:spLocks noEditPoints="1"/>
                              </wps:cNvSpPr>
                              <wps:spPr bwMode="auto">
                                <a:xfrm rot="-5400000">
                                  <a:off x="7714" y="2647"/>
                                  <a:ext cx="412" cy="6720"/>
                                </a:xfrm>
                                <a:custGeom>
                                  <a:avLst/>
                                  <a:gdLst>
                                    <a:gd name="T0" fmla="*/ 640 w 1218"/>
                                    <a:gd name="T1" fmla="*/ 2138 h 15744"/>
                                    <a:gd name="T2" fmla="*/ 503 w 1218"/>
                                    <a:gd name="T3" fmla="*/ 5215 h 15744"/>
                                    <a:gd name="T4" fmla="*/ 4 w 1218"/>
                                    <a:gd name="T5" fmla="*/ 5906 h 15744"/>
                                    <a:gd name="T6" fmla="*/ 236 w 1218"/>
                                    <a:gd name="T7" fmla="*/ 6678 h 15744"/>
                                    <a:gd name="T8" fmla="*/ 204 w 1218"/>
                                    <a:gd name="T9" fmla="*/ 7147 h 15744"/>
                                    <a:gd name="T10" fmla="*/ 409 w 1218"/>
                                    <a:gd name="T11" fmla="*/ 7610 h 15744"/>
                                    <a:gd name="T12" fmla="*/ 647 w 1218"/>
                                    <a:gd name="T13" fmla="*/ 7896 h 15744"/>
                                    <a:gd name="T14" fmla="*/ 325 w 1218"/>
                                    <a:gd name="T15" fmla="*/ 8257 h 15744"/>
                                    <a:gd name="T16" fmla="*/ 211 w 1218"/>
                                    <a:gd name="T17" fmla="*/ 8717 h 15744"/>
                                    <a:gd name="T18" fmla="*/ 126 w 1218"/>
                                    <a:gd name="T19" fmla="*/ 9261 h 15744"/>
                                    <a:gd name="T20" fmla="*/ 62 w 1218"/>
                                    <a:gd name="T21" fmla="*/ 10013 h 15744"/>
                                    <a:gd name="T22" fmla="*/ 391 w 1218"/>
                                    <a:gd name="T23" fmla="*/ 11623 h 15744"/>
                                    <a:gd name="T24" fmla="*/ 875 w 1218"/>
                                    <a:gd name="T25" fmla="*/ 14365 h 15744"/>
                                    <a:gd name="T26" fmla="*/ 1098 w 1218"/>
                                    <a:gd name="T27" fmla="*/ 15243 h 15744"/>
                                    <a:gd name="T28" fmla="*/ 594 w 1218"/>
                                    <a:gd name="T29" fmla="*/ 12640 h 15744"/>
                                    <a:gd name="T30" fmla="*/ 867 w 1218"/>
                                    <a:gd name="T31" fmla="*/ 10076 h 15744"/>
                                    <a:gd name="T32" fmla="*/ 1201 w 1218"/>
                                    <a:gd name="T33" fmla="*/ 9679 h 15744"/>
                                    <a:gd name="T34" fmla="*/ 1146 w 1218"/>
                                    <a:gd name="T35" fmla="*/ 9480 h 15744"/>
                                    <a:gd name="T36" fmla="*/ 888 w 1218"/>
                                    <a:gd name="T37" fmla="*/ 9557 h 15744"/>
                                    <a:gd name="T38" fmla="*/ 499 w 1218"/>
                                    <a:gd name="T39" fmla="*/ 10119 h 15744"/>
                                    <a:gd name="T40" fmla="*/ 189 w 1218"/>
                                    <a:gd name="T41" fmla="*/ 9696 h 15744"/>
                                    <a:gd name="T42" fmla="*/ 420 w 1218"/>
                                    <a:gd name="T43" fmla="*/ 9018 h 15744"/>
                                    <a:gd name="T44" fmla="*/ 823 w 1218"/>
                                    <a:gd name="T45" fmla="*/ 8866 h 15744"/>
                                    <a:gd name="T46" fmla="*/ 975 w 1218"/>
                                    <a:gd name="T47" fmla="*/ 8608 h 15744"/>
                                    <a:gd name="T48" fmla="*/ 699 w 1218"/>
                                    <a:gd name="T49" fmla="*/ 8596 h 15744"/>
                                    <a:gd name="T50" fmla="*/ 307 w 1218"/>
                                    <a:gd name="T51" fmla="*/ 8767 h 15744"/>
                                    <a:gd name="T52" fmla="*/ 451 w 1218"/>
                                    <a:gd name="T53" fmla="*/ 8276 h 15744"/>
                                    <a:gd name="T54" fmla="*/ 836 w 1218"/>
                                    <a:gd name="T55" fmla="*/ 7926 h 15744"/>
                                    <a:gd name="T56" fmla="*/ 1105 w 1218"/>
                                    <a:gd name="T57" fmla="*/ 7886 h 15744"/>
                                    <a:gd name="T58" fmla="*/ 936 w 1218"/>
                                    <a:gd name="T59" fmla="*/ 7812 h 15744"/>
                                    <a:gd name="T60" fmla="*/ 554 w 1218"/>
                                    <a:gd name="T61" fmla="*/ 7608 h 15744"/>
                                    <a:gd name="T62" fmla="*/ 296 w 1218"/>
                                    <a:gd name="T63" fmla="*/ 7085 h 15744"/>
                                    <a:gd name="T64" fmla="*/ 607 w 1218"/>
                                    <a:gd name="T65" fmla="*/ 7087 h 15744"/>
                                    <a:gd name="T66" fmla="*/ 937 w 1218"/>
                                    <a:gd name="T67" fmla="*/ 7182 h 15744"/>
                                    <a:gd name="T68" fmla="*/ 897 w 1218"/>
                                    <a:gd name="T69" fmla="*/ 6950 h 15744"/>
                                    <a:gd name="T70" fmla="*/ 531 w 1218"/>
                                    <a:gd name="T71" fmla="*/ 6754 h 15744"/>
                                    <a:gd name="T72" fmla="*/ 228 w 1218"/>
                                    <a:gd name="T73" fmla="*/ 6252 h 15744"/>
                                    <a:gd name="T74" fmla="*/ 322 w 1218"/>
                                    <a:gd name="T75" fmla="*/ 5648 h 15744"/>
                                    <a:gd name="T76" fmla="*/ 788 w 1218"/>
                                    <a:gd name="T77" fmla="*/ 6077 h 15744"/>
                                    <a:gd name="T78" fmla="*/ 1085 w 1218"/>
                                    <a:gd name="T79" fmla="*/ 6281 h 15744"/>
                                    <a:gd name="T80" fmla="*/ 1218 w 1218"/>
                                    <a:gd name="T81" fmla="*/ 6142 h 15744"/>
                                    <a:gd name="T82" fmla="*/ 1008 w 1218"/>
                                    <a:gd name="T83" fmla="*/ 5783 h 15744"/>
                                    <a:gd name="T84" fmla="*/ 513 w 1218"/>
                                    <a:gd name="T85" fmla="*/ 3980 h 15744"/>
                                    <a:gd name="T86" fmla="*/ 1070 w 1218"/>
                                    <a:gd name="T87" fmla="*/ 975 h 15744"/>
                                    <a:gd name="T88" fmla="*/ 1067 w 1218"/>
                                    <a:gd name="T89" fmla="*/ 7890 h 15744"/>
                                    <a:gd name="T90" fmla="*/ 824 w 1218"/>
                                    <a:gd name="T91" fmla="*/ 7862 h 15744"/>
                                    <a:gd name="T92" fmla="*/ 1084 w 1218"/>
                                    <a:gd name="T93" fmla="*/ 7869 h 15744"/>
                                    <a:gd name="T94" fmla="*/ 1066 w 1218"/>
                                    <a:gd name="T95" fmla="*/ 9733 h 15744"/>
                                    <a:gd name="T96" fmla="*/ 1020 w 1218"/>
                                    <a:gd name="T97" fmla="*/ 9600 h 15744"/>
                                    <a:gd name="T98" fmla="*/ 717 w 1218"/>
                                    <a:gd name="T99" fmla="*/ 9982 h 15744"/>
                                    <a:gd name="T100" fmla="*/ 827 w 1218"/>
                                    <a:gd name="T101" fmla="*/ 8742 h 15744"/>
                                    <a:gd name="T102" fmla="*/ 539 w 1218"/>
                                    <a:gd name="T103" fmla="*/ 8889 h 15744"/>
                                    <a:gd name="T104" fmla="*/ 720 w 1218"/>
                                    <a:gd name="T105" fmla="*/ 8657 h 15744"/>
                                    <a:gd name="T106" fmla="*/ 704 w 1218"/>
                                    <a:gd name="T107" fmla="*/ 5677 h 15744"/>
                                    <a:gd name="T108" fmla="*/ 1095 w 1218"/>
                                    <a:gd name="T109" fmla="*/ 6065 h 15744"/>
                                    <a:gd name="T110" fmla="*/ 973 w 1218"/>
                                    <a:gd name="T111" fmla="*/ 6109 h 15744"/>
                                    <a:gd name="T112" fmla="*/ 693 w 1218"/>
                                    <a:gd name="T113" fmla="*/ 5700 h 15744"/>
                                    <a:gd name="T114" fmla="*/ 792 w 1218"/>
                                    <a:gd name="T115" fmla="*/ 6967 h 15744"/>
                                    <a:gd name="T116" fmla="*/ 493 w 1218"/>
                                    <a:gd name="T117" fmla="*/ 6859 h 15744"/>
                                    <a:gd name="T118" fmla="*/ 782 w 1218"/>
                                    <a:gd name="T119" fmla="*/ 7121 h 157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218" h="15744">
                                      <a:moveTo>
                                        <a:pt x="929" y="0"/>
                                      </a:moveTo>
                                      <a:lnTo>
                                        <a:pt x="958" y="163"/>
                                      </a:lnTo>
                                      <a:lnTo>
                                        <a:pt x="977" y="319"/>
                                      </a:lnTo>
                                      <a:lnTo>
                                        <a:pt x="988" y="469"/>
                                      </a:lnTo>
                                      <a:lnTo>
                                        <a:pt x="991" y="611"/>
                                      </a:lnTo>
                                      <a:lnTo>
                                        <a:pt x="987" y="748"/>
                                      </a:lnTo>
                                      <a:lnTo>
                                        <a:pt x="975" y="880"/>
                                      </a:lnTo>
                                      <a:lnTo>
                                        <a:pt x="958" y="1009"/>
                                      </a:lnTo>
                                      <a:lnTo>
                                        <a:pt x="935" y="1135"/>
                                      </a:lnTo>
                                      <a:lnTo>
                                        <a:pt x="907" y="1258"/>
                                      </a:lnTo>
                                      <a:lnTo>
                                        <a:pt x="875" y="1379"/>
                                      </a:lnTo>
                                      <a:lnTo>
                                        <a:pt x="840" y="1503"/>
                                      </a:lnTo>
                                      <a:lnTo>
                                        <a:pt x="803" y="1624"/>
                                      </a:lnTo>
                                      <a:lnTo>
                                        <a:pt x="723" y="1875"/>
                                      </a:lnTo>
                                      <a:lnTo>
                                        <a:pt x="640" y="2138"/>
                                      </a:lnTo>
                                      <a:lnTo>
                                        <a:pt x="600" y="2276"/>
                                      </a:lnTo>
                                      <a:lnTo>
                                        <a:pt x="561" y="2420"/>
                                      </a:lnTo>
                                      <a:lnTo>
                                        <a:pt x="524" y="2571"/>
                                      </a:lnTo>
                                      <a:lnTo>
                                        <a:pt x="491" y="2730"/>
                                      </a:lnTo>
                                      <a:lnTo>
                                        <a:pt x="460" y="2896"/>
                                      </a:lnTo>
                                      <a:lnTo>
                                        <a:pt x="434" y="3073"/>
                                      </a:lnTo>
                                      <a:lnTo>
                                        <a:pt x="413" y="3259"/>
                                      </a:lnTo>
                                      <a:lnTo>
                                        <a:pt x="397" y="3455"/>
                                      </a:lnTo>
                                      <a:lnTo>
                                        <a:pt x="388" y="3664"/>
                                      </a:lnTo>
                                      <a:lnTo>
                                        <a:pt x="386" y="3887"/>
                                      </a:lnTo>
                                      <a:lnTo>
                                        <a:pt x="391" y="4121"/>
                                      </a:lnTo>
                                      <a:lnTo>
                                        <a:pt x="405" y="4371"/>
                                      </a:lnTo>
                                      <a:lnTo>
                                        <a:pt x="428" y="4635"/>
                                      </a:lnTo>
                                      <a:lnTo>
                                        <a:pt x="460" y="4918"/>
                                      </a:lnTo>
                                      <a:lnTo>
                                        <a:pt x="503" y="5215"/>
                                      </a:lnTo>
                                      <a:lnTo>
                                        <a:pt x="558" y="5531"/>
                                      </a:lnTo>
                                      <a:lnTo>
                                        <a:pt x="482" y="5531"/>
                                      </a:lnTo>
                                      <a:lnTo>
                                        <a:pt x="412" y="5536"/>
                                      </a:lnTo>
                                      <a:lnTo>
                                        <a:pt x="350" y="5546"/>
                                      </a:lnTo>
                                      <a:lnTo>
                                        <a:pt x="292" y="5560"/>
                                      </a:lnTo>
                                      <a:lnTo>
                                        <a:pt x="240" y="5579"/>
                                      </a:lnTo>
                                      <a:lnTo>
                                        <a:pt x="193" y="5603"/>
                                      </a:lnTo>
                                      <a:lnTo>
                                        <a:pt x="153" y="5629"/>
                                      </a:lnTo>
                                      <a:lnTo>
                                        <a:pt x="119" y="5659"/>
                                      </a:lnTo>
                                      <a:lnTo>
                                        <a:pt x="88" y="5694"/>
                                      </a:lnTo>
                                      <a:lnTo>
                                        <a:pt x="62" y="5731"/>
                                      </a:lnTo>
                                      <a:lnTo>
                                        <a:pt x="41" y="5771"/>
                                      </a:lnTo>
                                      <a:lnTo>
                                        <a:pt x="25" y="5813"/>
                                      </a:lnTo>
                                      <a:lnTo>
                                        <a:pt x="12" y="5859"/>
                                      </a:lnTo>
                                      <a:lnTo>
                                        <a:pt x="4" y="5906"/>
                                      </a:lnTo>
                                      <a:lnTo>
                                        <a:pt x="0" y="5954"/>
                                      </a:lnTo>
                                      <a:lnTo>
                                        <a:pt x="0" y="6004"/>
                                      </a:lnTo>
                                      <a:lnTo>
                                        <a:pt x="3" y="6057"/>
                                      </a:lnTo>
                                      <a:lnTo>
                                        <a:pt x="8" y="6109"/>
                                      </a:lnTo>
                                      <a:lnTo>
                                        <a:pt x="18" y="6162"/>
                                      </a:lnTo>
                                      <a:lnTo>
                                        <a:pt x="29" y="6216"/>
                                      </a:lnTo>
                                      <a:lnTo>
                                        <a:pt x="44" y="6270"/>
                                      </a:lnTo>
                                      <a:lnTo>
                                        <a:pt x="62" y="6324"/>
                                      </a:lnTo>
                                      <a:lnTo>
                                        <a:pt x="81" y="6378"/>
                                      </a:lnTo>
                                      <a:lnTo>
                                        <a:pt x="102" y="6430"/>
                                      </a:lnTo>
                                      <a:lnTo>
                                        <a:pt x="126" y="6483"/>
                                      </a:lnTo>
                                      <a:lnTo>
                                        <a:pt x="152" y="6534"/>
                                      </a:lnTo>
                                      <a:lnTo>
                                        <a:pt x="178" y="6582"/>
                                      </a:lnTo>
                                      <a:lnTo>
                                        <a:pt x="207" y="6631"/>
                                      </a:lnTo>
                                      <a:lnTo>
                                        <a:pt x="236" y="6678"/>
                                      </a:lnTo>
                                      <a:lnTo>
                                        <a:pt x="267" y="6721"/>
                                      </a:lnTo>
                                      <a:lnTo>
                                        <a:pt x="297" y="6762"/>
                                      </a:lnTo>
                                      <a:lnTo>
                                        <a:pt x="329" y="6801"/>
                                      </a:lnTo>
                                      <a:lnTo>
                                        <a:pt x="305" y="6829"/>
                                      </a:lnTo>
                                      <a:lnTo>
                                        <a:pt x="286" y="6855"/>
                                      </a:lnTo>
                                      <a:lnTo>
                                        <a:pt x="267" y="6883"/>
                                      </a:lnTo>
                                      <a:lnTo>
                                        <a:pt x="251" y="6910"/>
                                      </a:lnTo>
                                      <a:lnTo>
                                        <a:pt x="238" y="6939"/>
                                      </a:lnTo>
                                      <a:lnTo>
                                        <a:pt x="227" y="6968"/>
                                      </a:lnTo>
                                      <a:lnTo>
                                        <a:pt x="218" y="6997"/>
                                      </a:lnTo>
                                      <a:lnTo>
                                        <a:pt x="211" y="7027"/>
                                      </a:lnTo>
                                      <a:lnTo>
                                        <a:pt x="206" y="7057"/>
                                      </a:lnTo>
                                      <a:lnTo>
                                        <a:pt x="203" y="7086"/>
                                      </a:lnTo>
                                      <a:lnTo>
                                        <a:pt x="203" y="7116"/>
                                      </a:lnTo>
                                      <a:lnTo>
                                        <a:pt x="204" y="7147"/>
                                      </a:lnTo>
                                      <a:lnTo>
                                        <a:pt x="207" y="7177"/>
                                      </a:lnTo>
                                      <a:lnTo>
                                        <a:pt x="211" y="7208"/>
                                      </a:lnTo>
                                      <a:lnTo>
                                        <a:pt x="218" y="7240"/>
                                      </a:lnTo>
                                      <a:lnTo>
                                        <a:pt x="227" y="7270"/>
                                      </a:lnTo>
                                      <a:lnTo>
                                        <a:pt x="236" y="7302"/>
                                      </a:lnTo>
                                      <a:lnTo>
                                        <a:pt x="247" y="7332"/>
                                      </a:lnTo>
                                      <a:lnTo>
                                        <a:pt x="260" y="7364"/>
                                      </a:lnTo>
                                      <a:lnTo>
                                        <a:pt x="275" y="7395"/>
                                      </a:lnTo>
                                      <a:lnTo>
                                        <a:pt x="290" y="7426"/>
                                      </a:lnTo>
                                      <a:lnTo>
                                        <a:pt x="307" y="7457"/>
                                      </a:lnTo>
                                      <a:lnTo>
                                        <a:pt x="325" y="7487"/>
                                      </a:lnTo>
                                      <a:lnTo>
                                        <a:pt x="344" y="7519"/>
                                      </a:lnTo>
                                      <a:lnTo>
                                        <a:pt x="365" y="7550"/>
                                      </a:lnTo>
                                      <a:lnTo>
                                        <a:pt x="387" y="7580"/>
                                      </a:lnTo>
                                      <a:lnTo>
                                        <a:pt x="409" y="7610"/>
                                      </a:lnTo>
                                      <a:lnTo>
                                        <a:pt x="433" y="7641"/>
                                      </a:lnTo>
                                      <a:lnTo>
                                        <a:pt x="457" y="7670"/>
                                      </a:lnTo>
                                      <a:lnTo>
                                        <a:pt x="482" y="7700"/>
                                      </a:lnTo>
                                      <a:lnTo>
                                        <a:pt x="509" y="7729"/>
                                      </a:lnTo>
                                      <a:lnTo>
                                        <a:pt x="536" y="7759"/>
                                      </a:lnTo>
                                      <a:lnTo>
                                        <a:pt x="553" y="7775"/>
                                      </a:lnTo>
                                      <a:lnTo>
                                        <a:pt x="569" y="7792"/>
                                      </a:lnTo>
                                      <a:lnTo>
                                        <a:pt x="589" y="7807"/>
                                      </a:lnTo>
                                      <a:lnTo>
                                        <a:pt x="607" y="7821"/>
                                      </a:lnTo>
                                      <a:lnTo>
                                        <a:pt x="626" y="7835"/>
                                      </a:lnTo>
                                      <a:lnTo>
                                        <a:pt x="647" y="7848"/>
                                      </a:lnTo>
                                      <a:lnTo>
                                        <a:pt x="666" y="7861"/>
                                      </a:lnTo>
                                      <a:lnTo>
                                        <a:pt x="687" y="7872"/>
                                      </a:lnTo>
                                      <a:lnTo>
                                        <a:pt x="666" y="7883"/>
                                      </a:lnTo>
                                      <a:lnTo>
                                        <a:pt x="647" y="7896"/>
                                      </a:lnTo>
                                      <a:lnTo>
                                        <a:pt x="626" y="7909"/>
                                      </a:lnTo>
                                      <a:lnTo>
                                        <a:pt x="607" y="7923"/>
                                      </a:lnTo>
                                      <a:lnTo>
                                        <a:pt x="589" y="7937"/>
                                      </a:lnTo>
                                      <a:lnTo>
                                        <a:pt x="569" y="7954"/>
                                      </a:lnTo>
                                      <a:lnTo>
                                        <a:pt x="553" y="7969"/>
                                      </a:lnTo>
                                      <a:lnTo>
                                        <a:pt x="536" y="7985"/>
                                      </a:lnTo>
                                      <a:lnTo>
                                        <a:pt x="509" y="8015"/>
                                      </a:lnTo>
                                      <a:lnTo>
                                        <a:pt x="482" y="8044"/>
                                      </a:lnTo>
                                      <a:lnTo>
                                        <a:pt x="457" y="8074"/>
                                      </a:lnTo>
                                      <a:lnTo>
                                        <a:pt x="433" y="8103"/>
                                      </a:lnTo>
                                      <a:lnTo>
                                        <a:pt x="409" y="8134"/>
                                      </a:lnTo>
                                      <a:lnTo>
                                        <a:pt x="387" y="8164"/>
                                      </a:lnTo>
                                      <a:lnTo>
                                        <a:pt x="365" y="8194"/>
                                      </a:lnTo>
                                      <a:lnTo>
                                        <a:pt x="344" y="8225"/>
                                      </a:lnTo>
                                      <a:lnTo>
                                        <a:pt x="325" y="8257"/>
                                      </a:lnTo>
                                      <a:lnTo>
                                        <a:pt x="307" y="8287"/>
                                      </a:lnTo>
                                      <a:lnTo>
                                        <a:pt x="290" y="8319"/>
                                      </a:lnTo>
                                      <a:lnTo>
                                        <a:pt x="275" y="8349"/>
                                      </a:lnTo>
                                      <a:lnTo>
                                        <a:pt x="260" y="8381"/>
                                      </a:lnTo>
                                      <a:lnTo>
                                        <a:pt x="247" y="8412"/>
                                      </a:lnTo>
                                      <a:lnTo>
                                        <a:pt x="236" y="8443"/>
                                      </a:lnTo>
                                      <a:lnTo>
                                        <a:pt x="227" y="8474"/>
                                      </a:lnTo>
                                      <a:lnTo>
                                        <a:pt x="218" y="8504"/>
                                      </a:lnTo>
                                      <a:lnTo>
                                        <a:pt x="211" y="8536"/>
                                      </a:lnTo>
                                      <a:lnTo>
                                        <a:pt x="207" y="8567"/>
                                      </a:lnTo>
                                      <a:lnTo>
                                        <a:pt x="204" y="8597"/>
                                      </a:lnTo>
                                      <a:lnTo>
                                        <a:pt x="203" y="8628"/>
                                      </a:lnTo>
                                      <a:lnTo>
                                        <a:pt x="203" y="8658"/>
                                      </a:lnTo>
                                      <a:lnTo>
                                        <a:pt x="206" y="8688"/>
                                      </a:lnTo>
                                      <a:lnTo>
                                        <a:pt x="211" y="8717"/>
                                      </a:lnTo>
                                      <a:lnTo>
                                        <a:pt x="218" y="8747"/>
                                      </a:lnTo>
                                      <a:lnTo>
                                        <a:pt x="227" y="8776"/>
                                      </a:lnTo>
                                      <a:lnTo>
                                        <a:pt x="238" y="8805"/>
                                      </a:lnTo>
                                      <a:lnTo>
                                        <a:pt x="251" y="8834"/>
                                      </a:lnTo>
                                      <a:lnTo>
                                        <a:pt x="267" y="8861"/>
                                      </a:lnTo>
                                      <a:lnTo>
                                        <a:pt x="286" y="8889"/>
                                      </a:lnTo>
                                      <a:lnTo>
                                        <a:pt x="305" y="8915"/>
                                      </a:lnTo>
                                      <a:lnTo>
                                        <a:pt x="329" y="8943"/>
                                      </a:lnTo>
                                      <a:lnTo>
                                        <a:pt x="297" y="8982"/>
                                      </a:lnTo>
                                      <a:lnTo>
                                        <a:pt x="267" y="9023"/>
                                      </a:lnTo>
                                      <a:lnTo>
                                        <a:pt x="236" y="9068"/>
                                      </a:lnTo>
                                      <a:lnTo>
                                        <a:pt x="207" y="9113"/>
                                      </a:lnTo>
                                      <a:lnTo>
                                        <a:pt x="178" y="9162"/>
                                      </a:lnTo>
                                      <a:lnTo>
                                        <a:pt x="152" y="9211"/>
                                      </a:lnTo>
                                      <a:lnTo>
                                        <a:pt x="126" y="9261"/>
                                      </a:lnTo>
                                      <a:lnTo>
                                        <a:pt x="102" y="9314"/>
                                      </a:lnTo>
                                      <a:lnTo>
                                        <a:pt x="81" y="9366"/>
                                      </a:lnTo>
                                      <a:lnTo>
                                        <a:pt x="62" y="9420"/>
                                      </a:lnTo>
                                      <a:lnTo>
                                        <a:pt x="44" y="9474"/>
                                      </a:lnTo>
                                      <a:lnTo>
                                        <a:pt x="29" y="9528"/>
                                      </a:lnTo>
                                      <a:lnTo>
                                        <a:pt x="18" y="9582"/>
                                      </a:lnTo>
                                      <a:lnTo>
                                        <a:pt x="8" y="9636"/>
                                      </a:lnTo>
                                      <a:lnTo>
                                        <a:pt x="3" y="9689"/>
                                      </a:lnTo>
                                      <a:lnTo>
                                        <a:pt x="0" y="9740"/>
                                      </a:lnTo>
                                      <a:lnTo>
                                        <a:pt x="0" y="9790"/>
                                      </a:lnTo>
                                      <a:lnTo>
                                        <a:pt x="4" y="9838"/>
                                      </a:lnTo>
                                      <a:lnTo>
                                        <a:pt x="12" y="9885"/>
                                      </a:lnTo>
                                      <a:lnTo>
                                        <a:pt x="25" y="9931"/>
                                      </a:lnTo>
                                      <a:lnTo>
                                        <a:pt x="41" y="9973"/>
                                      </a:lnTo>
                                      <a:lnTo>
                                        <a:pt x="62" y="10013"/>
                                      </a:lnTo>
                                      <a:lnTo>
                                        <a:pt x="88" y="10050"/>
                                      </a:lnTo>
                                      <a:lnTo>
                                        <a:pt x="119" y="10085"/>
                                      </a:lnTo>
                                      <a:lnTo>
                                        <a:pt x="153" y="10115"/>
                                      </a:lnTo>
                                      <a:lnTo>
                                        <a:pt x="193" y="10141"/>
                                      </a:lnTo>
                                      <a:lnTo>
                                        <a:pt x="240" y="10165"/>
                                      </a:lnTo>
                                      <a:lnTo>
                                        <a:pt x="292" y="10184"/>
                                      </a:lnTo>
                                      <a:lnTo>
                                        <a:pt x="350" y="10198"/>
                                      </a:lnTo>
                                      <a:lnTo>
                                        <a:pt x="412" y="10208"/>
                                      </a:lnTo>
                                      <a:lnTo>
                                        <a:pt x="482" y="10213"/>
                                      </a:lnTo>
                                      <a:lnTo>
                                        <a:pt x="558" y="10213"/>
                                      </a:lnTo>
                                      <a:lnTo>
                                        <a:pt x="503" y="10529"/>
                                      </a:lnTo>
                                      <a:lnTo>
                                        <a:pt x="460" y="10828"/>
                                      </a:lnTo>
                                      <a:lnTo>
                                        <a:pt x="428" y="11109"/>
                                      </a:lnTo>
                                      <a:lnTo>
                                        <a:pt x="405" y="11373"/>
                                      </a:lnTo>
                                      <a:lnTo>
                                        <a:pt x="391" y="11623"/>
                                      </a:lnTo>
                                      <a:lnTo>
                                        <a:pt x="386" y="11859"/>
                                      </a:lnTo>
                                      <a:lnTo>
                                        <a:pt x="388" y="12080"/>
                                      </a:lnTo>
                                      <a:lnTo>
                                        <a:pt x="397" y="12289"/>
                                      </a:lnTo>
                                      <a:lnTo>
                                        <a:pt x="413" y="12485"/>
                                      </a:lnTo>
                                      <a:lnTo>
                                        <a:pt x="434" y="12672"/>
                                      </a:lnTo>
                                      <a:lnTo>
                                        <a:pt x="460" y="12848"/>
                                      </a:lnTo>
                                      <a:lnTo>
                                        <a:pt x="491" y="13014"/>
                                      </a:lnTo>
                                      <a:lnTo>
                                        <a:pt x="524" y="13173"/>
                                      </a:lnTo>
                                      <a:lnTo>
                                        <a:pt x="561" y="13324"/>
                                      </a:lnTo>
                                      <a:lnTo>
                                        <a:pt x="600" y="13468"/>
                                      </a:lnTo>
                                      <a:lnTo>
                                        <a:pt x="640" y="13606"/>
                                      </a:lnTo>
                                      <a:lnTo>
                                        <a:pt x="723" y="13869"/>
                                      </a:lnTo>
                                      <a:lnTo>
                                        <a:pt x="803" y="14120"/>
                                      </a:lnTo>
                                      <a:lnTo>
                                        <a:pt x="840" y="14243"/>
                                      </a:lnTo>
                                      <a:lnTo>
                                        <a:pt x="875" y="14365"/>
                                      </a:lnTo>
                                      <a:lnTo>
                                        <a:pt x="907" y="14486"/>
                                      </a:lnTo>
                                      <a:lnTo>
                                        <a:pt x="935" y="14609"/>
                                      </a:lnTo>
                                      <a:lnTo>
                                        <a:pt x="958" y="14735"/>
                                      </a:lnTo>
                                      <a:lnTo>
                                        <a:pt x="975" y="14864"/>
                                      </a:lnTo>
                                      <a:lnTo>
                                        <a:pt x="987" y="14997"/>
                                      </a:lnTo>
                                      <a:lnTo>
                                        <a:pt x="991" y="15133"/>
                                      </a:lnTo>
                                      <a:lnTo>
                                        <a:pt x="988" y="15275"/>
                                      </a:lnTo>
                                      <a:lnTo>
                                        <a:pt x="977" y="15425"/>
                                      </a:lnTo>
                                      <a:lnTo>
                                        <a:pt x="958" y="15581"/>
                                      </a:lnTo>
                                      <a:lnTo>
                                        <a:pt x="929" y="15744"/>
                                      </a:lnTo>
                                      <a:lnTo>
                                        <a:pt x="986" y="15651"/>
                                      </a:lnTo>
                                      <a:lnTo>
                                        <a:pt x="1030" y="15555"/>
                                      </a:lnTo>
                                      <a:lnTo>
                                        <a:pt x="1062" y="15455"/>
                                      </a:lnTo>
                                      <a:lnTo>
                                        <a:pt x="1085" y="15351"/>
                                      </a:lnTo>
                                      <a:lnTo>
                                        <a:pt x="1098" y="15243"/>
                                      </a:lnTo>
                                      <a:lnTo>
                                        <a:pt x="1102" y="15131"/>
                                      </a:lnTo>
                                      <a:lnTo>
                                        <a:pt x="1099" y="15015"/>
                                      </a:lnTo>
                                      <a:lnTo>
                                        <a:pt x="1087" y="14895"/>
                                      </a:lnTo>
                                      <a:lnTo>
                                        <a:pt x="1070" y="14769"/>
                                      </a:lnTo>
                                      <a:lnTo>
                                        <a:pt x="1047" y="14639"/>
                                      </a:lnTo>
                                      <a:lnTo>
                                        <a:pt x="1017" y="14503"/>
                                      </a:lnTo>
                                      <a:lnTo>
                                        <a:pt x="984" y="14363"/>
                                      </a:lnTo>
                                      <a:lnTo>
                                        <a:pt x="910" y="14066"/>
                                      </a:lnTo>
                                      <a:lnTo>
                                        <a:pt x="827" y="13747"/>
                                      </a:lnTo>
                                      <a:lnTo>
                                        <a:pt x="785" y="13579"/>
                                      </a:lnTo>
                                      <a:lnTo>
                                        <a:pt x="742" y="13404"/>
                                      </a:lnTo>
                                      <a:lnTo>
                                        <a:pt x="702" y="13223"/>
                                      </a:lnTo>
                                      <a:lnTo>
                                        <a:pt x="663" y="13035"/>
                                      </a:lnTo>
                                      <a:lnTo>
                                        <a:pt x="628" y="12841"/>
                                      </a:lnTo>
                                      <a:lnTo>
                                        <a:pt x="594" y="12640"/>
                                      </a:lnTo>
                                      <a:lnTo>
                                        <a:pt x="565" y="12433"/>
                                      </a:lnTo>
                                      <a:lnTo>
                                        <a:pt x="542" y="12217"/>
                                      </a:lnTo>
                                      <a:lnTo>
                                        <a:pt x="524" y="11996"/>
                                      </a:lnTo>
                                      <a:lnTo>
                                        <a:pt x="513" y="11766"/>
                                      </a:lnTo>
                                      <a:lnTo>
                                        <a:pt x="509" y="11528"/>
                                      </a:lnTo>
                                      <a:lnTo>
                                        <a:pt x="513" y="11283"/>
                                      </a:lnTo>
                                      <a:lnTo>
                                        <a:pt x="525" y="11030"/>
                                      </a:lnTo>
                                      <a:lnTo>
                                        <a:pt x="547" y="10768"/>
                                      </a:lnTo>
                                      <a:lnTo>
                                        <a:pt x="581" y="10498"/>
                                      </a:lnTo>
                                      <a:lnTo>
                                        <a:pt x="625" y="10220"/>
                                      </a:lnTo>
                                      <a:lnTo>
                                        <a:pt x="679" y="10193"/>
                                      </a:lnTo>
                                      <a:lnTo>
                                        <a:pt x="730" y="10163"/>
                                      </a:lnTo>
                                      <a:lnTo>
                                        <a:pt x="778" y="10134"/>
                                      </a:lnTo>
                                      <a:lnTo>
                                        <a:pt x="824" y="10105"/>
                                      </a:lnTo>
                                      <a:lnTo>
                                        <a:pt x="867" y="10076"/>
                                      </a:lnTo>
                                      <a:lnTo>
                                        <a:pt x="905" y="10047"/>
                                      </a:lnTo>
                                      <a:lnTo>
                                        <a:pt x="943" y="10020"/>
                                      </a:lnTo>
                                      <a:lnTo>
                                        <a:pt x="976" y="9991"/>
                                      </a:lnTo>
                                      <a:lnTo>
                                        <a:pt x="1008" y="9961"/>
                                      </a:lnTo>
                                      <a:lnTo>
                                        <a:pt x="1037" y="9934"/>
                                      </a:lnTo>
                                      <a:lnTo>
                                        <a:pt x="1063" y="9906"/>
                                      </a:lnTo>
                                      <a:lnTo>
                                        <a:pt x="1087" y="9878"/>
                                      </a:lnTo>
                                      <a:lnTo>
                                        <a:pt x="1109" y="9851"/>
                                      </a:lnTo>
                                      <a:lnTo>
                                        <a:pt x="1128" y="9824"/>
                                      </a:lnTo>
                                      <a:lnTo>
                                        <a:pt x="1145" y="9798"/>
                                      </a:lnTo>
                                      <a:lnTo>
                                        <a:pt x="1160" y="9773"/>
                                      </a:lnTo>
                                      <a:lnTo>
                                        <a:pt x="1174" y="9748"/>
                                      </a:lnTo>
                                      <a:lnTo>
                                        <a:pt x="1185" y="9725"/>
                                      </a:lnTo>
                                      <a:lnTo>
                                        <a:pt x="1194" y="9701"/>
                                      </a:lnTo>
                                      <a:lnTo>
                                        <a:pt x="1201" y="9679"/>
                                      </a:lnTo>
                                      <a:lnTo>
                                        <a:pt x="1208" y="9658"/>
                                      </a:lnTo>
                                      <a:lnTo>
                                        <a:pt x="1212" y="9639"/>
                                      </a:lnTo>
                                      <a:lnTo>
                                        <a:pt x="1215" y="9620"/>
                                      </a:lnTo>
                                      <a:lnTo>
                                        <a:pt x="1218" y="9602"/>
                                      </a:lnTo>
                                      <a:lnTo>
                                        <a:pt x="1218" y="9585"/>
                                      </a:lnTo>
                                      <a:lnTo>
                                        <a:pt x="1217" y="9570"/>
                                      </a:lnTo>
                                      <a:lnTo>
                                        <a:pt x="1215" y="9557"/>
                                      </a:lnTo>
                                      <a:lnTo>
                                        <a:pt x="1212" y="9545"/>
                                      </a:lnTo>
                                      <a:lnTo>
                                        <a:pt x="1208" y="9534"/>
                                      </a:lnTo>
                                      <a:lnTo>
                                        <a:pt x="1203" y="9524"/>
                                      </a:lnTo>
                                      <a:lnTo>
                                        <a:pt x="1197" y="9516"/>
                                      </a:lnTo>
                                      <a:lnTo>
                                        <a:pt x="1190" y="9510"/>
                                      </a:lnTo>
                                      <a:lnTo>
                                        <a:pt x="1177" y="9498"/>
                                      </a:lnTo>
                                      <a:lnTo>
                                        <a:pt x="1161" y="9488"/>
                                      </a:lnTo>
                                      <a:lnTo>
                                        <a:pt x="1146" y="9480"/>
                                      </a:lnTo>
                                      <a:lnTo>
                                        <a:pt x="1131" y="9473"/>
                                      </a:lnTo>
                                      <a:lnTo>
                                        <a:pt x="1116" y="9467"/>
                                      </a:lnTo>
                                      <a:lnTo>
                                        <a:pt x="1100" y="9465"/>
                                      </a:lnTo>
                                      <a:lnTo>
                                        <a:pt x="1085" y="9463"/>
                                      </a:lnTo>
                                      <a:lnTo>
                                        <a:pt x="1070" y="9463"/>
                                      </a:lnTo>
                                      <a:lnTo>
                                        <a:pt x="1053" y="9466"/>
                                      </a:lnTo>
                                      <a:lnTo>
                                        <a:pt x="1038" y="9469"/>
                                      </a:lnTo>
                                      <a:lnTo>
                                        <a:pt x="1023" y="9473"/>
                                      </a:lnTo>
                                      <a:lnTo>
                                        <a:pt x="1006" y="9479"/>
                                      </a:lnTo>
                                      <a:lnTo>
                                        <a:pt x="991" y="9485"/>
                                      </a:lnTo>
                                      <a:lnTo>
                                        <a:pt x="976" y="9492"/>
                                      </a:lnTo>
                                      <a:lnTo>
                                        <a:pt x="961" y="9502"/>
                                      </a:lnTo>
                                      <a:lnTo>
                                        <a:pt x="946" y="9512"/>
                                      </a:lnTo>
                                      <a:lnTo>
                                        <a:pt x="915" y="9533"/>
                                      </a:lnTo>
                                      <a:lnTo>
                                        <a:pt x="888" y="9557"/>
                                      </a:lnTo>
                                      <a:lnTo>
                                        <a:pt x="860" y="9582"/>
                                      </a:lnTo>
                                      <a:lnTo>
                                        <a:pt x="834" y="9610"/>
                                      </a:lnTo>
                                      <a:lnTo>
                                        <a:pt x="810" y="9638"/>
                                      </a:lnTo>
                                      <a:lnTo>
                                        <a:pt x="788" y="9667"/>
                                      </a:lnTo>
                                      <a:lnTo>
                                        <a:pt x="769" y="9693"/>
                                      </a:lnTo>
                                      <a:lnTo>
                                        <a:pt x="751" y="9719"/>
                                      </a:lnTo>
                                      <a:lnTo>
                                        <a:pt x="730" y="9765"/>
                                      </a:lnTo>
                                      <a:lnTo>
                                        <a:pt x="705" y="9813"/>
                                      </a:lnTo>
                                      <a:lnTo>
                                        <a:pt x="679" y="9865"/>
                                      </a:lnTo>
                                      <a:lnTo>
                                        <a:pt x="651" y="9916"/>
                                      </a:lnTo>
                                      <a:lnTo>
                                        <a:pt x="623" y="9968"/>
                                      </a:lnTo>
                                      <a:lnTo>
                                        <a:pt x="597" y="10018"/>
                                      </a:lnTo>
                                      <a:lnTo>
                                        <a:pt x="575" y="10067"/>
                                      </a:lnTo>
                                      <a:lnTo>
                                        <a:pt x="557" y="10110"/>
                                      </a:lnTo>
                                      <a:lnTo>
                                        <a:pt x="499" y="10119"/>
                                      </a:lnTo>
                                      <a:lnTo>
                                        <a:pt x="448" y="10122"/>
                                      </a:lnTo>
                                      <a:lnTo>
                                        <a:pt x="401" y="10118"/>
                                      </a:lnTo>
                                      <a:lnTo>
                                        <a:pt x="359" y="10110"/>
                                      </a:lnTo>
                                      <a:lnTo>
                                        <a:pt x="322" y="10096"/>
                                      </a:lnTo>
                                      <a:lnTo>
                                        <a:pt x="292" y="10076"/>
                                      </a:lnTo>
                                      <a:lnTo>
                                        <a:pt x="264" y="10053"/>
                                      </a:lnTo>
                                      <a:lnTo>
                                        <a:pt x="242" y="10025"/>
                                      </a:lnTo>
                                      <a:lnTo>
                                        <a:pt x="222" y="9995"/>
                                      </a:lnTo>
                                      <a:lnTo>
                                        <a:pt x="207" y="9959"/>
                                      </a:lnTo>
                                      <a:lnTo>
                                        <a:pt x="196" y="9921"/>
                                      </a:lnTo>
                                      <a:lnTo>
                                        <a:pt x="189" y="9881"/>
                                      </a:lnTo>
                                      <a:lnTo>
                                        <a:pt x="185" y="9837"/>
                                      </a:lnTo>
                                      <a:lnTo>
                                        <a:pt x="184" y="9791"/>
                                      </a:lnTo>
                                      <a:lnTo>
                                        <a:pt x="185" y="9744"/>
                                      </a:lnTo>
                                      <a:lnTo>
                                        <a:pt x="189" y="9696"/>
                                      </a:lnTo>
                                      <a:lnTo>
                                        <a:pt x="196" y="9646"/>
                                      </a:lnTo>
                                      <a:lnTo>
                                        <a:pt x="206" y="9595"/>
                                      </a:lnTo>
                                      <a:lnTo>
                                        <a:pt x="215" y="9545"/>
                                      </a:lnTo>
                                      <a:lnTo>
                                        <a:pt x="228" y="9492"/>
                                      </a:lnTo>
                                      <a:lnTo>
                                        <a:pt x="243" y="9443"/>
                                      </a:lnTo>
                                      <a:lnTo>
                                        <a:pt x="258" y="9391"/>
                                      </a:lnTo>
                                      <a:lnTo>
                                        <a:pt x="275" y="9342"/>
                                      </a:lnTo>
                                      <a:lnTo>
                                        <a:pt x="292" y="9293"/>
                                      </a:lnTo>
                                      <a:lnTo>
                                        <a:pt x="309" y="9246"/>
                                      </a:lnTo>
                                      <a:lnTo>
                                        <a:pt x="329" y="9202"/>
                                      </a:lnTo>
                                      <a:lnTo>
                                        <a:pt x="347" y="9159"/>
                                      </a:lnTo>
                                      <a:lnTo>
                                        <a:pt x="366" y="9119"/>
                                      </a:lnTo>
                                      <a:lnTo>
                                        <a:pt x="386" y="9081"/>
                                      </a:lnTo>
                                      <a:lnTo>
                                        <a:pt x="404" y="9048"/>
                                      </a:lnTo>
                                      <a:lnTo>
                                        <a:pt x="420" y="9018"/>
                                      </a:lnTo>
                                      <a:lnTo>
                                        <a:pt x="438" y="8990"/>
                                      </a:lnTo>
                                      <a:lnTo>
                                        <a:pt x="469" y="8993"/>
                                      </a:lnTo>
                                      <a:lnTo>
                                        <a:pt x="500" y="8991"/>
                                      </a:lnTo>
                                      <a:lnTo>
                                        <a:pt x="531" y="8990"/>
                                      </a:lnTo>
                                      <a:lnTo>
                                        <a:pt x="561" y="8986"/>
                                      </a:lnTo>
                                      <a:lnTo>
                                        <a:pt x="590" y="8979"/>
                                      </a:lnTo>
                                      <a:lnTo>
                                        <a:pt x="619" y="8972"/>
                                      </a:lnTo>
                                      <a:lnTo>
                                        <a:pt x="648" y="8962"/>
                                      </a:lnTo>
                                      <a:lnTo>
                                        <a:pt x="676" y="8951"/>
                                      </a:lnTo>
                                      <a:lnTo>
                                        <a:pt x="702" y="8940"/>
                                      </a:lnTo>
                                      <a:lnTo>
                                        <a:pt x="728" y="8926"/>
                                      </a:lnTo>
                                      <a:lnTo>
                                        <a:pt x="753" y="8913"/>
                                      </a:lnTo>
                                      <a:lnTo>
                                        <a:pt x="777" y="8897"/>
                                      </a:lnTo>
                                      <a:lnTo>
                                        <a:pt x="800" y="8882"/>
                                      </a:lnTo>
                                      <a:lnTo>
                                        <a:pt x="823" y="8866"/>
                                      </a:lnTo>
                                      <a:lnTo>
                                        <a:pt x="843" y="8848"/>
                                      </a:lnTo>
                                      <a:lnTo>
                                        <a:pt x="863" y="8830"/>
                                      </a:lnTo>
                                      <a:lnTo>
                                        <a:pt x="881" y="8812"/>
                                      </a:lnTo>
                                      <a:lnTo>
                                        <a:pt x="897" y="8794"/>
                                      </a:lnTo>
                                      <a:lnTo>
                                        <a:pt x="912" y="8774"/>
                                      </a:lnTo>
                                      <a:lnTo>
                                        <a:pt x="926" y="8756"/>
                                      </a:lnTo>
                                      <a:lnTo>
                                        <a:pt x="939" y="8738"/>
                                      </a:lnTo>
                                      <a:lnTo>
                                        <a:pt x="950" y="8720"/>
                                      </a:lnTo>
                                      <a:lnTo>
                                        <a:pt x="958" y="8702"/>
                                      </a:lnTo>
                                      <a:lnTo>
                                        <a:pt x="966" y="8684"/>
                                      </a:lnTo>
                                      <a:lnTo>
                                        <a:pt x="972" y="8668"/>
                                      </a:lnTo>
                                      <a:lnTo>
                                        <a:pt x="975" y="8651"/>
                                      </a:lnTo>
                                      <a:lnTo>
                                        <a:pt x="977" y="8636"/>
                                      </a:lnTo>
                                      <a:lnTo>
                                        <a:pt x="976" y="8622"/>
                                      </a:lnTo>
                                      <a:lnTo>
                                        <a:pt x="975" y="8608"/>
                                      </a:lnTo>
                                      <a:lnTo>
                                        <a:pt x="970" y="8596"/>
                                      </a:lnTo>
                                      <a:lnTo>
                                        <a:pt x="964" y="8585"/>
                                      </a:lnTo>
                                      <a:lnTo>
                                        <a:pt x="954" y="8575"/>
                                      </a:lnTo>
                                      <a:lnTo>
                                        <a:pt x="937" y="8562"/>
                                      </a:lnTo>
                                      <a:lnTo>
                                        <a:pt x="919" y="8553"/>
                                      </a:lnTo>
                                      <a:lnTo>
                                        <a:pt x="900" y="8547"/>
                                      </a:lnTo>
                                      <a:lnTo>
                                        <a:pt x="881" y="8543"/>
                                      </a:lnTo>
                                      <a:lnTo>
                                        <a:pt x="860" y="8542"/>
                                      </a:lnTo>
                                      <a:lnTo>
                                        <a:pt x="838" y="8545"/>
                                      </a:lnTo>
                                      <a:lnTo>
                                        <a:pt x="816" y="8547"/>
                                      </a:lnTo>
                                      <a:lnTo>
                                        <a:pt x="793" y="8554"/>
                                      </a:lnTo>
                                      <a:lnTo>
                                        <a:pt x="770" y="8562"/>
                                      </a:lnTo>
                                      <a:lnTo>
                                        <a:pt x="746" y="8572"/>
                                      </a:lnTo>
                                      <a:lnTo>
                                        <a:pt x="723" y="8583"/>
                                      </a:lnTo>
                                      <a:lnTo>
                                        <a:pt x="699" y="8596"/>
                                      </a:lnTo>
                                      <a:lnTo>
                                        <a:pt x="676" y="8610"/>
                                      </a:lnTo>
                                      <a:lnTo>
                                        <a:pt x="652" y="8625"/>
                                      </a:lnTo>
                                      <a:lnTo>
                                        <a:pt x="630" y="8640"/>
                                      </a:lnTo>
                                      <a:lnTo>
                                        <a:pt x="607" y="8657"/>
                                      </a:lnTo>
                                      <a:lnTo>
                                        <a:pt x="564" y="8691"/>
                                      </a:lnTo>
                                      <a:lnTo>
                                        <a:pt x="522" y="8724"/>
                                      </a:lnTo>
                                      <a:lnTo>
                                        <a:pt x="486" y="8758"/>
                                      </a:lnTo>
                                      <a:lnTo>
                                        <a:pt x="453" y="8788"/>
                                      </a:lnTo>
                                      <a:lnTo>
                                        <a:pt x="406" y="8835"/>
                                      </a:lnTo>
                                      <a:lnTo>
                                        <a:pt x="388" y="8853"/>
                                      </a:lnTo>
                                      <a:lnTo>
                                        <a:pt x="366" y="8841"/>
                                      </a:lnTo>
                                      <a:lnTo>
                                        <a:pt x="347" y="8825"/>
                                      </a:lnTo>
                                      <a:lnTo>
                                        <a:pt x="330" y="8809"/>
                                      </a:lnTo>
                                      <a:lnTo>
                                        <a:pt x="316" y="8789"/>
                                      </a:lnTo>
                                      <a:lnTo>
                                        <a:pt x="307" y="8767"/>
                                      </a:lnTo>
                                      <a:lnTo>
                                        <a:pt x="300" y="8742"/>
                                      </a:lnTo>
                                      <a:lnTo>
                                        <a:pt x="296" y="8717"/>
                                      </a:lnTo>
                                      <a:lnTo>
                                        <a:pt x="294" y="8688"/>
                                      </a:lnTo>
                                      <a:lnTo>
                                        <a:pt x="296" y="8659"/>
                                      </a:lnTo>
                                      <a:lnTo>
                                        <a:pt x="300" y="8629"/>
                                      </a:lnTo>
                                      <a:lnTo>
                                        <a:pt x="305" y="8596"/>
                                      </a:lnTo>
                                      <a:lnTo>
                                        <a:pt x="314" y="8562"/>
                                      </a:lnTo>
                                      <a:lnTo>
                                        <a:pt x="325" y="8529"/>
                                      </a:lnTo>
                                      <a:lnTo>
                                        <a:pt x="337" y="8493"/>
                                      </a:lnTo>
                                      <a:lnTo>
                                        <a:pt x="352" y="8457"/>
                                      </a:lnTo>
                                      <a:lnTo>
                                        <a:pt x="369" y="8421"/>
                                      </a:lnTo>
                                      <a:lnTo>
                                        <a:pt x="387" y="8385"/>
                                      </a:lnTo>
                                      <a:lnTo>
                                        <a:pt x="406" y="8348"/>
                                      </a:lnTo>
                                      <a:lnTo>
                                        <a:pt x="428" y="8312"/>
                                      </a:lnTo>
                                      <a:lnTo>
                                        <a:pt x="451" y="8276"/>
                                      </a:lnTo>
                                      <a:lnTo>
                                        <a:pt x="475" y="8240"/>
                                      </a:lnTo>
                                      <a:lnTo>
                                        <a:pt x="500" y="8204"/>
                                      </a:lnTo>
                                      <a:lnTo>
                                        <a:pt x="527" y="8170"/>
                                      </a:lnTo>
                                      <a:lnTo>
                                        <a:pt x="554" y="8136"/>
                                      </a:lnTo>
                                      <a:lnTo>
                                        <a:pt x="582" y="8103"/>
                                      </a:lnTo>
                                      <a:lnTo>
                                        <a:pt x="611" y="8073"/>
                                      </a:lnTo>
                                      <a:lnTo>
                                        <a:pt x="641" y="8042"/>
                                      </a:lnTo>
                                      <a:lnTo>
                                        <a:pt x="670" y="8013"/>
                                      </a:lnTo>
                                      <a:lnTo>
                                        <a:pt x="702" y="7987"/>
                                      </a:lnTo>
                                      <a:lnTo>
                                        <a:pt x="733" y="7962"/>
                                      </a:lnTo>
                                      <a:lnTo>
                                        <a:pt x="763" y="7940"/>
                                      </a:lnTo>
                                      <a:lnTo>
                                        <a:pt x="795" y="7919"/>
                                      </a:lnTo>
                                      <a:lnTo>
                                        <a:pt x="805" y="7922"/>
                                      </a:lnTo>
                                      <a:lnTo>
                                        <a:pt x="818" y="7923"/>
                                      </a:lnTo>
                                      <a:lnTo>
                                        <a:pt x="836" y="7926"/>
                                      </a:lnTo>
                                      <a:lnTo>
                                        <a:pt x="858" y="7929"/>
                                      </a:lnTo>
                                      <a:lnTo>
                                        <a:pt x="882" y="7930"/>
                                      </a:lnTo>
                                      <a:lnTo>
                                        <a:pt x="908" y="7930"/>
                                      </a:lnTo>
                                      <a:lnTo>
                                        <a:pt x="935" y="7932"/>
                                      </a:lnTo>
                                      <a:lnTo>
                                        <a:pt x="962" y="7930"/>
                                      </a:lnTo>
                                      <a:lnTo>
                                        <a:pt x="990" y="7929"/>
                                      </a:lnTo>
                                      <a:lnTo>
                                        <a:pt x="1016" y="7925"/>
                                      </a:lnTo>
                                      <a:lnTo>
                                        <a:pt x="1040" y="7920"/>
                                      </a:lnTo>
                                      <a:lnTo>
                                        <a:pt x="1062" y="7915"/>
                                      </a:lnTo>
                                      <a:lnTo>
                                        <a:pt x="1071" y="7911"/>
                                      </a:lnTo>
                                      <a:lnTo>
                                        <a:pt x="1080" y="7907"/>
                                      </a:lnTo>
                                      <a:lnTo>
                                        <a:pt x="1088" y="7902"/>
                                      </a:lnTo>
                                      <a:lnTo>
                                        <a:pt x="1095" y="7897"/>
                                      </a:lnTo>
                                      <a:lnTo>
                                        <a:pt x="1100" y="7891"/>
                                      </a:lnTo>
                                      <a:lnTo>
                                        <a:pt x="1105" y="7886"/>
                                      </a:lnTo>
                                      <a:lnTo>
                                        <a:pt x="1107" y="7879"/>
                                      </a:lnTo>
                                      <a:lnTo>
                                        <a:pt x="1110" y="7872"/>
                                      </a:lnTo>
                                      <a:lnTo>
                                        <a:pt x="1107" y="7865"/>
                                      </a:lnTo>
                                      <a:lnTo>
                                        <a:pt x="1105" y="7858"/>
                                      </a:lnTo>
                                      <a:lnTo>
                                        <a:pt x="1100" y="7853"/>
                                      </a:lnTo>
                                      <a:lnTo>
                                        <a:pt x="1094" y="7847"/>
                                      </a:lnTo>
                                      <a:lnTo>
                                        <a:pt x="1087" y="7842"/>
                                      </a:lnTo>
                                      <a:lnTo>
                                        <a:pt x="1080" y="7837"/>
                                      </a:lnTo>
                                      <a:lnTo>
                                        <a:pt x="1070" y="7833"/>
                                      </a:lnTo>
                                      <a:lnTo>
                                        <a:pt x="1060" y="7829"/>
                                      </a:lnTo>
                                      <a:lnTo>
                                        <a:pt x="1040" y="7824"/>
                                      </a:lnTo>
                                      <a:lnTo>
                                        <a:pt x="1015" y="7818"/>
                                      </a:lnTo>
                                      <a:lnTo>
                                        <a:pt x="990" y="7815"/>
                                      </a:lnTo>
                                      <a:lnTo>
                                        <a:pt x="964" y="7814"/>
                                      </a:lnTo>
                                      <a:lnTo>
                                        <a:pt x="936" y="7812"/>
                                      </a:lnTo>
                                      <a:lnTo>
                                        <a:pt x="910" y="7812"/>
                                      </a:lnTo>
                                      <a:lnTo>
                                        <a:pt x="883" y="7814"/>
                                      </a:lnTo>
                                      <a:lnTo>
                                        <a:pt x="860" y="7815"/>
                                      </a:lnTo>
                                      <a:lnTo>
                                        <a:pt x="838" y="7818"/>
                                      </a:lnTo>
                                      <a:lnTo>
                                        <a:pt x="820" y="7819"/>
                                      </a:lnTo>
                                      <a:lnTo>
                                        <a:pt x="805" y="7822"/>
                                      </a:lnTo>
                                      <a:lnTo>
                                        <a:pt x="795" y="7825"/>
                                      </a:lnTo>
                                      <a:lnTo>
                                        <a:pt x="763" y="7804"/>
                                      </a:lnTo>
                                      <a:lnTo>
                                        <a:pt x="733" y="7782"/>
                                      </a:lnTo>
                                      <a:lnTo>
                                        <a:pt x="702" y="7757"/>
                                      </a:lnTo>
                                      <a:lnTo>
                                        <a:pt x="670" y="7729"/>
                                      </a:lnTo>
                                      <a:lnTo>
                                        <a:pt x="641" y="7702"/>
                                      </a:lnTo>
                                      <a:lnTo>
                                        <a:pt x="611" y="7671"/>
                                      </a:lnTo>
                                      <a:lnTo>
                                        <a:pt x="582" y="7641"/>
                                      </a:lnTo>
                                      <a:lnTo>
                                        <a:pt x="554" y="7608"/>
                                      </a:lnTo>
                                      <a:lnTo>
                                        <a:pt x="527" y="7574"/>
                                      </a:lnTo>
                                      <a:lnTo>
                                        <a:pt x="500" y="7540"/>
                                      </a:lnTo>
                                      <a:lnTo>
                                        <a:pt x="475" y="7504"/>
                                      </a:lnTo>
                                      <a:lnTo>
                                        <a:pt x="451" y="7468"/>
                                      </a:lnTo>
                                      <a:lnTo>
                                        <a:pt x="428" y="7432"/>
                                      </a:lnTo>
                                      <a:lnTo>
                                        <a:pt x="406" y="7396"/>
                                      </a:lnTo>
                                      <a:lnTo>
                                        <a:pt x="387" y="7359"/>
                                      </a:lnTo>
                                      <a:lnTo>
                                        <a:pt x="369" y="7323"/>
                                      </a:lnTo>
                                      <a:lnTo>
                                        <a:pt x="352" y="7287"/>
                                      </a:lnTo>
                                      <a:lnTo>
                                        <a:pt x="337" y="7251"/>
                                      </a:lnTo>
                                      <a:lnTo>
                                        <a:pt x="325" y="7215"/>
                                      </a:lnTo>
                                      <a:lnTo>
                                        <a:pt x="314" y="7182"/>
                                      </a:lnTo>
                                      <a:lnTo>
                                        <a:pt x="305" y="7148"/>
                                      </a:lnTo>
                                      <a:lnTo>
                                        <a:pt x="300" y="7115"/>
                                      </a:lnTo>
                                      <a:lnTo>
                                        <a:pt x="296" y="7085"/>
                                      </a:lnTo>
                                      <a:lnTo>
                                        <a:pt x="294" y="7056"/>
                                      </a:lnTo>
                                      <a:lnTo>
                                        <a:pt x="296" y="7027"/>
                                      </a:lnTo>
                                      <a:lnTo>
                                        <a:pt x="300" y="7002"/>
                                      </a:lnTo>
                                      <a:lnTo>
                                        <a:pt x="307" y="6977"/>
                                      </a:lnTo>
                                      <a:lnTo>
                                        <a:pt x="316" y="6955"/>
                                      </a:lnTo>
                                      <a:lnTo>
                                        <a:pt x="330" y="6935"/>
                                      </a:lnTo>
                                      <a:lnTo>
                                        <a:pt x="347" y="6919"/>
                                      </a:lnTo>
                                      <a:lnTo>
                                        <a:pt x="366" y="6903"/>
                                      </a:lnTo>
                                      <a:lnTo>
                                        <a:pt x="388" y="6891"/>
                                      </a:lnTo>
                                      <a:lnTo>
                                        <a:pt x="406" y="6909"/>
                                      </a:lnTo>
                                      <a:lnTo>
                                        <a:pt x="453" y="6956"/>
                                      </a:lnTo>
                                      <a:lnTo>
                                        <a:pt x="486" y="6986"/>
                                      </a:lnTo>
                                      <a:lnTo>
                                        <a:pt x="522" y="7020"/>
                                      </a:lnTo>
                                      <a:lnTo>
                                        <a:pt x="564" y="7053"/>
                                      </a:lnTo>
                                      <a:lnTo>
                                        <a:pt x="607" y="7087"/>
                                      </a:lnTo>
                                      <a:lnTo>
                                        <a:pt x="630" y="7104"/>
                                      </a:lnTo>
                                      <a:lnTo>
                                        <a:pt x="652" y="7119"/>
                                      </a:lnTo>
                                      <a:lnTo>
                                        <a:pt x="676" y="7134"/>
                                      </a:lnTo>
                                      <a:lnTo>
                                        <a:pt x="699" y="7148"/>
                                      </a:lnTo>
                                      <a:lnTo>
                                        <a:pt x="723" y="7161"/>
                                      </a:lnTo>
                                      <a:lnTo>
                                        <a:pt x="746" y="7172"/>
                                      </a:lnTo>
                                      <a:lnTo>
                                        <a:pt x="770" y="7182"/>
                                      </a:lnTo>
                                      <a:lnTo>
                                        <a:pt x="793" y="7190"/>
                                      </a:lnTo>
                                      <a:lnTo>
                                        <a:pt x="816" y="7197"/>
                                      </a:lnTo>
                                      <a:lnTo>
                                        <a:pt x="838" y="7201"/>
                                      </a:lnTo>
                                      <a:lnTo>
                                        <a:pt x="860" y="7202"/>
                                      </a:lnTo>
                                      <a:lnTo>
                                        <a:pt x="881" y="7201"/>
                                      </a:lnTo>
                                      <a:lnTo>
                                        <a:pt x="900" y="7197"/>
                                      </a:lnTo>
                                      <a:lnTo>
                                        <a:pt x="919" y="7191"/>
                                      </a:lnTo>
                                      <a:lnTo>
                                        <a:pt x="937" y="7182"/>
                                      </a:lnTo>
                                      <a:lnTo>
                                        <a:pt x="954" y="7169"/>
                                      </a:lnTo>
                                      <a:lnTo>
                                        <a:pt x="964" y="7159"/>
                                      </a:lnTo>
                                      <a:lnTo>
                                        <a:pt x="970" y="7148"/>
                                      </a:lnTo>
                                      <a:lnTo>
                                        <a:pt x="975" y="7136"/>
                                      </a:lnTo>
                                      <a:lnTo>
                                        <a:pt x="976" y="7122"/>
                                      </a:lnTo>
                                      <a:lnTo>
                                        <a:pt x="977" y="7108"/>
                                      </a:lnTo>
                                      <a:lnTo>
                                        <a:pt x="975" y="7093"/>
                                      </a:lnTo>
                                      <a:lnTo>
                                        <a:pt x="972" y="7076"/>
                                      </a:lnTo>
                                      <a:lnTo>
                                        <a:pt x="966" y="7060"/>
                                      </a:lnTo>
                                      <a:lnTo>
                                        <a:pt x="958" y="7042"/>
                                      </a:lnTo>
                                      <a:lnTo>
                                        <a:pt x="950" y="7025"/>
                                      </a:lnTo>
                                      <a:lnTo>
                                        <a:pt x="939" y="7006"/>
                                      </a:lnTo>
                                      <a:lnTo>
                                        <a:pt x="926" y="6988"/>
                                      </a:lnTo>
                                      <a:lnTo>
                                        <a:pt x="912" y="6970"/>
                                      </a:lnTo>
                                      <a:lnTo>
                                        <a:pt x="897" y="6950"/>
                                      </a:lnTo>
                                      <a:lnTo>
                                        <a:pt x="881" y="6932"/>
                                      </a:lnTo>
                                      <a:lnTo>
                                        <a:pt x="863" y="6914"/>
                                      </a:lnTo>
                                      <a:lnTo>
                                        <a:pt x="843" y="6896"/>
                                      </a:lnTo>
                                      <a:lnTo>
                                        <a:pt x="823" y="6880"/>
                                      </a:lnTo>
                                      <a:lnTo>
                                        <a:pt x="800" y="6862"/>
                                      </a:lnTo>
                                      <a:lnTo>
                                        <a:pt x="777" y="6847"/>
                                      </a:lnTo>
                                      <a:lnTo>
                                        <a:pt x="753" y="6831"/>
                                      </a:lnTo>
                                      <a:lnTo>
                                        <a:pt x="728" y="6818"/>
                                      </a:lnTo>
                                      <a:lnTo>
                                        <a:pt x="702" y="6804"/>
                                      </a:lnTo>
                                      <a:lnTo>
                                        <a:pt x="676" y="6793"/>
                                      </a:lnTo>
                                      <a:lnTo>
                                        <a:pt x="648" y="6782"/>
                                      </a:lnTo>
                                      <a:lnTo>
                                        <a:pt x="619" y="6772"/>
                                      </a:lnTo>
                                      <a:lnTo>
                                        <a:pt x="590" y="6765"/>
                                      </a:lnTo>
                                      <a:lnTo>
                                        <a:pt x="561" y="6758"/>
                                      </a:lnTo>
                                      <a:lnTo>
                                        <a:pt x="531" y="6754"/>
                                      </a:lnTo>
                                      <a:lnTo>
                                        <a:pt x="500" y="6753"/>
                                      </a:lnTo>
                                      <a:lnTo>
                                        <a:pt x="469" y="6751"/>
                                      </a:lnTo>
                                      <a:lnTo>
                                        <a:pt x="438" y="6754"/>
                                      </a:lnTo>
                                      <a:lnTo>
                                        <a:pt x="420" y="6728"/>
                                      </a:lnTo>
                                      <a:lnTo>
                                        <a:pt x="404" y="6697"/>
                                      </a:lnTo>
                                      <a:lnTo>
                                        <a:pt x="386" y="6663"/>
                                      </a:lnTo>
                                      <a:lnTo>
                                        <a:pt x="366" y="6625"/>
                                      </a:lnTo>
                                      <a:lnTo>
                                        <a:pt x="347" y="6585"/>
                                      </a:lnTo>
                                      <a:lnTo>
                                        <a:pt x="329" y="6542"/>
                                      </a:lnTo>
                                      <a:lnTo>
                                        <a:pt x="309" y="6498"/>
                                      </a:lnTo>
                                      <a:lnTo>
                                        <a:pt x="292" y="6451"/>
                                      </a:lnTo>
                                      <a:lnTo>
                                        <a:pt x="275" y="6402"/>
                                      </a:lnTo>
                                      <a:lnTo>
                                        <a:pt x="258" y="6353"/>
                                      </a:lnTo>
                                      <a:lnTo>
                                        <a:pt x="243" y="6303"/>
                                      </a:lnTo>
                                      <a:lnTo>
                                        <a:pt x="228" y="6252"/>
                                      </a:lnTo>
                                      <a:lnTo>
                                        <a:pt x="215" y="6200"/>
                                      </a:lnTo>
                                      <a:lnTo>
                                        <a:pt x="206" y="6149"/>
                                      </a:lnTo>
                                      <a:lnTo>
                                        <a:pt x="196" y="6098"/>
                                      </a:lnTo>
                                      <a:lnTo>
                                        <a:pt x="189" y="6048"/>
                                      </a:lnTo>
                                      <a:lnTo>
                                        <a:pt x="185" y="6000"/>
                                      </a:lnTo>
                                      <a:lnTo>
                                        <a:pt x="184" y="5953"/>
                                      </a:lnTo>
                                      <a:lnTo>
                                        <a:pt x="185" y="5907"/>
                                      </a:lnTo>
                                      <a:lnTo>
                                        <a:pt x="189" y="5864"/>
                                      </a:lnTo>
                                      <a:lnTo>
                                        <a:pt x="196" y="5823"/>
                                      </a:lnTo>
                                      <a:lnTo>
                                        <a:pt x="207" y="5785"/>
                                      </a:lnTo>
                                      <a:lnTo>
                                        <a:pt x="222" y="5749"/>
                                      </a:lnTo>
                                      <a:lnTo>
                                        <a:pt x="242" y="5719"/>
                                      </a:lnTo>
                                      <a:lnTo>
                                        <a:pt x="264" y="5691"/>
                                      </a:lnTo>
                                      <a:lnTo>
                                        <a:pt x="292" y="5668"/>
                                      </a:lnTo>
                                      <a:lnTo>
                                        <a:pt x="322" y="5648"/>
                                      </a:lnTo>
                                      <a:lnTo>
                                        <a:pt x="359" y="5634"/>
                                      </a:lnTo>
                                      <a:lnTo>
                                        <a:pt x="401" y="5626"/>
                                      </a:lnTo>
                                      <a:lnTo>
                                        <a:pt x="448" y="5623"/>
                                      </a:lnTo>
                                      <a:lnTo>
                                        <a:pt x="499" y="5625"/>
                                      </a:lnTo>
                                      <a:lnTo>
                                        <a:pt x="557" y="5634"/>
                                      </a:lnTo>
                                      <a:lnTo>
                                        <a:pt x="575" y="5679"/>
                                      </a:lnTo>
                                      <a:lnTo>
                                        <a:pt x="597" y="5726"/>
                                      </a:lnTo>
                                      <a:lnTo>
                                        <a:pt x="623" y="5776"/>
                                      </a:lnTo>
                                      <a:lnTo>
                                        <a:pt x="651" y="5828"/>
                                      </a:lnTo>
                                      <a:lnTo>
                                        <a:pt x="679" y="5879"/>
                                      </a:lnTo>
                                      <a:lnTo>
                                        <a:pt x="705" y="5931"/>
                                      </a:lnTo>
                                      <a:lnTo>
                                        <a:pt x="730" y="5979"/>
                                      </a:lnTo>
                                      <a:lnTo>
                                        <a:pt x="751" y="6025"/>
                                      </a:lnTo>
                                      <a:lnTo>
                                        <a:pt x="769" y="6051"/>
                                      </a:lnTo>
                                      <a:lnTo>
                                        <a:pt x="788" y="6077"/>
                                      </a:lnTo>
                                      <a:lnTo>
                                        <a:pt x="810" y="6106"/>
                                      </a:lnTo>
                                      <a:lnTo>
                                        <a:pt x="834" y="6134"/>
                                      </a:lnTo>
                                      <a:lnTo>
                                        <a:pt x="860" y="6162"/>
                                      </a:lnTo>
                                      <a:lnTo>
                                        <a:pt x="888" y="6187"/>
                                      </a:lnTo>
                                      <a:lnTo>
                                        <a:pt x="915" y="6212"/>
                                      </a:lnTo>
                                      <a:lnTo>
                                        <a:pt x="946" y="6232"/>
                                      </a:lnTo>
                                      <a:lnTo>
                                        <a:pt x="961" y="6242"/>
                                      </a:lnTo>
                                      <a:lnTo>
                                        <a:pt x="976" y="6252"/>
                                      </a:lnTo>
                                      <a:lnTo>
                                        <a:pt x="991" y="6259"/>
                                      </a:lnTo>
                                      <a:lnTo>
                                        <a:pt x="1006" y="6265"/>
                                      </a:lnTo>
                                      <a:lnTo>
                                        <a:pt x="1023" y="6271"/>
                                      </a:lnTo>
                                      <a:lnTo>
                                        <a:pt x="1038" y="6275"/>
                                      </a:lnTo>
                                      <a:lnTo>
                                        <a:pt x="1053" y="6278"/>
                                      </a:lnTo>
                                      <a:lnTo>
                                        <a:pt x="1070" y="6281"/>
                                      </a:lnTo>
                                      <a:lnTo>
                                        <a:pt x="1085" y="6281"/>
                                      </a:lnTo>
                                      <a:lnTo>
                                        <a:pt x="1100" y="6279"/>
                                      </a:lnTo>
                                      <a:lnTo>
                                        <a:pt x="1116" y="6277"/>
                                      </a:lnTo>
                                      <a:lnTo>
                                        <a:pt x="1131" y="6271"/>
                                      </a:lnTo>
                                      <a:lnTo>
                                        <a:pt x="1146" y="6264"/>
                                      </a:lnTo>
                                      <a:lnTo>
                                        <a:pt x="1161" y="6256"/>
                                      </a:lnTo>
                                      <a:lnTo>
                                        <a:pt x="1177" y="6246"/>
                                      </a:lnTo>
                                      <a:lnTo>
                                        <a:pt x="1190" y="6234"/>
                                      </a:lnTo>
                                      <a:lnTo>
                                        <a:pt x="1197" y="6228"/>
                                      </a:lnTo>
                                      <a:lnTo>
                                        <a:pt x="1203" y="6220"/>
                                      </a:lnTo>
                                      <a:lnTo>
                                        <a:pt x="1208" y="6210"/>
                                      </a:lnTo>
                                      <a:lnTo>
                                        <a:pt x="1212" y="6200"/>
                                      </a:lnTo>
                                      <a:lnTo>
                                        <a:pt x="1215" y="6188"/>
                                      </a:lnTo>
                                      <a:lnTo>
                                        <a:pt x="1217" y="6174"/>
                                      </a:lnTo>
                                      <a:lnTo>
                                        <a:pt x="1218" y="6159"/>
                                      </a:lnTo>
                                      <a:lnTo>
                                        <a:pt x="1218" y="6142"/>
                                      </a:lnTo>
                                      <a:lnTo>
                                        <a:pt x="1215" y="6124"/>
                                      </a:lnTo>
                                      <a:lnTo>
                                        <a:pt x="1212" y="6105"/>
                                      </a:lnTo>
                                      <a:lnTo>
                                        <a:pt x="1208" y="6086"/>
                                      </a:lnTo>
                                      <a:lnTo>
                                        <a:pt x="1201" y="6065"/>
                                      </a:lnTo>
                                      <a:lnTo>
                                        <a:pt x="1194" y="6043"/>
                                      </a:lnTo>
                                      <a:lnTo>
                                        <a:pt x="1185" y="6019"/>
                                      </a:lnTo>
                                      <a:lnTo>
                                        <a:pt x="1174" y="5996"/>
                                      </a:lnTo>
                                      <a:lnTo>
                                        <a:pt x="1160" y="5971"/>
                                      </a:lnTo>
                                      <a:lnTo>
                                        <a:pt x="1145" y="5946"/>
                                      </a:lnTo>
                                      <a:lnTo>
                                        <a:pt x="1128" y="5920"/>
                                      </a:lnTo>
                                      <a:lnTo>
                                        <a:pt x="1109" y="5893"/>
                                      </a:lnTo>
                                      <a:lnTo>
                                        <a:pt x="1087" y="5866"/>
                                      </a:lnTo>
                                      <a:lnTo>
                                        <a:pt x="1063" y="5839"/>
                                      </a:lnTo>
                                      <a:lnTo>
                                        <a:pt x="1037" y="5810"/>
                                      </a:lnTo>
                                      <a:lnTo>
                                        <a:pt x="1008" y="5783"/>
                                      </a:lnTo>
                                      <a:lnTo>
                                        <a:pt x="976" y="5753"/>
                                      </a:lnTo>
                                      <a:lnTo>
                                        <a:pt x="943" y="5726"/>
                                      </a:lnTo>
                                      <a:lnTo>
                                        <a:pt x="905" y="5697"/>
                                      </a:lnTo>
                                      <a:lnTo>
                                        <a:pt x="867" y="5668"/>
                                      </a:lnTo>
                                      <a:lnTo>
                                        <a:pt x="824" y="5639"/>
                                      </a:lnTo>
                                      <a:lnTo>
                                        <a:pt x="778" y="5610"/>
                                      </a:lnTo>
                                      <a:lnTo>
                                        <a:pt x="730" y="5581"/>
                                      </a:lnTo>
                                      <a:lnTo>
                                        <a:pt x="679" y="5551"/>
                                      </a:lnTo>
                                      <a:lnTo>
                                        <a:pt x="625" y="5524"/>
                                      </a:lnTo>
                                      <a:lnTo>
                                        <a:pt x="581" y="5246"/>
                                      </a:lnTo>
                                      <a:lnTo>
                                        <a:pt x="547" y="4976"/>
                                      </a:lnTo>
                                      <a:lnTo>
                                        <a:pt x="525" y="4714"/>
                                      </a:lnTo>
                                      <a:lnTo>
                                        <a:pt x="513" y="4461"/>
                                      </a:lnTo>
                                      <a:lnTo>
                                        <a:pt x="509" y="4216"/>
                                      </a:lnTo>
                                      <a:lnTo>
                                        <a:pt x="513" y="3980"/>
                                      </a:lnTo>
                                      <a:lnTo>
                                        <a:pt x="524" y="3748"/>
                                      </a:lnTo>
                                      <a:lnTo>
                                        <a:pt x="542" y="3527"/>
                                      </a:lnTo>
                                      <a:lnTo>
                                        <a:pt x="565" y="3311"/>
                                      </a:lnTo>
                                      <a:lnTo>
                                        <a:pt x="594" y="3104"/>
                                      </a:lnTo>
                                      <a:lnTo>
                                        <a:pt x="628" y="2903"/>
                                      </a:lnTo>
                                      <a:lnTo>
                                        <a:pt x="663" y="2709"/>
                                      </a:lnTo>
                                      <a:lnTo>
                                        <a:pt x="702" y="2521"/>
                                      </a:lnTo>
                                      <a:lnTo>
                                        <a:pt x="742" y="2340"/>
                                      </a:lnTo>
                                      <a:lnTo>
                                        <a:pt x="785" y="2165"/>
                                      </a:lnTo>
                                      <a:lnTo>
                                        <a:pt x="827" y="1997"/>
                                      </a:lnTo>
                                      <a:lnTo>
                                        <a:pt x="910" y="1678"/>
                                      </a:lnTo>
                                      <a:lnTo>
                                        <a:pt x="984" y="1381"/>
                                      </a:lnTo>
                                      <a:lnTo>
                                        <a:pt x="1017" y="1241"/>
                                      </a:lnTo>
                                      <a:lnTo>
                                        <a:pt x="1047" y="1105"/>
                                      </a:lnTo>
                                      <a:lnTo>
                                        <a:pt x="1070" y="975"/>
                                      </a:lnTo>
                                      <a:lnTo>
                                        <a:pt x="1087" y="849"/>
                                      </a:lnTo>
                                      <a:lnTo>
                                        <a:pt x="1099" y="729"/>
                                      </a:lnTo>
                                      <a:lnTo>
                                        <a:pt x="1102" y="613"/>
                                      </a:lnTo>
                                      <a:lnTo>
                                        <a:pt x="1098" y="501"/>
                                      </a:lnTo>
                                      <a:lnTo>
                                        <a:pt x="1085" y="393"/>
                                      </a:lnTo>
                                      <a:lnTo>
                                        <a:pt x="1062" y="289"/>
                                      </a:lnTo>
                                      <a:lnTo>
                                        <a:pt x="1030" y="189"/>
                                      </a:lnTo>
                                      <a:lnTo>
                                        <a:pt x="986" y="93"/>
                                      </a:lnTo>
                                      <a:lnTo>
                                        <a:pt x="929" y="0"/>
                                      </a:lnTo>
                                      <a:close/>
                                      <a:moveTo>
                                        <a:pt x="1084" y="7872"/>
                                      </a:moveTo>
                                      <a:lnTo>
                                        <a:pt x="1085" y="7876"/>
                                      </a:lnTo>
                                      <a:lnTo>
                                        <a:pt x="1084" y="7879"/>
                                      </a:lnTo>
                                      <a:lnTo>
                                        <a:pt x="1081" y="7883"/>
                                      </a:lnTo>
                                      <a:lnTo>
                                        <a:pt x="1077" y="7886"/>
                                      </a:lnTo>
                                      <a:lnTo>
                                        <a:pt x="1067" y="7890"/>
                                      </a:lnTo>
                                      <a:lnTo>
                                        <a:pt x="1052" y="7894"/>
                                      </a:lnTo>
                                      <a:lnTo>
                                        <a:pt x="1034" y="7897"/>
                                      </a:lnTo>
                                      <a:lnTo>
                                        <a:pt x="1015" y="7898"/>
                                      </a:lnTo>
                                      <a:lnTo>
                                        <a:pt x="991" y="7900"/>
                                      </a:lnTo>
                                      <a:lnTo>
                                        <a:pt x="968" y="7900"/>
                                      </a:lnTo>
                                      <a:lnTo>
                                        <a:pt x="943" y="7900"/>
                                      </a:lnTo>
                                      <a:lnTo>
                                        <a:pt x="917" y="7898"/>
                                      </a:lnTo>
                                      <a:lnTo>
                                        <a:pt x="892" y="7896"/>
                                      </a:lnTo>
                                      <a:lnTo>
                                        <a:pt x="868" y="7893"/>
                                      </a:lnTo>
                                      <a:lnTo>
                                        <a:pt x="845" y="7890"/>
                                      </a:lnTo>
                                      <a:lnTo>
                                        <a:pt x="824" y="7886"/>
                                      </a:lnTo>
                                      <a:lnTo>
                                        <a:pt x="806" y="7880"/>
                                      </a:lnTo>
                                      <a:lnTo>
                                        <a:pt x="791" y="7876"/>
                                      </a:lnTo>
                                      <a:lnTo>
                                        <a:pt x="806" y="7868"/>
                                      </a:lnTo>
                                      <a:lnTo>
                                        <a:pt x="824" y="7862"/>
                                      </a:lnTo>
                                      <a:lnTo>
                                        <a:pt x="845" y="7857"/>
                                      </a:lnTo>
                                      <a:lnTo>
                                        <a:pt x="867" y="7853"/>
                                      </a:lnTo>
                                      <a:lnTo>
                                        <a:pt x="890" y="7850"/>
                                      </a:lnTo>
                                      <a:lnTo>
                                        <a:pt x="915" y="7847"/>
                                      </a:lnTo>
                                      <a:lnTo>
                                        <a:pt x="940" y="7846"/>
                                      </a:lnTo>
                                      <a:lnTo>
                                        <a:pt x="964" y="7844"/>
                                      </a:lnTo>
                                      <a:lnTo>
                                        <a:pt x="987" y="7846"/>
                                      </a:lnTo>
                                      <a:lnTo>
                                        <a:pt x="1011" y="7846"/>
                                      </a:lnTo>
                                      <a:lnTo>
                                        <a:pt x="1030" y="7848"/>
                                      </a:lnTo>
                                      <a:lnTo>
                                        <a:pt x="1048" y="7851"/>
                                      </a:lnTo>
                                      <a:lnTo>
                                        <a:pt x="1063" y="7855"/>
                                      </a:lnTo>
                                      <a:lnTo>
                                        <a:pt x="1074" y="7860"/>
                                      </a:lnTo>
                                      <a:lnTo>
                                        <a:pt x="1078" y="7862"/>
                                      </a:lnTo>
                                      <a:lnTo>
                                        <a:pt x="1081" y="7865"/>
                                      </a:lnTo>
                                      <a:lnTo>
                                        <a:pt x="1084" y="7869"/>
                                      </a:lnTo>
                                      <a:lnTo>
                                        <a:pt x="1084" y="7872"/>
                                      </a:lnTo>
                                      <a:close/>
                                      <a:moveTo>
                                        <a:pt x="684" y="10080"/>
                                      </a:moveTo>
                                      <a:lnTo>
                                        <a:pt x="704" y="10067"/>
                                      </a:lnTo>
                                      <a:lnTo>
                                        <a:pt x="756" y="10029"/>
                                      </a:lnTo>
                                      <a:lnTo>
                                        <a:pt x="789" y="10003"/>
                                      </a:lnTo>
                                      <a:lnTo>
                                        <a:pt x="828" y="9974"/>
                                      </a:lnTo>
                                      <a:lnTo>
                                        <a:pt x="868" y="9941"/>
                                      </a:lnTo>
                                      <a:lnTo>
                                        <a:pt x="908" y="9905"/>
                                      </a:lnTo>
                                      <a:lnTo>
                                        <a:pt x="948" y="9867"/>
                                      </a:lnTo>
                                      <a:lnTo>
                                        <a:pt x="987" y="9830"/>
                                      </a:lnTo>
                                      <a:lnTo>
                                        <a:pt x="1005" y="9811"/>
                                      </a:lnTo>
                                      <a:lnTo>
                                        <a:pt x="1023" y="9791"/>
                                      </a:lnTo>
                                      <a:lnTo>
                                        <a:pt x="1038" y="9772"/>
                                      </a:lnTo>
                                      <a:lnTo>
                                        <a:pt x="1053" y="9753"/>
                                      </a:lnTo>
                                      <a:lnTo>
                                        <a:pt x="1066" y="9733"/>
                                      </a:lnTo>
                                      <a:lnTo>
                                        <a:pt x="1077" y="9715"/>
                                      </a:lnTo>
                                      <a:lnTo>
                                        <a:pt x="1087" y="9697"/>
                                      </a:lnTo>
                                      <a:lnTo>
                                        <a:pt x="1095" y="9679"/>
                                      </a:lnTo>
                                      <a:lnTo>
                                        <a:pt x="1099" y="9663"/>
                                      </a:lnTo>
                                      <a:lnTo>
                                        <a:pt x="1102" y="9646"/>
                                      </a:lnTo>
                                      <a:lnTo>
                                        <a:pt x="1102" y="9631"/>
                                      </a:lnTo>
                                      <a:lnTo>
                                        <a:pt x="1100" y="9617"/>
                                      </a:lnTo>
                                      <a:lnTo>
                                        <a:pt x="1095" y="9604"/>
                                      </a:lnTo>
                                      <a:lnTo>
                                        <a:pt x="1088" y="9595"/>
                                      </a:lnTo>
                                      <a:lnTo>
                                        <a:pt x="1080" y="9589"/>
                                      </a:lnTo>
                                      <a:lnTo>
                                        <a:pt x="1070" y="9586"/>
                                      </a:lnTo>
                                      <a:lnTo>
                                        <a:pt x="1059" y="9586"/>
                                      </a:lnTo>
                                      <a:lnTo>
                                        <a:pt x="1048" y="9588"/>
                                      </a:lnTo>
                                      <a:lnTo>
                                        <a:pt x="1034" y="9593"/>
                                      </a:lnTo>
                                      <a:lnTo>
                                        <a:pt x="1020" y="9600"/>
                                      </a:lnTo>
                                      <a:lnTo>
                                        <a:pt x="1005" y="9610"/>
                                      </a:lnTo>
                                      <a:lnTo>
                                        <a:pt x="990" y="9622"/>
                                      </a:lnTo>
                                      <a:lnTo>
                                        <a:pt x="973" y="9635"/>
                                      </a:lnTo>
                                      <a:lnTo>
                                        <a:pt x="955" y="9652"/>
                                      </a:lnTo>
                                      <a:lnTo>
                                        <a:pt x="939" y="9668"/>
                                      </a:lnTo>
                                      <a:lnTo>
                                        <a:pt x="921" y="9686"/>
                                      </a:lnTo>
                                      <a:lnTo>
                                        <a:pt x="903" y="9705"/>
                                      </a:lnTo>
                                      <a:lnTo>
                                        <a:pt x="885" y="9726"/>
                                      </a:lnTo>
                                      <a:lnTo>
                                        <a:pt x="850" y="9771"/>
                                      </a:lnTo>
                                      <a:lnTo>
                                        <a:pt x="816" y="9818"/>
                                      </a:lnTo>
                                      <a:lnTo>
                                        <a:pt x="784" y="9865"/>
                                      </a:lnTo>
                                      <a:lnTo>
                                        <a:pt x="753" y="9913"/>
                                      </a:lnTo>
                                      <a:lnTo>
                                        <a:pt x="741" y="9937"/>
                                      </a:lnTo>
                                      <a:lnTo>
                                        <a:pt x="728" y="9960"/>
                                      </a:lnTo>
                                      <a:lnTo>
                                        <a:pt x="717" y="9982"/>
                                      </a:lnTo>
                                      <a:lnTo>
                                        <a:pt x="708" y="10004"/>
                                      </a:lnTo>
                                      <a:lnTo>
                                        <a:pt x="699" y="10025"/>
                                      </a:lnTo>
                                      <a:lnTo>
                                        <a:pt x="693" y="10044"/>
                                      </a:lnTo>
                                      <a:lnTo>
                                        <a:pt x="688" y="10064"/>
                                      </a:lnTo>
                                      <a:lnTo>
                                        <a:pt x="684" y="10080"/>
                                      </a:lnTo>
                                      <a:close/>
                                      <a:moveTo>
                                        <a:pt x="871" y="8646"/>
                                      </a:moveTo>
                                      <a:lnTo>
                                        <a:pt x="871" y="8655"/>
                                      </a:lnTo>
                                      <a:lnTo>
                                        <a:pt x="871" y="8665"/>
                                      </a:lnTo>
                                      <a:lnTo>
                                        <a:pt x="868" y="8675"/>
                                      </a:lnTo>
                                      <a:lnTo>
                                        <a:pt x="864" y="8686"/>
                                      </a:lnTo>
                                      <a:lnTo>
                                        <a:pt x="858" y="8697"/>
                                      </a:lnTo>
                                      <a:lnTo>
                                        <a:pt x="853" y="8708"/>
                                      </a:lnTo>
                                      <a:lnTo>
                                        <a:pt x="845" y="8720"/>
                                      </a:lnTo>
                                      <a:lnTo>
                                        <a:pt x="836" y="8731"/>
                                      </a:lnTo>
                                      <a:lnTo>
                                        <a:pt x="827" y="8742"/>
                                      </a:lnTo>
                                      <a:lnTo>
                                        <a:pt x="816" y="8753"/>
                                      </a:lnTo>
                                      <a:lnTo>
                                        <a:pt x="805" y="8766"/>
                                      </a:lnTo>
                                      <a:lnTo>
                                        <a:pt x="792" y="8777"/>
                                      </a:lnTo>
                                      <a:lnTo>
                                        <a:pt x="766" y="8798"/>
                                      </a:lnTo>
                                      <a:lnTo>
                                        <a:pt x="737" y="8818"/>
                                      </a:lnTo>
                                      <a:lnTo>
                                        <a:pt x="705" y="8838"/>
                                      </a:lnTo>
                                      <a:lnTo>
                                        <a:pt x="673" y="8854"/>
                                      </a:lnTo>
                                      <a:lnTo>
                                        <a:pt x="655" y="8861"/>
                                      </a:lnTo>
                                      <a:lnTo>
                                        <a:pt x="639" y="8868"/>
                                      </a:lnTo>
                                      <a:lnTo>
                                        <a:pt x="622" y="8874"/>
                                      </a:lnTo>
                                      <a:lnTo>
                                        <a:pt x="605" y="8878"/>
                                      </a:lnTo>
                                      <a:lnTo>
                                        <a:pt x="589" y="8882"/>
                                      </a:lnTo>
                                      <a:lnTo>
                                        <a:pt x="572" y="8885"/>
                                      </a:lnTo>
                                      <a:lnTo>
                                        <a:pt x="556" y="8888"/>
                                      </a:lnTo>
                                      <a:lnTo>
                                        <a:pt x="539" y="8889"/>
                                      </a:lnTo>
                                      <a:lnTo>
                                        <a:pt x="524" y="8889"/>
                                      </a:lnTo>
                                      <a:lnTo>
                                        <a:pt x="509" y="8888"/>
                                      </a:lnTo>
                                      <a:lnTo>
                                        <a:pt x="493" y="8885"/>
                                      </a:lnTo>
                                      <a:lnTo>
                                        <a:pt x="478" y="8881"/>
                                      </a:lnTo>
                                      <a:lnTo>
                                        <a:pt x="484" y="8871"/>
                                      </a:lnTo>
                                      <a:lnTo>
                                        <a:pt x="491" y="8860"/>
                                      </a:lnTo>
                                      <a:lnTo>
                                        <a:pt x="499" y="8849"/>
                                      </a:lnTo>
                                      <a:lnTo>
                                        <a:pt x="509" y="8836"/>
                                      </a:lnTo>
                                      <a:lnTo>
                                        <a:pt x="531" y="8810"/>
                                      </a:lnTo>
                                      <a:lnTo>
                                        <a:pt x="557" y="8784"/>
                                      </a:lnTo>
                                      <a:lnTo>
                                        <a:pt x="587" y="8756"/>
                                      </a:lnTo>
                                      <a:lnTo>
                                        <a:pt x="619" y="8729"/>
                                      </a:lnTo>
                                      <a:lnTo>
                                        <a:pt x="652" y="8702"/>
                                      </a:lnTo>
                                      <a:lnTo>
                                        <a:pt x="687" y="8677"/>
                                      </a:lnTo>
                                      <a:lnTo>
                                        <a:pt x="720" y="8657"/>
                                      </a:lnTo>
                                      <a:lnTo>
                                        <a:pt x="752" y="8637"/>
                                      </a:lnTo>
                                      <a:lnTo>
                                        <a:pt x="769" y="8630"/>
                                      </a:lnTo>
                                      <a:lnTo>
                                        <a:pt x="782" y="8623"/>
                                      </a:lnTo>
                                      <a:lnTo>
                                        <a:pt x="796" y="8618"/>
                                      </a:lnTo>
                                      <a:lnTo>
                                        <a:pt x="810" y="8615"/>
                                      </a:lnTo>
                                      <a:lnTo>
                                        <a:pt x="823" y="8612"/>
                                      </a:lnTo>
                                      <a:lnTo>
                                        <a:pt x="834" y="8611"/>
                                      </a:lnTo>
                                      <a:lnTo>
                                        <a:pt x="843" y="8612"/>
                                      </a:lnTo>
                                      <a:lnTo>
                                        <a:pt x="852" y="8615"/>
                                      </a:lnTo>
                                      <a:lnTo>
                                        <a:pt x="858" y="8619"/>
                                      </a:lnTo>
                                      <a:lnTo>
                                        <a:pt x="864" y="8626"/>
                                      </a:lnTo>
                                      <a:lnTo>
                                        <a:pt x="868" y="8634"/>
                                      </a:lnTo>
                                      <a:lnTo>
                                        <a:pt x="871" y="8646"/>
                                      </a:lnTo>
                                      <a:close/>
                                      <a:moveTo>
                                        <a:pt x="684" y="5664"/>
                                      </a:moveTo>
                                      <a:lnTo>
                                        <a:pt x="704" y="5677"/>
                                      </a:lnTo>
                                      <a:lnTo>
                                        <a:pt x="756" y="5715"/>
                                      </a:lnTo>
                                      <a:lnTo>
                                        <a:pt x="789" y="5741"/>
                                      </a:lnTo>
                                      <a:lnTo>
                                        <a:pt x="828" y="5770"/>
                                      </a:lnTo>
                                      <a:lnTo>
                                        <a:pt x="868" y="5803"/>
                                      </a:lnTo>
                                      <a:lnTo>
                                        <a:pt x="908" y="5839"/>
                                      </a:lnTo>
                                      <a:lnTo>
                                        <a:pt x="948" y="5877"/>
                                      </a:lnTo>
                                      <a:lnTo>
                                        <a:pt x="987" y="5914"/>
                                      </a:lnTo>
                                      <a:lnTo>
                                        <a:pt x="1005" y="5933"/>
                                      </a:lnTo>
                                      <a:lnTo>
                                        <a:pt x="1023" y="5953"/>
                                      </a:lnTo>
                                      <a:lnTo>
                                        <a:pt x="1038" y="5972"/>
                                      </a:lnTo>
                                      <a:lnTo>
                                        <a:pt x="1053" y="5991"/>
                                      </a:lnTo>
                                      <a:lnTo>
                                        <a:pt x="1066" y="6011"/>
                                      </a:lnTo>
                                      <a:lnTo>
                                        <a:pt x="1077" y="6029"/>
                                      </a:lnTo>
                                      <a:lnTo>
                                        <a:pt x="1087" y="6047"/>
                                      </a:lnTo>
                                      <a:lnTo>
                                        <a:pt x="1095" y="6065"/>
                                      </a:lnTo>
                                      <a:lnTo>
                                        <a:pt x="1099" y="6081"/>
                                      </a:lnTo>
                                      <a:lnTo>
                                        <a:pt x="1102" y="6098"/>
                                      </a:lnTo>
                                      <a:lnTo>
                                        <a:pt x="1102" y="6113"/>
                                      </a:lnTo>
                                      <a:lnTo>
                                        <a:pt x="1100" y="6127"/>
                                      </a:lnTo>
                                      <a:lnTo>
                                        <a:pt x="1095" y="6140"/>
                                      </a:lnTo>
                                      <a:lnTo>
                                        <a:pt x="1088" y="6149"/>
                                      </a:lnTo>
                                      <a:lnTo>
                                        <a:pt x="1080" y="6155"/>
                                      </a:lnTo>
                                      <a:lnTo>
                                        <a:pt x="1070" y="6158"/>
                                      </a:lnTo>
                                      <a:lnTo>
                                        <a:pt x="1059" y="6159"/>
                                      </a:lnTo>
                                      <a:lnTo>
                                        <a:pt x="1048" y="6156"/>
                                      </a:lnTo>
                                      <a:lnTo>
                                        <a:pt x="1034" y="6151"/>
                                      </a:lnTo>
                                      <a:lnTo>
                                        <a:pt x="1020" y="6144"/>
                                      </a:lnTo>
                                      <a:lnTo>
                                        <a:pt x="1005" y="6134"/>
                                      </a:lnTo>
                                      <a:lnTo>
                                        <a:pt x="990" y="6122"/>
                                      </a:lnTo>
                                      <a:lnTo>
                                        <a:pt x="973" y="6109"/>
                                      </a:lnTo>
                                      <a:lnTo>
                                        <a:pt x="955" y="6094"/>
                                      </a:lnTo>
                                      <a:lnTo>
                                        <a:pt x="939" y="6076"/>
                                      </a:lnTo>
                                      <a:lnTo>
                                        <a:pt x="921" y="6058"/>
                                      </a:lnTo>
                                      <a:lnTo>
                                        <a:pt x="903" y="6039"/>
                                      </a:lnTo>
                                      <a:lnTo>
                                        <a:pt x="885" y="6018"/>
                                      </a:lnTo>
                                      <a:lnTo>
                                        <a:pt x="850" y="5973"/>
                                      </a:lnTo>
                                      <a:lnTo>
                                        <a:pt x="816" y="5926"/>
                                      </a:lnTo>
                                      <a:lnTo>
                                        <a:pt x="784" y="5879"/>
                                      </a:lnTo>
                                      <a:lnTo>
                                        <a:pt x="753" y="5831"/>
                                      </a:lnTo>
                                      <a:lnTo>
                                        <a:pt x="741" y="5807"/>
                                      </a:lnTo>
                                      <a:lnTo>
                                        <a:pt x="728" y="5784"/>
                                      </a:lnTo>
                                      <a:lnTo>
                                        <a:pt x="717" y="5762"/>
                                      </a:lnTo>
                                      <a:lnTo>
                                        <a:pt x="708" y="5740"/>
                                      </a:lnTo>
                                      <a:lnTo>
                                        <a:pt x="699" y="5719"/>
                                      </a:lnTo>
                                      <a:lnTo>
                                        <a:pt x="693" y="5700"/>
                                      </a:lnTo>
                                      <a:lnTo>
                                        <a:pt x="688" y="5680"/>
                                      </a:lnTo>
                                      <a:lnTo>
                                        <a:pt x="684" y="5664"/>
                                      </a:lnTo>
                                      <a:close/>
                                      <a:moveTo>
                                        <a:pt x="871" y="7100"/>
                                      </a:moveTo>
                                      <a:lnTo>
                                        <a:pt x="871" y="7090"/>
                                      </a:lnTo>
                                      <a:lnTo>
                                        <a:pt x="871" y="7079"/>
                                      </a:lnTo>
                                      <a:lnTo>
                                        <a:pt x="868" y="7069"/>
                                      </a:lnTo>
                                      <a:lnTo>
                                        <a:pt x="864" y="7058"/>
                                      </a:lnTo>
                                      <a:lnTo>
                                        <a:pt x="858" y="7047"/>
                                      </a:lnTo>
                                      <a:lnTo>
                                        <a:pt x="853" y="7036"/>
                                      </a:lnTo>
                                      <a:lnTo>
                                        <a:pt x="845" y="7025"/>
                                      </a:lnTo>
                                      <a:lnTo>
                                        <a:pt x="836" y="7013"/>
                                      </a:lnTo>
                                      <a:lnTo>
                                        <a:pt x="827" y="7002"/>
                                      </a:lnTo>
                                      <a:lnTo>
                                        <a:pt x="816" y="6991"/>
                                      </a:lnTo>
                                      <a:lnTo>
                                        <a:pt x="805" y="6978"/>
                                      </a:lnTo>
                                      <a:lnTo>
                                        <a:pt x="792" y="6967"/>
                                      </a:lnTo>
                                      <a:lnTo>
                                        <a:pt x="766" y="6946"/>
                                      </a:lnTo>
                                      <a:lnTo>
                                        <a:pt x="737" y="6926"/>
                                      </a:lnTo>
                                      <a:lnTo>
                                        <a:pt x="705" y="6906"/>
                                      </a:lnTo>
                                      <a:lnTo>
                                        <a:pt x="673" y="6890"/>
                                      </a:lnTo>
                                      <a:lnTo>
                                        <a:pt x="655" y="6883"/>
                                      </a:lnTo>
                                      <a:lnTo>
                                        <a:pt x="639" y="6876"/>
                                      </a:lnTo>
                                      <a:lnTo>
                                        <a:pt x="622" y="6870"/>
                                      </a:lnTo>
                                      <a:lnTo>
                                        <a:pt x="605" y="6866"/>
                                      </a:lnTo>
                                      <a:lnTo>
                                        <a:pt x="589" y="6862"/>
                                      </a:lnTo>
                                      <a:lnTo>
                                        <a:pt x="572" y="6859"/>
                                      </a:lnTo>
                                      <a:lnTo>
                                        <a:pt x="556" y="6856"/>
                                      </a:lnTo>
                                      <a:lnTo>
                                        <a:pt x="539" y="6855"/>
                                      </a:lnTo>
                                      <a:lnTo>
                                        <a:pt x="524" y="6856"/>
                                      </a:lnTo>
                                      <a:lnTo>
                                        <a:pt x="509" y="6856"/>
                                      </a:lnTo>
                                      <a:lnTo>
                                        <a:pt x="493" y="6859"/>
                                      </a:lnTo>
                                      <a:lnTo>
                                        <a:pt x="478" y="6863"/>
                                      </a:lnTo>
                                      <a:lnTo>
                                        <a:pt x="484" y="6873"/>
                                      </a:lnTo>
                                      <a:lnTo>
                                        <a:pt x="491" y="6884"/>
                                      </a:lnTo>
                                      <a:lnTo>
                                        <a:pt x="499" y="6895"/>
                                      </a:lnTo>
                                      <a:lnTo>
                                        <a:pt x="509" y="6908"/>
                                      </a:lnTo>
                                      <a:lnTo>
                                        <a:pt x="531" y="6934"/>
                                      </a:lnTo>
                                      <a:lnTo>
                                        <a:pt x="557" y="6960"/>
                                      </a:lnTo>
                                      <a:lnTo>
                                        <a:pt x="587" y="6988"/>
                                      </a:lnTo>
                                      <a:lnTo>
                                        <a:pt x="619" y="7015"/>
                                      </a:lnTo>
                                      <a:lnTo>
                                        <a:pt x="652" y="7042"/>
                                      </a:lnTo>
                                      <a:lnTo>
                                        <a:pt x="687" y="7067"/>
                                      </a:lnTo>
                                      <a:lnTo>
                                        <a:pt x="720" y="7087"/>
                                      </a:lnTo>
                                      <a:lnTo>
                                        <a:pt x="752" y="7107"/>
                                      </a:lnTo>
                                      <a:lnTo>
                                        <a:pt x="769" y="7114"/>
                                      </a:lnTo>
                                      <a:lnTo>
                                        <a:pt x="782" y="7121"/>
                                      </a:lnTo>
                                      <a:lnTo>
                                        <a:pt x="796" y="7126"/>
                                      </a:lnTo>
                                      <a:lnTo>
                                        <a:pt x="810" y="7129"/>
                                      </a:lnTo>
                                      <a:lnTo>
                                        <a:pt x="823" y="7132"/>
                                      </a:lnTo>
                                      <a:lnTo>
                                        <a:pt x="834" y="7133"/>
                                      </a:lnTo>
                                      <a:lnTo>
                                        <a:pt x="843" y="7132"/>
                                      </a:lnTo>
                                      <a:lnTo>
                                        <a:pt x="852" y="7129"/>
                                      </a:lnTo>
                                      <a:lnTo>
                                        <a:pt x="858" y="7125"/>
                                      </a:lnTo>
                                      <a:lnTo>
                                        <a:pt x="864" y="7118"/>
                                      </a:lnTo>
                                      <a:lnTo>
                                        <a:pt x="868" y="7110"/>
                                      </a:lnTo>
                                      <a:lnTo>
                                        <a:pt x="871" y="7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75000"/>
                                    <a:lumOff val="0"/>
                                    <a:alpha val="67999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2" name="Group 4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09" y="5494"/>
                                  <a:ext cx="422" cy="404"/>
                                  <a:chOff x="7698" y="5433"/>
                                  <a:chExt cx="443" cy="425"/>
                                </a:xfrm>
                              </wpg:grpSpPr>
                              <wps:wsp>
                                <wps:cNvPr id="33" name="Freeform 46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717" y="5433"/>
                                    <a:ext cx="405" cy="417"/>
                                  </a:xfrm>
                                  <a:custGeom>
                                    <a:avLst/>
                                    <a:gdLst>
                                      <a:gd name="T0" fmla="*/ 6383 w 14248"/>
                                      <a:gd name="T1" fmla="*/ 15740 h 18079"/>
                                      <a:gd name="T2" fmla="*/ 5787 w 14248"/>
                                      <a:gd name="T3" fmla="*/ 14016 h 18079"/>
                                      <a:gd name="T4" fmla="*/ 5140 w 14248"/>
                                      <a:gd name="T5" fmla="*/ 12422 h 18079"/>
                                      <a:gd name="T6" fmla="*/ 4400 w 14248"/>
                                      <a:gd name="T7" fmla="*/ 10951 h 18079"/>
                                      <a:gd name="T8" fmla="*/ 3517 w 14248"/>
                                      <a:gd name="T9" fmla="*/ 9602 h 18079"/>
                                      <a:gd name="T10" fmla="*/ 2449 w 14248"/>
                                      <a:gd name="T11" fmla="*/ 8369 h 18079"/>
                                      <a:gd name="T12" fmla="*/ 1151 w 14248"/>
                                      <a:gd name="T13" fmla="*/ 7248 h 18079"/>
                                      <a:gd name="T14" fmla="*/ 305 w 14248"/>
                                      <a:gd name="T15" fmla="*/ 6070 h 18079"/>
                                      <a:gd name="T16" fmla="*/ 1496 w 14248"/>
                                      <a:gd name="T17" fmla="*/ 4748 h 18079"/>
                                      <a:gd name="T18" fmla="*/ 2625 w 14248"/>
                                      <a:gd name="T19" fmla="*/ 3830 h 18079"/>
                                      <a:gd name="T20" fmla="*/ 3679 w 14248"/>
                                      <a:gd name="T21" fmla="*/ 3190 h 18079"/>
                                      <a:gd name="T22" fmla="*/ 4638 w 14248"/>
                                      <a:gd name="T23" fmla="*/ 2697 h 18079"/>
                                      <a:gd name="T24" fmla="*/ 5487 w 14248"/>
                                      <a:gd name="T25" fmla="*/ 2228 h 18079"/>
                                      <a:gd name="T26" fmla="*/ 6212 w 14248"/>
                                      <a:gd name="T27" fmla="*/ 1651 h 18079"/>
                                      <a:gd name="T28" fmla="*/ 6792 w 14248"/>
                                      <a:gd name="T29" fmla="*/ 841 h 18079"/>
                                      <a:gd name="T30" fmla="*/ 7225 w 14248"/>
                                      <a:gd name="T31" fmla="*/ 306 h 18079"/>
                                      <a:gd name="T32" fmla="*/ 7727 w 14248"/>
                                      <a:gd name="T33" fmla="*/ 1283 h 18079"/>
                                      <a:gd name="T34" fmla="*/ 8380 w 14248"/>
                                      <a:gd name="T35" fmla="*/ 1962 h 18079"/>
                                      <a:gd name="T36" fmla="*/ 9169 w 14248"/>
                                      <a:gd name="T37" fmla="*/ 2469 h 18079"/>
                                      <a:gd name="T38" fmla="*/ 10075 w 14248"/>
                                      <a:gd name="T39" fmla="*/ 2932 h 18079"/>
                                      <a:gd name="T40" fmla="*/ 11083 w 14248"/>
                                      <a:gd name="T41" fmla="*/ 3483 h 18079"/>
                                      <a:gd name="T42" fmla="*/ 12177 w 14248"/>
                                      <a:gd name="T43" fmla="*/ 4246 h 18079"/>
                                      <a:gd name="T44" fmla="*/ 13341 w 14248"/>
                                      <a:gd name="T45" fmla="*/ 5351 h 18079"/>
                                      <a:gd name="T46" fmla="*/ 13846 w 14248"/>
                                      <a:gd name="T47" fmla="*/ 6728 h 18079"/>
                                      <a:gd name="T48" fmla="*/ 12415 w 14248"/>
                                      <a:gd name="T49" fmla="*/ 7795 h 18079"/>
                                      <a:gd name="T50" fmla="*/ 11239 w 14248"/>
                                      <a:gd name="T51" fmla="*/ 8972 h 18079"/>
                                      <a:gd name="T52" fmla="*/ 10270 w 14248"/>
                                      <a:gd name="T53" fmla="*/ 10263 h 18079"/>
                                      <a:gd name="T54" fmla="*/ 9463 w 14248"/>
                                      <a:gd name="T55" fmla="*/ 11670 h 18079"/>
                                      <a:gd name="T56" fmla="*/ 8774 w 14248"/>
                                      <a:gd name="T57" fmla="*/ 13203 h 18079"/>
                                      <a:gd name="T58" fmla="*/ 8158 w 14248"/>
                                      <a:gd name="T59" fmla="*/ 14862 h 18079"/>
                                      <a:gd name="T60" fmla="*/ 7571 w 14248"/>
                                      <a:gd name="T61" fmla="*/ 16650 h 18079"/>
                                      <a:gd name="T62" fmla="*/ 7134 w 14248"/>
                                      <a:gd name="T63" fmla="*/ 17562 h 18079"/>
                                      <a:gd name="T64" fmla="*/ 6599 w 14248"/>
                                      <a:gd name="T65" fmla="*/ 15239 h 18079"/>
                                      <a:gd name="T66" fmla="*/ 5999 w 14248"/>
                                      <a:gd name="T67" fmla="*/ 13274 h 18079"/>
                                      <a:gd name="T68" fmla="*/ 5322 w 14248"/>
                                      <a:gd name="T69" fmla="*/ 11624 h 18079"/>
                                      <a:gd name="T70" fmla="*/ 4557 w 14248"/>
                                      <a:gd name="T71" fmla="*/ 10237 h 18079"/>
                                      <a:gd name="T72" fmla="*/ 3695 w 14248"/>
                                      <a:gd name="T73" fmla="*/ 9070 h 18079"/>
                                      <a:gd name="T74" fmla="*/ 2726 w 14248"/>
                                      <a:gd name="T75" fmla="*/ 8076 h 18079"/>
                                      <a:gd name="T76" fmla="*/ 1640 w 14248"/>
                                      <a:gd name="T77" fmla="*/ 7207 h 18079"/>
                                      <a:gd name="T78" fmla="*/ 428 w 14248"/>
                                      <a:gd name="T79" fmla="*/ 6418 h 18079"/>
                                      <a:gd name="T80" fmla="*/ 1389 w 14248"/>
                                      <a:gd name="T81" fmla="*/ 5383 h 18079"/>
                                      <a:gd name="T82" fmla="*/ 2348 w 14248"/>
                                      <a:gd name="T83" fmla="*/ 4635 h 18079"/>
                                      <a:gd name="T84" fmla="*/ 3288 w 14248"/>
                                      <a:gd name="T85" fmla="*/ 4076 h 18079"/>
                                      <a:gd name="T86" fmla="*/ 4627 w 14248"/>
                                      <a:gd name="T87" fmla="*/ 3370 h 18079"/>
                                      <a:gd name="T88" fmla="*/ 5448 w 14248"/>
                                      <a:gd name="T89" fmla="*/ 2845 h 18079"/>
                                      <a:gd name="T90" fmla="*/ 6194 w 14248"/>
                                      <a:gd name="T91" fmla="*/ 2159 h 18079"/>
                                      <a:gd name="T92" fmla="*/ 6847 w 14248"/>
                                      <a:gd name="T93" fmla="*/ 1213 h 18079"/>
                                      <a:gd name="T94" fmla="*/ 7419 w 14248"/>
                                      <a:gd name="T95" fmla="*/ 1213 h 18079"/>
                                      <a:gd name="T96" fmla="*/ 8072 w 14248"/>
                                      <a:gd name="T97" fmla="*/ 2159 h 18079"/>
                                      <a:gd name="T98" fmla="*/ 8816 w 14248"/>
                                      <a:gd name="T99" fmla="*/ 2845 h 18079"/>
                                      <a:gd name="T100" fmla="*/ 9638 w 14248"/>
                                      <a:gd name="T101" fmla="*/ 3370 h 18079"/>
                                      <a:gd name="T102" fmla="*/ 10978 w 14248"/>
                                      <a:gd name="T103" fmla="*/ 4076 h 18079"/>
                                      <a:gd name="T104" fmla="*/ 11918 w 14248"/>
                                      <a:gd name="T105" fmla="*/ 4635 h 18079"/>
                                      <a:gd name="T106" fmla="*/ 12876 w 14248"/>
                                      <a:gd name="T107" fmla="*/ 5383 h 18079"/>
                                      <a:gd name="T108" fmla="*/ 13837 w 14248"/>
                                      <a:gd name="T109" fmla="*/ 6418 h 18079"/>
                                      <a:gd name="T110" fmla="*/ 12624 w 14248"/>
                                      <a:gd name="T111" fmla="*/ 7207 h 18079"/>
                                      <a:gd name="T112" fmla="*/ 11539 w 14248"/>
                                      <a:gd name="T113" fmla="*/ 8076 h 18079"/>
                                      <a:gd name="T114" fmla="*/ 10570 w 14248"/>
                                      <a:gd name="T115" fmla="*/ 9070 h 18079"/>
                                      <a:gd name="T116" fmla="*/ 9707 w 14248"/>
                                      <a:gd name="T117" fmla="*/ 10237 h 18079"/>
                                      <a:gd name="T118" fmla="*/ 8942 w 14248"/>
                                      <a:gd name="T119" fmla="*/ 11624 h 18079"/>
                                      <a:gd name="T120" fmla="*/ 8265 w 14248"/>
                                      <a:gd name="T121" fmla="*/ 13274 h 18079"/>
                                      <a:gd name="T122" fmla="*/ 7665 w 14248"/>
                                      <a:gd name="T123" fmla="*/ 15239 h 18079"/>
                                      <a:gd name="T124" fmla="*/ 7134 w 14248"/>
                                      <a:gd name="T125" fmla="*/ 17562 h 180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14248" h="18079">
                                        <a:moveTo>
                                          <a:pt x="7124" y="18079"/>
                                        </a:moveTo>
                                        <a:lnTo>
                                          <a:pt x="6823" y="17119"/>
                                        </a:lnTo>
                                        <a:lnTo>
                                          <a:pt x="6529" y="16190"/>
                                        </a:lnTo>
                                        <a:lnTo>
                                          <a:pt x="6383" y="15740"/>
                                        </a:lnTo>
                                        <a:lnTo>
                                          <a:pt x="6236" y="15296"/>
                                        </a:lnTo>
                                        <a:lnTo>
                                          <a:pt x="6089" y="14862"/>
                                        </a:lnTo>
                                        <a:lnTo>
                                          <a:pt x="5939" y="14434"/>
                                        </a:lnTo>
                                        <a:lnTo>
                                          <a:pt x="5787" y="14016"/>
                                        </a:lnTo>
                                        <a:lnTo>
                                          <a:pt x="5633" y="13605"/>
                                        </a:lnTo>
                                        <a:lnTo>
                                          <a:pt x="5473" y="13203"/>
                                        </a:lnTo>
                                        <a:lnTo>
                                          <a:pt x="5311" y="12808"/>
                                        </a:lnTo>
                                        <a:lnTo>
                                          <a:pt x="5140" y="12422"/>
                                        </a:lnTo>
                                        <a:lnTo>
                                          <a:pt x="4967" y="12041"/>
                                        </a:lnTo>
                                        <a:lnTo>
                                          <a:pt x="4786" y="11670"/>
                                        </a:lnTo>
                                        <a:lnTo>
                                          <a:pt x="4596" y="11308"/>
                                        </a:lnTo>
                                        <a:lnTo>
                                          <a:pt x="4400" y="10951"/>
                                        </a:lnTo>
                                        <a:lnTo>
                                          <a:pt x="4194" y="10603"/>
                                        </a:lnTo>
                                        <a:lnTo>
                                          <a:pt x="3978" y="10263"/>
                                        </a:lnTo>
                                        <a:lnTo>
                                          <a:pt x="3753" y="9927"/>
                                        </a:lnTo>
                                        <a:lnTo>
                                          <a:pt x="3517" y="9602"/>
                                        </a:lnTo>
                                        <a:lnTo>
                                          <a:pt x="3269" y="9283"/>
                                        </a:lnTo>
                                        <a:lnTo>
                                          <a:pt x="3008" y="8972"/>
                                        </a:lnTo>
                                        <a:lnTo>
                                          <a:pt x="2735" y="8665"/>
                                        </a:lnTo>
                                        <a:lnTo>
                                          <a:pt x="2449" y="8369"/>
                                        </a:lnTo>
                                        <a:lnTo>
                                          <a:pt x="2147" y="8079"/>
                                        </a:lnTo>
                                        <a:lnTo>
                                          <a:pt x="1831" y="7795"/>
                                        </a:lnTo>
                                        <a:lnTo>
                                          <a:pt x="1499" y="7518"/>
                                        </a:lnTo>
                                        <a:lnTo>
                                          <a:pt x="1151" y="7248"/>
                                        </a:lnTo>
                                        <a:lnTo>
                                          <a:pt x="786" y="6985"/>
                                        </a:lnTo>
                                        <a:lnTo>
                                          <a:pt x="402" y="6728"/>
                                        </a:lnTo>
                                        <a:lnTo>
                                          <a:pt x="0" y="6478"/>
                                        </a:lnTo>
                                        <a:lnTo>
                                          <a:pt x="305" y="6070"/>
                                        </a:lnTo>
                                        <a:lnTo>
                                          <a:pt x="608" y="5694"/>
                                        </a:lnTo>
                                        <a:lnTo>
                                          <a:pt x="907" y="5351"/>
                                        </a:lnTo>
                                        <a:lnTo>
                                          <a:pt x="1204" y="5035"/>
                                        </a:lnTo>
                                        <a:lnTo>
                                          <a:pt x="1496" y="4748"/>
                                        </a:lnTo>
                                        <a:lnTo>
                                          <a:pt x="1784" y="4486"/>
                                        </a:lnTo>
                                        <a:lnTo>
                                          <a:pt x="2069" y="4246"/>
                                        </a:lnTo>
                                        <a:lnTo>
                                          <a:pt x="2350" y="4027"/>
                                        </a:lnTo>
                                        <a:lnTo>
                                          <a:pt x="2625" y="3830"/>
                                        </a:lnTo>
                                        <a:lnTo>
                                          <a:pt x="2898" y="3648"/>
                                        </a:lnTo>
                                        <a:lnTo>
                                          <a:pt x="3163" y="3483"/>
                                        </a:lnTo>
                                        <a:lnTo>
                                          <a:pt x="3424" y="3331"/>
                                        </a:lnTo>
                                        <a:lnTo>
                                          <a:pt x="3679" y="3190"/>
                                        </a:lnTo>
                                        <a:lnTo>
                                          <a:pt x="3928" y="3057"/>
                                        </a:lnTo>
                                        <a:lnTo>
                                          <a:pt x="4171" y="2932"/>
                                        </a:lnTo>
                                        <a:lnTo>
                                          <a:pt x="4410" y="2814"/>
                                        </a:lnTo>
                                        <a:lnTo>
                                          <a:pt x="4638" y="2697"/>
                                        </a:lnTo>
                                        <a:lnTo>
                                          <a:pt x="4862" y="2584"/>
                                        </a:lnTo>
                                        <a:lnTo>
                                          <a:pt x="5077" y="2469"/>
                                        </a:lnTo>
                                        <a:lnTo>
                                          <a:pt x="5286" y="2351"/>
                                        </a:lnTo>
                                        <a:lnTo>
                                          <a:pt x="5487" y="2228"/>
                                        </a:lnTo>
                                        <a:lnTo>
                                          <a:pt x="5682" y="2100"/>
                                        </a:lnTo>
                                        <a:lnTo>
                                          <a:pt x="5867" y="1962"/>
                                        </a:lnTo>
                                        <a:lnTo>
                                          <a:pt x="6043" y="1813"/>
                                        </a:lnTo>
                                        <a:lnTo>
                                          <a:pt x="6212" y="1651"/>
                                        </a:lnTo>
                                        <a:lnTo>
                                          <a:pt x="6371" y="1476"/>
                                        </a:lnTo>
                                        <a:lnTo>
                                          <a:pt x="6520" y="1283"/>
                                        </a:lnTo>
                                        <a:lnTo>
                                          <a:pt x="6661" y="1072"/>
                                        </a:lnTo>
                                        <a:lnTo>
                                          <a:pt x="6792" y="841"/>
                                        </a:lnTo>
                                        <a:lnTo>
                                          <a:pt x="6913" y="585"/>
                                        </a:lnTo>
                                        <a:lnTo>
                                          <a:pt x="7024" y="306"/>
                                        </a:lnTo>
                                        <a:lnTo>
                                          <a:pt x="7124" y="0"/>
                                        </a:lnTo>
                                        <a:lnTo>
                                          <a:pt x="7225" y="306"/>
                                        </a:lnTo>
                                        <a:lnTo>
                                          <a:pt x="7335" y="585"/>
                                        </a:lnTo>
                                        <a:lnTo>
                                          <a:pt x="7456" y="841"/>
                                        </a:lnTo>
                                        <a:lnTo>
                                          <a:pt x="7586" y="1072"/>
                                        </a:lnTo>
                                        <a:lnTo>
                                          <a:pt x="7727" y="1283"/>
                                        </a:lnTo>
                                        <a:lnTo>
                                          <a:pt x="7876" y="1476"/>
                                        </a:lnTo>
                                        <a:lnTo>
                                          <a:pt x="8037" y="1651"/>
                                        </a:lnTo>
                                        <a:lnTo>
                                          <a:pt x="8205" y="1813"/>
                                        </a:lnTo>
                                        <a:lnTo>
                                          <a:pt x="8380" y="1962"/>
                                        </a:lnTo>
                                        <a:lnTo>
                                          <a:pt x="8566" y="2100"/>
                                        </a:lnTo>
                                        <a:lnTo>
                                          <a:pt x="8759" y="2228"/>
                                        </a:lnTo>
                                        <a:lnTo>
                                          <a:pt x="8960" y="2351"/>
                                        </a:lnTo>
                                        <a:lnTo>
                                          <a:pt x="9169" y="2469"/>
                                        </a:lnTo>
                                        <a:lnTo>
                                          <a:pt x="9385" y="2584"/>
                                        </a:lnTo>
                                        <a:lnTo>
                                          <a:pt x="9608" y="2697"/>
                                        </a:lnTo>
                                        <a:lnTo>
                                          <a:pt x="9839" y="2814"/>
                                        </a:lnTo>
                                        <a:lnTo>
                                          <a:pt x="10075" y="2932"/>
                                        </a:lnTo>
                                        <a:lnTo>
                                          <a:pt x="10318" y="3057"/>
                                        </a:lnTo>
                                        <a:lnTo>
                                          <a:pt x="10568" y="3190"/>
                                        </a:lnTo>
                                        <a:lnTo>
                                          <a:pt x="10824" y="3331"/>
                                        </a:lnTo>
                                        <a:lnTo>
                                          <a:pt x="11083" y="3483"/>
                                        </a:lnTo>
                                        <a:lnTo>
                                          <a:pt x="11351" y="3648"/>
                                        </a:lnTo>
                                        <a:lnTo>
                                          <a:pt x="11621" y="3830"/>
                                        </a:lnTo>
                                        <a:lnTo>
                                          <a:pt x="11897" y="4027"/>
                                        </a:lnTo>
                                        <a:lnTo>
                                          <a:pt x="12177" y="4246"/>
                                        </a:lnTo>
                                        <a:lnTo>
                                          <a:pt x="12462" y="4486"/>
                                        </a:lnTo>
                                        <a:lnTo>
                                          <a:pt x="12751" y="4748"/>
                                        </a:lnTo>
                                        <a:lnTo>
                                          <a:pt x="13044" y="5035"/>
                                        </a:lnTo>
                                        <a:lnTo>
                                          <a:pt x="13341" y="5351"/>
                                        </a:lnTo>
                                        <a:lnTo>
                                          <a:pt x="13641" y="5694"/>
                                        </a:lnTo>
                                        <a:lnTo>
                                          <a:pt x="13942" y="6070"/>
                                        </a:lnTo>
                                        <a:lnTo>
                                          <a:pt x="14248" y="6478"/>
                                        </a:lnTo>
                                        <a:lnTo>
                                          <a:pt x="13846" y="6728"/>
                                        </a:lnTo>
                                        <a:lnTo>
                                          <a:pt x="13462" y="6985"/>
                                        </a:lnTo>
                                        <a:lnTo>
                                          <a:pt x="13096" y="7248"/>
                                        </a:lnTo>
                                        <a:lnTo>
                                          <a:pt x="12748" y="7518"/>
                                        </a:lnTo>
                                        <a:lnTo>
                                          <a:pt x="12415" y="7795"/>
                                        </a:lnTo>
                                        <a:lnTo>
                                          <a:pt x="12099" y="8079"/>
                                        </a:lnTo>
                                        <a:lnTo>
                                          <a:pt x="11798" y="8369"/>
                                        </a:lnTo>
                                        <a:lnTo>
                                          <a:pt x="11513" y="8665"/>
                                        </a:lnTo>
                                        <a:lnTo>
                                          <a:pt x="11239" y="8972"/>
                                        </a:lnTo>
                                        <a:lnTo>
                                          <a:pt x="10978" y="9283"/>
                                        </a:lnTo>
                                        <a:lnTo>
                                          <a:pt x="10730" y="9602"/>
                                        </a:lnTo>
                                        <a:lnTo>
                                          <a:pt x="10495" y="9927"/>
                                        </a:lnTo>
                                        <a:lnTo>
                                          <a:pt x="10270" y="10263"/>
                                        </a:lnTo>
                                        <a:lnTo>
                                          <a:pt x="10054" y="10603"/>
                                        </a:lnTo>
                                        <a:lnTo>
                                          <a:pt x="9848" y="10951"/>
                                        </a:lnTo>
                                        <a:lnTo>
                                          <a:pt x="9652" y="11308"/>
                                        </a:lnTo>
                                        <a:lnTo>
                                          <a:pt x="9463" y="11670"/>
                                        </a:lnTo>
                                        <a:lnTo>
                                          <a:pt x="9281" y="12041"/>
                                        </a:lnTo>
                                        <a:lnTo>
                                          <a:pt x="9106" y="12422"/>
                                        </a:lnTo>
                                        <a:lnTo>
                                          <a:pt x="8938" y="12808"/>
                                        </a:lnTo>
                                        <a:lnTo>
                                          <a:pt x="8774" y="13203"/>
                                        </a:lnTo>
                                        <a:lnTo>
                                          <a:pt x="8615" y="13605"/>
                                        </a:lnTo>
                                        <a:lnTo>
                                          <a:pt x="8459" y="14016"/>
                                        </a:lnTo>
                                        <a:lnTo>
                                          <a:pt x="8309" y="14434"/>
                                        </a:lnTo>
                                        <a:lnTo>
                                          <a:pt x="8158" y="14862"/>
                                        </a:lnTo>
                                        <a:lnTo>
                                          <a:pt x="8011" y="15296"/>
                                        </a:lnTo>
                                        <a:lnTo>
                                          <a:pt x="7865" y="15740"/>
                                        </a:lnTo>
                                        <a:lnTo>
                                          <a:pt x="7719" y="16190"/>
                                        </a:lnTo>
                                        <a:lnTo>
                                          <a:pt x="7571" y="16650"/>
                                        </a:lnTo>
                                        <a:lnTo>
                                          <a:pt x="7424" y="17119"/>
                                        </a:lnTo>
                                        <a:lnTo>
                                          <a:pt x="7275" y="17595"/>
                                        </a:lnTo>
                                        <a:lnTo>
                                          <a:pt x="7124" y="18079"/>
                                        </a:lnTo>
                                        <a:close/>
                                        <a:moveTo>
                                          <a:pt x="7134" y="17562"/>
                                        </a:moveTo>
                                        <a:lnTo>
                                          <a:pt x="7006" y="16945"/>
                                        </a:lnTo>
                                        <a:lnTo>
                                          <a:pt x="6875" y="16354"/>
                                        </a:lnTo>
                                        <a:lnTo>
                                          <a:pt x="6738" y="15785"/>
                                        </a:lnTo>
                                        <a:lnTo>
                                          <a:pt x="6599" y="15239"/>
                                        </a:lnTo>
                                        <a:lnTo>
                                          <a:pt x="6456" y="14716"/>
                                        </a:lnTo>
                                        <a:lnTo>
                                          <a:pt x="6309" y="14216"/>
                                        </a:lnTo>
                                        <a:lnTo>
                                          <a:pt x="6157" y="13734"/>
                                        </a:lnTo>
                                        <a:lnTo>
                                          <a:pt x="5999" y="13274"/>
                                        </a:lnTo>
                                        <a:lnTo>
                                          <a:pt x="5837" y="12834"/>
                                        </a:lnTo>
                                        <a:lnTo>
                                          <a:pt x="5670" y="12412"/>
                                        </a:lnTo>
                                        <a:lnTo>
                                          <a:pt x="5499" y="12009"/>
                                        </a:lnTo>
                                        <a:lnTo>
                                          <a:pt x="5322" y="11624"/>
                                        </a:lnTo>
                                        <a:lnTo>
                                          <a:pt x="5139" y="11254"/>
                                        </a:lnTo>
                                        <a:lnTo>
                                          <a:pt x="4951" y="10899"/>
                                        </a:lnTo>
                                        <a:lnTo>
                                          <a:pt x="4756" y="10561"/>
                                        </a:lnTo>
                                        <a:lnTo>
                                          <a:pt x="4557" y="10237"/>
                                        </a:lnTo>
                                        <a:lnTo>
                                          <a:pt x="4350" y="9927"/>
                                        </a:lnTo>
                                        <a:lnTo>
                                          <a:pt x="4137" y="9629"/>
                                        </a:lnTo>
                                        <a:lnTo>
                                          <a:pt x="3920" y="9344"/>
                                        </a:lnTo>
                                        <a:lnTo>
                                          <a:pt x="3695" y="9070"/>
                                        </a:lnTo>
                                        <a:lnTo>
                                          <a:pt x="3463" y="8808"/>
                                        </a:lnTo>
                                        <a:lnTo>
                                          <a:pt x="3223" y="8555"/>
                                        </a:lnTo>
                                        <a:lnTo>
                                          <a:pt x="2979" y="8312"/>
                                        </a:lnTo>
                                        <a:lnTo>
                                          <a:pt x="2726" y="8076"/>
                                        </a:lnTo>
                                        <a:lnTo>
                                          <a:pt x="2466" y="7849"/>
                                        </a:lnTo>
                                        <a:lnTo>
                                          <a:pt x="2197" y="7630"/>
                                        </a:lnTo>
                                        <a:lnTo>
                                          <a:pt x="1924" y="7416"/>
                                        </a:lnTo>
                                        <a:lnTo>
                                          <a:pt x="1640" y="7207"/>
                                        </a:lnTo>
                                        <a:lnTo>
                                          <a:pt x="1350" y="7007"/>
                                        </a:lnTo>
                                        <a:lnTo>
                                          <a:pt x="1050" y="6807"/>
                                        </a:lnTo>
                                        <a:lnTo>
                                          <a:pt x="744" y="6611"/>
                                        </a:lnTo>
                                        <a:lnTo>
                                          <a:pt x="428" y="6418"/>
                                        </a:lnTo>
                                        <a:lnTo>
                                          <a:pt x="668" y="6128"/>
                                        </a:lnTo>
                                        <a:lnTo>
                                          <a:pt x="907" y="5860"/>
                                        </a:lnTo>
                                        <a:lnTo>
                                          <a:pt x="1147" y="5612"/>
                                        </a:lnTo>
                                        <a:lnTo>
                                          <a:pt x="1389" y="5383"/>
                                        </a:lnTo>
                                        <a:lnTo>
                                          <a:pt x="1629" y="5174"/>
                                        </a:lnTo>
                                        <a:lnTo>
                                          <a:pt x="1868" y="4980"/>
                                        </a:lnTo>
                                        <a:lnTo>
                                          <a:pt x="2108" y="4802"/>
                                        </a:lnTo>
                                        <a:lnTo>
                                          <a:pt x="2348" y="4635"/>
                                        </a:lnTo>
                                        <a:lnTo>
                                          <a:pt x="2585" y="4483"/>
                                        </a:lnTo>
                                        <a:lnTo>
                                          <a:pt x="2821" y="4338"/>
                                        </a:lnTo>
                                        <a:lnTo>
                                          <a:pt x="3055" y="4204"/>
                                        </a:lnTo>
                                        <a:lnTo>
                                          <a:pt x="3288" y="4076"/>
                                        </a:lnTo>
                                        <a:lnTo>
                                          <a:pt x="3745" y="3835"/>
                                        </a:lnTo>
                                        <a:lnTo>
                                          <a:pt x="4192" y="3603"/>
                                        </a:lnTo>
                                        <a:lnTo>
                                          <a:pt x="4411" y="3488"/>
                                        </a:lnTo>
                                        <a:lnTo>
                                          <a:pt x="4627" y="3370"/>
                                        </a:lnTo>
                                        <a:lnTo>
                                          <a:pt x="4839" y="3248"/>
                                        </a:lnTo>
                                        <a:lnTo>
                                          <a:pt x="5046" y="3120"/>
                                        </a:lnTo>
                                        <a:lnTo>
                                          <a:pt x="5249" y="2987"/>
                                        </a:lnTo>
                                        <a:lnTo>
                                          <a:pt x="5448" y="2845"/>
                                        </a:lnTo>
                                        <a:lnTo>
                                          <a:pt x="5643" y="2692"/>
                                        </a:lnTo>
                                        <a:lnTo>
                                          <a:pt x="5832" y="2527"/>
                                        </a:lnTo>
                                        <a:lnTo>
                                          <a:pt x="6016" y="2351"/>
                                        </a:lnTo>
                                        <a:lnTo>
                                          <a:pt x="6194" y="2159"/>
                                        </a:lnTo>
                                        <a:lnTo>
                                          <a:pt x="6366" y="1950"/>
                                        </a:lnTo>
                                        <a:lnTo>
                                          <a:pt x="6533" y="1725"/>
                                        </a:lnTo>
                                        <a:lnTo>
                                          <a:pt x="6693" y="1481"/>
                                        </a:lnTo>
                                        <a:lnTo>
                                          <a:pt x="6847" y="1213"/>
                                        </a:lnTo>
                                        <a:lnTo>
                                          <a:pt x="6993" y="925"/>
                                        </a:lnTo>
                                        <a:lnTo>
                                          <a:pt x="7134" y="612"/>
                                        </a:lnTo>
                                        <a:lnTo>
                                          <a:pt x="7272" y="925"/>
                                        </a:lnTo>
                                        <a:lnTo>
                                          <a:pt x="7419" y="1213"/>
                                        </a:lnTo>
                                        <a:lnTo>
                                          <a:pt x="7573" y="1481"/>
                                        </a:lnTo>
                                        <a:lnTo>
                                          <a:pt x="7733" y="1725"/>
                                        </a:lnTo>
                                        <a:lnTo>
                                          <a:pt x="7899" y="1950"/>
                                        </a:lnTo>
                                        <a:lnTo>
                                          <a:pt x="8072" y="2159"/>
                                        </a:lnTo>
                                        <a:lnTo>
                                          <a:pt x="8250" y="2351"/>
                                        </a:lnTo>
                                        <a:lnTo>
                                          <a:pt x="8434" y="2527"/>
                                        </a:lnTo>
                                        <a:lnTo>
                                          <a:pt x="8622" y="2692"/>
                                        </a:lnTo>
                                        <a:lnTo>
                                          <a:pt x="8816" y="2845"/>
                                        </a:lnTo>
                                        <a:lnTo>
                                          <a:pt x="9015" y="2987"/>
                                        </a:lnTo>
                                        <a:lnTo>
                                          <a:pt x="9220" y="3120"/>
                                        </a:lnTo>
                                        <a:lnTo>
                                          <a:pt x="9427" y="3248"/>
                                        </a:lnTo>
                                        <a:lnTo>
                                          <a:pt x="9638" y="3370"/>
                                        </a:lnTo>
                                        <a:lnTo>
                                          <a:pt x="9853" y="3488"/>
                                        </a:lnTo>
                                        <a:lnTo>
                                          <a:pt x="10072" y="3603"/>
                                        </a:lnTo>
                                        <a:lnTo>
                                          <a:pt x="10519" y="3835"/>
                                        </a:lnTo>
                                        <a:lnTo>
                                          <a:pt x="10978" y="4076"/>
                                        </a:lnTo>
                                        <a:lnTo>
                                          <a:pt x="11210" y="4204"/>
                                        </a:lnTo>
                                        <a:lnTo>
                                          <a:pt x="11443" y="4338"/>
                                        </a:lnTo>
                                        <a:lnTo>
                                          <a:pt x="11680" y="4483"/>
                                        </a:lnTo>
                                        <a:lnTo>
                                          <a:pt x="11918" y="4635"/>
                                        </a:lnTo>
                                        <a:lnTo>
                                          <a:pt x="12156" y="4802"/>
                                        </a:lnTo>
                                        <a:lnTo>
                                          <a:pt x="12396" y="4980"/>
                                        </a:lnTo>
                                        <a:lnTo>
                                          <a:pt x="12636" y="5174"/>
                                        </a:lnTo>
                                        <a:lnTo>
                                          <a:pt x="12876" y="5383"/>
                                        </a:lnTo>
                                        <a:lnTo>
                                          <a:pt x="13117" y="5612"/>
                                        </a:lnTo>
                                        <a:lnTo>
                                          <a:pt x="13357" y="5860"/>
                                        </a:lnTo>
                                        <a:lnTo>
                                          <a:pt x="13597" y="6128"/>
                                        </a:lnTo>
                                        <a:lnTo>
                                          <a:pt x="13837" y="6418"/>
                                        </a:lnTo>
                                        <a:lnTo>
                                          <a:pt x="13522" y="6611"/>
                                        </a:lnTo>
                                        <a:lnTo>
                                          <a:pt x="13214" y="6807"/>
                                        </a:lnTo>
                                        <a:lnTo>
                                          <a:pt x="12915" y="7007"/>
                                        </a:lnTo>
                                        <a:lnTo>
                                          <a:pt x="12624" y="7207"/>
                                        </a:lnTo>
                                        <a:lnTo>
                                          <a:pt x="12341" y="7416"/>
                                        </a:lnTo>
                                        <a:lnTo>
                                          <a:pt x="12065" y="7630"/>
                                        </a:lnTo>
                                        <a:lnTo>
                                          <a:pt x="11798" y="7849"/>
                                        </a:lnTo>
                                        <a:lnTo>
                                          <a:pt x="11539" y="8076"/>
                                        </a:lnTo>
                                        <a:lnTo>
                                          <a:pt x="11286" y="8312"/>
                                        </a:lnTo>
                                        <a:lnTo>
                                          <a:pt x="11039" y="8555"/>
                                        </a:lnTo>
                                        <a:lnTo>
                                          <a:pt x="10801" y="8808"/>
                                        </a:lnTo>
                                        <a:lnTo>
                                          <a:pt x="10570" y="9070"/>
                                        </a:lnTo>
                                        <a:lnTo>
                                          <a:pt x="10344" y="9344"/>
                                        </a:lnTo>
                                        <a:lnTo>
                                          <a:pt x="10125" y="9629"/>
                                        </a:lnTo>
                                        <a:lnTo>
                                          <a:pt x="9913" y="9927"/>
                                        </a:lnTo>
                                        <a:lnTo>
                                          <a:pt x="9707" y="10237"/>
                                        </a:lnTo>
                                        <a:lnTo>
                                          <a:pt x="9508" y="10561"/>
                                        </a:lnTo>
                                        <a:lnTo>
                                          <a:pt x="9314" y="10899"/>
                                        </a:lnTo>
                                        <a:lnTo>
                                          <a:pt x="9126" y="11254"/>
                                        </a:lnTo>
                                        <a:lnTo>
                                          <a:pt x="8942" y="11624"/>
                                        </a:lnTo>
                                        <a:lnTo>
                                          <a:pt x="8764" y="12009"/>
                                        </a:lnTo>
                                        <a:lnTo>
                                          <a:pt x="8592" y="12412"/>
                                        </a:lnTo>
                                        <a:lnTo>
                                          <a:pt x="8425" y="12834"/>
                                        </a:lnTo>
                                        <a:lnTo>
                                          <a:pt x="8265" y="13274"/>
                                        </a:lnTo>
                                        <a:lnTo>
                                          <a:pt x="8108" y="13734"/>
                                        </a:lnTo>
                                        <a:lnTo>
                                          <a:pt x="7955" y="14216"/>
                                        </a:lnTo>
                                        <a:lnTo>
                                          <a:pt x="7808" y="14716"/>
                                        </a:lnTo>
                                        <a:lnTo>
                                          <a:pt x="7665" y="15239"/>
                                        </a:lnTo>
                                        <a:lnTo>
                                          <a:pt x="7526" y="15785"/>
                                        </a:lnTo>
                                        <a:lnTo>
                                          <a:pt x="7392" y="16354"/>
                                        </a:lnTo>
                                        <a:lnTo>
                                          <a:pt x="7260" y="16945"/>
                                        </a:lnTo>
                                        <a:lnTo>
                                          <a:pt x="7134" y="175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" name="Freeform 4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22" y="5478"/>
                                    <a:ext cx="196" cy="201"/>
                                  </a:xfrm>
                                  <a:custGeom>
                                    <a:avLst/>
                                    <a:gdLst>
                                      <a:gd name="T0" fmla="*/ 3384 w 6899"/>
                                      <a:gd name="T1" fmla="*/ 8411 h 8728"/>
                                      <a:gd name="T2" fmla="*/ 3246 w 6899"/>
                                      <a:gd name="T3" fmla="*/ 7813 h 8728"/>
                                      <a:gd name="T4" fmla="*/ 3101 w 6899"/>
                                      <a:gd name="T5" fmla="*/ 7262 h 8728"/>
                                      <a:gd name="T6" fmla="*/ 2947 w 6899"/>
                                      <a:gd name="T7" fmla="*/ 6757 h 8728"/>
                                      <a:gd name="T8" fmla="*/ 2781 w 6899"/>
                                      <a:gd name="T9" fmla="*/ 6293 h 8728"/>
                                      <a:gd name="T10" fmla="*/ 2608 w 6899"/>
                                      <a:gd name="T11" fmla="*/ 5867 h 8728"/>
                                      <a:gd name="T12" fmla="*/ 2423 w 6899"/>
                                      <a:gd name="T13" fmla="*/ 5479 h 8728"/>
                                      <a:gd name="T14" fmla="*/ 2227 w 6899"/>
                                      <a:gd name="T15" fmla="*/ 5122 h 8728"/>
                                      <a:gd name="T16" fmla="*/ 2018 w 6899"/>
                                      <a:gd name="T17" fmla="*/ 4795 h 8728"/>
                                      <a:gd name="T18" fmla="*/ 1796 w 6899"/>
                                      <a:gd name="T19" fmla="*/ 4495 h 8728"/>
                                      <a:gd name="T20" fmla="*/ 1561 w 6899"/>
                                      <a:gd name="T21" fmla="*/ 4218 h 8728"/>
                                      <a:gd name="T22" fmla="*/ 1313 w 6899"/>
                                      <a:gd name="T23" fmla="*/ 3962 h 8728"/>
                                      <a:gd name="T24" fmla="*/ 1049 w 6899"/>
                                      <a:gd name="T25" fmla="*/ 3724 h 8728"/>
                                      <a:gd name="T26" fmla="*/ 770 w 6899"/>
                                      <a:gd name="T27" fmla="*/ 3501 h 8728"/>
                                      <a:gd name="T28" fmla="*/ 475 w 6899"/>
                                      <a:gd name="T29" fmla="*/ 3288 h 8728"/>
                                      <a:gd name="T30" fmla="*/ 162 w 6899"/>
                                      <a:gd name="T31" fmla="*/ 3084 h 8728"/>
                                      <a:gd name="T32" fmla="*/ 123 w 6899"/>
                                      <a:gd name="T33" fmla="*/ 2836 h 8728"/>
                                      <a:gd name="T34" fmla="*/ 368 w 6899"/>
                                      <a:gd name="T35" fmla="*/ 2571 h 8728"/>
                                      <a:gd name="T36" fmla="*/ 615 w 6899"/>
                                      <a:gd name="T37" fmla="*/ 2345 h 8728"/>
                                      <a:gd name="T38" fmla="*/ 861 w 6899"/>
                                      <a:gd name="T39" fmla="*/ 2154 h 8728"/>
                                      <a:gd name="T40" fmla="*/ 1106 w 6899"/>
                                      <a:gd name="T41" fmla="*/ 1991 h 8728"/>
                                      <a:gd name="T42" fmla="*/ 1347 w 6899"/>
                                      <a:gd name="T43" fmla="*/ 1848 h 8728"/>
                                      <a:gd name="T44" fmla="*/ 1702 w 6899"/>
                                      <a:gd name="T45" fmla="*/ 1659 h 8728"/>
                                      <a:gd name="T46" fmla="*/ 2046 w 6899"/>
                                      <a:gd name="T47" fmla="*/ 1480 h 8728"/>
                                      <a:gd name="T48" fmla="*/ 2264 w 6899"/>
                                      <a:gd name="T49" fmla="*/ 1357 h 8728"/>
                                      <a:gd name="T50" fmla="*/ 2477 w 6899"/>
                                      <a:gd name="T51" fmla="*/ 1223 h 8728"/>
                                      <a:gd name="T52" fmla="*/ 2679 w 6899"/>
                                      <a:gd name="T53" fmla="*/ 1071 h 8728"/>
                                      <a:gd name="T54" fmla="*/ 2872 w 6899"/>
                                      <a:gd name="T55" fmla="*/ 896 h 8728"/>
                                      <a:gd name="T56" fmla="*/ 3054 w 6899"/>
                                      <a:gd name="T57" fmla="*/ 690 h 8728"/>
                                      <a:gd name="T58" fmla="*/ 3222 w 6899"/>
                                      <a:gd name="T59" fmla="*/ 447 h 8728"/>
                                      <a:gd name="T60" fmla="*/ 3378 w 6899"/>
                                      <a:gd name="T61" fmla="*/ 162 h 8728"/>
                                      <a:gd name="T62" fmla="*/ 3522 w 6899"/>
                                      <a:gd name="T63" fmla="*/ 162 h 8728"/>
                                      <a:gd name="T64" fmla="*/ 3676 w 6899"/>
                                      <a:gd name="T65" fmla="*/ 447 h 8728"/>
                                      <a:gd name="T66" fmla="*/ 3844 w 6899"/>
                                      <a:gd name="T67" fmla="*/ 690 h 8728"/>
                                      <a:gd name="T68" fmla="*/ 4024 w 6899"/>
                                      <a:gd name="T69" fmla="*/ 896 h 8728"/>
                                      <a:gd name="T70" fmla="*/ 4217 w 6899"/>
                                      <a:gd name="T71" fmla="*/ 1071 h 8728"/>
                                      <a:gd name="T72" fmla="*/ 4418 w 6899"/>
                                      <a:gd name="T73" fmla="*/ 1223 h 8728"/>
                                      <a:gd name="T74" fmla="*/ 4630 w 6899"/>
                                      <a:gd name="T75" fmla="*/ 1357 h 8728"/>
                                      <a:gd name="T76" fmla="*/ 4849 w 6899"/>
                                      <a:gd name="T77" fmla="*/ 1480 h 8728"/>
                                      <a:gd name="T78" fmla="*/ 5193 w 6899"/>
                                      <a:gd name="T79" fmla="*/ 1659 h 8728"/>
                                      <a:gd name="T80" fmla="*/ 5548 w 6899"/>
                                      <a:gd name="T81" fmla="*/ 1848 h 8728"/>
                                      <a:gd name="T82" fmla="*/ 5789 w 6899"/>
                                      <a:gd name="T83" fmla="*/ 1991 h 8728"/>
                                      <a:gd name="T84" fmla="*/ 6034 w 6899"/>
                                      <a:gd name="T85" fmla="*/ 2154 h 8728"/>
                                      <a:gd name="T86" fmla="*/ 6282 w 6899"/>
                                      <a:gd name="T87" fmla="*/ 2345 h 8728"/>
                                      <a:gd name="T88" fmla="*/ 6528 w 6899"/>
                                      <a:gd name="T89" fmla="*/ 2571 h 8728"/>
                                      <a:gd name="T90" fmla="*/ 6776 w 6899"/>
                                      <a:gd name="T91" fmla="*/ 2836 h 8728"/>
                                      <a:gd name="T92" fmla="*/ 6737 w 6899"/>
                                      <a:gd name="T93" fmla="*/ 3084 h 8728"/>
                                      <a:gd name="T94" fmla="*/ 6424 w 6899"/>
                                      <a:gd name="T95" fmla="*/ 3288 h 8728"/>
                                      <a:gd name="T96" fmla="*/ 6129 w 6899"/>
                                      <a:gd name="T97" fmla="*/ 3501 h 8728"/>
                                      <a:gd name="T98" fmla="*/ 5851 w 6899"/>
                                      <a:gd name="T99" fmla="*/ 3724 h 8728"/>
                                      <a:gd name="T100" fmla="*/ 5587 w 6899"/>
                                      <a:gd name="T101" fmla="*/ 3962 h 8728"/>
                                      <a:gd name="T102" fmla="*/ 5337 w 6899"/>
                                      <a:gd name="T103" fmla="*/ 4218 h 8728"/>
                                      <a:gd name="T104" fmla="*/ 5102 w 6899"/>
                                      <a:gd name="T105" fmla="*/ 4495 h 8728"/>
                                      <a:gd name="T106" fmla="*/ 4880 w 6899"/>
                                      <a:gd name="T107" fmla="*/ 4795 h 8728"/>
                                      <a:gd name="T108" fmla="*/ 4671 w 6899"/>
                                      <a:gd name="T109" fmla="*/ 5122 h 8728"/>
                                      <a:gd name="T110" fmla="*/ 4475 w 6899"/>
                                      <a:gd name="T111" fmla="*/ 5479 h 8728"/>
                                      <a:gd name="T112" fmla="*/ 4288 w 6899"/>
                                      <a:gd name="T113" fmla="*/ 5867 h 8728"/>
                                      <a:gd name="T114" fmla="*/ 4115 w 6899"/>
                                      <a:gd name="T115" fmla="*/ 6293 h 8728"/>
                                      <a:gd name="T116" fmla="*/ 3951 w 6899"/>
                                      <a:gd name="T117" fmla="*/ 6757 h 8728"/>
                                      <a:gd name="T118" fmla="*/ 3797 w 6899"/>
                                      <a:gd name="T119" fmla="*/ 7262 h 8728"/>
                                      <a:gd name="T120" fmla="*/ 3652 w 6899"/>
                                      <a:gd name="T121" fmla="*/ 7813 h 8728"/>
                                      <a:gd name="T122" fmla="*/ 3515 w 6899"/>
                                      <a:gd name="T123" fmla="*/ 8411 h 87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6899" h="8728">
                                        <a:moveTo>
                                          <a:pt x="3451" y="8728"/>
                                        </a:moveTo>
                                        <a:lnTo>
                                          <a:pt x="3384" y="8411"/>
                                        </a:lnTo>
                                        <a:lnTo>
                                          <a:pt x="3316" y="8105"/>
                                        </a:lnTo>
                                        <a:lnTo>
                                          <a:pt x="3246" y="7813"/>
                                        </a:lnTo>
                                        <a:lnTo>
                                          <a:pt x="3175" y="7531"/>
                                        </a:lnTo>
                                        <a:lnTo>
                                          <a:pt x="3101" y="7262"/>
                                        </a:lnTo>
                                        <a:lnTo>
                                          <a:pt x="3024" y="7005"/>
                                        </a:lnTo>
                                        <a:lnTo>
                                          <a:pt x="2947" y="6757"/>
                                        </a:lnTo>
                                        <a:lnTo>
                                          <a:pt x="2866" y="6520"/>
                                        </a:lnTo>
                                        <a:lnTo>
                                          <a:pt x="2781" y="6293"/>
                                        </a:lnTo>
                                        <a:lnTo>
                                          <a:pt x="2697" y="6076"/>
                                        </a:lnTo>
                                        <a:lnTo>
                                          <a:pt x="2608" y="5867"/>
                                        </a:lnTo>
                                        <a:lnTo>
                                          <a:pt x="2517" y="5668"/>
                                        </a:lnTo>
                                        <a:lnTo>
                                          <a:pt x="2423" y="5479"/>
                                        </a:lnTo>
                                        <a:lnTo>
                                          <a:pt x="2326" y="5297"/>
                                        </a:lnTo>
                                        <a:lnTo>
                                          <a:pt x="2227" y="5122"/>
                                        </a:lnTo>
                                        <a:lnTo>
                                          <a:pt x="2125" y="4955"/>
                                        </a:lnTo>
                                        <a:lnTo>
                                          <a:pt x="2018" y="4795"/>
                                        </a:lnTo>
                                        <a:lnTo>
                                          <a:pt x="1908" y="4643"/>
                                        </a:lnTo>
                                        <a:lnTo>
                                          <a:pt x="1796" y="4495"/>
                                        </a:lnTo>
                                        <a:lnTo>
                                          <a:pt x="1681" y="4354"/>
                                        </a:lnTo>
                                        <a:lnTo>
                                          <a:pt x="1561" y="4218"/>
                                        </a:lnTo>
                                        <a:lnTo>
                                          <a:pt x="1438" y="4089"/>
                                        </a:lnTo>
                                        <a:lnTo>
                                          <a:pt x="1313" y="3962"/>
                                        </a:lnTo>
                                        <a:lnTo>
                                          <a:pt x="1183" y="3841"/>
                                        </a:lnTo>
                                        <a:lnTo>
                                          <a:pt x="1049" y="3724"/>
                                        </a:lnTo>
                                        <a:lnTo>
                                          <a:pt x="911" y="3611"/>
                                        </a:lnTo>
                                        <a:lnTo>
                                          <a:pt x="770" y="3501"/>
                                        </a:lnTo>
                                        <a:lnTo>
                                          <a:pt x="624" y="3392"/>
                                        </a:lnTo>
                                        <a:lnTo>
                                          <a:pt x="475" y="3288"/>
                                        </a:lnTo>
                                        <a:lnTo>
                                          <a:pt x="321" y="3185"/>
                                        </a:lnTo>
                                        <a:lnTo>
                                          <a:pt x="162" y="3084"/>
                                        </a:lnTo>
                                        <a:lnTo>
                                          <a:pt x="0" y="2985"/>
                                        </a:lnTo>
                                        <a:lnTo>
                                          <a:pt x="123" y="2836"/>
                                        </a:lnTo>
                                        <a:lnTo>
                                          <a:pt x="245" y="2697"/>
                                        </a:lnTo>
                                        <a:lnTo>
                                          <a:pt x="368" y="2571"/>
                                        </a:lnTo>
                                        <a:lnTo>
                                          <a:pt x="493" y="2454"/>
                                        </a:lnTo>
                                        <a:lnTo>
                                          <a:pt x="615" y="2345"/>
                                        </a:lnTo>
                                        <a:lnTo>
                                          <a:pt x="739" y="2247"/>
                                        </a:lnTo>
                                        <a:lnTo>
                                          <a:pt x="861" y="2154"/>
                                        </a:lnTo>
                                        <a:lnTo>
                                          <a:pt x="984" y="2070"/>
                                        </a:lnTo>
                                        <a:lnTo>
                                          <a:pt x="1106" y="1991"/>
                                        </a:lnTo>
                                        <a:lnTo>
                                          <a:pt x="1227" y="1918"/>
                                        </a:lnTo>
                                        <a:lnTo>
                                          <a:pt x="1347" y="1848"/>
                                        </a:lnTo>
                                        <a:lnTo>
                                          <a:pt x="1467" y="1782"/>
                                        </a:lnTo>
                                        <a:lnTo>
                                          <a:pt x="1702" y="1659"/>
                                        </a:lnTo>
                                        <a:lnTo>
                                          <a:pt x="1932" y="1539"/>
                                        </a:lnTo>
                                        <a:lnTo>
                                          <a:pt x="2046" y="1480"/>
                                        </a:lnTo>
                                        <a:lnTo>
                                          <a:pt x="2156" y="1419"/>
                                        </a:lnTo>
                                        <a:lnTo>
                                          <a:pt x="2264" y="1357"/>
                                        </a:lnTo>
                                        <a:lnTo>
                                          <a:pt x="2373" y="1291"/>
                                        </a:lnTo>
                                        <a:lnTo>
                                          <a:pt x="2477" y="1223"/>
                                        </a:lnTo>
                                        <a:lnTo>
                                          <a:pt x="2580" y="1150"/>
                                        </a:lnTo>
                                        <a:lnTo>
                                          <a:pt x="2679" y="1071"/>
                                        </a:lnTo>
                                        <a:lnTo>
                                          <a:pt x="2778" y="986"/>
                                        </a:lnTo>
                                        <a:lnTo>
                                          <a:pt x="2872" y="896"/>
                                        </a:lnTo>
                                        <a:lnTo>
                                          <a:pt x="2964" y="797"/>
                                        </a:lnTo>
                                        <a:lnTo>
                                          <a:pt x="3054" y="690"/>
                                        </a:lnTo>
                                        <a:lnTo>
                                          <a:pt x="3139" y="573"/>
                                        </a:lnTo>
                                        <a:lnTo>
                                          <a:pt x="3222" y="447"/>
                                        </a:lnTo>
                                        <a:lnTo>
                                          <a:pt x="3301" y="309"/>
                                        </a:lnTo>
                                        <a:lnTo>
                                          <a:pt x="3378" y="162"/>
                                        </a:lnTo>
                                        <a:lnTo>
                                          <a:pt x="3451" y="0"/>
                                        </a:lnTo>
                                        <a:lnTo>
                                          <a:pt x="3522" y="162"/>
                                        </a:lnTo>
                                        <a:lnTo>
                                          <a:pt x="3598" y="309"/>
                                        </a:lnTo>
                                        <a:lnTo>
                                          <a:pt x="3676" y="447"/>
                                        </a:lnTo>
                                        <a:lnTo>
                                          <a:pt x="3759" y="573"/>
                                        </a:lnTo>
                                        <a:lnTo>
                                          <a:pt x="3844" y="690"/>
                                        </a:lnTo>
                                        <a:lnTo>
                                          <a:pt x="3934" y="797"/>
                                        </a:lnTo>
                                        <a:lnTo>
                                          <a:pt x="4024" y="896"/>
                                        </a:lnTo>
                                        <a:lnTo>
                                          <a:pt x="4120" y="986"/>
                                        </a:lnTo>
                                        <a:lnTo>
                                          <a:pt x="4217" y="1071"/>
                                        </a:lnTo>
                                        <a:lnTo>
                                          <a:pt x="4316" y="1150"/>
                                        </a:lnTo>
                                        <a:lnTo>
                                          <a:pt x="4418" y="1223"/>
                                        </a:lnTo>
                                        <a:lnTo>
                                          <a:pt x="4523" y="1291"/>
                                        </a:lnTo>
                                        <a:lnTo>
                                          <a:pt x="4630" y="1357"/>
                                        </a:lnTo>
                                        <a:lnTo>
                                          <a:pt x="4739" y="1419"/>
                                        </a:lnTo>
                                        <a:lnTo>
                                          <a:pt x="4849" y="1480"/>
                                        </a:lnTo>
                                        <a:lnTo>
                                          <a:pt x="4963" y="1539"/>
                                        </a:lnTo>
                                        <a:lnTo>
                                          <a:pt x="5193" y="1659"/>
                                        </a:lnTo>
                                        <a:lnTo>
                                          <a:pt x="5428" y="1782"/>
                                        </a:lnTo>
                                        <a:lnTo>
                                          <a:pt x="5548" y="1848"/>
                                        </a:lnTo>
                                        <a:lnTo>
                                          <a:pt x="5668" y="1918"/>
                                        </a:lnTo>
                                        <a:lnTo>
                                          <a:pt x="5789" y="1991"/>
                                        </a:lnTo>
                                        <a:lnTo>
                                          <a:pt x="5912" y="2070"/>
                                        </a:lnTo>
                                        <a:lnTo>
                                          <a:pt x="6034" y="2154"/>
                                        </a:lnTo>
                                        <a:lnTo>
                                          <a:pt x="6157" y="2247"/>
                                        </a:lnTo>
                                        <a:lnTo>
                                          <a:pt x="6282" y="2345"/>
                                        </a:lnTo>
                                        <a:lnTo>
                                          <a:pt x="6405" y="2454"/>
                                        </a:lnTo>
                                        <a:lnTo>
                                          <a:pt x="6528" y="2571"/>
                                        </a:lnTo>
                                        <a:lnTo>
                                          <a:pt x="6653" y="2697"/>
                                        </a:lnTo>
                                        <a:lnTo>
                                          <a:pt x="6776" y="2836"/>
                                        </a:lnTo>
                                        <a:lnTo>
                                          <a:pt x="6899" y="2985"/>
                                        </a:lnTo>
                                        <a:lnTo>
                                          <a:pt x="6737" y="3084"/>
                                        </a:lnTo>
                                        <a:lnTo>
                                          <a:pt x="6578" y="3185"/>
                                        </a:lnTo>
                                        <a:lnTo>
                                          <a:pt x="6424" y="3288"/>
                                        </a:lnTo>
                                        <a:lnTo>
                                          <a:pt x="6275" y="3392"/>
                                        </a:lnTo>
                                        <a:lnTo>
                                          <a:pt x="6129" y="3501"/>
                                        </a:lnTo>
                                        <a:lnTo>
                                          <a:pt x="5988" y="3611"/>
                                        </a:lnTo>
                                        <a:lnTo>
                                          <a:pt x="5851" y="3724"/>
                                        </a:lnTo>
                                        <a:lnTo>
                                          <a:pt x="5716" y="3841"/>
                                        </a:lnTo>
                                        <a:lnTo>
                                          <a:pt x="5587" y="3962"/>
                                        </a:lnTo>
                                        <a:lnTo>
                                          <a:pt x="5460" y="4089"/>
                                        </a:lnTo>
                                        <a:lnTo>
                                          <a:pt x="5337" y="4218"/>
                                        </a:lnTo>
                                        <a:lnTo>
                                          <a:pt x="5217" y="4354"/>
                                        </a:lnTo>
                                        <a:lnTo>
                                          <a:pt x="5102" y="4495"/>
                                        </a:lnTo>
                                        <a:lnTo>
                                          <a:pt x="4990" y="4643"/>
                                        </a:lnTo>
                                        <a:lnTo>
                                          <a:pt x="4880" y="4795"/>
                                        </a:lnTo>
                                        <a:lnTo>
                                          <a:pt x="4775" y="4955"/>
                                        </a:lnTo>
                                        <a:lnTo>
                                          <a:pt x="4671" y="5122"/>
                                        </a:lnTo>
                                        <a:lnTo>
                                          <a:pt x="4572" y="5297"/>
                                        </a:lnTo>
                                        <a:lnTo>
                                          <a:pt x="4475" y="5479"/>
                                        </a:lnTo>
                                        <a:lnTo>
                                          <a:pt x="4381" y="5668"/>
                                        </a:lnTo>
                                        <a:lnTo>
                                          <a:pt x="4288" y="5867"/>
                                        </a:lnTo>
                                        <a:lnTo>
                                          <a:pt x="4201" y="6076"/>
                                        </a:lnTo>
                                        <a:lnTo>
                                          <a:pt x="4115" y="6293"/>
                                        </a:lnTo>
                                        <a:lnTo>
                                          <a:pt x="4032" y="6520"/>
                                        </a:lnTo>
                                        <a:lnTo>
                                          <a:pt x="3951" y="6757"/>
                                        </a:lnTo>
                                        <a:lnTo>
                                          <a:pt x="3874" y="7005"/>
                                        </a:lnTo>
                                        <a:lnTo>
                                          <a:pt x="3797" y="7262"/>
                                        </a:lnTo>
                                        <a:lnTo>
                                          <a:pt x="3724" y="7531"/>
                                        </a:lnTo>
                                        <a:lnTo>
                                          <a:pt x="3652" y="7813"/>
                                        </a:lnTo>
                                        <a:lnTo>
                                          <a:pt x="3583" y="8105"/>
                                        </a:lnTo>
                                        <a:lnTo>
                                          <a:pt x="3515" y="8411"/>
                                        </a:lnTo>
                                        <a:lnTo>
                                          <a:pt x="3451" y="87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" name="Freeform 4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98" y="5716"/>
                                    <a:ext cx="222" cy="142"/>
                                  </a:xfrm>
                                  <a:custGeom>
                                    <a:avLst/>
                                    <a:gdLst>
                                      <a:gd name="T0" fmla="*/ 7486 w 7800"/>
                                      <a:gd name="T1" fmla="*/ 5577 h 6159"/>
                                      <a:gd name="T2" fmla="*/ 6891 w 7800"/>
                                      <a:gd name="T3" fmla="*/ 5430 h 6159"/>
                                      <a:gd name="T4" fmla="*/ 6333 w 7800"/>
                                      <a:gd name="T5" fmla="*/ 5313 h 6159"/>
                                      <a:gd name="T6" fmla="*/ 5812 w 7800"/>
                                      <a:gd name="T7" fmla="*/ 5224 h 6159"/>
                                      <a:gd name="T8" fmla="*/ 5324 w 7800"/>
                                      <a:gd name="T9" fmla="*/ 5161 h 6159"/>
                                      <a:gd name="T10" fmla="*/ 4865 w 7800"/>
                                      <a:gd name="T11" fmla="*/ 5127 h 6159"/>
                                      <a:gd name="T12" fmla="*/ 4434 w 7800"/>
                                      <a:gd name="T13" fmla="*/ 5117 h 6159"/>
                                      <a:gd name="T14" fmla="*/ 4027 w 7800"/>
                                      <a:gd name="T15" fmla="*/ 5132 h 6159"/>
                                      <a:gd name="T16" fmla="*/ 3642 w 7800"/>
                                      <a:gd name="T17" fmla="*/ 5171 h 6159"/>
                                      <a:gd name="T18" fmla="*/ 3274 w 7800"/>
                                      <a:gd name="T19" fmla="*/ 5234 h 6159"/>
                                      <a:gd name="T20" fmla="*/ 2920 w 7800"/>
                                      <a:gd name="T21" fmla="*/ 5320 h 6159"/>
                                      <a:gd name="T22" fmla="*/ 2580 w 7800"/>
                                      <a:gd name="T23" fmla="*/ 5427 h 6159"/>
                                      <a:gd name="T24" fmla="*/ 2248 w 7800"/>
                                      <a:gd name="T25" fmla="*/ 5555 h 6159"/>
                                      <a:gd name="T26" fmla="*/ 1922 w 7800"/>
                                      <a:gd name="T27" fmla="*/ 5704 h 6159"/>
                                      <a:gd name="T28" fmla="*/ 1601 w 7800"/>
                                      <a:gd name="T29" fmla="*/ 5872 h 6159"/>
                                      <a:gd name="T30" fmla="*/ 1280 w 7800"/>
                                      <a:gd name="T31" fmla="*/ 6060 h 6159"/>
                                      <a:gd name="T32" fmla="*/ 1039 w 7800"/>
                                      <a:gd name="T33" fmla="*/ 5984 h 6159"/>
                                      <a:gd name="T34" fmla="*/ 912 w 7800"/>
                                      <a:gd name="T35" fmla="*/ 5645 h 6159"/>
                                      <a:gd name="T36" fmla="*/ 822 w 7800"/>
                                      <a:gd name="T37" fmla="*/ 5323 h 6159"/>
                                      <a:gd name="T38" fmla="*/ 762 w 7800"/>
                                      <a:gd name="T39" fmla="*/ 5018 h 6159"/>
                                      <a:gd name="T40" fmla="*/ 724 w 7800"/>
                                      <a:gd name="T41" fmla="*/ 4725 h 6159"/>
                                      <a:gd name="T42" fmla="*/ 705 w 7800"/>
                                      <a:gd name="T43" fmla="*/ 4446 h 6159"/>
                                      <a:gd name="T44" fmla="*/ 695 w 7800"/>
                                      <a:gd name="T45" fmla="*/ 4043 h 6159"/>
                                      <a:gd name="T46" fmla="*/ 690 w 7800"/>
                                      <a:gd name="T47" fmla="*/ 3658 h 6159"/>
                                      <a:gd name="T48" fmla="*/ 679 w 7800"/>
                                      <a:gd name="T49" fmla="*/ 3405 h 6159"/>
                                      <a:gd name="T50" fmla="*/ 655 w 7800"/>
                                      <a:gd name="T51" fmla="*/ 3155 h 6159"/>
                                      <a:gd name="T52" fmla="*/ 609 w 7800"/>
                                      <a:gd name="T53" fmla="*/ 2906 h 6159"/>
                                      <a:gd name="T54" fmla="*/ 538 w 7800"/>
                                      <a:gd name="T55" fmla="*/ 2655 h 6159"/>
                                      <a:gd name="T56" fmla="*/ 436 w 7800"/>
                                      <a:gd name="T57" fmla="*/ 2400 h 6159"/>
                                      <a:gd name="T58" fmla="*/ 295 w 7800"/>
                                      <a:gd name="T59" fmla="*/ 2140 h 6159"/>
                                      <a:gd name="T60" fmla="*/ 110 w 7800"/>
                                      <a:gd name="T61" fmla="*/ 1872 h 6159"/>
                                      <a:gd name="T62" fmla="*/ 175 w 7800"/>
                                      <a:gd name="T63" fmla="*/ 1743 h 6159"/>
                                      <a:gd name="T64" fmla="*/ 501 w 7800"/>
                                      <a:gd name="T65" fmla="*/ 1735 h 6159"/>
                                      <a:gd name="T66" fmla="*/ 792 w 7800"/>
                                      <a:gd name="T67" fmla="*/ 1694 h 6159"/>
                                      <a:gd name="T68" fmla="*/ 1057 w 7800"/>
                                      <a:gd name="T69" fmla="*/ 1624 h 6159"/>
                                      <a:gd name="T70" fmla="*/ 1300 w 7800"/>
                                      <a:gd name="T71" fmla="*/ 1534 h 6159"/>
                                      <a:gd name="T72" fmla="*/ 1527 w 7800"/>
                                      <a:gd name="T73" fmla="*/ 1420 h 6159"/>
                                      <a:gd name="T74" fmla="*/ 1742 w 7800"/>
                                      <a:gd name="T75" fmla="*/ 1292 h 6159"/>
                                      <a:gd name="T76" fmla="*/ 1951 w 7800"/>
                                      <a:gd name="T77" fmla="*/ 1151 h 6159"/>
                                      <a:gd name="T78" fmla="*/ 2264 w 7800"/>
                                      <a:gd name="T79" fmla="*/ 926 h 6159"/>
                                      <a:gd name="T80" fmla="*/ 2593 w 7800"/>
                                      <a:gd name="T81" fmla="*/ 695 h 6159"/>
                                      <a:gd name="T82" fmla="*/ 2830 w 7800"/>
                                      <a:gd name="T83" fmla="*/ 544 h 6159"/>
                                      <a:gd name="T84" fmla="*/ 3086 w 7800"/>
                                      <a:gd name="T85" fmla="*/ 398 h 6159"/>
                                      <a:gd name="T86" fmla="*/ 3368 w 7800"/>
                                      <a:gd name="T87" fmla="*/ 264 h 6159"/>
                                      <a:gd name="T88" fmla="*/ 3680 w 7800"/>
                                      <a:gd name="T89" fmla="*/ 144 h 6159"/>
                                      <a:gd name="T90" fmla="*/ 4029 w 7800"/>
                                      <a:gd name="T91" fmla="*/ 43 h 6159"/>
                                      <a:gd name="T92" fmla="*/ 4233 w 7800"/>
                                      <a:gd name="T93" fmla="*/ 189 h 6159"/>
                                      <a:gd name="T94" fmla="*/ 4275 w 7800"/>
                                      <a:gd name="T95" fmla="*/ 558 h 6159"/>
                                      <a:gd name="T96" fmla="*/ 4332 w 7800"/>
                                      <a:gd name="T97" fmla="*/ 918 h 6159"/>
                                      <a:gd name="T98" fmla="*/ 4406 w 7800"/>
                                      <a:gd name="T99" fmla="*/ 1268 h 6159"/>
                                      <a:gd name="T100" fmla="*/ 4500 w 7800"/>
                                      <a:gd name="T101" fmla="*/ 1611 h 6159"/>
                                      <a:gd name="T102" fmla="*/ 4617 w 7800"/>
                                      <a:gd name="T103" fmla="*/ 1948 h 6159"/>
                                      <a:gd name="T104" fmla="*/ 4758 w 7800"/>
                                      <a:gd name="T105" fmla="*/ 2282 h 6159"/>
                                      <a:gd name="T106" fmla="*/ 4927 w 7800"/>
                                      <a:gd name="T107" fmla="*/ 2616 h 6159"/>
                                      <a:gd name="T108" fmla="*/ 5124 w 7800"/>
                                      <a:gd name="T109" fmla="*/ 2950 h 6159"/>
                                      <a:gd name="T110" fmla="*/ 5356 w 7800"/>
                                      <a:gd name="T111" fmla="*/ 3285 h 6159"/>
                                      <a:gd name="T112" fmla="*/ 5620 w 7800"/>
                                      <a:gd name="T113" fmla="*/ 3625 h 6159"/>
                                      <a:gd name="T114" fmla="*/ 5922 w 7800"/>
                                      <a:gd name="T115" fmla="*/ 3973 h 6159"/>
                                      <a:gd name="T116" fmla="*/ 6262 w 7800"/>
                                      <a:gd name="T117" fmla="*/ 4327 h 6159"/>
                                      <a:gd name="T118" fmla="*/ 6646 w 7800"/>
                                      <a:gd name="T119" fmla="*/ 4693 h 6159"/>
                                      <a:gd name="T120" fmla="*/ 7072 w 7800"/>
                                      <a:gd name="T121" fmla="*/ 5069 h 6159"/>
                                      <a:gd name="T122" fmla="*/ 7546 w 7800"/>
                                      <a:gd name="T123" fmla="*/ 5461 h 61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7800" h="6159">
                                        <a:moveTo>
                                          <a:pt x="7800" y="5660"/>
                                        </a:moveTo>
                                        <a:lnTo>
                                          <a:pt x="7486" y="5577"/>
                                        </a:lnTo>
                                        <a:lnTo>
                                          <a:pt x="7183" y="5499"/>
                                        </a:lnTo>
                                        <a:lnTo>
                                          <a:pt x="6891" y="5430"/>
                                        </a:lnTo>
                                        <a:lnTo>
                                          <a:pt x="6607" y="5368"/>
                                        </a:lnTo>
                                        <a:lnTo>
                                          <a:pt x="6333" y="5313"/>
                                        </a:lnTo>
                                        <a:lnTo>
                                          <a:pt x="6068" y="5265"/>
                                        </a:lnTo>
                                        <a:lnTo>
                                          <a:pt x="5812" y="5224"/>
                                        </a:lnTo>
                                        <a:lnTo>
                                          <a:pt x="5564" y="5188"/>
                                        </a:lnTo>
                                        <a:lnTo>
                                          <a:pt x="5324" y="5161"/>
                                        </a:lnTo>
                                        <a:lnTo>
                                          <a:pt x="5090" y="5140"/>
                                        </a:lnTo>
                                        <a:lnTo>
                                          <a:pt x="4865" y="5127"/>
                                        </a:lnTo>
                                        <a:lnTo>
                                          <a:pt x="4646" y="5117"/>
                                        </a:lnTo>
                                        <a:lnTo>
                                          <a:pt x="4434" y="5117"/>
                                        </a:lnTo>
                                        <a:lnTo>
                                          <a:pt x="4228" y="5120"/>
                                        </a:lnTo>
                                        <a:lnTo>
                                          <a:pt x="4027" y="5132"/>
                                        </a:lnTo>
                                        <a:lnTo>
                                          <a:pt x="3831" y="5148"/>
                                        </a:lnTo>
                                        <a:lnTo>
                                          <a:pt x="3642" y="5171"/>
                                        </a:lnTo>
                                        <a:lnTo>
                                          <a:pt x="3455" y="5200"/>
                                        </a:lnTo>
                                        <a:lnTo>
                                          <a:pt x="3274" y="5234"/>
                                        </a:lnTo>
                                        <a:lnTo>
                                          <a:pt x="3095" y="5274"/>
                                        </a:lnTo>
                                        <a:lnTo>
                                          <a:pt x="2920" y="5320"/>
                                        </a:lnTo>
                                        <a:lnTo>
                                          <a:pt x="2749" y="5370"/>
                                        </a:lnTo>
                                        <a:lnTo>
                                          <a:pt x="2580" y="5427"/>
                                        </a:lnTo>
                                        <a:lnTo>
                                          <a:pt x="2413" y="5488"/>
                                        </a:lnTo>
                                        <a:lnTo>
                                          <a:pt x="2248" y="5555"/>
                                        </a:lnTo>
                                        <a:lnTo>
                                          <a:pt x="2086" y="5627"/>
                                        </a:lnTo>
                                        <a:lnTo>
                                          <a:pt x="1922" y="5704"/>
                                        </a:lnTo>
                                        <a:lnTo>
                                          <a:pt x="1762" y="5786"/>
                                        </a:lnTo>
                                        <a:lnTo>
                                          <a:pt x="1601" y="5872"/>
                                        </a:lnTo>
                                        <a:lnTo>
                                          <a:pt x="1441" y="5963"/>
                                        </a:lnTo>
                                        <a:lnTo>
                                          <a:pt x="1280" y="6060"/>
                                        </a:lnTo>
                                        <a:lnTo>
                                          <a:pt x="1118" y="6159"/>
                                        </a:lnTo>
                                        <a:lnTo>
                                          <a:pt x="1039" y="5984"/>
                                        </a:lnTo>
                                        <a:lnTo>
                                          <a:pt x="971" y="5812"/>
                                        </a:lnTo>
                                        <a:lnTo>
                                          <a:pt x="912" y="5645"/>
                                        </a:lnTo>
                                        <a:lnTo>
                                          <a:pt x="864" y="5482"/>
                                        </a:lnTo>
                                        <a:lnTo>
                                          <a:pt x="822" y="5323"/>
                                        </a:lnTo>
                                        <a:lnTo>
                                          <a:pt x="789" y="5169"/>
                                        </a:lnTo>
                                        <a:lnTo>
                                          <a:pt x="762" y="5018"/>
                                        </a:lnTo>
                                        <a:lnTo>
                                          <a:pt x="741" y="4869"/>
                                        </a:lnTo>
                                        <a:lnTo>
                                          <a:pt x="724" y="4725"/>
                                        </a:lnTo>
                                        <a:lnTo>
                                          <a:pt x="715" y="4584"/>
                                        </a:lnTo>
                                        <a:lnTo>
                                          <a:pt x="705" y="4446"/>
                                        </a:lnTo>
                                        <a:lnTo>
                                          <a:pt x="700" y="4309"/>
                                        </a:lnTo>
                                        <a:lnTo>
                                          <a:pt x="695" y="4043"/>
                                        </a:lnTo>
                                        <a:lnTo>
                                          <a:pt x="694" y="3784"/>
                                        </a:lnTo>
                                        <a:lnTo>
                                          <a:pt x="690" y="3658"/>
                                        </a:lnTo>
                                        <a:lnTo>
                                          <a:pt x="686" y="3531"/>
                                        </a:lnTo>
                                        <a:lnTo>
                                          <a:pt x="679" y="3405"/>
                                        </a:lnTo>
                                        <a:lnTo>
                                          <a:pt x="669" y="3280"/>
                                        </a:lnTo>
                                        <a:lnTo>
                                          <a:pt x="655" y="3155"/>
                                        </a:lnTo>
                                        <a:lnTo>
                                          <a:pt x="635" y="3031"/>
                                        </a:lnTo>
                                        <a:lnTo>
                                          <a:pt x="609" y="2906"/>
                                        </a:lnTo>
                                        <a:lnTo>
                                          <a:pt x="579" y="2780"/>
                                        </a:lnTo>
                                        <a:lnTo>
                                          <a:pt x="538" y="2655"/>
                                        </a:lnTo>
                                        <a:lnTo>
                                          <a:pt x="493" y="2528"/>
                                        </a:lnTo>
                                        <a:lnTo>
                                          <a:pt x="436" y="2400"/>
                                        </a:lnTo>
                                        <a:lnTo>
                                          <a:pt x="371" y="2271"/>
                                        </a:lnTo>
                                        <a:lnTo>
                                          <a:pt x="295" y="2140"/>
                                        </a:lnTo>
                                        <a:lnTo>
                                          <a:pt x="209" y="2007"/>
                                        </a:lnTo>
                                        <a:lnTo>
                                          <a:pt x="110" y="1872"/>
                                        </a:lnTo>
                                        <a:lnTo>
                                          <a:pt x="0" y="1735"/>
                                        </a:lnTo>
                                        <a:lnTo>
                                          <a:pt x="175" y="1743"/>
                                        </a:lnTo>
                                        <a:lnTo>
                                          <a:pt x="342" y="1743"/>
                                        </a:lnTo>
                                        <a:lnTo>
                                          <a:pt x="501" y="1735"/>
                                        </a:lnTo>
                                        <a:lnTo>
                                          <a:pt x="650" y="1717"/>
                                        </a:lnTo>
                                        <a:lnTo>
                                          <a:pt x="792" y="1694"/>
                                        </a:lnTo>
                                        <a:lnTo>
                                          <a:pt x="927" y="1662"/>
                                        </a:lnTo>
                                        <a:lnTo>
                                          <a:pt x="1057" y="1624"/>
                                        </a:lnTo>
                                        <a:lnTo>
                                          <a:pt x="1181" y="1582"/>
                                        </a:lnTo>
                                        <a:lnTo>
                                          <a:pt x="1300" y="1534"/>
                                        </a:lnTo>
                                        <a:lnTo>
                                          <a:pt x="1415" y="1479"/>
                                        </a:lnTo>
                                        <a:lnTo>
                                          <a:pt x="1527" y="1420"/>
                                        </a:lnTo>
                                        <a:lnTo>
                                          <a:pt x="1635" y="1359"/>
                                        </a:lnTo>
                                        <a:lnTo>
                                          <a:pt x="1742" y="1292"/>
                                        </a:lnTo>
                                        <a:lnTo>
                                          <a:pt x="1847" y="1224"/>
                                        </a:lnTo>
                                        <a:lnTo>
                                          <a:pt x="1951" y="1151"/>
                                        </a:lnTo>
                                        <a:lnTo>
                                          <a:pt x="2055" y="1079"/>
                                        </a:lnTo>
                                        <a:lnTo>
                                          <a:pt x="2264" y="926"/>
                                        </a:lnTo>
                                        <a:lnTo>
                                          <a:pt x="2481" y="772"/>
                                        </a:lnTo>
                                        <a:lnTo>
                                          <a:pt x="2593" y="695"/>
                                        </a:lnTo>
                                        <a:lnTo>
                                          <a:pt x="2710" y="618"/>
                                        </a:lnTo>
                                        <a:lnTo>
                                          <a:pt x="2830" y="544"/>
                                        </a:lnTo>
                                        <a:lnTo>
                                          <a:pt x="2956" y="469"/>
                                        </a:lnTo>
                                        <a:lnTo>
                                          <a:pt x="3086" y="398"/>
                                        </a:lnTo>
                                        <a:lnTo>
                                          <a:pt x="3223" y="330"/>
                                        </a:lnTo>
                                        <a:lnTo>
                                          <a:pt x="3368" y="264"/>
                                        </a:lnTo>
                                        <a:lnTo>
                                          <a:pt x="3520" y="202"/>
                                        </a:lnTo>
                                        <a:lnTo>
                                          <a:pt x="3680" y="144"/>
                                        </a:lnTo>
                                        <a:lnTo>
                                          <a:pt x="3851" y="92"/>
                                        </a:lnTo>
                                        <a:lnTo>
                                          <a:pt x="4029" y="43"/>
                                        </a:lnTo>
                                        <a:lnTo>
                                          <a:pt x="4218" y="0"/>
                                        </a:lnTo>
                                        <a:lnTo>
                                          <a:pt x="4233" y="189"/>
                                        </a:lnTo>
                                        <a:lnTo>
                                          <a:pt x="4252" y="375"/>
                                        </a:lnTo>
                                        <a:lnTo>
                                          <a:pt x="4275" y="558"/>
                                        </a:lnTo>
                                        <a:lnTo>
                                          <a:pt x="4301" y="740"/>
                                        </a:lnTo>
                                        <a:lnTo>
                                          <a:pt x="4332" y="918"/>
                                        </a:lnTo>
                                        <a:lnTo>
                                          <a:pt x="4366" y="1093"/>
                                        </a:lnTo>
                                        <a:lnTo>
                                          <a:pt x="4406" y="1268"/>
                                        </a:lnTo>
                                        <a:lnTo>
                                          <a:pt x="4450" y="1440"/>
                                        </a:lnTo>
                                        <a:lnTo>
                                          <a:pt x="4500" y="1611"/>
                                        </a:lnTo>
                                        <a:lnTo>
                                          <a:pt x="4556" y="1780"/>
                                        </a:lnTo>
                                        <a:lnTo>
                                          <a:pt x="4617" y="1948"/>
                                        </a:lnTo>
                                        <a:lnTo>
                                          <a:pt x="4684" y="2115"/>
                                        </a:lnTo>
                                        <a:lnTo>
                                          <a:pt x="4758" y="2282"/>
                                        </a:lnTo>
                                        <a:lnTo>
                                          <a:pt x="4839" y="2449"/>
                                        </a:lnTo>
                                        <a:lnTo>
                                          <a:pt x="4927" y="2616"/>
                                        </a:lnTo>
                                        <a:lnTo>
                                          <a:pt x="5022" y="2781"/>
                                        </a:lnTo>
                                        <a:lnTo>
                                          <a:pt x="5124" y="2950"/>
                                        </a:lnTo>
                                        <a:lnTo>
                                          <a:pt x="5236" y="3116"/>
                                        </a:lnTo>
                                        <a:lnTo>
                                          <a:pt x="5356" y="3285"/>
                                        </a:lnTo>
                                        <a:lnTo>
                                          <a:pt x="5484" y="3455"/>
                                        </a:lnTo>
                                        <a:lnTo>
                                          <a:pt x="5620" y="3625"/>
                                        </a:lnTo>
                                        <a:lnTo>
                                          <a:pt x="5766" y="3798"/>
                                        </a:lnTo>
                                        <a:lnTo>
                                          <a:pt x="5922" y="3973"/>
                                        </a:lnTo>
                                        <a:lnTo>
                                          <a:pt x="6087" y="4148"/>
                                        </a:lnTo>
                                        <a:lnTo>
                                          <a:pt x="6262" y="4327"/>
                                        </a:lnTo>
                                        <a:lnTo>
                                          <a:pt x="6448" y="4508"/>
                                        </a:lnTo>
                                        <a:lnTo>
                                          <a:pt x="6646" y="4693"/>
                                        </a:lnTo>
                                        <a:lnTo>
                                          <a:pt x="6854" y="4879"/>
                                        </a:lnTo>
                                        <a:lnTo>
                                          <a:pt x="7072" y="5069"/>
                                        </a:lnTo>
                                        <a:lnTo>
                                          <a:pt x="7302" y="5263"/>
                                        </a:lnTo>
                                        <a:lnTo>
                                          <a:pt x="7546" y="5461"/>
                                        </a:lnTo>
                                        <a:lnTo>
                                          <a:pt x="7800" y="56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" name="Freeform 4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20" y="5716"/>
                                    <a:ext cx="221" cy="142"/>
                                  </a:xfrm>
                                  <a:custGeom>
                                    <a:avLst/>
                                    <a:gdLst>
                                      <a:gd name="T0" fmla="*/ 313 w 7797"/>
                                      <a:gd name="T1" fmla="*/ 5576 h 6163"/>
                                      <a:gd name="T2" fmla="*/ 909 w 7797"/>
                                      <a:gd name="T3" fmla="*/ 5429 h 6163"/>
                                      <a:gd name="T4" fmla="*/ 1465 w 7797"/>
                                      <a:gd name="T5" fmla="*/ 5312 h 6163"/>
                                      <a:gd name="T6" fmla="*/ 1987 w 7797"/>
                                      <a:gd name="T7" fmla="*/ 5223 h 6163"/>
                                      <a:gd name="T8" fmla="*/ 2475 w 7797"/>
                                      <a:gd name="T9" fmla="*/ 5162 h 6163"/>
                                      <a:gd name="T10" fmla="*/ 2932 w 7797"/>
                                      <a:gd name="T11" fmla="*/ 5126 h 6163"/>
                                      <a:gd name="T12" fmla="*/ 3363 w 7797"/>
                                      <a:gd name="T13" fmla="*/ 5116 h 6163"/>
                                      <a:gd name="T14" fmla="*/ 3770 w 7797"/>
                                      <a:gd name="T15" fmla="*/ 5132 h 6163"/>
                                      <a:gd name="T16" fmla="*/ 4157 w 7797"/>
                                      <a:gd name="T17" fmla="*/ 5171 h 6163"/>
                                      <a:gd name="T18" fmla="*/ 4523 w 7797"/>
                                      <a:gd name="T19" fmla="*/ 5234 h 6163"/>
                                      <a:gd name="T20" fmla="*/ 4877 w 7797"/>
                                      <a:gd name="T21" fmla="*/ 5320 h 6163"/>
                                      <a:gd name="T22" fmla="*/ 5217 w 7797"/>
                                      <a:gd name="T23" fmla="*/ 5429 h 6163"/>
                                      <a:gd name="T24" fmla="*/ 5548 w 7797"/>
                                      <a:gd name="T25" fmla="*/ 5557 h 6163"/>
                                      <a:gd name="T26" fmla="*/ 5873 w 7797"/>
                                      <a:gd name="T27" fmla="*/ 5706 h 6163"/>
                                      <a:gd name="T28" fmla="*/ 6196 w 7797"/>
                                      <a:gd name="T29" fmla="*/ 5874 h 6163"/>
                                      <a:gd name="T30" fmla="*/ 6517 w 7797"/>
                                      <a:gd name="T31" fmla="*/ 6062 h 6163"/>
                                      <a:gd name="T32" fmla="*/ 6757 w 7797"/>
                                      <a:gd name="T33" fmla="*/ 5986 h 6163"/>
                                      <a:gd name="T34" fmla="*/ 6883 w 7797"/>
                                      <a:gd name="T35" fmla="*/ 5646 h 6163"/>
                                      <a:gd name="T36" fmla="*/ 6972 w 7797"/>
                                      <a:gd name="T37" fmla="*/ 5324 h 6163"/>
                                      <a:gd name="T38" fmla="*/ 7034 w 7797"/>
                                      <a:gd name="T39" fmla="*/ 5017 h 6163"/>
                                      <a:gd name="T40" fmla="*/ 7071 w 7797"/>
                                      <a:gd name="T41" fmla="*/ 4724 h 6163"/>
                                      <a:gd name="T42" fmla="*/ 7089 w 7797"/>
                                      <a:gd name="T43" fmla="*/ 4444 h 6163"/>
                                      <a:gd name="T44" fmla="*/ 7100 w 7797"/>
                                      <a:gd name="T45" fmla="*/ 4042 h 6163"/>
                                      <a:gd name="T46" fmla="*/ 7105 w 7797"/>
                                      <a:gd name="T47" fmla="*/ 3655 h 6163"/>
                                      <a:gd name="T48" fmla="*/ 7116 w 7797"/>
                                      <a:gd name="T49" fmla="*/ 3404 h 6163"/>
                                      <a:gd name="T50" fmla="*/ 7141 w 7797"/>
                                      <a:gd name="T51" fmla="*/ 3154 h 6163"/>
                                      <a:gd name="T52" fmla="*/ 7186 w 7797"/>
                                      <a:gd name="T53" fmla="*/ 2905 h 6163"/>
                                      <a:gd name="T54" fmla="*/ 7257 w 7797"/>
                                      <a:gd name="T55" fmla="*/ 2655 h 6163"/>
                                      <a:gd name="T56" fmla="*/ 7359 w 7797"/>
                                      <a:gd name="T57" fmla="*/ 2401 h 6163"/>
                                      <a:gd name="T58" fmla="*/ 7500 w 7797"/>
                                      <a:gd name="T59" fmla="*/ 2142 h 6163"/>
                                      <a:gd name="T60" fmla="*/ 7685 w 7797"/>
                                      <a:gd name="T61" fmla="*/ 1876 h 6163"/>
                                      <a:gd name="T62" fmla="*/ 7620 w 7797"/>
                                      <a:gd name="T63" fmla="*/ 1747 h 6163"/>
                                      <a:gd name="T64" fmla="*/ 7296 w 7797"/>
                                      <a:gd name="T65" fmla="*/ 1737 h 6163"/>
                                      <a:gd name="T66" fmla="*/ 7005 w 7797"/>
                                      <a:gd name="T67" fmla="*/ 1696 h 6163"/>
                                      <a:gd name="T68" fmla="*/ 6739 w 7797"/>
                                      <a:gd name="T69" fmla="*/ 1627 h 6163"/>
                                      <a:gd name="T70" fmla="*/ 6496 w 7797"/>
                                      <a:gd name="T71" fmla="*/ 1534 h 6163"/>
                                      <a:gd name="T72" fmla="*/ 6269 w 7797"/>
                                      <a:gd name="T73" fmla="*/ 1423 h 6163"/>
                                      <a:gd name="T74" fmla="*/ 6053 w 7797"/>
                                      <a:gd name="T75" fmla="*/ 1293 h 6163"/>
                                      <a:gd name="T76" fmla="*/ 5844 w 7797"/>
                                      <a:gd name="T77" fmla="*/ 1152 h 6163"/>
                                      <a:gd name="T78" fmla="*/ 5531 w 7797"/>
                                      <a:gd name="T79" fmla="*/ 927 h 6163"/>
                                      <a:gd name="T80" fmla="*/ 5202 w 7797"/>
                                      <a:gd name="T81" fmla="*/ 695 h 6163"/>
                                      <a:gd name="T82" fmla="*/ 4966 w 7797"/>
                                      <a:gd name="T83" fmla="*/ 543 h 6163"/>
                                      <a:gd name="T84" fmla="*/ 4708 w 7797"/>
                                      <a:gd name="T85" fmla="*/ 399 h 6163"/>
                                      <a:gd name="T86" fmla="*/ 4426 w 7797"/>
                                      <a:gd name="T87" fmla="*/ 264 h 6163"/>
                                      <a:gd name="T88" fmla="*/ 4113 w 7797"/>
                                      <a:gd name="T89" fmla="*/ 144 h 6163"/>
                                      <a:gd name="T90" fmla="*/ 3767 w 7797"/>
                                      <a:gd name="T91" fmla="*/ 42 h 6163"/>
                                      <a:gd name="T92" fmla="*/ 3561 w 7797"/>
                                      <a:gd name="T93" fmla="*/ 190 h 6163"/>
                                      <a:gd name="T94" fmla="*/ 3520 w 7797"/>
                                      <a:gd name="T95" fmla="*/ 559 h 6163"/>
                                      <a:gd name="T96" fmla="*/ 3463 w 7797"/>
                                      <a:gd name="T97" fmla="*/ 919 h 6163"/>
                                      <a:gd name="T98" fmla="*/ 3389 w 7797"/>
                                      <a:gd name="T99" fmla="*/ 1269 h 6163"/>
                                      <a:gd name="T100" fmla="*/ 3295 w 7797"/>
                                      <a:gd name="T101" fmla="*/ 1610 h 6163"/>
                                      <a:gd name="T102" fmla="*/ 3180 w 7797"/>
                                      <a:gd name="T103" fmla="*/ 1949 h 6163"/>
                                      <a:gd name="T104" fmla="*/ 3037 w 7797"/>
                                      <a:gd name="T105" fmla="*/ 2283 h 6163"/>
                                      <a:gd name="T106" fmla="*/ 2870 w 7797"/>
                                      <a:gd name="T107" fmla="*/ 2615 h 6163"/>
                                      <a:gd name="T108" fmla="*/ 2671 w 7797"/>
                                      <a:gd name="T109" fmla="*/ 2949 h 6163"/>
                                      <a:gd name="T110" fmla="*/ 2441 w 7797"/>
                                      <a:gd name="T111" fmla="*/ 3284 h 6163"/>
                                      <a:gd name="T112" fmla="*/ 2177 w 7797"/>
                                      <a:gd name="T113" fmla="*/ 3624 h 6163"/>
                                      <a:gd name="T114" fmla="*/ 1875 w 7797"/>
                                      <a:gd name="T115" fmla="*/ 3971 h 6163"/>
                                      <a:gd name="T116" fmla="*/ 1535 w 7797"/>
                                      <a:gd name="T117" fmla="*/ 4326 h 6163"/>
                                      <a:gd name="T118" fmla="*/ 1152 w 7797"/>
                                      <a:gd name="T119" fmla="*/ 4690 h 6163"/>
                                      <a:gd name="T120" fmla="*/ 726 w 7797"/>
                                      <a:gd name="T121" fmla="*/ 5068 h 6163"/>
                                      <a:gd name="T122" fmla="*/ 255 w 7797"/>
                                      <a:gd name="T123" fmla="*/ 5458 h 61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7797" h="6163">
                                        <a:moveTo>
                                          <a:pt x="0" y="5659"/>
                                        </a:moveTo>
                                        <a:lnTo>
                                          <a:pt x="313" y="5576"/>
                                        </a:lnTo>
                                        <a:lnTo>
                                          <a:pt x="616" y="5498"/>
                                        </a:lnTo>
                                        <a:lnTo>
                                          <a:pt x="909" y="5429"/>
                                        </a:lnTo>
                                        <a:lnTo>
                                          <a:pt x="1191" y="5367"/>
                                        </a:lnTo>
                                        <a:lnTo>
                                          <a:pt x="1465" y="5312"/>
                                        </a:lnTo>
                                        <a:lnTo>
                                          <a:pt x="1731" y="5264"/>
                                        </a:lnTo>
                                        <a:lnTo>
                                          <a:pt x="1987" y="5223"/>
                                        </a:lnTo>
                                        <a:lnTo>
                                          <a:pt x="2235" y="5189"/>
                                        </a:lnTo>
                                        <a:lnTo>
                                          <a:pt x="2475" y="5162"/>
                                        </a:lnTo>
                                        <a:lnTo>
                                          <a:pt x="2707" y="5140"/>
                                        </a:lnTo>
                                        <a:lnTo>
                                          <a:pt x="2932" y="5126"/>
                                        </a:lnTo>
                                        <a:lnTo>
                                          <a:pt x="3152" y="5118"/>
                                        </a:lnTo>
                                        <a:lnTo>
                                          <a:pt x="3363" y="5116"/>
                                        </a:lnTo>
                                        <a:lnTo>
                                          <a:pt x="3570" y="5121"/>
                                        </a:lnTo>
                                        <a:lnTo>
                                          <a:pt x="3770" y="5132"/>
                                        </a:lnTo>
                                        <a:lnTo>
                                          <a:pt x="3966" y="5149"/>
                                        </a:lnTo>
                                        <a:lnTo>
                                          <a:pt x="4157" y="5171"/>
                                        </a:lnTo>
                                        <a:lnTo>
                                          <a:pt x="4342" y="5200"/>
                                        </a:lnTo>
                                        <a:lnTo>
                                          <a:pt x="4523" y="5234"/>
                                        </a:lnTo>
                                        <a:lnTo>
                                          <a:pt x="4702" y="5275"/>
                                        </a:lnTo>
                                        <a:lnTo>
                                          <a:pt x="4877" y="5320"/>
                                        </a:lnTo>
                                        <a:lnTo>
                                          <a:pt x="5048" y="5372"/>
                                        </a:lnTo>
                                        <a:lnTo>
                                          <a:pt x="5217" y="5429"/>
                                        </a:lnTo>
                                        <a:lnTo>
                                          <a:pt x="5384" y="5490"/>
                                        </a:lnTo>
                                        <a:lnTo>
                                          <a:pt x="5548" y="5557"/>
                                        </a:lnTo>
                                        <a:lnTo>
                                          <a:pt x="5711" y="5630"/>
                                        </a:lnTo>
                                        <a:lnTo>
                                          <a:pt x="5873" y="5706"/>
                                        </a:lnTo>
                                        <a:lnTo>
                                          <a:pt x="6035" y="5788"/>
                                        </a:lnTo>
                                        <a:lnTo>
                                          <a:pt x="6196" y="5874"/>
                                        </a:lnTo>
                                        <a:lnTo>
                                          <a:pt x="6356" y="5967"/>
                                        </a:lnTo>
                                        <a:lnTo>
                                          <a:pt x="6517" y="6062"/>
                                        </a:lnTo>
                                        <a:lnTo>
                                          <a:pt x="6679" y="6163"/>
                                        </a:lnTo>
                                        <a:lnTo>
                                          <a:pt x="6757" y="5986"/>
                                        </a:lnTo>
                                        <a:lnTo>
                                          <a:pt x="6825" y="5813"/>
                                        </a:lnTo>
                                        <a:lnTo>
                                          <a:pt x="6883" y="5646"/>
                                        </a:lnTo>
                                        <a:lnTo>
                                          <a:pt x="6932" y="5482"/>
                                        </a:lnTo>
                                        <a:lnTo>
                                          <a:pt x="6972" y="5324"/>
                                        </a:lnTo>
                                        <a:lnTo>
                                          <a:pt x="7006" y="5168"/>
                                        </a:lnTo>
                                        <a:lnTo>
                                          <a:pt x="7034" y="5017"/>
                                        </a:lnTo>
                                        <a:lnTo>
                                          <a:pt x="7055" y="4868"/>
                                        </a:lnTo>
                                        <a:lnTo>
                                          <a:pt x="7071" y="4724"/>
                                        </a:lnTo>
                                        <a:lnTo>
                                          <a:pt x="7082" y="4583"/>
                                        </a:lnTo>
                                        <a:lnTo>
                                          <a:pt x="7089" y="4444"/>
                                        </a:lnTo>
                                        <a:lnTo>
                                          <a:pt x="7095" y="4308"/>
                                        </a:lnTo>
                                        <a:lnTo>
                                          <a:pt x="7100" y="4042"/>
                                        </a:lnTo>
                                        <a:lnTo>
                                          <a:pt x="7102" y="3783"/>
                                        </a:lnTo>
                                        <a:lnTo>
                                          <a:pt x="7105" y="3655"/>
                                        </a:lnTo>
                                        <a:lnTo>
                                          <a:pt x="7110" y="3529"/>
                                        </a:lnTo>
                                        <a:lnTo>
                                          <a:pt x="7116" y="3404"/>
                                        </a:lnTo>
                                        <a:lnTo>
                                          <a:pt x="7128" y="3279"/>
                                        </a:lnTo>
                                        <a:lnTo>
                                          <a:pt x="7141" y="3154"/>
                                        </a:lnTo>
                                        <a:lnTo>
                                          <a:pt x="7160" y="3030"/>
                                        </a:lnTo>
                                        <a:lnTo>
                                          <a:pt x="7186" y="2905"/>
                                        </a:lnTo>
                                        <a:lnTo>
                                          <a:pt x="7218" y="2780"/>
                                        </a:lnTo>
                                        <a:lnTo>
                                          <a:pt x="7257" y="2655"/>
                                        </a:lnTo>
                                        <a:lnTo>
                                          <a:pt x="7304" y="2529"/>
                                        </a:lnTo>
                                        <a:lnTo>
                                          <a:pt x="7359" y="2401"/>
                                        </a:lnTo>
                                        <a:lnTo>
                                          <a:pt x="7424" y="2271"/>
                                        </a:lnTo>
                                        <a:lnTo>
                                          <a:pt x="7500" y="2142"/>
                                        </a:lnTo>
                                        <a:lnTo>
                                          <a:pt x="7586" y="2009"/>
                                        </a:lnTo>
                                        <a:lnTo>
                                          <a:pt x="7685" y="1876"/>
                                        </a:lnTo>
                                        <a:lnTo>
                                          <a:pt x="7797" y="1738"/>
                                        </a:lnTo>
                                        <a:lnTo>
                                          <a:pt x="7620" y="1747"/>
                                        </a:lnTo>
                                        <a:lnTo>
                                          <a:pt x="7455" y="1747"/>
                                        </a:lnTo>
                                        <a:lnTo>
                                          <a:pt x="7296" y="1737"/>
                                        </a:lnTo>
                                        <a:lnTo>
                                          <a:pt x="7147" y="1721"/>
                                        </a:lnTo>
                                        <a:lnTo>
                                          <a:pt x="7005" y="1696"/>
                                        </a:lnTo>
                                        <a:lnTo>
                                          <a:pt x="6868" y="1666"/>
                                        </a:lnTo>
                                        <a:lnTo>
                                          <a:pt x="6739" y="1627"/>
                                        </a:lnTo>
                                        <a:lnTo>
                                          <a:pt x="6616" y="1583"/>
                                        </a:lnTo>
                                        <a:lnTo>
                                          <a:pt x="6496" y="1534"/>
                                        </a:lnTo>
                                        <a:lnTo>
                                          <a:pt x="6381" y="1481"/>
                                        </a:lnTo>
                                        <a:lnTo>
                                          <a:pt x="6269" y="1423"/>
                                        </a:lnTo>
                                        <a:lnTo>
                                          <a:pt x="6160" y="1359"/>
                                        </a:lnTo>
                                        <a:lnTo>
                                          <a:pt x="6053" y="1293"/>
                                        </a:lnTo>
                                        <a:lnTo>
                                          <a:pt x="5950" y="1225"/>
                                        </a:lnTo>
                                        <a:lnTo>
                                          <a:pt x="5844" y="1152"/>
                                        </a:lnTo>
                                        <a:lnTo>
                                          <a:pt x="5742" y="1079"/>
                                        </a:lnTo>
                                        <a:lnTo>
                                          <a:pt x="5531" y="927"/>
                                        </a:lnTo>
                                        <a:lnTo>
                                          <a:pt x="5316" y="771"/>
                                        </a:lnTo>
                                        <a:lnTo>
                                          <a:pt x="5202" y="695"/>
                                        </a:lnTo>
                                        <a:lnTo>
                                          <a:pt x="5087" y="619"/>
                                        </a:lnTo>
                                        <a:lnTo>
                                          <a:pt x="4966" y="543"/>
                                        </a:lnTo>
                                        <a:lnTo>
                                          <a:pt x="4841" y="470"/>
                                        </a:lnTo>
                                        <a:lnTo>
                                          <a:pt x="4708" y="399"/>
                                        </a:lnTo>
                                        <a:lnTo>
                                          <a:pt x="4572" y="329"/>
                                        </a:lnTo>
                                        <a:lnTo>
                                          <a:pt x="4426" y="264"/>
                                        </a:lnTo>
                                        <a:lnTo>
                                          <a:pt x="4275" y="203"/>
                                        </a:lnTo>
                                        <a:lnTo>
                                          <a:pt x="4113" y="144"/>
                                        </a:lnTo>
                                        <a:lnTo>
                                          <a:pt x="3945" y="91"/>
                                        </a:lnTo>
                                        <a:lnTo>
                                          <a:pt x="3767" y="42"/>
                                        </a:lnTo>
                                        <a:lnTo>
                                          <a:pt x="3577" y="0"/>
                                        </a:lnTo>
                                        <a:lnTo>
                                          <a:pt x="3561" y="190"/>
                                        </a:lnTo>
                                        <a:lnTo>
                                          <a:pt x="3543" y="376"/>
                                        </a:lnTo>
                                        <a:lnTo>
                                          <a:pt x="3520" y="559"/>
                                        </a:lnTo>
                                        <a:lnTo>
                                          <a:pt x="3494" y="741"/>
                                        </a:lnTo>
                                        <a:lnTo>
                                          <a:pt x="3463" y="919"/>
                                        </a:lnTo>
                                        <a:lnTo>
                                          <a:pt x="3429" y="1094"/>
                                        </a:lnTo>
                                        <a:lnTo>
                                          <a:pt x="3389" y="1269"/>
                                        </a:lnTo>
                                        <a:lnTo>
                                          <a:pt x="3345" y="1440"/>
                                        </a:lnTo>
                                        <a:lnTo>
                                          <a:pt x="3295" y="1610"/>
                                        </a:lnTo>
                                        <a:lnTo>
                                          <a:pt x="3240" y="1781"/>
                                        </a:lnTo>
                                        <a:lnTo>
                                          <a:pt x="3180" y="1949"/>
                                        </a:lnTo>
                                        <a:lnTo>
                                          <a:pt x="3112" y="2116"/>
                                        </a:lnTo>
                                        <a:lnTo>
                                          <a:pt x="3037" y="2283"/>
                                        </a:lnTo>
                                        <a:lnTo>
                                          <a:pt x="2958" y="2448"/>
                                        </a:lnTo>
                                        <a:lnTo>
                                          <a:pt x="2870" y="2615"/>
                                        </a:lnTo>
                                        <a:lnTo>
                                          <a:pt x="2775" y="2782"/>
                                        </a:lnTo>
                                        <a:lnTo>
                                          <a:pt x="2671" y="2949"/>
                                        </a:lnTo>
                                        <a:lnTo>
                                          <a:pt x="2561" y="3115"/>
                                        </a:lnTo>
                                        <a:lnTo>
                                          <a:pt x="2441" y="3284"/>
                                        </a:lnTo>
                                        <a:lnTo>
                                          <a:pt x="2313" y="3454"/>
                                        </a:lnTo>
                                        <a:lnTo>
                                          <a:pt x="2177" y="3624"/>
                                        </a:lnTo>
                                        <a:lnTo>
                                          <a:pt x="2031" y="3796"/>
                                        </a:lnTo>
                                        <a:lnTo>
                                          <a:pt x="1875" y="3971"/>
                                        </a:lnTo>
                                        <a:lnTo>
                                          <a:pt x="1710" y="4147"/>
                                        </a:lnTo>
                                        <a:lnTo>
                                          <a:pt x="1535" y="4326"/>
                                        </a:lnTo>
                                        <a:lnTo>
                                          <a:pt x="1349" y="4507"/>
                                        </a:lnTo>
                                        <a:lnTo>
                                          <a:pt x="1152" y="4690"/>
                                        </a:lnTo>
                                        <a:lnTo>
                                          <a:pt x="945" y="4876"/>
                                        </a:lnTo>
                                        <a:lnTo>
                                          <a:pt x="726" y="5068"/>
                                        </a:lnTo>
                                        <a:lnTo>
                                          <a:pt x="496" y="5260"/>
                                        </a:lnTo>
                                        <a:lnTo>
                                          <a:pt x="255" y="5458"/>
                                        </a:lnTo>
                                        <a:lnTo>
                                          <a:pt x="0" y="56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3BE675" id="Group 464" o:spid="_x0000_s1026" style="position:absolute;margin-left:6.75pt;margin-top:114.4pt;width:238.7pt;height:22.7pt;flip:y;z-index:-251603968" coordorigin="4560,5494" coordsize="6720,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">
                      <v:shape id="Freeform 465" o:spid="_x0000_s1027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03OsUA&#10;AADbAAAADwAAAGRycy9kb3ducmV2LnhtbESPT2vCQBTE7wW/w/KEXopubEE0dRUj/eOpYNTS4yP7&#10;mgSzb5fsauK37wpCj8PM/IZZrHrTiAu1vrasYDJOQBAXVtdcKjjs30czED4ga2wsk4IreVgtBw8L&#10;TLXteEeXPJQiQtinqKAKwaVS+qIig35sHXH0fm1rMETZllK32EW4aeRzkkylwZrjQoWONhUVp/xs&#10;FLj5h3vKftafmdt9X48m+yreurNSj8N+/QoiUB/+w/f2Vit4mcDtS/w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Tc6xQAAANsAAAAPAAAAAAAAAAAAAAAAAJgCAABkcnMv&#10;ZG93bnJldi54bWxQSwUGAAAAAAQABAD1AAAAigM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<v:fill opacity="44461f"/>
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<o:lock v:ext="edit" verticies="t"/>
                      </v:shape>
                      <v:group id="Group 466" o:spid="_x0000_s1028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    <v:shape id="Freeform 467" o:spid="_x0000_s1029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s0HMcA&#10;AADbAAAADwAAAGRycy9kb3ducmV2LnhtbESPT0vDQBTE74LfYXmCN7NpAyKxm9AWin/wYKuF9vbM&#10;PpPQ7Nt0d22in94tCB6HmfkNMytH04kTOd9aVjBJUhDEldUt1wre31Y3dyB8QNbYWSYF3+ShLC4v&#10;ZphrO/CaTptQiwhhn6OCJoQ+l9JXDRn0ie2Jo/dpncEQpauldjhEuOnkNE1vpcGW40KDPS0bqg6b&#10;L6Ng97DYH3+G+dENL68f2fN2+7SsV0pdX43zexCBxvAf/ms/agVZBucv8QfI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LNBzHAAAA2wAAAA8AAAAAAAAAAAAAAAAAmAIAAGRy&#10;cy9kb3ducmV2LnhtbFBLBQYAAAAABAAEAPUAAACMAw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<v:fill opacity="44461f"/>
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eform 468" o:spid="_x0000_s1030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+8C8MA&#10;AADbAAAADwAAAGRycy9kb3ducmV2LnhtbESPW2sCMRSE3wv+h3AE3zTrhVK2RhFBFBRLVWgfD5uz&#10;l7o5WZKo6783gtDHYWa+Yabz1tTiSs5XlhUMBwkI4szqigsFp+Oq/wHCB2SNtWVScCcP81nnbYqp&#10;tjf+pushFCJC2KeooAyhSaX0WUkG/cA2xNHLrTMYonSF1A5vEW5qOUqSd2mw4rhQYkPLkrLz4WIU&#10;/P3s11s9Hrp8ktdrLb/87rfxSvW67eITRKA2/Idf7Y1WMJ7A80v8A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+8C8MAAADbAAAADwAAAAAAAAAAAAAAAACYAgAAZHJzL2Rv&#10;d25yZXYueG1sUEsFBgAAAAAEAAQA9QAAAIgD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<v:fill opacity="44461f"/>
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</v:shape>
                        <v:shape id="Freeform 469" o:spid="_x0000_s1031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lGF8EA&#10;AADbAAAADwAAAGRycy9kb3ducmV2LnhtbESPQYvCMBSE78L+h/AWvGnqShepRnEFQfDi1mXPj+bZ&#10;FpuXksS2/nsjCB6HmfmGWW0G04iOnK8tK5hNExDEhdU1lwr+zvvJAoQPyBoby6TgTh4264/RCjNt&#10;e/6lLg+liBD2GSqoQmgzKX1RkUE/tS1x9C7WGQxRulJqh32Em0Z+Jcm3NFhzXKiwpV1FxTW/GQVb&#10;5GJnTump0T//izbtXZfPj0qNP4ftEkSgIbzDr/ZBK5in8PwSf4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ZRhfBAAAA2wAAAA8AAAAAAAAAAAAAAAAAmAIAAGRycy9kb3du&#10;cmV2LnhtbFBLBQYAAAAABAAEAPUAAACGAw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<v:fill opacity="44461f"/>
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</v:shape>
                        <v:shape id="Freeform 470" o:spid="_x0000_s1032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z148MA&#10;AADbAAAADwAAAGRycy9kb3ducmV2LnhtbESPQWvCQBSE7wX/w/KE3upGBSnRVTQgFIvQRsHrI/vM&#10;hmTfxuzWxH/vFgo9DjPzDbPaDLYRd+p85VjBdJKAIC6crrhUcD7t395B+ICssXFMCh7kYbMevaww&#10;1a7nb7rnoRQRwj5FBSaENpXSF4Ys+olriaN3dZ3FEGVXSt1hH+G2kbMkWUiLFccFgy1lhoo6/7EK&#10;bp+Py81tj312GGTN2Zep87BT6nU8bJcgAg3hP/zX/tAK5gv4/RJ/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z148MAAADbAAAADwAAAAAAAAAAAAAAAACYAgAAZHJzL2Rv&#10;d25yZXYueG1sUEsFBgAAAAAEAAQA9QAAAIgD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<v:fill opacity="44461f"/>
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</v:shape>
                      </v:group>
                    </v:group>
                  </w:pict>
                </mc:Fallback>
              </mc:AlternateContent>
            </w:r>
            <w:sdt>
              <w:sdtPr>
                <w:id w:val="1285937882"/>
                <w:placeholder>
                  <w:docPart w:val="025A37402F5A4C8F8C50A815A70F370E"/>
                </w:placeholder>
                <w:showingPlcHdr/>
              </w:sdtPr>
              <w:sdtEndPr/>
              <w:sdtContent>
                <w:r w:rsidR="00F06F50">
                  <w:t>Giovanni</w:t>
                </w:r>
              </w:sdtContent>
            </w:sdt>
          </w:p>
        </w:tc>
        <w:tc>
          <w:tcPr>
            <w:tcW w:w="720" w:type="dxa"/>
            <w:tcMar>
              <w:left w:w="0" w:type="dxa"/>
              <w:right w:w="0" w:type="dxa"/>
            </w:tcMar>
            <w:vAlign w:val="center"/>
          </w:tcPr>
          <w:p w:rsidR="00B47758" w:rsidRPr="00B47758" w:rsidRDefault="00B47758" w:rsidP="00B47758"/>
        </w:tc>
        <w:tc>
          <w:tcPr>
            <w:tcW w:w="5040" w:type="dxa"/>
            <w:tcMar>
              <w:left w:w="0" w:type="dxa"/>
              <w:right w:w="0" w:type="dxa"/>
            </w:tcMar>
            <w:vAlign w:val="center"/>
          </w:tcPr>
          <w:p w:rsidR="00B47758" w:rsidRPr="00B47758" w:rsidRDefault="006E4896" w:rsidP="00F06F50">
            <w:pPr>
              <w:pStyle w:val="Name"/>
            </w:pPr>
            <w:r>
              <w:rPr>
                <w:noProof/>
                <w:lang w:bidi="bn-BD"/>
              </w:rPr>
              <mc:AlternateContent>
                <mc:Choice Requires="wpg">
                  <w:drawing>
                    <wp:anchor distT="0" distB="0" distL="114300" distR="114300" simplePos="0" relativeHeight="251678720" behindDoc="1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ge">
                        <wp:align>center</wp:align>
                      </wp:positionV>
                      <wp:extent cx="3032760" cy="1655445"/>
                      <wp:effectExtent l="9525" t="0" r="5715" b="1905"/>
                      <wp:wrapNone/>
                      <wp:docPr id="1" name="Group 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2760" cy="1655445"/>
                                <a:chOff x="853" y="1314"/>
                                <a:chExt cx="4776" cy="2607"/>
                              </a:xfrm>
                            </wpg:grpSpPr>
                            <wpg:grpSp>
                              <wpg:cNvPr id="2" name="Group 479"/>
                              <wpg:cNvGrpSpPr>
                                <a:grpSpLocks/>
                              </wpg:cNvGrpSpPr>
                              <wpg:grpSpPr bwMode="auto">
                                <a:xfrm rot="-16200000" flipH="1" flipV="1">
                                  <a:off x="-224" y="2391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3" name="Freeform 480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" name="Group 48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5" name="Freeform 482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" name="Freeform 48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" name="Freeform 48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" name="Freeform 48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9" name="Group 486"/>
                              <wpg:cNvGrpSpPr>
                                <a:grpSpLocks/>
                              </wpg:cNvGrpSpPr>
                              <wpg:grpSpPr bwMode="auto">
                                <a:xfrm rot="16200000" flipV="1">
                                  <a:off x="4239" y="2400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0" name="Freeform 487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1" name="Group 48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2" name="Freeform 489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" name="Freeform 49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" name="Freeform 49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" name="Freeform 49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6" name="Group 493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855" y="3467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7" name="Freeform 494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8" name="Group 49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9" name="Freeform 496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" name="Freeform 49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" name="Freeform 49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" name="Freeform 49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3" name="Group 5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5" y="1328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24" name="Freeform 501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5" name="Group 50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26" name="Freeform 503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" name="Freeform 50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" name="Freeform 50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" name="Freeform 50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E8636B" id="Group 478" o:spid="_x0000_s1026" style="position:absolute;margin-left:0;margin-top:0;width:238.8pt;height:130.35pt;z-index:-251637760;mso-position-horizontal:center;mso-position-vertical:center;mso-position-vertical-relative:page" coordorigin="853,1314" coordsize="4776,2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">
                      <v:group id="Group 479" o:spid="_x0000_s1027" style="position:absolute;left:-224;top:2391;width:2467;height:313;rotation:90;flip:x 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M8ikjCAAAA2gAAAA8A&#10;AAAAAAAAAAAAAAAAqgIAAGRycy9kb3ducmV2LnhtbFBLBQYAAAAABAAEAPoAAACZAwAAAAA=&#10;">
                        <v:shape id="Freeform 480" o:spid="_x0000_s1028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iucMQA&#10;AADaAAAADwAAAGRycy9kb3ducmV2LnhtbESPQWvCQBSE74L/YXmCF6mbtiA1uooptfYkqG3x+Mg+&#10;k2D27ZJdTfz3bkHocZiZb5j5sjO1uFLjK8sKnscJCOLc6ooLBd+H9dMbCB+QNdaWScGNPCwX/d4c&#10;U21b3tF1HwoRIexTVFCG4FIpfV6SQT+2jjh6J9sYDFE2hdQNthFuavmSJBNpsOK4UKKj95Ly8/5i&#10;FLjppxtlx9Umc7vf24/JtvlHe1FqOOhWMxCBuvAffrS/tIJX+LsSb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4rnDEAAAA2gAAAA8AAAAAAAAAAAAAAAAAmAIAAGRycy9k&#10;b3ducmV2LnhtbFBLBQYAAAAABAAEAPUAAACJAw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481" o:spid="_x0000_s1029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    <v:shape id="Freeform 482" o:spid="_x0000_s1030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zZHcYA&#10;AADaAAAADwAAAGRycy9kb3ducmV2LnhtbESPQWsCMRSE7wX/Q3gFbzXbiqVsjWIF0UoPra2gt+fm&#10;ubu4eVmT6K7++kYo9DjMzDfMcNyaSpzJ+dKygsdeAoI4s7rkXMHP9+zhBYQPyBory6TgQh7Go87d&#10;EFNtG/6i8yrkIkLYp6igCKFOpfRZQQZ9z9bE0dtbZzBE6XKpHTYRbir5lCTP0mDJcaHAmqYFZYfV&#10;ySjYzN+2x2szObrm43PXX67X79N8plT3vp28ggjUhv/wX3uhFQzgdiXeAD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zZHcYAAADaAAAADwAAAAAAAAAAAAAAAACYAgAAZHJz&#10;L2Rvd25yZXYueG1sUEsFBgAAAAAEAAQA9QAAAIsDAAAAAA=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483" o:spid="_x0000_s1031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o2fMQA&#10;AADaAAAADwAAAGRycy9kb3ducmV2LnhtbESP3WoCMRSE7wXfIZxC7zRrLVK2ZpciFAVFcVtoLw+b&#10;sz/t5mRJUt2+vREEL4eZ+YZZ5oPpxImcby0rmE0TEMSl1S3XCj4/3icvIHxA1thZJgX/5CHPxqMl&#10;ptqe+UinItQiQtinqKAJoU+l9GVDBv3U9sTRq6wzGKJ0tdQOzxFuOvmUJAtpsOW40GBPq4bK3+LP&#10;KPj52q+3ej5z1XPVrbU8+N1375V6fBjeXkEEGsI9fGtvtIIFXK/EGy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qNnzEAAAA2gAAAA8AAAAAAAAAAAAAAAAAmAIAAGRycy9k&#10;b3ducmV2LnhtbFBLBQYAAAAABAAEAPUAAACJAw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484" o:spid="_x0000_s1032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kasMAA&#10;AADaAAAADwAAAGRycy9kb3ducmV2LnhtbESPQYvCMBSE7wv+h/AEb2uq4irVKCoIC17cKp4fzbMt&#10;Ni8liW399xthYY/DzHzDrLe9qUVLzleWFUzGCQji3OqKCwXXy/FzCcIHZI21ZVLwIg/bzeBjjam2&#10;Hf9Qm4VCRAj7FBWUITSplD4vyaAf24Y4enfrDIYoXSG1wy7CTS2nSfIlDVYcF0ps6FBS/sieRsEO&#10;OT+Y8/xc6/1t2cw712azk1KjYb9bgQjUh//wX/tbK1jA+0q8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akasMAAAADaAAAADwAAAAAAAAAAAAAAAACYAgAAZHJzL2Rvd25y&#10;ZXYueG1sUEsFBgAAAAAEAAQA9QAAAIUD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485" o:spid="_x0000_s1033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LMPMAA&#10;AADaAAAADwAAAGRycy9kb3ducmV2LnhtbERPyWrDMBC9F/oPYgK51XJ6KMG1ElJDobQEErfQ62BN&#10;LWNr5Fiql7+PDoEcH2/P97PtxEiDbxwr2CQpCOLK6YZrBT/f709bED4ga+wck4KFPOx3jw85ZtpN&#10;fKaxDLWIIewzVGBC6DMpfWXIok9cTxy5PzdYDBEOtdQDTjHcdvI5TV+kxYZjg8GeCkNVW/5bBZev&#10;5ffiDsep+Jxly8XJtGV4U2q9mg+vIALN4S6+uT+0grg1Xok3QO6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LMPMAAAADaAAAADwAAAAAAAAAAAAAAAACYAgAAZHJzL2Rvd25y&#10;ZXYueG1sUEsFBgAAAAAEAAQA9QAAAIUD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486" o:spid="_x0000_s1034" style="position:absolute;left:4239;top:2400;width:2467;height:313;rotation:90;flip: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NNlljCAAAA2gAAAA8A&#10;AAAAAAAAAAAAAAAAqgIAAGRycy9kb3ducmV2LnhtbFBLBQYAAAAABAAEAPoAAACZAwAAAAA=&#10;">
                        <v:shape id="Freeform 487" o:spid="_x0000_s1035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TOwcYA&#10;AADbAAAADwAAAGRycy9kb3ducmV2LnhtbESPT0/DMAzF70h8h8hIXBBL4YCgLK1WtD+ckDbYxNFq&#10;TFvROFGTrd23xwek3Wy95/d+npeT69WJhth5NvAwy0AR19523Bj4+lzdP4OKCdli75kMnClCWVxf&#10;zTG3fuQtnXapURLCMUcDbUoh1zrWLTmMMx+IRfvxg8Mk69BoO+Ao4a7Xj1n2pB12LA0tBnprqf7d&#10;HZ2B8LIOd9X3YlOF7eG8d9VHvRyPxtzeTItXUImmdDH/X79bwRd6+UUG0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TOwcYAAADbAAAADwAAAAAAAAAAAAAAAACYAgAAZHJz&#10;L2Rvd25yZXYueG1sUEsFBgAAAAAEAAQA9QAAAIsD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488" o:spid="_x0000_s1036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    <v:shape id="Freeform 489" o:spid="_x0000_s1037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LN58QA&#10;AADbAAAADwAAAGRycy9kb3ducmV2LnhtbERPTWsCMRC9C/6HMEJvmtWCyNYoKoht6aFqhfY23Ux3&#10;FzeTNUndbX+9EQRv83ifM523phJncr60rGA4SEAQZ1aXnCv42K/7ExA+IGusLJOCP/Iwn3U7U0y1&#10;bXhL513IRQxhn6KCIoQ6ldJnBRn0A1sTR+7HOoMhQpdL7bCJ4aaSoyQZS4Mlx4YCa1oVlB13v0bB&#10;52b5dfpvFifXvL1/P74eDi+rfK3UQ69dPIEI1Ia7+OZ+1nH+CK6/xAPk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yzefEAAAA2wAAAA8AAAAAAAAAAAAAAAAAmAIAAGRycy9k&#10;b3ducmV2LnhtbFBLBQYAAAAABAAEAPUAAACJAw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490" o:spid="_x0000_s1038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N4H8EA&#10;AADbAAAADwAAAGRycy9kb3ducmV2LnhtbERP22oCMRB9L/gPYYS+adYqRVajiFAsKBYvoI/DZvai&#10;m8mSRN3+fSMIfZvDuc503ppa3Mn5yrKCQT8BQZxZXXGh4Hj46o1B+ICssbZMCn7Jw3zWeZtiqu2D&#10;d3Tfh0LEEPYpKihDaFIpfVaSQd+3DXHkcusMhghdIbXDRww3tfxIkk9psOLYUGJDy5Ky6/5mFFxO&#10;29VaDwcuH+X1Sssfvzk3Xqn3bruYgAjUhn/xy/2t4/whPH+JB8jZ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jeB/BAAAA2wAAAA8AAAAAAAAAAAAAAAAAmAIAAGRycy9kb3du&#10;cmV2LnhtbFBLBQYAAAAABAAEAPUAAACGAw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491" o:spid="_x0000_s1039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C/7L8A&#10;AADbAAAADwAAAGRycy9kb3ducmV2LnhtbERPS4vCMBC+L/gfwgje1tT1gVSjqCAseNEqnodmbIvN&#10;pCTZtv77zcKCt/n4nrPe9qYWLTlfWVYwGScgiHOrKy4U3K7HzyUIH5A11pZJwYs8bDeDjzWm2nZ8&#10;oTYLhYgh7FNUUIbQpFL6vCSDfmwb4sg9rDMYInSF1A67GG5q+ZUkC2mw4thQYkOHkvJn9mMU7JDz&#10;gznPz7Xe35fNvHNtNj0pNRr2uxWIQH14i//d3zrOn8HfL/EAufk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YL/svwAAANsAAAAPAAAAAAAAAAAAAAAAAJgCAABkcnMvZG93bnJl&#10;di54bWxQSwUGAAAAAAQABAD1AAAAhAMAAAAA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492" o:spid="_x0000_s1040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s39MEA&#10;AADbAAAADwAAAGRycy9kb3ducmV2LnhtbERP32vCMBB+H/g/hBP2NlMHE+lMiysIwyHMKuz1aG5N&#10;aXOpTbT1v18Gg73dx/fzNvlkO3GjwTeOFSwXCQjiyumGawXn0+5pDcIHZI2dY1JwJw95NnvYYKrd&#10;yEe6laEWMYR9igpMCH0qpa8MWfQL1xNH7tsNFkOEQy31gGMMt518TpKVtNhwbDDYU2GoasurVXD5&#10;uH9d3PYwFvtJtlx8mrYMb0o9zqftK4hAU/gX/7nfdZz/Ar+/xAN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rN/TBAAAA2wAAAA8AAAAAAAAAAAAAAAAAmAIAAGRycy9kb3du&#10;cmV2LnhtbFBLBQYAAAAABAAEAPUAAACG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493" o:spid="_x0000_s1041" style="position:absolute;left:855;top:3467;width:4774;height:454;flip: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r0+b38EAAADbAAAADwAA&#10;AAAAAAAAAAAAAACqAgAAZHJzL2Rvd25yZXYueG1sUEsFBgAAAAAEAAQA+gAAAJgDAAAAAA==&#10;">
                        <v:shape id="Freeform 494" o:spid="_x0000_s1042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1WtcMA&#10;AADbAAAADwAAAGRycy9kb3ducmV2LnhtbERPS2vCQBC+F/wPywi9lLqxh1ajqxjpw5NgbIvHITsm&#10;wezskl1N/PddoeBtPr7nzJe9acSFWl9bVjAeJSCIC6trLhV87z+eJyB8QNbYWCYFV/KwXAwe5phq&#10;2/GOLnkoRQxhn6KCKgSXSumLigz6kXXEkTva1mCIsC2lbrGL4aaRL0nyKg3WHBsqdLSuqDjlZ6PA&#10;TT/dU3ZYfWVu93v9Mdm2eO/OSj0O+9UMRKA+3MX/7o2O89/g9ks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1WtcMAAADbAAAADwAAAAAAAAAAAAAAAACYAgAAZHJzL2Rv&#10;d25yZXYueG1sUEsFBgAAAAAEAAQA9QAAAIgD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495" o:spid="_x0000_s1043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    <v:shape id="Freeform 496" o:spid="_x0000_s1044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flsUA&#10;AADbAAAADwAAAGRycy9kb3ducmV2LnhtbERPTWsCMRC9F/wPYQrearYVpN0axQqilR5aW0Fv42bc&#10;XdxM1iS6q7++EQq9zeN9znDcmkqcyfnSsoLHXgKCOLO65FzBz/fs4RmED8gaK8uk4EIexqPO3RBT&#10;bRv+ovMq5CKGsE9RQRFCnUrps4IM+p6tiSO3t85giNDlUjtsYrip5FOSDKTBkmNDgTVNC8oOq5NR&#10;sJm/bY/XZnJ0zcfnrr9cr9+n+Uyp7n07eQURqA3/4j/3Qsf5L3D7JR4gR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l+WxQAAANsAAAAPAAAAAAAAAAAAAAAAAJgCAABkcnMv&#10;ZG93bnJldi54bWxQSwUGAAAAAAQABAD1AAAAig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497" o:spid="_x0000_s1045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0s1cEA&#10;AADbAAAADwAAAGRycy9kb3ducmV2LnhtbERPW2vCMBR+F/YfwhnsTVPrkNEZZQhSQdmYCvp4aE4v&#10;W3NSkqzt/v3yMPDx47uvNqNpRU/ON5YVzGcJCOLC6oYrBZfzbvoCwgdkja1lUvBLHjbrh8kKM20H&#10;/qT+FCoRQ9hnqKAOocuk9EVNBv3MdsSRK60zGCJ0ldQOhxhuWpkmyVIabDg21NjRtqbi+/RjFHxd&#10;3/ODXsxd+Vy2uZYf/njrvFJPj+PbK4hAY7iL/917rSCN6+OX+A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dLNXBAAAA2wAAAA8AAAAAAAAAAAAAAAAAmAIAAGRycy9kb3du&#10;cmV2LnhtbFBLBQYAAAAABAAEAPUAAACGAw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498" o:spid="_x0000_s1046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vWycAA&#10;AADbAAAADwAAAGRycy9kb3ducmV2LnhtbESPQYvCMBSE7wv+h/AEb2uqokg1igqCsBftLp4fzbMt&#10;Ni8liW3992ZB8DjMzDfMetubWrTkfGVZwWScgCDOra64UPD3e/xegvABWWNtmRQ8ycN2M/haY6pt&#10;xxdqs1CICGGfooIyhCaV0uclGfRj2xBH72adwRClK6R22EW4qeU0SRbSYMVxocSGDiXl9+xhFOyQ&#10;84M5z8+13l+XzbxzbTb7UWo07HcrEIH68Am/2yetYDqB/y/xB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XvWycAAAADbAAAADwAAAAAAAAAAAAAAAACYAgAAZHJzL2Rvd25y&#10;ZXYueG1sUEsFBgAAAAAEAAQA9QAAAIUD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499" o:spid="_x0000_s1047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5lPcMA&#10;AADbAAAADwAAAGRycy9kb3ducmV2LnhtbESPQWvCQBSE7wX/w/IEb3VjDlKiq2hAKEqhTQteH9ln&#10;NiT7Nma3Jv77riD0OMzMN8x6O9pW3Kj3tWMFi3kCgrh0uuZKwc/34fUNhA/IGlvHpOBOHrabycsa&#10;M+0G/qJbESoRIewzVGBC6DIpfWnIop+7jjh6F9dbDFH2ldQ9DhFuW5kmyVJarDkuGOwoN1Q2xa9V&#10;cD3dz1e3+xjy4ygbzj9NU4S9UrPpuFuBCDSG//Cz/a4VpCk8vsQf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5lPcMAAADbAAAADwAAAAAAAAAAAAAAAACYAgAAZHJzL2Rv&#10;d25yZXYueG1sUEsFBgAAAAAEAAQA9QAAAIgD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500" o:spid="_x0000_s1048" style="position:absolute;left:855;top:1328;width:4774;height:454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<v:shape id="Freeform 501" o:spid="_x0000_s1049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MCf8UA&#10;AADbAAAADwAAAGRycy9kb3ducmV2LnhtbESPQWvCQBSE7wX/w/IEL6VuFCk2uoop1XoqqK14fGSf&#10;STD7dsmuJv77rlDocZiZb5j5sjO1uFHjK8sKRsMEBHFudcWFgu/D+mUKwgdkjbVlUnAnD8tF72mO&#10;qbYt7+i2D4WIEPYpKihDcKmUPi/JoB9aRxy9s20MhiibQuoG2wg3tRwnyas0WHFcKNHRe0n5ZX81&#10;Ctzbxj1np9Vn5nbH+4/JvvKP9qrUoN+tZiACdeE//NfeagXjCTy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wJ/xQAAANsAAAAPAAAAAAAAAAAAAAAAAJgCAABkcnMv&#10;ZG93bnJldi54bWxQSwUGAAAAAAQABAD1AAAAigM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502" o:spid="_x0000_s1050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    <v:shape id="Freeform 503" o:spid="_x0000_s1051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BWccA&#10;AADbAAAADwAAAGRycy9kb3ducmV2LnhtbESPT2sCMRTE7wW/Q3iCt5pVQcpqFCtIa+mh/gO9PTev&#10;u4ublzWJ7rafvikUehxm5jfMdN6aStzJ+dKygkE/AUGcWV1yrmC/Wz0+gfABWWNlmRR8kYf5rPMw&#10;xVTbhjd034ZcRAj7FBUUIdSplD4ryKDv25o4ep/WGQxRulxqh02Em0oOk2QsDZYcFwqsaVlQdtne&#10;jILjy/Pp+t0srq55/ziP3g6H9TJfKdXrtosJiEBt+A//tV+1guEYfr/EH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lAVnHAAAA2wAAAA8AAAAAAAAAAAAAAAAAmAIAAGRy&#10;cy9kb3ducmV2LnhtbFBLBQYAAAAABAAEAPUAAACMAw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504" o:spid="_x0000_s1052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S0ocQA&#10;AADbAAAADwAAAGRycy9kb3ducmV2LnhtbESP3WoCMRSE74W+QziF3mlWW1pZNyulUBRaFK2gl4fN&#10;2R+7OVmSqNu3NwXBy2FmvmGyeW9acSbnG8sKxqMEBHFhdcOVgt3P53AKwgdkja1lUvBHHub5wyDD&#10;VNsLb+i8DZWIEPYpKqhD6FIpfVGTQT+yHXH0SusMhihdJbXDS4SbVk6S5FUabDgu1NjRR03F7/Zk&#10;FBz3q8WXfh678qVsF1qu/feh80o9PfbvMxCB+nAP39pLrWDyBv9f4g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0tKHEAAAA2wAAAA8AAAAAAAAAAAAAAAAAmAIAAGRycy9k&#10;b3ducmV2LnhtbFBLBQYAAAAABAAEAPUAAACJAw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505" o:spid="_x0000_s1053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F/VL4A&#10;AADbAAAADwAAAGRycy9kb3ducmV2LnhtbERPTYvCMBC9C/6HMII3TVVcpBpLFRaEvbhVPA/N2Bab&#10;SUmybf33m8PCHh/v+5CNphU9Od9YVrBaJiCIS6sbrhTcb5+LHQgfkDW2lknBmzxkx+nkgKm2A39T&#10;X4RKxBD2KSqoQ+hSKX1Zk0G/tB1x5J7WGQwRukpqh0MMN61cJ8mHNNhwbKixo3NN5av4MQpy5PJs&#10;rttrq0+PXbcdXF9svpSaz8Z8DyLQGP7Ff+6LVrCOY+OX+APk8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Bf1S+AAAA2wAAAA8AAAAAAAAAAAAAAAAAmAIAAGRycy9kb3ducmV2&#10;LnhtbFBLBQYAAAAABAAEAPUAAACDAw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506" o:spid="_x0000_s1054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r3TMMA&#10;AADbAAAADwAAAGRycy9kb3ducmV2LnhtbESPQWvCQBSE7wX/w/IEb3WjB2mjq2hAEEuhjYLXR/aZ&#10;Dcm+jdnVxH/fLRR6HGbmG2a1GWwjHtT5yrGC2TQBQVw4XXGp4Hzav76B8AFZY+OYFDzJw2Y9ellh&#10;ql3P3/TIQykihH2KCkwIbSqlLwxZ9FPXEkfv6jqLIcqulLrDPsJtI+dJspAWK44LBlvKDBV1frcK&#10;bh/Py81tP/vsOMiasy9T52Gn1GQ8bJcgAg3hP/zXPmgF83f4/RJ/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r3TMMAAADbAAAADwAAAAAAAAAAAAAAAACYAgAAZHJzL2Rv&#10;d25yZXYueG1sUEsFBgAAAAAEAAQA9QAAAIgD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w10:wrap anchory="page"/>
                    </v:group>
                  </w:pict>
                </mc:Fallback>
              </mc:AlternateContent>
            </w:r>
            <w:sdt>
              <w:sdtPr>
                <w:id w:val="1285937885"/>
                <w:placeholder>
                  <w:docPart w:val="EC6E320C919E4E758AC388F9982A3CE4"/>
                </w:placeholder>
                <w:showingPlcHdr/>
              </w:sdtPr>
              <w:sdtEndPr/>
              <w:sdtContent>
                <w:r w:rsidR="00F06F50">
                  <w:t>Yumiko</w:t>
                </w:r>
              </w:sdtContent>
            </w:sdt>
          </w:p>
        </w:tc>
      </w:tr>
    </w:tbl>
    <w:p w:rsidR="004840FA" w:rsidRPr="00B47758" w:rsidRDefault="00B700BB" w:rsidP="00B47758">
      <w:pPr>
        <w:ind w:left="126" w:right="126"/>
        <w:rPr>
          <w:vanish/>
        </w:rPr>
      </w:pPr>
    </w:p>
    <w:sectPr w:rsidR="004840FA" w:rsidRPr="00B47758" w:rsidSect="00B47758">
      <w:type w:val="continuous"/>
      <w:pgSz w:w="12240" w:h="15840"/>
      <w:pgMar w:top="1080" w:right="720" w:bottom="0" w:left="720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896"/>
    <w:rsid w:val="003711A3"/>
    <w:rsid w:val="003860D3"/>
    <w:rsid w:val="003A63E7"/>
    <w:rsid w:val="003D2E17"/>
    <w:rsid w:val="005438CE"/>
    <w:rsid w:val="005A1E46"/>
    <w:rsid w:val="00665F85"/>
    <w:rsid w:val="006E4896"/>
    <w:rsid w:val="00765D68"/>
    <w:rsid w:val="00A045A7"/>
    <w:rsid w:val="00A4276C"/>
    <w:rsid w:val="00B47758"/>
    <w:rsid w:val="00B700BB"/>
    <w:rsid w:val="00BA0035"/>
    <w:rsid w:val="00DA742B"/>
    <w:rsid w:val="00DC5ACC"/>
    <w:rsid w:val="00DF1936"/>
    <w:rsid w:val="00E95344"/>
    <w:rsid w:val="00F06F50"/>
    <w:rsid w:val="00FB2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711819-651F-4A4B-AA9E-09B737F2E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7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4775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4775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7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758"/>
    <w:rPr>
      <w:rFonts w:ascii="Tahoma" w:hAnsi="Tahoma" w:cs="Tahoma"/>
      <w:sz w:val="16"/>
      <w:szCs w:val="16"/>
    </w:rPr>
  </w:style>
  <w:style w:type="paragraph" w:customStyle="1" w:styleId="Name">
    <w:name w:val="Name"/>
    <w:basedOn w:val="Normal"/>
    <w:qFormat/>
    <w:rsid w:val="00FB20C2"/>
    <w:pPr>
      <w:spacing w:before="1040" w:after="0" w:line="240" w:lineRule="auto"/>
      <w:jc w:val="center"/>
    </w:pPr>
    <w:rPr>
      <w:b/>
      <w:color w:val="000000" w:themeColor="text1"/>
      <w:sz w:val="40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Alexy\2020\place%20setting%20template\place%20setting%20template%201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CBAC68A23624474A5B312FD26601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531BD-4364-4AE8-A9DE-91601038E763}"/>
      </w:docPartPr>
      <w:docPartBody>
        <w:p w:rsidR="00000000" w:rsidRDefault="0047016A">
          <w:pPr>
            <w:pStyle w:val="2CBAC68A23624474A5B312FD26601CC3"/>
          </w:pPr>
          <w:r w:rsidRPr="00F06F50">
            <w:t>William</w:t>
          </w:r>
        </w:p>
      </w:docPartBody>
    </w:docPart>
    <w:docPart>
      <w:docPartPr>
        <w:name w:val="CD4613695E0F46CAAFD3D2B61634A9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F8B681-FFA5-4F68-B76B-D5845784640B}"/>
      </w:docPartPr>
      <w:docPartBody>
        <w:p w:rsidR="00000000" w:rsidRDefault="0047016A">
          <w:pPr>
            <w:pStyle w:val="CD4613695E0F46CAAFD3D2B61634A9AB"/>
          </w:pPr>
          <w:r w:rsidRPr="00F06F50">
            <w:t>Marilyn</w:t>
          </w:r>
        </w:p>
      </w:docPartBody>
    </w:docPart>
    <w:docPart>
      <w:docPartPr>
        <w:name w:val="F2132356A94E4921A7F2D9354EA246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10A4E8-4353-48BB-8AB8-51BF72685817}"/>
      </w:docPartPr>
      <w:docPartBody>
        <w:p w:rsidR="00000000" w:rsidRDefault="0047016A">
          <w:pPr>
            <w:pStyle w:val="F2132356A94E4921A7F2D9354EA246C8"/>
          </w:pPr>
          <w:r>
            <w:t>Hiroki</w:t>
          </w:r>
        </w:p>
      </w:docPartBody>
    </w:docPart>
    <w:docPart>
      <w:docPartPr>
        <w:name w:val="595F6EFBEC9D4F1D8FBB633821A777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F41E17-635F-488D-AA81-BB5A871E57F5}"/>
      </w:docPartPr>
      <w:docPartBody>
        <w:p w:rsidR="00000000" w:rsidRDefault="0047016A">
          <w:pPr>
            <w:pStyle w:val="595F6EFBEC9D4F1D8FBB633821A7779A"/>
          </w:pPr>
          <w:r>
            <w:t>Stephan</w:t>
          </w:r>
        </w:p>
      </w:docPartBody>
    </w:docPart>
    <w:docPart>
      <w:docPartPr>
        <w:name w:val="B7A0650F044146C698C7F0E18E1D8F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4DE46-5749-496F-880E-72282F43A4D7}"/>
      </w:docPartPr>
      <w:docPartBody>
        <w:p w:rsidR="00000000" w:rsidRDefault="0047016A">
          <w:pPr>
            <w:pStyle w:val="B7A0650F044146C698C7F0E18E1D8F5F"/>
          </w:pPr>
          <w:r w:rsidRPr="00F06F50">
            <w:t>Cheri</w:t>
          </w:r>
        </w:p>
      </w:docPartBody>
    </w:docPart>
    <w:docPart>
      <w:docPartPr>
        <w:name w:val="09AF675316A64E30A709A17D790BB5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C84CDE-E205-48A3-BD62-5E7AC3F6DE19}"/>
      </w:docPartPr>
      <w:docPartBody>
        <w:p w:rsidR="00000000" w:rsidRDefault="0047016A">
          <w:pPr>
            <w:pStyle w:val="09AF675316A64E30A709A17D790BB534"/>
          </w:pPr>
          <w:r>
            <w:t>Lorianne</w:t>
          </w:r>
        </w:p>
      </w:docPartBody>
    </w:docPart>
    <w:docPart>
      <w:docPartPr>
        <w:name w:val="025A37402F5A4C8F8C50A815A70F37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951F80-31E8-4FFA-9CBA-7CAE30644832}"/>
      </w:docPartPr>
      <w:docPartBody>
        <w:p w:rsidR="00000000" w:rsidRDefault="0047016A">
          <w:pPr>
            <w:pStyle w:val="025A37402F5A4C8F8C50A815A70F370E"/>
          </w:pPr>
          <w:r>
            <w:t>Giovanni</w:t>
          </w:r>
        </w:p>
      </w:docPartBody>
    </w:docPart>
    <w:docPart>
      <w:docPartPr>
        <w:name w:val="EC6E320C919E4E758AC388F9982A3C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F866FF-F47A-4595-ABD3-36B192B51C69}"/>
      </w:docPartPr>
      <w:docPartBody>
        <w:p w:rsidR="00000000" w:rsidRDefault="0047016A">
          <w:pPr>
            <w:pStyle w:val="EC6E320C919E4E758AC388F9982A3CE4"/>
          </w:pPr>
          <w:r>
            <w:t>Yumiko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16A"/>
    <w:rsid w:val="00470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CBAC68A23624474A5B312FD26601CC3">
    <w:name w:val="2CBAC68A23624474A5B312FD26601CC3"/>
  </w:style>
  <w:style w:type="paragraph" w:customStyle="1" w:styleId="CD4613695E0F46CAAFD3D2B61634A9AB">
    <w:name w:val="CD4613695E0F46CAAFD3D2B61634A9AB"/>
  </w:style>
  <w:style w:type="paragraph" w:customStyle="1" w:styleId="F2132356A94E4921A7F2D9354EA246C8">
    <w:name w:val="F2132356A94E4921A7F2D9354EA246C8"/>
  </w:style>
  <w:style w:type="paragraph" w:customStyle="1" w:styleId="595F6EFBEC9D4F1D8FBB633821A7779A">
    <w:name w:val="595F6EFBEC9D4F1D8FBB633821A7779A"/>
  </w:style>
  <w:style w:type="paragraph" w:customStyle="1" w:styleId="B7A0650F044146C698C7F0E18E1D8F5F">
    <w:name w:val="B7A0650F044146C698C7F0E18E1D8F5F"/>
  </w:style>
  <w:style w:type="paragraph" w:customStyle="1" w:styleId="09AF675316A64E30A709A17D790BB534">
    <w:name w:val="09AF675316A64E30A709A17D790BB534"/>
  </w:style>
  <w:style w:type="paragraph" w:customStyle="1" w:styleId="025A37402F5A4C8F8C50A815A70F370E">
    <w:name w:val="025A37402F5A4C8F8C50A815A70F370E"/>
  </w:style>
  <w:style w:type="paragraph" w:customStyle="1" w:styleId="EC6E320C919E4E758AC388F9982A3CE4">
    <w:name w:val="EC6E320C919E4E758AC388F9982A3C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rek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Wedding">
      <a:majorFont>
        <a:latin typeface="Kunstler Script"/>
        <a:ea typeface=""/>
        <a:cs typeface=""/>
      </a:majorFont>
      <a:minorFont>
        <a:latin typeface="Maiandra G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2100-01-01T00:00:00+00:00</AssetExpire>
    <IntlLangReviewDate xmlns="4873beb7-5857-4685-be1f-d57550cc96cc" xsi:nil="true"/>
    <SubmitterId xmlns="4873beb7-5857-4685-be1f-d57550cc96cc" xsi:nil="true"/>
    <IntlLangReview xmlns="4873beb7-5857-4685-be1f-d57550cc96cc" xsi:nil="true"/>
    <EditorialStatus xmlns="4873beb7-5857-4685-be1f-d57550cc96cc" xsi:nil="true"/>
    <OriginAsset xmlns="4873beb7-5857-4685-be1f-d57550cc96cc" xsi:nil="true"/>
    <Markets xmlns="4873beb7-5857-4685-be1f-d57550cc96cc"/>
    <AcquiredFrom xmlns="4873beb7-5857-4685-be1f-d57550cc96cc" xsi:nil="true"/>
    <AssetStart xmlns="4873beb7-5857-4685-be1f-d57550cc96cc">2009-05-30T20:32:01+00:00</AssetStart>
    <PublishStatusLookup xmlns="4873beb7-5857-4685-be1f-d57550cc96cc">
      <Value>262854</Value>
      <Value>1283010</Value>
    </PublishStatusLookup>
    <MarketSpecific xmlns="4873beb7-5857-4685-be1f-d57550cc96cc" xsi:nil="true"/>
    <APAuthor xmlns="4873beb7-5857-4685-be1f-d57550cc96cc">
      <UserInfo>
        <DisplayName/>
        <AccountId>191</AccountId>
        <AccountType/>
      </UserInfo>
    </APAuthor>
    <IntlLangReviewer xmlns="4873beb7-5857-4685-be1f-d57550cc96cc" xsi:nil="true"/>
    <CSXSubmissionDate xmlns="4873beb7-5857-4685-be1f-d57550cc96cc" xsi:nil="true"/>
    <NumericId xmlns="4873beb7-5857-4685-be1f-d57550cc96cc">-1</NumericId>
    <ParentAssetId xmlns="4873beb7-5857-4685-be1f-d57550cc96cc" xsi:nil="true"/>
    <OriginalSourceMarket xmlns="4873beb7-5857-4685-be1f-d57550cc96cc" xsi:nil="true"/>
    <ApprovalStatus xmlns="4873beb7-5857-4685-be1f-d57550cc96cc">InProgress</ApprovalStatus>
    <SourceTitle xmlns="4873beb7-5857-4685-be1f-d57550cc96cc">Place cards (Heart Scroll design)</SourceTitle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TemplateStatus xmlns="4873beb7-5857-4685-be1f-d57550cc96cc">Complete</TemplateStatus>
    <OutputCachingOn xmlns="4873beb7-5857-4685-be1f-d57550cc96cc">false</OutputCachingOn>
    <IsSearchable xmlns="4873beb7-5857-4685-be1f-d57550cc96cc">false</IsSearchable>
    <HandoffToMSDN xmlns="4873beb7-5857-4685-be1f-d57550cc96cc" xsi:nil="true"/>
    <UALocRecommendation xmlns="4873beb7-5857-4685-be1f-d57550cc96cc">Localize</UALocRecommendation>
    <UALocComments xmlns="4873beb7-5857-4685-be1f-d57550cc96cc" xsi:nil="true"/>
    <ShowIn xmlns="4873beb7-5857-4685-be1f-d57550cc96cc">Show everywhere</ShowIn>
    <ThumbnailAssetId xmlns="4873beb7-5857-4685-be1f-d57550cc96cc" xsi:nil="true"/>
    <ContentItem xmlns="4873beb7-5857-4685-be1f-d57550cc96cc" xsi:nil="true"/>
    <LastModifiedDateTime xmlns="4873beb7-5857-4685-be1f-d57550cc96cc" xsi:nil="true"/>
    <ClipArtFilename xmlns="4873beb7-5857-4685-be1f-d57550cc96cc" xsi:nil="true"/>
    <CSXHash xmlns="4873beb7-5857-4685-be1f-d57550cc96cc" xsi:nil="true"/>
    <DirectSourceMarket xmlns="4873beb7-5857-4685-be1f-d57550cc96cc" xsi:nil="true"/>
    <PlannedPubDate xmlns="4873beb7-5857-4685-be1f-d57550cc96cc" xsi:nil="true"/>
    <ArtSampleDocs xmlns="4873beb7-5857-4685-be1f-d57550cc96cc" xsi:nil="true"/>
    <TrustLevel xmlns="4873beb7-5857-4685-be1f-d57550cc96cc">1 Microsoft Managed Content</TrustLevel>
    <CSXSubmissionMarket xmlns="4873beb7-5857-4685-be1f-d57550cc96cc" xsi:nil="true"/>
    <VoteCount xmlns="4873beb7-5857-4685-be1f-d57550cc96cc" xsi:nil="true"/>
    <BusinessGroup xmlns="4873beb7-5857-4685-be1f-d57550cc96cc" xsi:nil="true"/>
    <TimesCloned xmlns="4873beb7-5857-4685-be1f-d57550cc96cc" xsi:nil="true"/>
    <AverageRating xmlns="4873beb7-5857-4685-be1f-d57550cc96cc" xsi:nil="true"/>
    <Provider xmlns="4873beb7-5857-4685-be1f-d57550cc96cc">EY006220130</Provider>
    <UACurrentWords xmlns="4873beb7-5857-4685-be1f-d57550cc96cc">0</UACurrentWords>
    <AssetId xmlns="4873beb7-5857-4685-be1f-d57550cc96cc">TP010367774</AssetId>
    <APEditor xmlns="4873beb7-5857-4685-be1f-d57550cc96cc">
      <UserInfo>
        <DisplayName/>
        <AccountId>92</AccountId>
        <AccountType/>
      </UserInfo>
    </APEditor>
    <DSATActionTaken xmlns="4873beb7-5857-4685-be1f-d57550cc96cc" xsi:nil="true"/>
    <IsDeleted xmlns="4873beb7-5857-4685-be1f-d57550cc96cc">false</IsDeleted>
    <PublishTargets xmlns="4873beb7-5857-4685-be1f-d57550cc96cc">OfficeOnline</PublishTargets>
    <ApprovalLog xmlns="4873beb7-5857-4685-be1f-d57550cc96cc" xsi:nil="true"/>
    <BugNumber xmlns="4873beb7-5857-4685-be1f-d57550cc96cc">84</BugNumber>
    <CrawlForDependencies xmlns="4873beb7-5857-4685-be1f-d57550cc96cc">false</CrawlForDependencies>
    <LastHandOff xmlns="4873beb7-5857-4685-be1f-d57550cc96cc" xsi:nil="true"/>
    <Milestone xmlns="4873beb7-5857-4685-be1f-d57550cc96cc" xsi:nil="true"/>
    <UANotes xmlns="4873beb7-5857-4685-be1f-d57550cc96cc">Webdunia</UANotes>
    <PrimaryImageGen xmlns="4873beb7-5857-4685-be1f-d57550cc96cc">true</PrimaryImageGen>
    <TPFriendlyName xmlns="4873beb7-5857-4685-be1f-d57550cc96cc">Place cards (Heart Scroll design)</TPFriendlyName>
    <OpenTemplate xmlns="4873beb7-5857-4685-be1f-d57550cc96cc">true</OpenTemplate>
    <TPInstallLocation xmlns="4873beb7-5857-4685-be1f-d57550cc96cc">{My Templates}</TPInstallLocation>
    <TPCommandLine xmlns="4873beb7-5857-4685-be1f-d57550cc96cc">{WD} /f {FilePath}</TPCommandLine>
    <TPAppVersion xmlns="4873beb7-5857-4685-be1f-d57550cc96cc">12</TPAppVersion>
    <TPLaunchHelpLinkType xmlns="4873beb7-5857-4685-be1f-d57550cc96cc">Template</TPLaunchHelpLinkType>
    <TPLaunchHelpLink xmlns="4873beb7-5857-4685-be1f-d57550cc96cc" xsi:nil="true"/>
    <TPApplication xmlns="4873beb7-5857-4685-be1f-d57550cc96cc">Word</TPApplication>
    <TPNamespace xmlns="4873beb7-5857-4685-be1f-d57550cc96cc">WINWORD</TPNamespace>
    <TPExecutable xmlns="4873beb7-5857-4685-be1f-d57550cc96cc" xsi:nil="true"/>
    <TPComponent xmlns="4873beb7-5857-4685-be1f-d57550cc96cc">WORDFiles</TPComponent>
    <TPClientViewer xmlns="4873beb7-5857-4685-be1f-d57550cc96cc">Microsoft Office Word</TPClientViewer>
    <LastPublishResultLookup xmlns="4873beb7-5857-4685-be1f-d57550cc96cc" xsi:nil="true"/>
    <PolicheckWords xmlns="4873beb7-5857-4685-be1f-d57550cc96cc" xsi:nil="true"/>
    <FriendlyTitle xmlns="4873beb7-5857-4685-be1f-d57550cc96cc" xsi:nil="true"/>
    <Manager xmlns="4873beb7-5857-4685-be1f-d57550cc96cc" xsi:nil="true"/>
    <EditorialTags xmlns="4873beb7-5857-4685-be1f-d57550cc96cc" xsi:nil="true"/>
    <LegacyData xmlns="4873beb7-5857-4685-be1f-d57550cc96cc" xsi:nil="true"/>
    <Downloads xmlns="4873beb7-5857-4685-be1f-d57550cc96cc">0</Downloads>
    <Providers xmlns="4873beb7-5857-4685-be1f-d57550cc96cc" xsi:nil="true"/>
    <TemplateTemplateType xmlns="4873beb7-5857-4685-be1f-d57550cc96cc">Word 2007 Default</TemplateTemplateType>
    <OOCacheId xmlns="4873beb7-5857-4685-be1f-d57550cc96cc" xsi:nil="true"/>
    <BlockPublish xmlns="4873beb7-5857-4685-be1f-d57550cc96cc" xsi:nil="true"/>
    <CampaignTagsTaxHTField0 xmlns="4873beb7-5857-4685-be1f-d57550cc96cc">
      <Terms xmlns="http://schemas.microsoft.com/office/infopath/2007/PartnerControls"/>
    </CampaignTagsTaxHTField0>
    <LocLastLocAttemptVersionLookup xmlns="4873beb7-5857-4685-be1f-d57550cc96cc">143617</LocLastLocAttemptVersionLookup>
    <LocLastLocAttemptVersionTypeLookup xmlns="4873beb7-5857-4685-be1f-d57550cc96cc" xsi:nil="true"/>
    <LocOverallPreviewStatusLookup xmlns="4873beb7-5857-4685-be1f-d57550cc96cc" xsi:nil="true"/>
    <LocOverallPublishStatusLookup xmlns="4873beb7-5857-4685-be1f-d57550cc96cc" xsi:nil="true"/>
    <TaxCatchAll xmlns="4873beb7-5857-4685-be1f-d57550cc96cc"/>
    <LocNewPublishedVersionLookup xmlns="4873beb7-5857-4685-be1f-d57550cc96cc" xsi:nil="true"/>
    <LocPublishedDependentAssetsLookup xmlns="4873beb7-5857-4685-be1f-d57550cc96cc" xsi:nil="true"/>
    <LocComments xmlns="4873beb7-5857-4685-be1f-d57550cc96cc" xsi:nil="true"/>
    <LocProcessedForMarketsLookup xmlns="4873beb7-5857-4685-be1f-d57550cc96cc" xsi:nil="true"/>
    <LocRecommendedHandoff xmlns="4873beb7-5857-4685-be1f-d57550cc96cc" xsi:nil="true"/>
    <LocManualTestRequired xmlns="4873beb7-5857-4685-be1f-d57550cc96cc" xsi:nil="true"/>
    <LocProcessedForHandoffsLookup xmlns="4873beb7-5857-4685-be1f-d57550cc96cc" xsi:nil="true"/>
    <LocOverallHandbackStatusLookup xmlns="4873beb7-5857-4685-be1f-d57550cc96cc" xsi:nil="true"/>
    <LocalizationTagsTaxHTField0 xmlns="4873beb7-5857-4685-be1f-d57550cc96cc">
      <Terms xmlns="http://schemas.microsoft.com/office/infopath/2007/PartnerControls"/>
    </LocalizationTagsTaxHTField0>
    <FeatureTagsTaxHTField0 xmlns="4873beb7-5857-4685-be1f-d57550cc96cc">
      <Terms xmlns="http://schemas.microsoft.com/office/infopath/2007/PartnerControls"/>
    </FeatureTagsTaxHTField0>
    <LocOverallLocStatusLookup xmlns="4873beb7-5857-4685-be1f-d57550cc96cc" xsi:nil="true"/>
    <LocPublishedLinkedAssetsLookup xmlns="4873beb7-5857-4685-be1f-d57550cc96cc" xsi:nil="true"/>
    <InternalTagsTaxHTField0 xmlns="4873beb7-5857-4685-be1f-d57550cc96cc">
      <Terms xmlns="http://schemas.microsoft.com/office/infopath/2007/PartnerControls"/>
    </InternalTagsTaxHTField0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MarketGroupTiers2 xmlns="4873beb7-5857-4685-be1f-d57550cc96c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42A536-787E-4A65-9FB1-A9D442B836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F34A4D-A54C-4298-ADF0-EE2FC0B72EEF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1E598E93-5D05-4EE1-A40F-95A79E84B0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1043E32-D1FF-415D-87D0-21251005E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place setting template 19.dotx</Template>
  <TotalTime>1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MD SHAJEDUL ISLAM</cp:lastModifiedBy>
  <cp:revision>3</cp:revision>
  <dcterms:created xsi:type="dcterms:W3CDTF">2020-02-25T17:46:00Z</dcterms:created>
  <dcterms:modified xsi:type="dcterms:W3CDTF">2020-02-25T17:47:00Z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PolicheckStatus">
    <vt:lpwstr>0</vt:lpwstr>
  </property>
  <property fmtid="{D5CDD505-2E9C-101B-9397-08002B2CF9AE}" pid="7" name="Applications">
    <vt:lpwstr>95;#zwd120;#448;#zwd140;#79;#tpl120</vt:lpwstr>
  </property>
  <property fmtid="{D5CDD505-2E9C-101B-9397-08002B2CF9AE}" pid="8" name="PolicheckCounter">
    <vt:lpwstr>0</vt:lpwstr>
  </property>
  <property fmtid="{D5CDD505-2E9C-101B-9397-08002B2CF9AE}" pid="9" name="APTrustLevel">
    <vt:r8>1</vt:r8>
  </property>
</Properties>
</file>