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864"/>
        <w:gridCol w:w="2826"/>
        <w:gridCol w:w="864"/>
        <w:gridCol w:w="864"/>
        <w:gridCol w:w="3312"/>
        <w:gridCol w:w="324"/>
      </w:tblGrid>
      <w:tr w:rsidR="00883F06" w:rsidTr="00883F06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883F06" w:rsidRDefault="00883F06">
            <w:pPr>
              <w:pStyle w:val="Name"/>
            </w:pPr>
          </w:p>
        </w:tc>
        <w:tc>
          <w:tcPr>
            <w:tcW w:w="2826" w:type="dxa"/>
            <w:tcBorders>
              <w:bottom w:val="single" w:sz="4" w:space="0" w:color="2CBDD2" w:themeColor="accent1"/>
            </w:tcBorders>
            <w:vAlign w:val="bottom"/>
          </w:tcPr>
          <w:p w:rsidR="00883F06" w:rsidRPr="00883F06" w:rsidRDefault="00883F06">
            <w:pPr>
              <w:pStyle w:val="Name"/>
            </w:pPr>
            <w:sdt>
              <w:sdtPr>
                <w:rPr>
                  <w:rFonts w:ascii="Arial" w:hAnsi="Arial" w:cs="Arial"/>
                </w:rPr>
                <w:id w:val="974874912"/>
                <w:placeholder>
                  <w:docPart w:val="5DF2838E7FB34DADABBAE8D195C0A6EC"/>
                </w:placeholder>
                <w:temporary/>
                <w:showingPlcHdr/>
                <w:text/>
              </w:sdtPr>
              <w:sdtEndPr>
                <w:rPr>
                  <w:rFonts w:asciiTheme="majorHAnsi" w:hAnsiTheme="majorHAnsi" w:cstheme="majorBidi"/>
                </w:rPr>
              </w:sdtEndPr>
              <w:sdtContent>
                <w:r w:rsidRPr="00883F06">
                  <w:rPr>
                    <w:rFonts w:ascii="Arial" w:hAnsi="Arial" w:cs="Arial"/>
                    <w:sz w:val="40"/>
                    <w:szCs w:val="40"/>
                  </w:rPr>
                  <w:t>[Name]</w:t>
                </w:r>
              </w:sdtContent>
            </w:sdt>
          </w:p>
        </w:tc>
        <w:tc>
          <w:tcPr>
            <w:tcW w:w="864" w:type="dxa"/>
            <w:vAlign w:val="bottom"/>
          </w:tcPr>
          <w:p w:rsidR="00883F06" w:rsidRDefault="00883F06">
            <w:pPr>
              <w:pStyle w:val="Name"/>
            </w:pPr>
          </w:p>
        </w:tc>
        <w:tc>
          <w:tcPr>
            <w:tcW w:w="864" w:type="dxa"/>
            <w:vAlign w:val="bottom"/>
          </w:tcPr>
          <w:p w:rsidR="00883F06" w:rsidRDefault="00883F06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883F06" w:rsidRPr="00883F06" w:rsidRDefault="00883F06" w:rsidP="004667C5">
            <w:pPr>
              <w:pStyle w:val="Name"/>
            </w:pPr>
            <w:sdt>
              <w:sdtPr>
                <w:rPr>
                  <w:rFonts w:ascii="Arial" w:hAnsi="Arial" w:cs="Arial"/>
                </w:rPr>
                <w:id w:val="29254696"/>
                <w:placeholder>
                  <w:docPart w:val="05CC797EF5BE42A8999114303B40C992"/>
                </w:placeholder>
                <w:temporary/>
                <w:showingPlcHdr/>
                <w:text/>
              </w:sdtPr>
              <w:sdtEndPr>
                <w:rPr>
                  <w:rFonts w:asciiTheme="majorHAnsi" w:hAnsiTheme="majorHAnsi" w:cstheme="majorBidi"/>
                </w:rPr>
              </w:sdtEndPr>
              <w:sdtContent>
                <w:r w:rsidRPr="00883F06">
                  <w:rPr>
                    <w:rFonts w:ascii="Arial" w:hAnsi="Arial" w:cs="Arial"/>
                    <w:sz w:val="40"/>
                    <w:szCs w:val="40"/>
                  </w:rPr>
                  <w:t>[Name]</w:t>
                </w:r>
              </w:sdtContent>
            </w:sdt>
          </w:p>
        </w:tc>
        <w:tc>
          <w:tcPr>
            <w:tcW w:w="324" w:type="dxa"/>
            <w:vAlign w:val="bottom"/>
          </w:tcPr>
          <w:p w:rsidR="00883F06" w:rsidRDefault="00883F06">
            <w:pPr>
              <w:pStyle w:val="Name"/>
            </w:pPr>
          </w:p>
        </w:tc>
      </w:tr>
      <w:tr w:rsidR="00883F06" w:rsidTr="00883F06">
        <w:trPr>
          <w:trHeight w:hRule="exact" w:val="1224"/>
          <w:jc w:val="center"/>
        </w:trPr>
        <w:tc>
          <w:tcPr>
            <w:tcW w:w="864" w:type="dxa"/>
          </w:tcPr>
          <w:p w:rsidR="00883F06" w:rsidRDefault="00883F06">
            <w:pPr>
              <w:pStyle w:val="Title"/>
            </w:pPr>
          </w:p>
        </w:tc>
        <w:tc>
          <w:tcPr>
            <w:tcW w:w="2826" w:type="dxa"/>
            <w:tcBorders>
              <w:top w:val="single" w:sz="4" w:space="0" w:color="2CBDD2" w:themeColor="accent1"/>
            </w:tcBorders>
          </w:tcPr>
          <w:p w:rsidR="00883F06" w:rsidRPr="00883F06" w:rsidRDefault="00883F06">
            <w:pPr>
              <w:pStyle w:val="Title"/>
              <w:rPr>
                <w:rFonts w:ascii="Arial" w:hAnsi="Arial" w:cs="Arial"/>
                <w:i w:val="0"/>
                <w:sz w:val="20"/>
                <w:szCs w:val="20"/>
              </w:rPr>
            </w:pPr>
            <w:r w:rsidRPr="00883F06">
              <w:rPr>
                <w:rFonts w:ascii="Arial" w:hAnsi="Arial" w:cs="Arial"/>
                <w:i w:val="0"/>
                <w:sz w:val="20"/>
                <w:szCs w:val="20"/>
              </w:rPr>
              <w:t>Happy New Year!</w:t>
            </w:r>
          </w:p>
        </w:tc>
        <w:tc>
          <w:tcPr>
            <w:tcW w:w="864" w:type="dxa"/>
          </w:tcPr>
          <w:p w:rsidR="00883F06" w:rsidRDefault="00883F06">
            <w:pPr>
              <w:pStyle w:val="Title"/>
            </w:pPr>
          </w:p>
        </w:tc>
        <w:tc>
          <w:tcPr>
            <w:tcW w:w="864" w:type="dxa"/>
          </w:tcPr>
          <w:p w:rsidR="00883F06" w:rsidRDefault="00883F06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883F06" w:rsidRPr="00883F06" w:rsidRDefault="00883F06" w:rsidP="004667C5">
            <w:pPr>
              <w:pStyle w:val="Title"/>
              <w:rPr>
                <w:rFonts w:ascii="Arial" w:hAnsi="Arial" w:cs="Arial"/>
                <w:i w:val="0"/>
                <w:sz w:val="20"/>
                <w:szCs w:val="20"/>
              </w:rPr>
            </w:pPr>
            <w:r w:rsidRPr="00883F06">
              <w:rPr>
                <w:rFonts w:ascii="Arial" w:hAnsi="Arial" w:cs="Arial"/>
                <w:i w:val="0"/>
                <w:sz w:val="20"/>
                <w:szCs w:val="20"/>
              </w:rPr>
              <w:t>Happy New Year!</w:t>
            </w:r>
          </w:p>
        </w:tc>
        <w:tc>
          <w:tcPr>
            <w:tcW w:w="324" w:type="dxa"/>
          </w:tcPr>
          <w:p w:rsidR="00883F06" w:rsidRDefault="00883F06">
            <w:pPr>
              <w:pStyle w:val="Title"/>
            </w:pPr>
          </w:p>
        </w:tc>
      </w:tr>
      <w:tr w:rsidR="00883F06" w:rsidTr="00883F06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883F06" w:rsidRDefault="00883F06">
            <w:pPr>
              <w:pStyle w:val="Name"/>
            </w:pPr>
          </w:p>
        </w:tc>
        <w:tc>
          <w:tcPr>
            <w:tcW w:w="2826" w:type="dxa"/>
            <w:tcBorders>
              <w:bottom w:val="single" w:sz="4" w:space="0" w:color="2CBDD2" w:themeColor="accent1"/>
            </w:tcBorders>
            <w:vAlign w:val="bottom"/>
          </w:tcPr>
          <w:p w:rsidR="00883F06" w:rsidRPr="00883F06" w:rsidRDefault="00883F06" w:rsidP="004667C5">
            <w:pPr>
              <w:pStyle w:val="Name"/>
            </w:pPr>
            <w:sdt>
              <w:sdtPr>
                <w:rPr>
                  <w:rFonts w:ascii="Arial" w:hAnsi="Arial" w:cs="Arial"/>
                </w:rPr>
                <w:id w:val="29254707"/>
                <w:placeholder>
                  <w:docPart w:val="2C683CF1DB274AA68BF2804C0989DC78"/>
                </w:placeholder>
                <w:temporary/>
                <w:showingPlcHdr/>
                <w:text/>
              </w:sdtPr>
              <w:sdtEndPr>
                <w:rPr>
                  <w:rFonts w:asciiTheme="majorHAnsi" w:hAnsiTheme="majorHAnsi" w:cstheme="majorBidi"/>
                </w:rPr>
              </w:sdtEndPr>
              <w:sdtContent>
                <w:r w:rsidRPr="00883F06">
                  <w:rPr>
                    <w:rFonts w:ascii="Arial" w:hAnsi="Arial" w:cs="Arial"/>
                    <w:sz w:val="40"/>
                    <w:szCs w:val="40"/>
                  </w:rPr>
                  <w:t>[Name]</w:t>
                </w:r>
              </w:sdtContent>
            </w:sdt>
          </w:p>
        </w:tc>
        <w:tc>
          <w:tcPr>
            <w:tcW w:w="864" w:type="dxa"/>
            <w:vAlign w:val="bottom"/>
          </w:tcPr>
          <w:p w:rsidR="00883F06" w:rsidRDefault="00883F06">
            <w:pPr>
              <w:pStyle w:val="Name"/>
            </w:pPr>
          </w:p>
        </w:tc>
        <w:tc>
          <w:tcPr>
            <w:tcW w:w="864" w:type="dxa"/>
            <w:vAlign w:val="bottom"/>
          </w:tcPr>
          <w:p w:rsidR="00883F06" w:rsidRDefault="00883F06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883F06" w:rsidRPr="00883F06" w:rsidRDefault="00883F06" w:rsidP="004667C5">
            <w:pPr>
              <w:pStyle w:val="Name"/>
            </w:pPr>
            <w:sdt>
              <w:sdtPr>
                <w:rPr>
                  <w:rFonts w:ascii="Arial" w:hAnsi="Arial" w:cs="Arial"/>
                </w:rPr>
                <w:id w:val="29254709"/>
                <w:placeholder>
                  <w:docPart w:val="E35CD5A5C83C47CFA0438A666FAFD276"/>
                </w:placeholder>
                <w:temporary/>
                <w:showingPlcHdr/>
                <w:text/>
              </w:sdtPr>
              <w:sdtEndPr>
                <w:rPr>
                  <w:rFonts w:asciiTheme="majorHAnsi" w:hAnsiTheme="majorHAnsi" w:cstheme="majorBidi"/>
                </w:rPr>
              </w:sdtEndPr>
              <w:sdtContent>
                <w:r w:rsidRPr="00883F06">
                  <w:rPr>
                    <w:rFonts w:ascii="Arial" w:hAnsi="Arial" w:cs="Arial"/>
                    <w:sz w:val="40"/>
                    <w:szCs w:val="40"/>
                  </w:rPr>
                  <w:t>[Name]</w:t>
                </w:r>
              </w:sdtContent>
            </w:sdt>
          </w:p>
        </w:tc>
        <w:tc>
          <w:tcPr>
            <w:tcW w:w="324" w:type="dxa"/>
            <w:vAlign w:val="bottom"/>
          </w:tcPr>
          <w:p w:rsidR="00883F06" w:rsidRDefault="00883F06">
            <w:pPr>
              <w:pStyle w:val="Name"/>
            </w:pPr>
          </w:p>
        </w:tc>
      </w:tr>
      <w:tr w:rsidR="00883F06" w:rsidTr="00883F06">
        <w:trPr>
          <w:trHeight w:hRule="exact" w:val="1224"/>
          <w:jc w:val="center"/>
        </w:trPr>
        <w:tc>
          <w:tcPr>
            <w:tcW w:w="864" w:type="dxa"/>
          </w:tcPr>
          <w:p w:rsidR="00883F06" w:rsidRDefault="00883F06">
            <w:pPr>
              <w:pStyle w:val="Title"/>
            </w:pPr>
          </w:p>
        </w:tc>
        <w:tc>
          <w:tcPr>
            <w:tcW w:w="2826" w:type="dxa"/>
            <w:tcBorders>
              <w:top w:val="single" w:sz="4" w:space="0" w:color="2CBDD2" w:themeColor="accent1"/>
            </w:tcBorders>
          </w:tcPr>
          <w:p w:rsidR="00883F06" w:rsidRPr="00883F06" w:rsidRDefault="00883F06" w:rsidP="004667C5">
            <w:pPr>
              <w:pStyle w:val="Title"/>
              <w:rPr>
                <w:rFonts w:ascii="Arial" w:hAnsi="Arial" w:cs="Arial"/>
                <w:i w:val="0"/>
                <w:sz w:val="20"/>
                <w:szCs w:val="20"/>
              </w:rPr>
            </w:pPr>
            <w:r w:rsidRPr="00883F06">
              <w:rPr>
                <w:rFonts w:ascii="Arial" w:hAnsi="Arial" w:cs="Arial"/>
                <w:i w:val="0"/>
                <w:sz w:val="20"/>
                <w:szCs w:val="20"/>
              </w:rPr>
              <w:t>Happy New Year!</w:t>
            </w:r>
          </w:p>
        </w:tc>
        <w:tc>
          <w:tcPr>
            <w:tcW w:w="864" w:type="dxa"/>
          </w:tcPr>
          <w:p w:rsidR="00883F06" w:rsidRDefault="00883F06">
            <w:pPr>
              <w:pStyle w:val="Title"/>
            </w:pPr>
          </w:p>
        </w:tc>
        <w:tc>
          <w:tcPr>
            <w:tcW w:w="864" w:type="dxa"/>
          </w:tcPr>
          <w:p w:rsidR="00883F06" w:rsidRDefault="00883F06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883F06" w:rsidRPr="00883F06" w:rsidRDefault="00883F06" w:rsidP="004667C5">
            <w:pPr>
              <w:pStyle w:val="Title"/>
              <w:rPr>
                <w:rFonts w:ascii="Arial" w:hAnsi="Arial" w:cs="Arial"/>
                <w:i w:val="0"/>
                <w:sz w:val="20"/>
                <w:szCs w:val="20"/>
              </w:rPr>
            </w:pPr>
            <w:r w:rsidRPr="00883F06">
              <w:rPr>
                <w:rFonts w:ascii="Arial" w:hAnsi="Arial" w:cs="Arial"/>
                <w:i w:val="0"/>
                <w:sz w:val="20"/>
                <w:szCs w:val="20"/>
              </w:rPr>
              <w:t>Happy New Year!</w:t>
            </w:r>
          </w:p>
        </w:tc>
        <w:tc>
          <w:tcPr>
            <w:tcW w:w="324" w:type="dxa"/>
          </w:tcPr>
          <w:p w:rsidR="00883F06" w:rsidRDefault="00883F06">
            <w:pPr>
              <w:pStyle w:val="Title"/>
            </w:pPr>
          </w:p>
        </w:tc>
      </w:tr>
      <w:tr w:rsidR="00883F06" w:rsidTr="00883F06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883F06" w:rsidRDefault="00883F06">
            <w:pPr>
              <w:pStyle w:val="Name"/>
            </w:pPr>
          </w:p>
        </w:tc>
        <w:tc>
          <w:tcPr>
            <w:tcW w:w="2826" w:type="dxa"/>
            <w:tcBorders>
              <w:bottom w:val="single" w:sz="4" w:space="0" w:color="2CBDD2" w:themeColor="accent1"/>
            </w:tcBorders>
            <w:vAlign w:val="bottom"/>
          </w:tcPr>
          <w:p w:rsidR="00883F06" w:rsidRPr="00883F06" w:rsidRDefault="00883F06" w:rsidP="004667C5">
            <w:pPr>
              <w:pStyle w:val="Name"/>
            </w:pPr>
            <w:sdt>
              <w:sdtPr>
                <w:rPr>
                  <w:rFonts w:ascii="Arial" w:hAnsi="Arial" w:cs="Arial"/>
                </w:rPr>
                <w:id w:val="29254712"/>
                <w:placeholder>
                  <w:docPart w:val="1CB8E5F62F46415A96FA39147B69F418"/>
                </w:placeholder>
                <w:temporary/>
                <w:showingPlcHdr/>
                <w:text/>
              </w:sdtPr>
              <w:sdtEndPr>
                <w:rPr>
                  <w:rFonts w:asciiTheme="majorHAnsi" w:hAnsiTheme="majorHAnsi" w:cstheme="majorBidi"/>
                </w:rPr>
              </w:sdtEndPr>
              <w:sdtContent>
                <w:r w:rsidRPr="00883F06">
                  <w:rPr>
                    <w:rFonts w:ascii="Arial" w:hAnsi="Arial" w:cs="Arial"/>
                    <w:sz w:val="40"/>
                    <w:szCs w:val="40"/>
                  </w:rPr>
                  <w:t>[Name]</w:t>
                </w:r>
              </w:sdtContent>
            </w:sdt>
          </w:p>
        </w:tc>
        <w:tc>
          <w:tcPr>
            <w:tcW w:w="864" w:type="dxa"/>
            <w:vAlign w:val="bottom"/>
          </w:tcPr>
          <w:p w:rsidR="00883F06" w:rsidRDefault="00883F06">
            <w:pPr>
              <w:pStyle w:val="Name"/>
            </w:pPr>
          </w:p>
        </w:tc>
        <w:tc>
          <w:tcPr>
            <w:tcW w:w="864" w:type="dxa"/>
            <w:vAlign w:val="bottom"/>
          </w:tcPr>
          <w:p w:rsidR="00883F06" w:rsidRDefault="00883F06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883F06" w:rsidRPr="00883F06" w:rsidRDefault="00883F06" w:rsidP="004667C5">
            <w:pPr>
              <w:pStyle w:val="Name"/>
            </w:pPr>
            <w:sdt>
              <w:sdtPr>
                <w:rPr>
                  <w:rFonts w:ascii="Arial" w:hAnsi="Arial" w:cs="Arial"/>
                </w:rPr>
                <w:id w:val="29254714"/>
                <w:placeholder>
                  <w:docPart w:val="5BD105434131409CA66B529D8F047FF4"/>
                </w:placeholder>
                <w:temporary/>
                <w:showingPlcHdr/>
                <w:text/>
              </w:sdtPr>
              <w:sdtEndPr>
                <w:rPr>
                  <w:rFonts w:asciiTheme="majorHAnsi" w:hAnsiTheme="majorHAnsi" w:cstheme="majorBidi"/>
                </w:rPr>
              </w:sdtEndPr>
              <w:sdtContent>
                <w:r w:rsidRPr="00883F06">
                  <w:rPr>
                    <w:rFonts w:ascii="Arial" w:hAnsi="Arial" w:cs="Arial"/>
                    <w:sz w:val="40"/>
                    <w:szCs w:val="40"/>
                  </w:rPr>
                  <w:t>[Name]</w:t>
                </w:r>
              </w:sdtContent>
            </w:sdt>
          </w:p>
        </w:tc>
        <w:tc>
          <w:tcPr>
            <w:tcW w:w="324" w:type="dxa"/>
            <w:vAlign w:val="bottom"/>
          </w:tcPr>
          <w:p w:rsidR="00883F06" w:rsidRDefault="00883F06">
            <w:pPr>
              <w:pStyle w:val="Name"/>
            </w:pPr>
          </w:p>
        </w:tc>
      </w:tr>
      <w:tr w:rsidR="00883F06" w:rsidTr="00883F06">
        <w:trPr>
          <w:trHeight w:hRule="exact" w:val="1224"/>
          <w:jc w:val="center"/>
        </w:trPr>
        <w:tc>
          <w:tcPr>
            <w:tcW w:w="864" w:type="dxa"/>
          </w:tcPr>
          <w:p w:rsidR="00883F06" w:rsidRDefault="00883F06">
            <w:pPr>
              <w:pStyle w:val="Title"/>
            </w:pPr>
          </w:p>
        </w:tc>
        <w:tc>
          <w:tcPr>
            <w:tcW w:w="2826" w:type="dxa"/>
            <w:tcBorders>
              <w:top w:val="single" w:sz="4" w:space="0" w:color="2CBDD2" w:themeColor="accent1"/>
            </w:tcBorders>
          </w:tcPr>
          <w:p w:rsidR="00883F06" w:rsidRPr="00883F06" w:rsidRDefault="00883F06" w:rsidP="004667C5">
            <w:pPr>
              <w:pStyle w:val="Title"/>
              <w:rPr>
                <w:rFonts w:ascii="Arial" w:hAnsi="Arial" w:cs="Arial"/>
                <w:i w:val="0"/>
                <w:sz w:val="20"/>
                <w:szCs w:val="20"/>
              </w:rPr>
            </w:pPr>
            <w:r w:rsidRPr="00883F06">
              <w:rPr>
                <w:rFonts w:ascii="Arial" w:hAnsi="Arial" w:cs="Arial"/>
                <w:i w:val="0"/>
                <w:sz w:val="20"/>
                <w:szCs w:val="20"/>
              </w:rPr>
              <w:t>Happy New Year!</w:t>
            </w:r>
          </w:p>
        </w:tc>
        <w:tc>
          <w:tcPr>
            <w:tcW w:w="864" w:type="dxa"/>
          </w:tcPr>
          <w:p w:rsidR="00883F06" w:rsidRDefault="00883F06">
            <w:pPr>
              <w:pStyle w:val="Title"/>
            </w:pPr>
          </w:p>
        </w:tc>
        <w:tc>
          <w:tcPr>
            <w:tcW w:w="864" w:type="dxa"/>
          </w:tcPr>
          <w:p w:rsidR="00883F06" w:rsidRDefault="00883F06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883F06" w:rsidRPr="00883F06" w:rsidRDefault="00883F06" w:rsidP="004667C5">
            <w:pPr>
              <w:pStyle w:val="Title"/>
              <w:rPr>
                <w:rFonts w:ascii="Arial" w:hAnsi="Arial" w:cs="Arial"/>
                <w:i w:val="0"/>
                <w:sz w:val="20"/>
                <w:szCs w:val="20"/>
              </w:rPr>
            </w:pPr>
            <w:r w:rsidRPr="00883F06">
              <w:rPr>
                <w:rFonts w:ascii="Arial" w:hAnsi="Arial" w:cs="Arial"/>
                <w:i w:val="0"/>
                <w:sz w:val="20"/>
                <w:szCs w:val="20"/>
              </w:rPr>
              <w:t>Happy New Year!</w:t>
            </w:r>
          </w:p>
        </w:tc>
        <w:tc>
          <w:tcPr>
            <w:tcW w:w="324" w:type="dxa"/>
          </w:tcPr>
          <w:p w:rsidR="00883F06" w:rsidRDefault="00883F06">
            <w:pPr>
              <w:pStyle w:val="Title"/>
            </w:pPr>
          </w:p>
        </w:tc>
      </w:tr>
      <w:tr w:rsidR="001E4C0A" w:rsidTr="00883F06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1E4C0A" w:rsidRDefault="001E4C0A">
            <w:pPr>
              <w:pStyle w:val="Name"/>
            </w:pPr>
          </w:p>
        </w:tc>
        <w:sdt>
          <w:sdtPr>
            <w:id w:val="-1595085964"/>
            <w:placeholder>
              <w:docPart w:val="8CED1FB6E66C4C4783420A15C0640548"/>
            </w:placeholder>
            <w:temporary/>
            <w:showingPlcHdr/>
            <w:text/>
          </w:sdtPr>
          <w:sdtContent>
            <w:tc>
              <w:tcPr>
                <w:tcW w:w="2826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1E4C0A" w:rsidRPr="00883F06" w:rsidRDefault="00883F06">
                <w:pPr>
                  <w:pStyle w:val="Name"/>
                </w:pPr>
                <w:r w:rsidRPr="00883F06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E4C0A" w:rsidRDefault="001E4C0A">
            <w:pPr>
              <w:pStyle w:val="Name"/>
            </w:pPr>
          </w:p>
        </w:tc>
        <w:tc>
          <w:tcPr>
            <w:tcW w:w="864" w:type="dxa"/>
            <w:vAlign w:val="bottom"/>
          </w:tcPr>
          <w:p w:rsidR="001E4C0A" w:rsidRDefault="001E4C0A">
            <w:pPr>
              <w:pStyle w:val="Name"/>
            </w:pPr>
          </w:p>
        </w:tc>
        <w:sdt>
          <w:sdtPr>
            <w:id w:val="1032616507"/>
            <w:placeholder>
              <w:docPart w:val="8CED1FB6E66C4C4783420A15C0640548"/>
            </w:placeholder>
            <w:temporary/>
            <w:showingPlcHdr/>
            <w:text/>
          </w:sdtPr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1E4C0A" w:rsidRDefault="00883F06"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324" w:type="dxa"/>
            <w:vAlign w:val="bottom"/>
          </w:tcPr>
          <w:p w:rsidR="001E4C0A" w:rsidRDefault="001E4C0A">
            <w:pPr>
              <w:pStyle w:val="Name"/>
            </w:pPr>
          </w:p>
        </w:tc>
      </w:tr>
      <w:tr w:rsidR="001E4C0A" w:rsidTr="00883F06">
        <w:trPr>
          <w:trHeight w:hRule="exact" w:val="1224"/>
          <w:jc w:val="center"/>
        </w:trPr>
        <w:tc>
          <w:tcPr>
            <w:tcW w:w="864" w:type="dxa"/>
          </w:tcPr>
          <w:p w:rsidR="001E4C0A" w:rsidRDefault="001E4C0A">
            <w:pPr>
              <w:pStyle w:val="Title"/>
            </w:pPr>
          </w:p>
        </w:tc>
        <w:tc>
          <w:tcPr>
            <w:tcW w:w="2826" w:type="dxa"/>
            <w:tcBorders>
              <w:top w:val="single" w:sz="4" w:space="0" w:color="2CBDD2" w:themeColor="accent1"/>
            </w:tcBorders>
          </w:tcPr>
          <w:p w:rsidR="001E4C0A" w:rsidRPr="00883F06" w:rsidRDefault="00883F06">
            <w:pPr>
              <w:pStyle w:val="Title"/>
              <w:rPr>
                <w:i w:val="0"/>
              </w:rPr>
            </w:pPr>
            <w:r w:rsidRPr="00883F06">
              <w:rPr>
                <w:i w:val="0"/>
              </w:rPr>
              <w:t>Happy New Year!</w:t>
            </w:r>
          </w:p>
        </w:tc>
        <w:tc>
          <w:tcPr>
            <w:tcW w:w="864" w:type="dxa"/>
          </w:tcPr>
          <w:p w:rsidR="001E4C0A" w:rsidRDefault="001E4C0A">
            <w:pPr>
              <w:pStyle w:val="Title"/>
            </w:pPr>
          </w:p>
        </w:tc>
        <w:tc>
          <w:tcPr>
            <w:tcW w:w="864" w:type="dxa"/>
          </w:tcPr>
          <w:p w:rsidR="001E4C0A" w:rsidRDefault="001E4C0A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1E4C0A" w:rsidRDefault="00883F06">
            <w:pPr>
              <w:pStyle w:val="Title"/>
            </w:pPr>
            <w:r>
              <w:t>Happy New Year!</w:t>
            </w:r>
          </w:p>
        </w:tc>
        <w:tc>
          <w:tcPr>
            <w:tcW w:w="324" w:type="dxa"/>
          </w:tcPr>
          <w:p w:rsidR="001E4C0A" w:rsidRDefault="001E4C0A">
            <w:pPr>
              <w:pStyle w:val="Title"/>
            </w:pPr>
          </w:p>
        </w:tc>
      </w:tr>
      <w:tr w:rsidR="001E4C0A" w:rsidTr="00883F06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1E4C0A" w:rsidRDefault="001E4C0A">
            <w:pPr>
              <w:pStyle w:val="Name"/>
            </w:pPr>
          </w:p>
        </w:tc>
        <w:sdt>
          <w:sdtPr>
            <w:id w:val="-2009897210"/>
            <w:placeholder>
              <w:docPart w:val="8CED1FB6E66C4C4783420A15C0640548"/>
            </w:placeholder>
            <w:temporary/>
            <w:showingPlcHdr/>
            <w:text/>
          </w:sdtPr>
          <w:sdtContent>
            <w:tc>
              <w:tcPr>
                <w:tcW w:w="2826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1E4C0A" w:rsidRPr="00883F06" w:rsidRDefault="00883F06">
                <w:pPr>
                  <w:pStyle w:val="Name"/>
                </w:pPr>
                <w:r w:rsidRPr="00883F06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E4C0A" w:rsidRDefault="001E4C0A">
            <w:pPr>
              <w:pStyle w:val="Name"/>
            </w:pPr>
          </w:p>
        </w:tc>
        <w:tc>
          <w:tcPr>
            <w:tcW w:w="864" w:type="dxa"/>
            <w:vAlign w:val="bottom"/>
          </w:tcPr>
          <w:p w:rsidR="001E4C0A" w:rsidRDefault="001E4C0A">
            <w:pPr>
              <w:pStyle w:val="Name"/>
            </w:pPr>
          </w:p>
        </w:tc>
        <w:sdt>
          <w:sdtPr>
            <w:id w:val="-1235698180"/>
            <w:placeholder>
              <w:docPart w:val="8CED1FB6E66C4C4783420A15C0640548"/>
            </w:placeholder>
            <w:temporary/>
            <w:showingPlcHdr/>
            <w:text/>
          </w:sdtPr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1E4C0A" w:rsidRDefault="00883F06"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324" w:type="dxa"/>
            <w:vAlign w:val="bottom"/>
          </w:tcPr>
          <w:p w:rsidR="001E4C0A" w:rsidRDefault="001E4C0A">
            <w:pPr>
              <w:pStyle w:val="Name"/>
            </w:pPr>
          </w:p>
        </w:tc>
      </w:tr>
      <w:tr w:rsidR="001E4C0A" w:rsidTr="00883F06">
        <w:trPr>
          <w:trHeight w:hRule="exact" w:val="1224"/>
          <w:jc w:val="center"/>
        </w:trPr>
        <w:tc>
          <w:tcPr>
            <w:tcW w:w="864" w:type="dxa"/>
          </w:tcPr>
          <w:p w:rsidR="001E4C0A" w:rsidRDefault="001E4C0A">
            <w:pPr>
              <w:pStyle w:val="Title"/>
            </w:pPr>
          </w:p>
        </w:tc>
        <w:tc>
          <w:tcPr>
            <w:tcW w:w="2826" w:type="dxa"/>
            <w:tcBorders>
              <w:top w:val="single" w:sz="4" w:space="0" w:color="2CBDD2" w:themeColor="accent1"/>
            </w:tcBorders>
          </w:tcPr>
          <w:p w:rsidR="001E4C0A" w:rsidRPr="00883F06" w:rsidRDefault="00883F06">
            <w:pPr>
              <w:pStyle w:val="Title"/>
              <w:rPr>
                <w:i w:val="0"/>
              </w:rPr>
            </w:pPr>
            <w:r w:rsidRPr="00883F06">
              <w:rPr>
                <w:i w:val="0"/>
              </w:rPr>
              <w:t>Happy New Year!</w:t>
            </w:r>
          </w:p>
        </w:tc>
        <w:tc>
          <w:tcPr>
            <w:tcW w:w="864" w:type="dxa"/>
          </w:tcPr>
          <w:p w:rsidR="001E4C0A" w:rsidRDefault="001E4C0A">
            <w:pPr>
              <w:pStyle w:val="Title"/>
            </w:pPr>
          </w:p>
        </w:tc>
        <w:tc>
          <w:tcPr>
            <w:tcW w:w="864" w:type="dxa"/>
          </w:tcPr>
          <w:p w:rsidR="001E4C0A" w:rsidRDefault="001E4C0A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1E4C0A" w:rsidRDefault="00883F06">
            <w:pPr>
              <w:pStyle w:val="Title"/>
            </w:pPr>
            <w:r>
              <w:t>Happy New Year!</w:t>
            </w:r>
          </w:p>
        </w:tc>
        <w:tc>
          <w:tcPr>
            <w:tcW w:w="324" w:type="dxa"/>
          </w:tcPr>
          <w:p w:rsidR="001E4C0A" w:rsidRDefault="001E4C0A">
            <w:pPr>
              <w:pStyle w:val="Title"/>
            </w:pPr>
          </w:p>
        </w:tc>
      </w:tr>
    </w:tbl>
    <w:p w:rsidR="001E4C0A" w:rsidRDefault="001E4C0A">
      <w:r>
        <w:rPr>
          <w:noProof/>
        </w:rPr>
        <w:pict>
          <v:group id="Group 4" o:spid="_x0000_s1026" alt="Place card backing graphics of fireworks and abstract design on solid color" style="position:absolute;left:0;text-align:left;margin-left:0;margin-top:0;width:487.45pt;height:706.3pt;z-index:-251644928;mso-position-horizontal:center;mso-position-horizontal-relative:page;mso-position-vertical:center;mso-position-vertical-relative:page;mso-width-relative:margin;mso-height-relative:margin" coordsize="61912,8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">
            <v:group id="Group 79" o:spid="_x0000_s1027" style="position:absolute;left:190;top:18764;width:29712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<v:shape id="Freeform 5" o:spid="_x0000_s102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iMUA&#10;AADaAAAADwAAAGRycy9kb3ducmV2LnhtbESPQWvCQBSE7wX/w/KE3ppNBdOQupG2IPRgwKoUj4/s&#10;axKafRuyaxL99W6h4HGYmW+Y1XoyrRiod41lBc9RDIK4tLrhSsHxsHlKQTiPrLG1TAou5GCdzx5W&#10;mGk78hcNe1+JAGGXoYLa+y6T0pU1GXSR7YiD92N7gz7IvpK6xzHATSsXcZxIgw2HhRo7+qip/N2f&#10;jYJtcl0OL4UpLqfvdxlvtrtT6nZKPc6nt1cQniZ/D/+3P7WCJfxdCT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CIxQAAANoAAAAPAAAAAAAAAAAAAAAAAJgCAABkcnMv&#10;ZG93bnJldi54bWxQSwUGAAAAAAQABAD1AAAAigMAAAAA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<o:lock v:ext="edit" verticies="t"/>
              </v:shape>
              <v:roundrect id="Rounded Rectangle 7" o:spid="_x0000_s1029" style="position:absolute;left:2760;top:2070;width:24187;height:11855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vRcIA&#10;AADaAAAADwAAAGRycy9kb3ducmV2LnhtbESPT2vCQBTE74V+h+UVeqsbhVob3YQiCNZbo70/sy9/&#10;MPs23V1N7KfvCkKPw8z8hlnlo+nEhZxvLSuYThIQxKXVLdcKDvvNywKED8gaO8uk4Eoe8uzxYYWp&#10;tgN/0aUItYgQ9ikqaELoUyl92ZBBP7E9cfQq6wyGKF0ttcMhwk0nZ0kylwZbjgsN9rRuqDwVZ6Pg&#10;e9hdf/g1IVf5Yr77Xb9/Hqug1PPT+LEEEWgM/+F7e6sVvMHt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9FwgAAANoAAAAPAAAAAAAAAAAAAAAAAJgCAABkcnMvZG93&#10;bnJldi54bWxQSwUGAAAAAAQABAD1AAAAhwMAAAAA&#10;" fillcolor="white [3212]" stroked="f" strokeweight="1pt">
                <v:stroke joinstyle="miter"/>
              </v:roundrect>
            </v:group>
            <v:group id="Group 80" o:spid="_x0000_s1030" style="position:absolute;left:32194;top:18764;width:29712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Freeform 9" o:spid="_x0000_s103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b8QA&#10;AADbAAAADwAAAGRycy9kb3ducmV2LnhtbESPQU/DMAyF75P4D5GRuG3pOKDRLa3Q0AQHLhsIwc1q&#10;vLRa45QktOXf4wMSN1vv+b3Pu3r2vRoppi6wgfWqAEXcBNuxM/D2elhuQKWMbLEPTAZ+KEFdXS12&#10;WNow8ZHGU3ZKQjiVaKDNeSi1Tk1LHtMqDMSinUP0mGWNTtuIk4T7Xt8WxZ322LE0tDjQvqXmcvr2&#10;Bhp3v1+/DB+T+3qM+vP9cM5Pozbm5np+2ILKNOd/89/1sxV8oZdfZA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Um/EAAAA2wAAAA8AAAAAAAAAAAAAAAAAmAIAAGRycy9k&#10;b3ducmV2LnhtbFBLBQYAAAAABAAEAPUAAACJAwAAAAA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<o:lock v:ext="edit" verticies="t"/>
              </v:shape>
              <v:roundrect id="Rounded Rectangle 12" o:spid="_x0000_s1032" style="position:absolute;left:2760;top:2156;width:24192;height:11856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OcAA&#10;AADbAAAADwAAAGRycy9kb3ducmV2LnhtbERPS2sCMRC+F/wPYYTeulmFiq5GEaHQenPV+7iZfeBm&#10;siapu/bXN0Kht/n4nrPaDKYVd3K+saxgkqQgiAurG64UnI4fb3MQPiBrbC2Tggd52KxHLyvMtO35&#10;QPc8VCKGsM9QQR1Cl0npi5oM+sR2xJErrTMYInSV1A77GG5aOU3TmTTYcGyosaNdTcU1/zYKzv3+&#10;ceP3lFzp89n+Z7f4upRBqdfxsF2CCDSEf/Gf+1PH+VN4/h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COcAAAADbAAAADwAAAAAAAAAAAAAAAACYAgAAZHJzL2Rvd25y&#10;ZXYueG1sUEsFBgAAAAAEAAQA9QAAAIUDAAAAAA==&#10;" fillcolor="white [3212]" stroked="f" strokeweight="1pt">
                <v:stroke joinstyle="miter"/>
              </v:roundrect>
            </v:group>
            <v:group id="Group 86" o:spid="_x0000_s1033" style="position:absolute;left:190;top:37147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<v:group id="Group 81" o:spid="_x0000_s103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<v:shape id="Freeform 13" o:spid="_x0000_s103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ZMMA&#10;AADbAAAADwAAAGRycy9kb3ducmV2LnhtbERP22qDQBB9L/Qflin0pcS1DUgwrlLSBAOFQkw+YOJO&#10;VOLOiruN9u+7gULf5nCukxWz6cWNRtdZVvAaxSCIa6s7bhScjrvFCoTzyBp7y6TghxwU+eNDhqm2&#10;Ex/oVvlGhBB2KSpovR9SKV3dkkEX2YE4cBc7GvQBjo3UI04h3PTyLY4TabDj0NDiQJuW6mv1bRS4&#10;nfzYJ1/9y+dmm5TV9rg8H6pSqeen+X0NwtPs/8V/7r0O8xO4/xI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ZMMAAADbAAAADwAAAAAAAAAAAAAAAACYAgAAZHJzL2Rv&#10;d25yZXYueG1sUEsFBgAAAAAEAAQA9QAAAIgD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<o:lock v:ext="edit" verticies="t"/>
                </v:shape>
                <v:roundrect id="Rounded Rectangle 17" o:spid="_x0000_s1036" style="position:absolute;left:2760;top:2070;width:24192;height:11855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ocAA&#10;AADbAAAADwAAAGRycy9kb3ducmV2LnhtbERPS2sCMRC+F/wPYYTearZCrW6NIoKg3rrqfbqZfdDN&#10;ZE2iu/rrG0HobT6+58yXvWnElZyvLSt4HyUgiHOray4VHA+btykIH5A1NpZJwY08LBeDlzmm2nb8&#10;TdcslCKGsE9RQRVCm0rp84oM+pFtiSNXWGcwROhKqR12Mdw0cpwkE2mw5thQYUvrivLf7GIUnLr9&#10;7cwfCbnCZ5P9fT3b/RRBqddhv/oCEagP/+Kne6vj/E94/B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ZhocAAAADbAAAADwAAAAAAAAAAAAAAAACYAgAAZHJzL2Rvd25y&#10;ZXYueG1sUEsFBgAAAAAEAAQA9QAAAIUDAAAAAA==&#10;" fillcolor="white [3212]" stroked="f" strokeweight="1pt">
                  <v:stroke joinstyle="miter"/>
                </v:roundrect>
              </v:group>
              <v:group id="Group 84" o:spid="_x0000_s103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13" o:spid="_x0000_s103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v78A&#10;AADbAAAADwAAAGRycy9kb3ducmV2LnhtbERPTYvCMBC9C/6HMAvebLriinSNIqKy4EnrxdvYjE3Z&#10;ZlKaWLv/3iwI3ubxPmex6m0tOmp95VjBZ5KCIC6crrhUcM534zkIH5A11o5JwR95WC2HgwVm2j34&#10;SN0plCKGsM9QgQmhyaT0hSGLPnENceRurrUYImxLqVt8xHBby0mazqTFimODwYY2horf090qaPKv&#10;a77fFlwebmadusu0u7BTavTRr79BBOrDW/xy/+g4fwr/v8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3G/vwAAANsAAAAPAAAAAAAAAAAAAAAAAJgCAABkcnMvZG93bnJl&#10;di54bWxQSwUGAAAAAAQABAD1AAAAhA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<o:lock v:ext="edit" verticies="t"/>
                </v:shape>
                <v:roundrect id="Rounded Rectangle 18" o:spid="_x0000_s1039" style="position:absolute;left:2760;top:2070;width:24192;height:11855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08MA&#10;AADbAAAADwAAAGRycy9kb3ducmV2LnhtbESPT2/CMAzF75P2HSJP2m2kQxpihYAQEtLGjcLupnH/&#10;iMbpkoyWfXp8mLSbrff83s/L9eg6daUQW88GXicZKOLS25ZrA6fj7mUOKiZki51nMnCjCOvV48MS&#10;c+sHPtC1SLWSEI45GmhS6nOtY9mQwzjxPbFolQ8Ok6yh1jbgIOGu09Msm2mHLUtDgz1tGyovxY8z&#10;8DXsb9/8llGoYjHb/27fP89VMub5adwsQCUa07/57/rD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108MAAADbAAAADwAAAAAAAAAAAAAAAACYAgAAZHJzL2Rv&#10;d25yZXYueG1sUEsFBgAAAAAEAAQA9QAAAIgDAAAAAA==&#10;" fillcolor="white [3212]" stroked="f" strokeweight="1pt">
                  <v:stroke joinstyle="miter"/>
                </v:roundrect>
              </v:group>
            </v:group>
            <v:group id="Group 77" o:spid="_x0000_s1040" style="position:absolute;left:32194;width:29718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Freeform 13" o:spid="_x0000_s1041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OR8IA&#10;AADbAAAADwAAAGRycy9kb3ducmV2LnhtbESPQYvCMBSE74L/ITxhb5qqq0g1ioguC3vSevH2bJ5N&#10;sXkpTazdf79ZEDwOM/MNs9p0thItNb50rGA8SkAQ506XXCg4Z4fhAoQPyBorx6Tglzxs1v3eClPt&#10;nnyk9hQKESHsU1RgQqhTKX1uyKIfuZo4ejfXWAxRNoXUDT4j3FZykiRzabHkuGCwpp2h/H56WAV1&#10;NrtmX/uci5+b2Sbu8tle2Cn1Mei2SxCBuvAOv9rfWsF0DP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Y5HwgAAANsAAAAPAAAAAAAAAAAAAAAAAJgCAABkcnMvZG93&#10;bnJldi54bWxQSwUGAAAAAAQABAD1AAAAhw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<o:lock v:ext="edit" verticies="t"/>
              </v:shape>
              <v:roundrect id="Rounded Rectangle 66" o:spid="_x0000_s1042" style="position:absolute;left:2760;top:2070;width:24187;height:11855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R8MA&#10;AADbAAAADwAAAGRycy9kb3ducmV2LnhtbESPzWrDMBCE74W8g9hAbo3cQkzjRjYlEEhyq9veN9b6&#10;h1orR1JjJ08fFQo9DjPzDbMpJtOLCznfWVbwtExAEFdWd9wo+PzYPb6A8AFZY2+ZFFzJQ5HPHjaY&#10;aTvyO13K0IgIYZ+hgjaEIZPSVy0Z9Es7EEevts5giNI1UjscI9z08jlJUmmw47jQ4kDblqrv8sco&#10;+BqP1zOvEnK1L9Pjbbs+nOqg1GI+vb2CCDSF//Bfe68VpC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R8MAAADbAAAADwAAAAAAAAAAAAAAAACYAgAAZHJzL2Rv&#10;d25yZXYueG1sUEsFBgAAAAAEAAQA9QAAAIgDAAAAAA==&#10;" fillcolor="white [3212]" stroked="f" strokeweight="1pt">
                <v:stroke joinstyle="miter"/>
              </v:roundrect>
            </v:group>
            <v:group id="Group 78" o:spid="_x0000_s1043" style="position:absolute;width:29718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13" o:spid="_x0000_s1044" style="position:absolute;width:29711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S9cQA&#10;AADbAAAADwAAAGRycy9kb3ducmV2LnhtbESP0YrCMBRE34X9h3AFX0TT3ZUi1SiLqygIQqsfcG2u&#10;bbG5KU1W699vBMHHYWbOMPNlZ2pxo9ZVlhV8jiMQxLnVFRcKTsfNaArCeWSNtWVS8CAHy8VHb46J&#10;tndO6Zb5QgQIuwQVlN43iZQuL8mgG9uGOHgX2xr0QbaF1C3eA9zU8iuKYmmw4rBQYkOrkvJr9mcU&#10;uI383cWHerhfreNttj5+n9Nsq9Sg3/3MQHjq/Dv8au+0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UvX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<o:lock v:ext="edit" verticies="t"/>
              </v:shape>
              <v:roundrect id="Rounded Rectangle 65" o:spid="_x0000_s1045" style="position:absolute;left:2760;top:2070;width:24187;height:11855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pMMMA&#10;AADbAAAADwAAAGRycy9kb3ducmV2LnhtbESPzWrDMBCE74G8g9hAb4mcQkzqRjYhUGhzq5Pet9b6&#10;h1grR1Jjp09fFQo9DjPzDbMrJtOLGznfWVawXiUgiCurO24UnE8vyy0IH5A19pZJwZ08FPl8tsNM&#10;25Hf6VaGRkQI+wwVtCEMmZS+asmgX9mBOHq1dQZDlK6R2uEY4aaXj0mSSoMdx4UWBzq0VF3KL6Pg&#10;Yzzer7xJyNW+TI/fh6e3zzoo9bCY9s8gAk3hP/zXftUK0g3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4pMMMAAADbAAAADwAAAAAAAAAAAAAAAACYAgAAZHJzL2Rv&#10;d25yZXYueG1sUEsFBgAAAAAEAAQA9QAAAIgDAAAAAA==&#10;" fillcolor="white [3212]" stroked="f" strokeweight="1pt">
                <v:stroke joinstyle="miter"/>
              </v:roundrect>
            </v:group>
            <v:group id="Group 87" o:spid="_x0000_s1046" style="position:absolute;left:190;top:55435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<v:group id="Group 88" o:spid="_x0000_s1047" style="position:absolute;width:29711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shape id="Freeform 89" o:spid="_x0000_s104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yHMQA&#10;AADbAAAADwAAAGRycy9kb3ducmV2LnhtbESPT4vCMBTE74LfITzBm6Yu6NZqFHdB2IOC/xCPj+bZ&#10;FpuX0mRr3U9vhAWPw8z8hpkvW1OKhmpXWFYwGkYgiFOrC84UnI7rQQzCeWSNpWVS8CAHy0W3M8dE&#10;2zvvqTn4TAQIuwQV5N5XiZQuzcmgG9qKOHhXWxv0QdaZ1DXeA9yU8iOKJtJgwWEhx4q+c0pvh1+j&#10;YDP5GzefW7N9XM5fMlpvdpfY7ZTq99rVDISn1r/D/+0frSCewu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MhzEAAAA2wAAAA8AAAAAAAAAAAAAAAAAmAIAAGRycy9k&#10;b3ducmV2LnhtbFBLBQYAAAAABAAEAPUAAACJAwAAAAA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<o:lock v:ext="edit" verticies="t"/>
                </v:shape>
                <v:roundrect id="Rounded Rectangle 90" o:spid="_x0000_s1049" style="position:absolute;left:2760;top:2070;width:24187;height:11855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6j78A&#10;AADbAAAADwAAAGRycy9kb3ducmV2LnhtbERPy2oCMRTdF/yHcIXuamKhoqNRRCi07jq2++vkzgMn&#10;N2OSzqNf3ywKXR7Oe3cYbSt68qFxrGG5UCCIC2carjR8Xl6f1iBCRDbYOiYNEwU47GcPO8yMG/iD&#10;+jxWIoVwyFBDHWOXSRmKmiyGheuIE1c6bzEm6CtpPA4p3LbyWamVtNhwaqixo1NNxS3/thq+hvN0&#10;5xdFvgz56vxz2rxfy6j143w8bkFEGuO/+M/9ZjRs0vr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7PqPvwAAANsAAAAPAAAAAAAAAAAAAAAAAJgCAABkcnMvZG93bnJl&#10;di54bWxQSwUGAAAAAAQABAD1AAAAhAMAAAAA&#10;" fillcolor="white [3212]" stroked="f" strokeweight="1pt">
                  <v:stroke joinstyle="miter"/>
                </v:roundrect>
              </v:group>
              <v:group id="Group 91" o:spid="_x0000_s1050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<v:shape id="Freeform 9" o:spid="_x0000_s105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q2cMA&#10;AADbAAAADwAAAGRycy9kb3ducmV2LnhtbESPQWsCMRSE74L/ITzBm2b1UOrWKGKR9uClVsTeHptn&#10;dnHzsk3S3fXfG0HocZiZb5jlure1aMmHyrGC2TQDQVw4XbFRcPzeTV5BhIissXZMCm4UYL0aDpaY&#10;a9fxF7WHaESCcMhRQRljk0sZipIshqlriJN3cd5iTNIbqT12CW5rOc+yF2mx4rRQYkPbkorr4c8q&#10;KMxiO9s35878vnv5c9pd4kcrlRqP+s0biEh9/A8/259awWIO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q2cMAAADbAAAADwAAAAAAAAAAAAAAAACYAgAAZHJzL2Rv&#10;d25yZXYueG1sUEsFBgAAAAAEAAQA9QAAAIgDAAAAAA=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<o:lock v:ext="edit" verticies="t"/>
                </v:shape>
                <v:roundrect id="Rounded Rectangle 93" o:spid="_x0000_s1052" style="position:absolute;left:2760;top:2156;width:24192;height:11856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+MMA&#10;AADbAAAADwAAAGRycy9kb3ducmV2LnhtbESPT2vCQBTE7wW/w/KE3nTTFkXTbESEQvXWtN5fsy9/&#10;aPZt3N2a6Kd3C0KPw8z8hsk2o+nEmZxvLSt4micgiEurW64VfH2+zVYgfEDW2FkmBRfysMknDxmm&#10;2g78Qeci1CJC2KeooAmhT6X0ZUMG/dz2xNGrrDMYonS11A6HCDedfE6SpTTYclxosKddQ+VP8WsU&#10;HIfD5cSLhFzli+Xhulvvv6ug1ON03L6CCDSG//C9/a4VrF/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k+MMAAADbAAAADwAAAAAAAAAAAAAAAACYAgAAZHJzL2Rv&#10;d25yZXYueG1sUEsFBgAAAAAEAAQA9QAAAIgDAAAAAA==&#10;" fillcolor="white [3212]" stroked="f" strokeweight="1pt">
                  <v:stroke joinstyle="miter"/>
                </v:roundrect>
              </v:group>
            </v:group>
            <v:group id="Group 94" o:spid="_x0000_s1053" style="position:absolute;left:190;top:73723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group id="Group 95" o:spid="_x0000_s105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<v:shape id="Freeform 13" o:spid="_x0000_s105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ZPsQA&#10;AADbAAAADwAAAGRycy9kb3ducmV2LnhtbESP3YrCMBSE7wXfIRxhbxZNVShrNYr4g8LCQqsPcGyO&#10;bbE5KU3U7tubhQUvh5n5hlmsOlOLB7WusqxgPIpAEOdWV1woOJ/2wy8QziNrrC2Tgl9ysFr2ewtM&#10;tH1ySo/MFyJA2CWooPS+SaR0eUkG3cg2xMG72tagD7ItpG7xGeCmlpMoiqXBisNCiQ1tSspv2d0o&#10;cHu5PcY/9ef3Zhcfst1pekmzg1Ifg249B+Gp8+/wf/uoFcxi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GT7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<o:lock v:ext="edit" verticies="t"/>
                </v:shape>
                <v:roundrect id="Rounded Rectangle 97" o:spid="_x0000_s1056" style="position:absolute;left:2760;top:2070;width:24192;height:11855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+8MA&#10;AADbAAAADwAAAGRycy9kb3ducmV2LnhtbESPT2vCQBTE7wW/w/KE3urGQq3GbESEQvXWtN6f2Zc/&#10;mH0bd7cm+um7hUKPw8z8hsk2o+nElZxvLSuYzxIQxKXVLdcKvj7fnpYgfEDW2FkmBTfysMknDxmm&#10;2g78Qdci1CJC2KeooAmhT6X0ZUMG/cz2xNGrrDMYonS11A6HCDedfE6ShTTYclxosKddQ+W5+DYK&#10;jsPhduGXhFzli8XhvlvtT1VQ6nE6btcgAo3hP/zXftcKVq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i+8MAAADbAAAADwAAAAAAAAAAAAAAAACYAgAAZHJzL2Rv&#10;d25yZXYueG1sUEsFBgAAAAAEAAQA9QAAAIgDAAAAAA==&#10;" fillcolor="white [3212]" stroked="f" strokeweight="1pt">
                  <v:stroke joinstyle="miter"/>
                </v:roundrect>
              </v:group>
              <v:group id="Group 98" o:spid="_x0000_s105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<v:shape id="Freeform 13" o:spid="_x0000_s105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de8IA&#10;AADbAAAADwAAAGRycy9kb3ducmV2LnhtbESPQYvCMBSE74L/ITzBm6YrKmvXKCIqgiftXry9bZ5N&#10;2ealNLHWf2+EhT0OM/MNs1x3thItNb50rOBjnIAgzp0uuVDwne1HnyB8QNZYOSYFT/KwXvV7S0y1&#10;e/CZ2ksoRISwT1GBCaFOpfS5IYt+7Gri6N1cYzFE2RRSN/iIcFvJSZLMpcWS44LBmraG8t/L3Sqo&#10;s9lPdtjlXJxuZpO467S9slNqOOg2XyACdeE//Nc+agWLB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d17wgAAANsAAAAPAAAAAAAAAAAAAAAAAJgCAABkcnMvZG93&#10;bnJldi54bWxQSwUGAAAAAAQABAD1AAAAhw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<o:lock v:ext="edit" verticies="t"/>
                </v:shape>
                <v:roundrect id="Rounded Rectangle 100" o:spid="_x0000_s1059" style="position:absolute;left:2760;top:2070;width:24192;height:11855;visibility:visibl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ZlcMA&#10;AADcAAAADwAAAGRycy9kb3ducmV2LnhtbESPT0sDMRDF70K/QxjBm00ULHZtWkpB0N5c2/u4mf1D&#10;N5NtErtbP71zELzN8N6895vVZvK9ulBMXWALD3MDirgKruPGwuHz9f4ZVMrIDvvAZOFKCTbr2c0K&#10;CxdG/qBLmRslIZwKtNDmPBRap6olj2keBmLR6hA9Zlljo13EUcJ9rx+NWWiPHUtDiwPtWqpO5be3&#10;cBz31zM/GYp1Khf7n93y/avO1t7dTtsXUJmm/G/+u35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9ZlcMAAADcAAAADwAAAAAAAAAAAAAAAACYAgAAZHJzL2Rv&#10;d25yZXYueG1sUEsFBgAAAAAEAAQA9QAAAIgDAAAAAA==&#10;" fillcolor="white [3212]" stroked="f" strokeweight="1pt">
                  <v:stroke joinstyle="miter"/>
                </v:roundrect>
              </v:group>
            </v:group>
            <w10:wrap anchorx="page" anchory="page"/>
          </v:group>
        </w:pict>
      </w:r>
    </w:p>
    <w:sectPr w:rsidR="001E4C0A" w:rsidSect="001E4C0A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>
    <w:useFELayout/>
  </w:compat>
  <w:rsids>
    <w:rsidRoot w:val="00883F06"/>
    <w:rsid w:val="001E4C0A"/>
    <w:rsid w:val="00883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C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C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E4C0A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1E4C0A"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1"/>
    <w:rsid w:val="001E4C0A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me">
    <w:name w:val="Name"/>
    <w:basedOn w:val="Normal"/>
    <w:qFormat/>
    <w:rsid w:val="001E4C0A"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F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ue%20Berry%20Labs\Downloads\place-card-template-3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CED1FB6E66C4C4783420A15C0640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58D17-2869-4665-B05D-8753653BF748}"/>
      </w:docPartPr>
      <w:docPartBody>
        <w:p w:rsidR="00000000" w:rsidRDefault="00050AF5">
          <w:pPr>
            <w:pStyle w:val="8CED1FB6E66C4C4783420A15C0640548"/>
          </w:pPr>
          <w:r>
            <w:t>[Name]</w:t>
          </w:r>
        </w:p>
      </w:docPartBody>
    </w:docPart>
    <w:docPart>
      <w:docPartPr>
        <w:name w:val="5DF2838E7FB34DADABBAE8D195C0A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31D89-0E15-4669-950A-F20D86E07073}"/>
      </w:docPartPr>
      <w:docPartBody>
        <w:p w:rsidR="00000000" w:rsidRDefault="00A77D57" w:rsidP="00A77D57">
          <w:pPr>
            <w:pStyle w:val="5DF2838E7FB34DADABBAE8D195C0A6EC"/>
          </w:pPr>
          <w:r>
            <w:t>[Name]</w:t>
          </w:r>
        </w:p>
      </w:docPartBody>
    </w:docPart>
    <w:docPart>
      <w:docPartPr>
        <w:name w:val="05CC797EF5BE42A8999114303B40C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683DD-365F-4A32-AADA-C819759C3AFB}"/>
      </w:docPartPr>
      <w:docPartBody>
        <w:p w:rsidR="00000000" w:rsidRDefault="00A77D57" w:rsidP="00A77D57">
          <w:pPr>
            <w:pStyle w:val="05CC797EF5BE42A8999114303B40C992"/>
          </w:pPr>
          <w:r>
            <w:t>[Name]</w:t>
          </w:r>
        </w:p>
      </w:docPartBody>
    </w:docPart>
    <w:docPart>
      <w:docPartPr>
        <w:name w:val="2C683CF1DB274AA68BF2804C0989D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A9212-5318-4E61-81EB-AF3DCF407BB3}"/>
      </w:docPartPr>
      <w:docPartBody>
        <w:p w:rsidR="00000000" w:rsidRDefault="00A77D57" w:rsidP="00A77D57">
          <w:pPr>
            <w:pStyle w:val="2C683CF1DB274AA68BF2804C0989DC78"/>
          </w:pPr>
          <w:r>
            <w:t>[Name]</w:t>
          </w:r>
        </w:p>
      </w:docPartBody>
    </w:docPart>
    <w:docPart>
      <w:docPartPr>
        <w:name w:val="E35CD5A5C83C47CFA0438A666FAFD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FF321-DA93-499D-BC7A-A6D24435FBFB}"/>
      </w:docPartPr>
      <w:docPartBody>
        <w:p w:rsidR="00000000" w:rsidRDefault="00A77D57" w:rsidP="00A77D57">
          <w:pPr>
            <w:pStyle w:val="E35CD5A5C83C47CFA0438A666FAFD276"/>
          </w:pPr>
          <w:r>
            <w:t>[Name]</w:t>
          </w:r>
        </w:p>
      </w:docPartBody>
    </w:docPart>
    <w:docPart>
      <w:docPartPr>
        <w:name w:val="1CB8E5F62F46415A96FA39147B69F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13C99-CE2C-48C5-A7FB-FC5873D1B843}"/>
      </w:docPartPr>
      <w:docPartBody>
        <w:p w:rsidR="00000000" w:rsidRDefault="00A77D57" w:rsidP="00A77D57">
          <w:pPr>
            <w:pStyle w:val="1CB8E5F62F46415A96FA39147B69F418"/>
          </w:pPr>
          <w:r>
            <w:t>[Name]</w:t>
          </w:r>
        </w:p>
      </w:docPartBody>
    </w:docPart>
    <w:docPart>
      <w:docPartPr>
        <w:name w:val="5BD105434131409CA66B529D8F047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4AAA4-ED34-46BA-972E-81C070A2D5B1}"/>
      </w:docPartPr>
      <w:docPartBody>
        <w:p w:rsidR="00000000" w:rsidRDefault="00A77D57" w:rsidP="00A77D57">
          <w:pPr>
            <w:pStyle w:val="5BD105434131409CA66B529D8F047FF4"/>
          </w:pPr>
          <w:r>
            <w:t>[Name]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77D57"/>
    <w:rsid w:val="00050AF5"/>
    <w:rsid w:val="00A77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ED1FB6E66C4C4783420A15C0640548">
    <w:name w:val="8CED1FB6E66C4C4783420A15C0640548"/>
  </w:style>
  <w:style w:type="paragraph" w:customStyle="1" w:styleId="5DF2838E7FB34DADABBAE8D195C0A6EC">
    <w:name w:val="5DF2838E7FB34DADABBAE8D195C0A6EC"/>
    <w:rsid w:val="00A77D57"/>
  </w:style>
  <w:style w:type="paragraph" w:customStyle="1" w:styleId="05CC797EF5BE42A8999114303B40C992">
    <w:name w:val="05CC797EF5BE42A8999114303B40C992"/>
    <w:rsid w:val="00A77D57"/>
  </w:style>
  <w:style w:type="paragraph" w:customStyle="1" w:styleId="3E7A52049BC54514BF5F757E65368236">
    <w:name w:val="3E7A52049BC54514BF5F757E65368236"/>
    <w:rsid w:val="00A77D57"/>
  </w:style>
  <w:style w:type="paragraph" w:customStyle="1" w:styleId="76606CDD65E04BC7A4FF56DF0A81F131">
    <w:name w:val="76606CDD65E04BC7A4FF56DF0A81F131"/>
    <w:rsid w:val="00A77D57"/>
  </w:style>
  <w:style w:type="paragraph" w:customStyle="1" w:styleId="2C683CF1DB274AA68BF2804C0989DC78">
    <w:name w:val="2C683CF1DB274AA68BF2804C0989DC78"/>
    <w:rsid w:val="00A77D57"/>
  </w:style>
  <w:style w:type="paragraph" w:customStyle="1" w:styleId="E35CD5A5C83C47CFA0438A666FAFD276">
    <w:name w:val="E35CD5A5C83C47CFA0438A666FAFD276"/>
    <w:rsid w:val="00A77D57"/>
  </w:style>
  <w:style w:type="paragraph" w:customStyle="1" w:styleId="AC9A2EB5A4084C0F904F35E448D1337F">
    <w:name w:val="AC9A2EB5A4084C0F904F35E448D1337F"/>
    <w:rsid w:val="00A77D57"/>
  </w:style>
  <w:style w:type="paragraph" w:customStyle="1" w:styleId="415794B254FE49D7B11ACC8126875320">
    <w:name w:val="415794B254FE49D7B11ACC8126875320"/>
    <w:rsid w:val="00A77D57"/>
  </w:style>
  <w:style w:type="paragraph" w:customStyle="1" w:styleId="1CB8E5F62F46415A96FA39147B69F418">
    <w:name w:val="1CB8E5F62F46415A96FA39147B69F418"/>
    <w:rsid w:val="00A77D57"/>
  </w:style>
  <w:style w:type="paragraph" w:customStyle="1" w:styleId="5BD105434131409CA66B529D8F047FF4">
    <w:name w:val="5BD105434131409CA66B529D8F047FF4"/>
    <w:rsid w:val="00A77D5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A1063E-59B4-4BCA-90DB-F657775CD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place-card-template-3 (1)</Template>
  <TotalTime>7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 Berry Labs</dc:creator>
  <cp:lastModifiedBy>Blue Berry Labs</cp:lastModifiedBy>
  <cp:revision>1</cp:revision>
  <dcterms:created xsi:type="dcterms:W3CDTF">2015-04-18T21:19:00Z</dcterms:created>
  <dcterms:modified xsi:type="dcterms:W3CDTF">2015-04-18T21:26:00Z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TC034583529991</vt:lpwstr>
  </property>
</Properties>
</file>