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864"/>
        <w:gridCol w:w="6192"/>
      </w:tblGrid>
      <w:tr w:rsidR="0010467E">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10467E">
              <w:trPr>
                <w:trHeight w:val="7920"/>
              </w:trPr>
              <w:tc>
                <w:tcPr>
                  <w:tcW w:w="5000" w:type="pct"/>
                </w:tcPr>
                <w:p w:rsidR="004B068A" w:rsidRDefault="004B068A" w:rsidP="004B068A">
                  <w:pPr>
                    <w:pStyle w:val="Title"/>
                    <w:jc w:val="center"/>
                    <w:rPr>
                      <w:sz w:val="72"/>
                    </w:rPr>
                  </w:pPr>
                  <w:r>
                    <w:rPr>
                      <w:rFonts w:asciiTheme="minorHAnsi" w:eastAsiaTheme="minorEastAsia" w:hAnsiTheme="minorHAnsi" w:cstheme="minorBidi"/>
                      <w:kern w:val="0"/>
                      <w:sz w:val="20"/>
                      <w:szCs w:val="20"/>
                    </w:rPr>
                    <w:br w:type="page"/>
                  </w:r>
                  <w:r>
                    <w:rPr>
                      <w:lang w:eastAsia="en-US"/>
                    </w:rPr>
                    <w:drawing>
                      <wp:inline distT="0" distB="0" distL="0" distR="0" wp14:anchorId="25F6F5D5" wp14:editId="0E41B390">
                        <wp:extent cx="3237711" cy="24991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seven.jpg"/>
                                <pic:cNvPicPr/>
                              </pic:nvPicPr>
                              <pic:blipFill>
                                <a:blip r:embed="rId8">
                                  <a:extLst>
                                    <a:ext uri="{28A0092B-C50C-407E-A947-70E740481C1C}">
                                      <a14:useLocalDpi xmlns:a14="http://schemas.microsoft.com/office/drawing/2010/main" val="0"/>
                                    </a:ext>
                                  </a:extLst>
                                </a:blip>
                                <a:stretch>
                                  <a:fillRect/>
                                </a:stretch>
                              </pic:blipFill>
                              <pic:spPr>
                                <a:xfrm>
                                  <a:off x="0" y="0"/>
                                  <a:ext cx="3253672" cy="2511440"/>
                                </a:xfrm>
                                <a:prstGeom prst="rect">
                                  <a:avLst/>
                                </a:prstGeom>
                              </pic:spPr>
                            </pic:pic>
                          </a:graphicData>
                        </a:graphic>
                      </wp:inline>
                    </w:drawing>
                  </w:r>
                  <w:r w:rsidRPr="00BD0F8C">
                    <w:rPr>
                      <w:sz w:val="72"/>
                    </w:rPr>
                    <w:t xml:space="preserve"> </w:t>
                  </w:r>
                </w:p>
                <w:p w:rsidR="004B068A" w:rsidRDefault="004B068A" w:rsidP="004B068A">
                  <w:pPr>
                    <w:pStyle w:val="Title"/>
                    <w:jc w:val="center"/>
                    <w:rPr>
                      <w:sz w:val="72"/>
                    </w:rPr>
                  </w:pPr>
                </w:p>
                <w:p w:rsidR="004B068A" w:rsidRPr="00BD0F8C" w:rsidRDefault="004B068A" w:rsidP="004B068A">
                  <w:pPr>
                    <w:pStyle w:val="Title"/>
                    <w:jc w:val="center"/>
                    <w:rPr>
                      <w:sz w:val="72"/>
                    </w:rPr>
                  </w:pPr>
                  <w:r w:rsidRPr="00BD0F8C">
                    <w:rPr>
                      <w:sz w:val="72"/>
                    </w:rPr>
                    <w:t>OPERATION</w:t>
                  </w:r>
                </w:p>
                <w:p w:rsidR="004B068A" w:rsidRPr="00BD0F8C" w:rsidRDefault="004B068A" w:rsidP="004B068A">
                  <w:pPr>
                    <w:pStyle w:val="Title"/>
                    <w:jc w:val="center"/>
                    <w:rPr>
                      <w:sz w:val="72"/>
                    </w:rPr>
                  </w:pPr>
                  <w:r w:rsidRPr="00BD0F8C">
                    <w:rPr>
                      <w:sz w:val="72"/>
                    </w:rPr>
                    <w:t>DRUMSTICK</w:t>
                  </w:r>
                </w:p>
                <w:p w:rsidR="0010467E" w:rsidRDefault="004B068A" w:rsidP="004B068A">
                  <w:pPr>
                    <w:pStyle w:val="ContactInfo"/>
                    <w:jc w:val="center"/>
                  </w:pPr>
                  <w:r w:rsidRPr="00BD0F8C">
                    <w:rPr>
                      <w:sz w:val="72"/>
                    </w:rPr>
                    <w:t>PRAYER JOURNAL</w:t>
                  </w:r>
                </w:p>
              </w:tc>
            </w:tr>
            <w:tr w:rsidR="0010467E">
              <w:trPr>
                <w:trHeight w:val="2232"/>
              </w:trPr>
              <w:tc>
                <w:tcPr>
                  <w:tcW w:w="5000" w:type="pct"/>
                  <w:vAlign w:val="bottom"/>
                </w:tcPr>
                <w:p w:rsidR="0010467E" w:rsidRDefault="0010467E">
                  <w:pPr>
                    <w:pStyle w:val="NoSpacing"/>
                  </w:pPr>
                </w:p>
              </w:tc>
            </w:tr>
          </w:tbl>
          <w:p w:rsidR="0010467E" w:rsidRDefault="0010467E">
            <w:pPr>
              <w:pStyle w:val="NoSpacing"/>
            </w:pPr>
          </w:p>
        </w:tc>
        <w:tc>
          <w:tcPr>
            <w:tcW w:w="864" w:type="dxa"/>
          </w:tcPr>
          <w:p w:rsidR="0010467E" w:rsidRDefault="0010467E">
            <w:pPr>
              <w:pStyle w:val="NoSpacing"/>
            </w:pPr>
          </w:p>
        </w:tc>
        <w:tc>
          <w:tcPr>
            <w:tcW w:w="864" w:type="dxa"/>
          </w:tcPr>
          <w:p w:rsidR="0010467E" w:rsidRDefault="0010467E">
            <w:pPr>
              <w:pStyle w:val="NoSpacing"/>
            </w:pPr>
          </w:p>
        </w:tc>
        <w:tc>
          <w:tcPr>
            <w:tcW w:w="6192" w:type="dxa"/>
          </w:tcPr>
          <w:tbl>
            <w:tblPr>
              <w:tblpPr w:leftFromText="180" w:rightFromText="180" w:horzAnchor="margin" w:tblpY="-1230"/>
              <w:tblOverlap w:val="never"/>
              <w:tblW w:w="5000" w:type="pct"/>
              <w:tblCellMar>
                <w:left w:w="0" w:type="dxa"/>
                <w:right w:w="0" w:type="dxa"/>
              </w:tblCellMar>
              <w:tblLook w:val="04A0" w:firstRow="1" w:lastRow="0" w:firstColumn="1" w:lastColumn="0" w:noHBand="0" w:noVBand="1"/>
              <w:tblDescription w:val="Front cover layout"/>
            </w:tblPr>
            <w:tblGrid>
              <w:gridCol w:w="6192"/>
            </w:tblGrid>
            <w:tr w:rsidR="0010467E" w:rsidTr="00BD0F8C">
              <w:trPr>
                <w:trHeight w:val="4363"/>
              </w:trPr>
              <w:tc>
                <w:tcPr>
                  <w:tcW w:w="5000" w:type="pct"/>
                  <w:vAlign w:val="bottom"/>
                </w:tcPr>
                <w:p w:rsidR="004B068A" w:rsidRDefault="004B068A" w:rsidP="004B068A">
                  <w:pPr>
                    <w:pStyle w:val="Heading1"/>
                  </w:pPr>
                  <w:r>
                    <w:t>Main Points</w:t>
                  </w:r>
                </w:p>
                <w:p w:rsidR="004B068A" w:rsidRPr="00C1505F" w:rsidRDefault="004B068A" w:rsidP="004B068A">
                  <w:pPr>
                    <w:pStyle w:val="ListParagraph"/>
                    <w:numPr>
                      <w:ilvl w:val="0"/>
                      <w:numId w:val="3"/>
                    </w:numPr>
                    <w:rPr>
                      <w:sz w:val="28"/>
                      <w:szCs w:val="28"/>
                    </w:rPr>
                  </w:pPr>
                  <w:r w:rsidRPr="00C1505F">
                    <w:rPr>
                      <w:sz w:val="28"/>
                      <w:szCs w:val="28"/>
                    </w:rPr>
                    <w:t>Pray For The Saints</w:t>
                  </w:r>
                </w:p>
                <w:p w:rsidR="004B068A" w:rsidRPr="00C1505F" w:rsidRDefault="004B068A" w:rsidP="004B068A">
                  <w:pPr>
                    <w:pStyle w:val="ListParagraph"/>
                    <w:numPr>
                      <w:ilvl w:val="0"/>
                      <w:numId w:val="3"/>
                    </w:numPr>
                    <w:rPr>
                      <w:sz w:val="28"/>
                      <w:szCs w:val="28"/>
                    </w:rPr>
                  </w:pPr>
                  <w:r w:rsidRPr="00C1505F">
                    <w:rPr>
                      <w:sz w:val="28"/>
                      <w:szCs w:val="28"/>
                    </w:rPr>
                    <w:t>Be Unified with All Believers</w:t>
                  </w:r>
                </w:p>
                <w:p w:rsidR="004B068A" w:rsidRPr="00C1505F" w:rsidRDefault="004B068A" w:rsidP="004B068A">
                  <w:pPr>
                    <w:pStyle w:val="ListParagraph"/>
                    <w:numPr>
                      <w:ilvl w:val="0"/>
                      <w:numId w:val="3"/>
                    </w:numPr>
                    <w:rPr>
                      <w:sz w:val="28"/>
                      <w:szCs w:val="28"/>
                    </w:rPr>
                  </w:pPr>
                  <w:r w:rsidRPr="00C1505F">
                    <w:rPr>
                      <w:sz w:val="28"/>
                      <w:szCs w:val="28"/>
                    </w:rPr>
                    <w:t>Be A Spiritual Ligament</w:t>
                  </w:r>
                </w:p>
                <w:p w:rsidR="004B068A" w:rsidRPr="00C1505F" w:rsidRDefault="004B068A" w:rsidP="004B068A">
                  <w:pPr>
                    <w:pStyle w:val="ListParagraph"/>
                    <w:numPr>
                      <w:ilvl w:val="0"/>
                      <w:numId w:val="3"/>
                    </w:numPr>
                    <w:rPr>
                      <w:sz w:val="28"/>
                      <w:szCs w:val="28"/>
                    </w:rPr>
                  </w:pPr>
                  <w:r w:rsidRPr="00C1505F">
                    <w:rPr>
                      <w:sz w:val="28"/>
                      <w:szCs w:val="28"/>
                    </w:rPr>
                    <w:t>Be Imitators of God</w:t>
                  </w:r>
                </w:p>
                <w:p w:rsidR="004B068A" w:rsidRPr="00C1505F" w:rsidRDefault="004B068A" w:rsidP="004B068A">
                  <w:pPr>
                    <w:pStyle w:val="ListParagraph"/>
                    <w:numPr>
                      <w:ilvl w:val="0"/>
                      <w:numId w:val="3"/>
                    </w:numPr>
                    <w:rPr>
                      <w:sz w:val="28"/>
                      <w:szCs w:val="28"/>
                    </w:rPr>
                  </w:pPr>
                  <w:r w:rsidRPr="00C1505F">
                    <w:rPr>
                      <w:sz w:val="28"/>
                      <w:szCs w:val="28"/>
                    </w:rPr>
                    <w:t xml:space="preserve">Put on the Full Armor of God so </w:t>
                  </w:r>
                </w:p>
                <w:p w:rsidR="004B068A" w:rsidRDefault="004B068A" w:rsidP="004B068A">
                  <w:pPr>
                    <w:pStyle w:val="ListParagraph"/>
                    <w:rPr>
                      <w:sz w:val="28"/>
                      <w:szCs w:val="28"/>
                    </w:rPr>
                  </w:pPr>
                  <w:r w:rsidRPr="00C1505F">
                    <w:rPr>
                      <w:sz w:val="28"/>
                      <w:szCs w:val="28"/>
                    </w:rPr>
                    <w:t>you Can stand in your Faith</w:t>
                  </w:r>
                </w:p>
                <w:p w:rsidR="004B068A" w:rsidRPr="00C1505F" w:rsidRDefault="004B068A" w:rsidP="004B068A">
                  <w:pPr>
                    <w:pStyle w:val="ListParagraph"/>
                    <w:rPr>
                      <w:sz w:val="28"/>
                      <w:szCs w:val="28"/>
                    </w:rPr>
                  </w:pPr>
                </w:p>
                <w:p w:rsidR="004B068A" w:rsidRDefault="004B068A" w:rsidP="004B068A">
                  <w:pPr>
                    <w:pStyle w:val="ListParagraph"/>
                    <w:rPr>
                      <w:sz w:val="28"/>
                      <w:szCs w:val="28"/>
                    </w:rPr>
                  </w:pPr>
                  <w:r>
                    <w:rPr>
                      <w:sz w:val="28"/>
                      <w:szCs w:val="28"/>
                    </w:rPr>
                    <w:t>*</w:t>
                  </w:r>
                  <w:r w:rsidRPr="00C1505F">
                    <w:rPr>
                      <w:sz w:val="28"/>
                      <w:szCs w:val="28"/>
                    </w:rPr>
                    <w:t xml:space="preserve">Write Two things you </w:t>
                  </w:r>
                  <w:r>
                    <w:rPr>
                      <w:sz w:val="28"/>
                      <w:szCs w:val="28"/>
                    </w:rPr>
                    <w:t>learned</w:t>
                  </w:r>
                </w:p>
                <w:p w:rsidR="004B068A" w:rsidRDefault="004B068A" w:rsidP="004B068A">
                  <w:pPr>
                    <w:pStyle w:val="ListParagraph"/>
                    <w:rPr>
                      <w:sz w:val="28"/>
                      <w:szCs w:val="28"/>
                    </w:rPr>
                  </w:pPr>
                  <w:r>
                    <w:rPr>
                      <w:sz w:val="28"/>
                      <w:szCs w:val="28"/>
                    </w:rPr>
                    <w:t xml:space="preserve">That you </w:t>
                  </w:r>
                  <w:r w:rsidRPr="00C1505F">
                    <w:rPr>
                      <w:sz w:val="28"/>
                      <w:szCs w:val="28"/>
                    </w:rPr>
                    <w:t xml:space="preserve">can share </w:t>
                  </w:r>
                  <w:r>
                    <w:rPr>
                      <w:sz w:val="28"/>
                      <w:szCs w:val="28"/>
                    </w:rPr>
                    <w:t xml:space="preserve"> </w:t>
                  </w:r>
                  <w:r w:rsidRPr="00C1505F">
                    <w:rPr>
                      <w:sz w:val="28"/>
                      <w:szCs w:val="28"/>
                    </w:rPr>
                    <w:t xml:space="preserve">With the </w:t>
                  </w:r>
                </w:p>
                <w:p w:rsidR="004B068A" w:rsidRPr="00C1505F" w:rsidRDefault="004B068A" w:rsidP="004B068A">
                  <w:pPr>
                    <w:pStyle w:val="ListParagraph"/>
                    <w:rPr>
                      <w:sz w:val="28"/>
                      <w:szCs w:val="28"/>
                    </w:rPr>
                  </w:pPr>
                  <w:r w:rsidRPr="00C1505F">
                    <w:rPr>
                      <w:sz w:val="28"/>
                      <w:szCs w:val="28"/>
                    </w:rPr>
                    <w:t>Group About this Lesson</w:t>
                  </w:r>
                </w:p>
                <w:p w:rsidR="004B068A" w:rsidRDefault="004B068A" w:rsidP="004B068A">
                  <w:pPr>
                    <w:pStyle w:val="ListParagraph"/>
                    <w:rPr>
                      <w:sz w:val="36"/>
                      <w:szCs w:val="36"/>
                    </w:rPr>
                  </w:pPr>
                  <w:r>
                    <w:rPr>
                      <w:sz w:val="36"/>
                      <w:szCs w:val="36"/>
                    </w:rPr>
                    <w:t>____________________________________</w:t>
                  </w:r>
                  <w:r>
                    <w:rPr>
                      <w:sz w:val="36"/>
                      <w:szCs w:val="36"/>
                    </w:rPr>
                    <w:br/>
                    <w:t>____________________________________</w:t>
                  </w:r>
                  <w:r>
                    <w:rPr>
                      <w:sz w:val="36"/>
                      <w:szCs w:val="36"/>
                    </w:rPr>
                    <w:b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Default="004B068A" w:rsidP="004B068A">
                  <w:pPr>
                    <w:pStyle w:val="ListParagraph"/>
                    <w:rPr>
                      <w:sz w:val="36"/>
                      <w:szCs w:val="36"/>
                    </w:rPr>
                  </w:pPr>
                  <w:r>
                    <w:rPr>
                      <w:sz w:val="36"/>
                      <w:szCs w:val="36"/>
                    </w:rPr>
                    <w:t>____________________________________</w:t>
                  </w:r>
                </w:p>
                <w:p w:rsidR="004B068A" w:rsidRPr="00C1505F" w:rsidRDefault="004B068A" w:rsidP="004B068A">
                  <w:pPr>
                    <w:pStyle w:val="ListParagraph"/>
                    <w:rPr>
                      <w:sz w:val="36"/>
                      <w:szCs w:val="36"/>
                    </w:rPr>
                  </w:pPr>
                  <w:r>
                    <w:rPr>
                      <w:sz w:val="36"/>
                      <w:szCs w:val="36"/>
                    </w:rPr>
                    <w:t>____________________________________</w:t>
                  </w:r>
                </w:p>
                <w:p w:rsidR="00BD0F8C" w:rsidRDefault="00BD0F8C" w:rsidP="00BD0F8C">
                  <w:pPr>
                    <w:pStyle w:val="Title"/>
                    <w:jc w:val="center"/>
                  </w:pPr>
                </w:p>
              </w:tc>
            </w:tr>
            <w:tr w:rsidR="0010467E" w:rsidTr="00BD0F8C">
              <w:trPr>
                <w:trHeight w:val="3989"/>
              </w:trPr>
              <w:tc>
                <w:tcPr>
                  <w:tcW w:w="5000" w:type="pct"/>
                  <w:vAlign w:val="center"/>
                </w:tcPr>
                <w:p w:rsidR="0010467E" w:rsidRDefault="0010467E">
                  <w:pPr>
                    <w:pStyle w:val="NoSpacing"/>
                    <w:jc w:val="center"/>
                  </w:pPr>
                </w:p>
              </w:tc>
            </w:tr>
          </w:tbl>
          <w:p w:rsidR="0010467E" w:rsidRDefault="0010467E">
            <w:pPr>
              <w:pStyle w:val="NoSpacing"/>
            </w:pPr>
          </w:p>
        </w:tc>
      </w:tr>
    </w:tbl>
    <w:p w:rsidR="0010467E" w:rsidRDefault="0010467E">
      <w:pPr>
        <w:pStyle w:val="NoSpacing"/>
      </w:pPr>
    </w:p>
    <w:tbl>
      <w:tblPr>
        <w:tblW w:w="0" w:type="auto"/>
        <w:tblCellMar>
          <w:left w:w="0" w:type="dxa"/>
          <w:right w:w="0" w:type="dxa"/>
        </w:tblCellMar>
        <w:tblLook w:val="04A0" w:firstRow="1" w:lastRow="0" w:firstColumn="1" w:lastColumn="0" w:noHBand="0" w:noVBand="1"/>
      </w:tblPr>
      <w:tblGrid>
        <w:gridCol w:w="5841"/>
        <w:gridCol w:w="792"/>
        <w:gridCol w:w="792"/>
        <w:gridCol w:w="6687"/>
      </w:tblGrid>
      <w:tr w:rsidR="004B068A" w:rsidTr="008778C8">
        <w:trPr>
          <w:trHeight w:hRule="exact" w:val="9792"/>
        </w:trPr>
        <w:tc>
          <w:tcPr>
            <w:tcW w:w="6192" w:type="dxa"/>
          </w:tcPr>
          <w:p w:rsidR="004B068A" w:rsidRDefault="004B068A" w:rsidP="008778C8">
            <w:pPr>
              <w:pStyle w:val="Heading1"/>
            </w:pPr>
            <w:r>
              <w:lastRenderedPageBreak/>
              <w:t xml:space="preserve">Day 1 – </w:t>
            </w:r>
            <w:r w:rsidRPr="00FD4BDE">
              <w:rPr>
                <w:sz w:val="32"/>
                <w:szCs w:val="32"/>
              </w:rPr>
              <w:t>Friday Nov 9</w:t>
            </w:r>
            <w:r w:rsidRPr="00FD4BDE">
              <w:rPr>
                <w:sz w:val="32"/>
                <w:szCs w:val="32"/>
                <w:vertAlign w:val="superscript"/>
              </w:rPr>
              <w:t>th</w:t>
            </w:r>
            <w:r w:rsidRPr="00FD4BDE">
              <w:rPr>
                <w:sz w:val="32"/>
                <w:szCs w:val="32"/>
              </w:rPr>
              <w:t xml:space="preserve"> 2018</w:t>
            </w:r>
          </w:p>
          <w:p w:rsidR="004B068A" w:rsidRDefault="004B068A" w:rsidP="008778C8">
            <w:pPr>
              <w:pStyle w:val="Heading2"/>
              <w:spacing w:before="180"/>
            </w:pPr>
            <w:r>
              <w:t>Thanksgiving and Encouragement</w:t>
            </w:r>
          </w:p>
          <w:p w:rsidR="004B068A" w:rsidRDefault="004B068A" w:rsidP="008778C8">
            <w:r>
              <w:t>Paul Starts out His letter to the Church of Ephesus with Blessing and Thanksgiving. Start this assignment in Prayer Today. Thank God for the blessings in your life and For the Team serving in NYC</w:t>
            </w:r>
          </w:p>
          <w:p w:rsidR="004B068A" w:rsidRDefault="004B068A" w:rsidP="008778C8">
            <w:r w:rsidRPr="00F20C84">
              <w:rPr>
                <w:b/>
              </w:rPr>
              <w:t>Write</w:t>
            </w:r>
            <w:r>
              <w:t>: Ephesians 1:15&amp;16 in your journals</w:t>
            </w:r>
          </w:p>
          <w:p w:rsidR="004B068A" w:rsidRDefault="004B068A" w:rsidP="008778C8">
            <w:r w:rsidRPr="00F20C84">
              <w:rPr>
                <w:b/>
              </w:rPr>
              <w:t>Journal</w:t>
            </w:r>
            <w:r>
              <w:t xml:space="preserve">: What Are some Feelings or Apprehensions that You would have entering a new Mission field/ Ministry opportunity? </w:t>
            </w:r>
          </w:p>
          <w:p w:rsidR="004B068A" w:rsidRDefault="004B068A" w:rsidP="008778C8">
            <w:r w:rsidRPr="00F20C84">
              <w:rPr>
                <w:b/>
              </w:rPr>
              <w:t>Journal</w:t>
            </w:r>
            <w:r>
              <w:t xml:space="preserve">: Who are other “Saints” that you may pray for regularly? Missionaries? Pastors or other Church Leadership? </w:t>
            </w:r>
            <w:proofErr w:type="gramStart"/>
            <w:r>
              <w:t>Your</w:t>
            </w:r>
            <w:proofErr w:type="gramEnd"/>
            <w:r>
              <w:t xml:space="preserve"> Camp Counselors? Make a list that you can pray for often.</w:t>
            </w:r>
          </w:p>
          <w:p w:rsidR="004B068A" w:rsidRPr="00F20C84" w:rsidRDefault="004B068A" w:rsidP="008778C8">
            <w:pPr>
              <w:rPr>
                <w:b/>
              </w:rPr>
            </w:pPr>
            <w:r w:rsidRPr="00F20C84">
              <w:rPr>
                <w:b/>
              </w:rPr>
              <w:t xml:space="preserve">Facts: </w:t>
            </w:r>
          </w:p>
          <w:p w:rsidR="004B068A" w:rsidRDefault="004B068A" w:rsidP="008778C8">
            <w:r>
              <w:t xml:space="preserve">*There are 10 million People living in NYC </w:t>
            </w:r>
          </w:p>
          <w:p w:rsidR="004B068A" w:rsidRDefault="004B068A" w:rsidP="008778C8">
            <w:r>
              <w:t>*100,000+ Are Homeless Living In NYC</w:t>
            </w:r>
          </w:p>
          <w:p w:rsidR="004B068A" w:rsidRDefault="004B068A" w:rsidP="008778C8">
            <w:r>
              <w:t>*24/7 Leadership will be Handing out much needed supplies as well as sharing about Jesus to all kinds of people this evening</w:t>
            </w:r>
          </w:p>
          <w:p w:rsidR="004B068A" w:rsidRPr="00F20C84" w:rsidRDefault="004B068A" w:rsidP="008778C8">
            <w:pPr>
              <w:rPr>
                <w:b/>
              </w:rPr>
            </w:pPr>
            <w:r w:rsidRPr="00F20C84">
              <w:rPr>
                <w:b/>
              </w:rPr>
              <w:t xml:space="preserve">Pray: </w:t>
            </w:r>
          </w:p>
          <w:p w:rsidR="004B068A" w:rsidRDefault="004B068A" w:rsidP="008778C8">
            <w:r>
              <w:t>Pray for Physical Safety</w:t>
            </w:r>
          </w:p>
          <w:p w:rsidR="004B068A" w:rsidRDefault="004B068A" w:rsidP="008778C8">
            <w:r>
              <w:t>Pray For Doubts to be erased</w:t>
            </w:r>
          </w:p>
          <w:p w:rsidR="004B068A" w:rsidRDefault="004B068A" w:rsidP="008778C8">
            <w:r>
              <w:t>Pray for Saving Grace to be received</w:t>
            </w:r>
          </w:p>
          <w:p w:rsidR="004B068A" w:rsidRDefault="004B068A" w:rsidP="008778C8">
            <w:r>
              <w:t xml:space="preserve">Pray for Spiritual Growth within the Team </w:t>
            </w:r>
          </w:p>
          <w:p w:rsidR="004B068A" w:rsidRDefault="004B068A" w:rsidP="008778C8">
            <w:r>
              <w:t>Pray for your List of Saints</w:t>
            </w:r>
          </w:p>
          <w:p w:rsidR="004B068A" w:rsidRDefault="004B068A" w:rsidP="008778C8"/>
          <w:p w:rsidR="004B068A" w:rsidRDefault="004B068A" w:rsidP="008778C8"/>
          <w:p w:rsidR="004B068A" w:rsidRDefault="004B068A" w:rsidP="008778C8">
            <w:pPr>
              <w:pBdr>
                <w:bottom w:val="single" w:sz="12" w:space="1" w:color="auto"/>
                <w:between w:val="single" w:sz="12" w:space="1" w:color="auto"/>
              </w:pBdr>
            </w:pPr>
          </w:p>
          <w:p w:rsidR="004B068A" w:rsidRPr="00CD3516" w:rsidRDefault="004B068A" w:rsidP="008778C8"/>
          <w:p w:rsidR="004B068A" w:rsidRDefault="004B068A" w:rsidP="008778C8">
            <w:pPr>
              <w:pStyle w:val="Heading2"/>
            </w:pPr>
            <w:r>
              <w:t>Focus on What You Do Best</w:t>
            </w:r>
          </w:p>
          <w:p w:rsidR="004B068A" w:rsidRDefault="004B068A" w:rsidP="008778C8">
            <w:pPr>
              <w:spacing w:after="200" w:line="264" w:lineRule="auto"/>
            </w:pPr>
            <w:r>
              <w:t xml:space="preserve">If you’re using this booklet for a company brochure, these middle pages are a good place for a summary of competitive benefits or some of those glowing testimonials, like the one above. </w:t>
            </w:r>
          </w:p>
          <w:p w:rsidR="004B068A" w:rsidRDefault="004B068A" w:rsidP="008778C8">
            <w:pPr>
              <w:spacing w:before="200" w:after="200" w:line="264" w:lineRule="auto"/>
            </w:pPr>
            <w:r>
              <w:t>You might also want to mention a few of your most impressive clients here:</w:t>
            </w:r>
          </w:p>
          <w:p w:rsidR="004B068A" w:rsidRDefault="004B068A" w:rsidP="008778C8">
            <w:pPr>
              <w:pStyle w:val="ListBullet"/>
              <w:spacing w:line="264" w:lineRule="auto"/>
            </w:pPr>
            <w:r>
              <w:t>Big, important company</w:t>
            </w:r>
          </w:p>
          <w:p w:rsidR="004B068A" w:rsidRDefault="004B068A" w:rsidP="008778C8">
            <w:pPr>
              <w:pStyle w:val="ListBullet"/>
              <w:spacing w:line="264" w:lineRule="auto"/>
            </w:pPr>
            <w:r>
              <w:t>Really well-known company</w:t>
            </w:r>
          </w:p>
          <w:p w:rsidR="004B068A" w:rsidRDefault="004B068A" w:rsidP="008778C8">
            <w:pPr>
              <w:pStyle w:val="ListBullet"/>
              <w:spacing w:line="264" w:lineRule="auto"/>
            </w:pPr>
            <w:r>
              <w:t>Very impressive company</w:t>
            </w:r>
          </w:p>
          <w:p w:rsidR="004B068A" w:rsidRDefault="004B068A" w:rsidP="008778C8">
            <w:r>
              <w:t>Additionally, you could include a bulleted list of products, services, or major benefits of working with your company. Or just summarize your finer points in a few concise paragraphs.</w:t>
            </w:r>
          </w:p>
        </w:tc>
        <w:tc>
          <w:tcPr>
            <w:tcW w:w="864" w:type="dxa"/>
          </w:tcPr>
          <w:p w:rsidR="004B068A" w:rsidRDefault="004B068A" w:rsidP="008778C8">
            <w:pPr>
              <w:pStyle w:val="NoSpacing"/>
            </w:pPr>
          </w:p>
        </w:tc>
        <w:tc>
          <w:tcPr>
            <w:tcW w:w="864" w:type="dxa"/>
          </w:tcPr>
          <w:p w:rsidR="004B068A" w:rsidRDefault="004B068A" w:rsidP="008778C8">
            <w:pPr>
              <w:pStyle w:val="NoSpacing"/>
            </w:pPr>
          </w:p>
        </w:tc>
        <w:tc>
          <w:tcPr>
            <w:tcW w:w="6192" w:type="dxa"/>
          </w:tcPr>
          <w:p w:rsidR="004B068A" w:rsidRDefault="004B068A" w:rsidP="008778C8">
            <w:pPr>
              <w:pStyle w:val="Heading1"/>
              <w:keepLines w:val="0"/>
              <w:widowControl w:val="0"/>
              <w:suppressLineNumbers/>
            </w:pPr>
            <w:r w:rsidRPr="009341BE">
              <w:rPr>
                <w:sz w:val="52"/>
              </w:rPr>
              <w:t>Day 2</w:t>
            </w:r>
            <w:r>
              <w:t xml:space="preserve">- </w:t>
            </w:r>
            <w:r w:rsidRPr="0074561E">
              <w:rPr>
                <w:sz w:val="32"/>
                <w:szCs w:val="32"/>
              </w:rPr>
              <w:t>Saturday Nov 10</w:t>
            </w:r>
            <w:r w:rsidRPr="0074561E">
              <w:rPr>
                <w:sz w:val="32"/>
                <w:szCs w:val="32"/>
                <w:vertAlign w:val="superscript"/>
              </w:rPr>
              <w:t>th</w:t>
            </w:r>
            <w:r w:rsidRPr="0074561E">
              <w:rPr>
                <w:sz w:val="32"/>
                <w:szCs w:val="32"/>
              </w:rPr>
              <w:t>, 2018</w:t>
            </w:r>
          </w:p>
          <w:p w:rsidR="004B068A" w:rsidRDefault="004B068A" w:rsidP="008778C8">
            <w:pPr>
              <w:pStyle w:val="Heading2"/>
              <w:keepLines w:val="0"/>
              <w:widowControl w:val="0"/>
              <w:suppressLineNumbers/>
              <w:spacing w:before="0" w:line="240" w:lineRule="auto"/>
            </w:pPr>
            <w:r>
              <w:t>UNITY in the Body of Christ</w:t>
            </w:r>
          </w:p>
          <w:tbl>
            <w:tblPr>
              <w:tblW w:w="6687" w:type="dxa"/>
              <w:tblCellMar>
                <w:left w:w="0" w:type="dxa"/>
                <w:right w:w="144" w:type="dxa"/>
              </w:tblCellMar>
              <w:tblLook w:val="04A0" w:firstRow="1" w:lastRow="0" w:firstColumn="1" w:lastColumn="0" w:noHBand="0" w:noVBand="1"/>
              <w:tblDescription w:val="Sidebar photo table"/>
            </w:tblPr>
            <w:tblGrid>
              <w:gridCol w:w="164"/>
              <w:gridCol w:w="6523"/>
            </w:tblGrid>
            <w:tr w:rsidR="004B068A" w:rsidTr="008778C8">
              <w:trPr>
                <w:trHeight w:val="6425"/>
              </w:trPr>
              <w:tc>
                <w:tcPr>
                  <w:tcW w:w="164" w:type="dxa"/>
                </w:tcPr>
                <w:p w:rsidR="004B068A" w:rsidRDefault="004B068A" w:rsidP="008778C8">
                  <w:pPr>
                    <w:pStyle w:val="Caption"/>
                  </w:pPr>
                </w:p>
                <w:p w:rsidR="004B068A" w:rsidRDefault="004B068A" w:rsidP="008778C8">
                  <w:pPr>
                    <w:pStyle w:val="Caption"/>
                  </w:pPr>
                </w:p>
              </w:tc>
              <w:tc>
                <w:tcPr>
                  <w:tcW w:w="6523" w:type="dxa"/>
                </w:tcPr>
                <w:p w:rsidR="004B068A" w:rsidRDefault="004B068A" w:rsidP="008778C8">
                  <w:r>
                    <w:t>Paul Writes in Ephesians 4 that he Urges us to live a life worthy of the calling you have received</w:t>
                  </w:r>
                </w:p>
                <w:p w:rsidR="004B068A" w:rsidRDefault="004B068A" w:rsidP="008778C8">
                  <w:r w:rsidRPr="00F20C84">
                    <w:rPr>
                      <w:b/>
                    </w:rPr>
                    <w:t>Think:</w:t>
                  </w:r>
                  <w:r>
                    <w:t xml:space="preserve"> Have you Received a Calling? Does a Calling have to Be specific? How can we be Unified as The Body of Christ? Write Down your thoughts</w:t>
                  </w:r>
                </w:p>
                <w:p w:rsidR="004B068A" w:rsidRDefault="004B068A" w:rsidP="008778C8">
                  <w:r w:rsidRPr="00F20C84">
                    <w:rPr>
                      <w:b/>
                    </w:rPr>
                    <w:t>Read:</w:t>
                  </w:r>
                  <w:r>
                    <w:t xml:space="preserve"> Ephesians 4: 1-16</w:t>
                  </w:r>
                </w:p>
                <w:p w:rsidR="004B068A" w:rsidRDefault="004B068A" w:rsidP="008778C8">
                  <w:r w:rsidRPr="00F20C84">
                    <w:rPr>
                      <w:b/>
                    </w:rPr>
                    <w:t>Write:</w:t>
                  </w:r>
                  <w:r>
                    <w:t xml:space="preserve"> Ephesians 4:14-16</w:t>
                  </w:r>
                </w:p>
                <w:p w:rsidR="004B068A" w:rsidRPr="00B6156F" w:rsidRDefault="004B068A" w:rsidP="008778C8">
                  <w:pPr>
                    <w:rPr>
                      <w:color w:val="C00000"/>
                    </w:rPr>
                  </w:pPr>
                  <w:r w:rsidRPr="00F20C84">
                    <w:rPr>
                      <w:b/>
                      <w:color w:val="auto"/>
                    </w:rPr>
                    <w:t>Journal</w:t>
                  </w:r>
                  <w:r w:rsidRPr="00B6156F">
                    <w:rPr>
                      <w:color w:val="C00000"/>
                    </w:rPr>
                    <w:t>:</w:t>
                  </w:r>
                </w:p>
                <w:p w:rsidR="004B068A" w:rsidRDefault="004B068A" w:rsidP="008778C8">
                  <w:r>
                    <w:t xml:space="preserve">How is praying for the NYC trip being a “Supporting Ligament?” </w:t>
                  </w:r>
                </w:p>
                <w:p w:rsidR="004B068A" w:rsidRDefault="004B068A" w:rsidP="008778C8">
                  <w:r>
                    <w:t>How Does Unity in the Body of Christ relate to Leadership?</w:t>
                  </w:r>
                </w:p>
                <w:p w:rsidR="004B068A" w:rsidRDefault="004B068A" w:rsidP="008778C8">
                  <w:r>
                    <w:t>Spend some time in Prayer today meditating on the thought that you are a supporting ligament</w:t>
                  </w:r>
                </w:p>
                <w:p w:rsidR="004B068A" w:rsidRDefault="004B068A" w:rsidP="008778C8"/>
                <w:p w:rsidR="004B068A" w:rsidRPr="00F20C84" w:rsidRDefault="004B068A" w:rsidP="008778C8">
                  <w:pPr>
                    <w:rPr>
                      <w:b/>
                    </w:rPr>
                  </w:pPr>
                  <w:r w:rsidRPr="00F20C84">
                    <w:rPr>
                      <w:b/>
                    </w:rPr>
                    <w:t xml:space="preserve">Pray: </w:t>
                  </w:r>
                </w:p>
                <w:p w:rsidR="004B068A" w:rsidRDefault="004B068A" w:rsidP="008778C8">
                  <w:r>
                    <w:t>Continued Safety for the NYC Team</w:t>
                  </w:r>
                </w:p>
                <w:p w:rsidR="004B068A" w:rsidRDefault="004B068A" w:rsidP="008778C8">
                  <w:r>
                    <w:t>Growth for all 24/7 Leadership Students</w:t>
                  </w:r>
                </w:p>
                <w:p w:rsidR="004B068A" w:rsidRDefault="004B068A" w:rsidP="008778C8">
                  <w:r>
                    <w:t>New Thoughts On what attributes a leader possess</w:t>
                  </w:r>
                </w:p>
                <w:p w:rsidR="004B068A" w:rsidRDefault="004B068A" w:rsidP="008778C8">
                  <w:r>
                    <w:t xml:space="preserve">Divine Appointments </w:t>
                  </w:r>
                </w:p>
                <w:p w:rsidR="004B068A" w:rsidRDefault="004B068A" w:rsidP="008778C8">
                  <w:r>
                    <w:t>Pray for your List of Saints from Day 1</w:t>
                  </w:r>
                </w:p>
                <w:p w:rsidR="004B068A" w:rsidRDefault="004B068A" w:rsidP="008778C8"/>
                <w:p w:rsidR="004B068A" w:rsidRDefault="004B068A" w:rsidP="008778C8"/>
              </w:tc>
            </w:tr>
          </w:tbl>
          <w:p w:rsidR="004B068A" w:rsidRDefault="004B068A" w:rsidP="008778C8"/>
        </w:tc>
      </w:tr>
    </w:tbl>
    <w:p w:rsidR="0010467E" w:rsidRDefault="0010467E">
      <w:pPr>
        <w:pStyle w:val="NoSpacing"/>
      </w:pPr>
    </w:p>
    <w:p w:rsidR="004B068A" w:rsidRDefault="004B068A">
      <w:r>
        <w:br w:type="page"/>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10467E">
        <w:trPr>
          <w:trHeight w:hRule="exact" w:val="9792"/>
        </w:trPr>
        <w:tc>
          <w:tcPr>
            <w:tcW w:w="6192" w:type="dxa"/>
          </w:tcPr>
          <w:p w:rsidR="00DC1DDF" w:rsidRDefault="00F226DB" w:rsidP="00DC1DDF">
            <w:pPr>
              <w:pStyle w:val="Heading1"/>
            </w:pPr>
            <w:r>
              <w:lastRenderedPageBreak/>
              <w:t>Day 3 -</w:t>
            </w:r>
            <w:r w:rsidRPr="0074561E">
              <w:rPr>
                <w:sz w:val="32"/>
                <w:szCs w:val="32"/>
              </w:rPr>
              <w:t xml:space="preserve"> </w:t>
            </w:r>
            <w:r>
              <w:rPr>
                <w:sz w:val="32"/>
                <w:szCs w:val="32"/>
              </w:rPr>
              <w:t>Sunday Nov 11</w:t>
            </w:r>
            <w:r w:rsidRPr="0074561E">
              <w:rPr>
                <w:sz w:val="32"/>
                <w:szCs w:val="32"/>
                <w:vertAlign w:val="superscript"/>
              </w:rPr>
              <w:t>th</w:t>
            </w:r>
            <w:r w:rsidRPr="0074561E">
              <w:rPr>
                <w:sz w:val="32"/>
                <w:szCs w:val="32"/>
              </w:rPr>
              <w:t>, 2018</w:t>
            </w:r>
            <w:r w:rsidR="00DC1DDF" w:rsidRPr="00DC1DDF">
              <w:t xml:space="preserve"> </w:t>
            </w:r>
          </w:p>
          <w:p w:rsidR="00DC1DDF" w:rsidRDefault="00DC1DDF" w:rsidP="000C0AAA">
            <w:pPr>
              <w:pStyle w:val="Heading1"/>
              <w:shd w:val="clear" w:color="auto" w:fill="FFFFFF" w:themeFill="background1"/>
              <w:rPr>
                <w:b/>
                <w:bCs/>
                <w:color w:val="E3A625" w:themeColor="accent1"/>
                <w:sz w:val="28"/>
                <w:szCs w:val="28"/>
              </w:rPr>
            </w:pPr>
            <w:r w:rsidRPr="00DC1DDF">
              <w:rPr>
                <w:b/>
                <w:bCs/>
                <w:color w:val="E3A625" w:themeColor="accent1"/>
                <w:sz w:val="28"/>
                <w:szCs w:val="28"/>
              </w:rPr>
              <w:t>Be Imitators of Christ</w:t>
            </w:r>
          </w:p>
          <w:p w:rsidR="000C0AAA" w:rsidRPr="000C0AAA" w:rsidRDefault="000C0AAA" w:rsidP="000C0AAA">
            <w:r>
              <w:t>Start Your Sunday in prayer today. Give Thanks for the Lives that have been touched through the ministry in NYC this weekend. Also Pray for YOUR Church Leadership and Church Family today</w:t>
            </w:r>
          </w:p>
          <w:p w:rsidR="0010467E" w:rsidRDefault="000C0AAA" w:rsidP="000C0AAA">
            <w:pPr>
              <w:pStyle w:val="Quote"/>
              <w:jc w:val="center"/>
            </w:pPr>
            <w:r>
              <w:t>Read: Ephesians 5:1-21</w:t>
            </w:r>
          </w:p>
          <w:p w:rsidR="00C54D1E" w:rsidRDefault="00C54D1E">
            <w:r w:rsidRPr="00CB6C9D">
              <w:rPr>
                <w:b/>
              </w:rPr>
              <w:t>Journal:</w:t>
            </w:r>
            <w:r>
              <w:t xml:space="preserve"> What does it mean to Imitate? What are some Characteristics of Jesus?</w:t>
            </w:r>
          </w:p>
          <w:p w:rsidR="007A6911" w:rsidRDefault="007A6911">
            <w:r w:rsidRPr="00CB6C9D">
              <w:rPr>
                <w:b/>
              </w:rPr>
              <w:t>Read:</w:t>
            </w:r>
            <w:r>
              <w:t xml:space="preserve"> Ephesians 6:10-18</w:t>
            </w:r>
          </w:p>
          <w:p w:rsidR="007A6911" w:rsidRDefault="007A6911">
            <w:r w:rsidRPr="00CB6C9D">
              <w:rPr>
                <w:b/>
              </w:rPr>
              <w:t>Write:</w:t>
            </w:r>
            <w:r>
              <w:t xml:space="preserve"> Write the 6 Pieces</w:t>
            </w:r>
            <w:r w:rsidR="00CB6C9D">
              <w:t xml:space="preserve"> of Armor from this passage</w:t>
            </w:r>
          </w:p>
          <w:p w:rsidR="007A6911" w:rsidRDefault="007A6911">
            <w:r w:rsidRPr="00CB6C9D">
              <w:rPr>
                <w:b/>
              </w:rPr>
              <w:t>Journal:</w:t>
            </w:r>
            <w:r>
              <w:t xml:space="preserve"> Which Piece of Armor sticks out the most to you? </w:t>
            </w:r>
            <w:r w:rsidR="00CB6C9D">
              <w:t xml:space="preserve">Why? </w:t>
            </w:r>
            <w:r>
              <w:t>How can you “arm yourself” with these pieces</w:t>
            </w:r>
            <w:r w:rsidR="00CB6C9D">
              <w:t xml:space="preserve">? </w:t>
            </w:r>
          </w:p>
          <w:p w:rsidR="0010467E" w:rsidRDefault="00CB6C9D">
            <w:r w:rsidRPr="00CB6C9D">
              <w:rPr>
                <w:b/>
              </w:rPr>
              <w:t>Write:</w:t>
            </w:r>
            <w:r>
              <w:t xml:space="preserve"> Ephesians 6:18</w:t>
            </w:r>
          </w:p>
          <w:p w:rsidR="00CB6C9D" w:rsidRPr="00CB6C9D" w:rsidRDefault="00CB6C9D">
            <w:pPr>
              <w:rPr>
                <w:b/>
              </w:rPr>
            </w:pPr>
            <w:r w:rsidRPr="00CB6C9D">
              <w:rPr>
                <w:b/>
              </w:rPr>
              <w:t>Pray:</w:t>
            </w:r>
          </w:p>
          <w:p w:rsidR="00CB6C9D" w:rsidRDefault="00CB6C9D">
            <w:r>
              <w:t>Pray for the Saints from Your Day 1 list</w:t>
            </w:r>
          </w:p>
          <w:p w:rsidR="00CB6C9D" w:rsidRDefault="00CB6C9D">
            <w:r>
              <w:t>Pray for all the things you are Thankful for Today</w:t>
            </w:r>
          </w:p>
          <w:p w:rsidR="00CB6C9D" w:rsidRDefault="00CB6C9D">
            <w:r>
              <w:t>Pray about your sins and ask God to replace them with the Armor of God</w:t>
            </w:r>
          </w:p>
          <w:p w:rsidR="00CB6C9D" w:rsidRDefault="00CB6C9D"/>
        </w:tc>
        <w:tc>
          <w:tcPr>
            <w:tcW w:w="864" w:type="dxa"/>
          </w:tcPr>
          <w:p w:rsidR="0010467E" w:rsidRDefault="0010467E">
            <w:pPr>
              <w:pStyle w:val="NoSpacing"/>
            </w:pPr>
          </w:p>
        </w:tc>
        <w:tc>
          <w:tcPr>
            <w:tcW w:w="864" w:type="dxa"/>
          </w:tcPr>
          <w:p w:rsidR="0010467E" w:rsidRDefault="0010467E">
            <w:pPr>
              <w:pStyle w:val="NoSpacing"/>
            </w:pPr>
          </w:p>
        </w:tc>
        <w:tc>
          <w:tcPr>
            <w:tcW w:w="6192" w:type="dxa"/>
          </w:tcPr>
          <w:p w:rsidR="0010467E" w:rsidRDefault="006A7B3E">
            <w:pPr>
              <w:pStyle w:val="Heading1"/>
            </w:pPr>
            <w:r>
              <w:t>God’s Word</w:t>
            </w:r>
            <w:r w:rsidR="006B6D26">
              <w:t xml:space="preserve"> </w:t>
            </w:r>
            <w:proofErr w:type="gramStart"/>
            <w:r w:rsidR="006B6D26">
              <w:t>In</w:t>
            </w:r>
            <w:proofErr w:type="gramEnd"/>
            <w:r w:rsidR="006B6D26">
              <w:t xml:space="preserve"> Focus</w:t>
            </w:r>
          </w:p>
          <w:p w:rsidR="0010467E" w:rsidRDefault="002605F2">
            <w:pPr>
              <w:pStyle w:val="Heading2"/>
            </w:pPr>
            <w:r>
              <w:t>Pray</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10467E">
                    <w:tc>
                      <w:tcPr>
                        <w:tcW w:w="0" w:type="auto"/>
                        <w:tcBorders>
                          <w:top w:val="single" w:sz="6" w:space="0" w:color="A6A6A6" w:themeColor="background1" w:themeShade="A6"/>
                          <w:bottom w:val="single" w:sz="6" w:space="0" w:color="A6A6A6" w:themeColor="background1" w:themeShade="A6"/>
                        </w:tcBorders>
                        <w:vAlign w:val="center"/>
                      </w:tcPr>
                      <w:p w:rsidR="0010467E" w:rsidRDefault="0074561E">
                        <w:pPr>
                          <w:pStyle w:val="Photo"/>
                        </w:pPr>
                        <w:r>
                          <w:rPr>
                            <w:lang w:eastAsia="en-US"/>
                          </w:rPr>
                          <w:drawing>
                            <wp:inline distT="0" distB="0" distL="0" distR="0">
                              <wp:extent cx="1135011" cy="756674"/>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9">
                                        <a:extLst>
                                          <a:ext uri="{28A0092B-C50C-407E-A947-70E740481C1C}">
                                            <a14:useLocalDpi xmlns:a14="http://schemas.microsoft.com/office/drawing/2010/main" val="0"/>
                                          </a:ext>
                                        </a:extLst>
                                      </a:blip>
                                      <a:stretch>
                                        <a:fillRect/>
                                      </a:stretch>
                                    </pic:blipFill>
                                    <pic:spPr>
                                      <a:xfrm>
                                        <a:off x="0" y="0"/>
                                        <a:ext cx="1135011" cy="756674"/>
                                      </a:xfrm>
                                      <a:prstGeom prst="rect">
                                        <a:avLst/>
                                      </a:prstGeom>
                                    </pic:spPr>
                                  </pic:pic>
                                </a:graphicData>
                              </a:graphic>
                            </wp:inline>
                          </w:drawing>
                        </w:r>
                      </w:p>
                    </w:tc>
                  </w:tr>
                </w:tbl>
                <w:p w:rsidR="0010467E" w:rsidRDefault="0010467E">
                  <w:pPr>
                    <w:pStyle w:val="NoSpacing"/>
                  </w:pPr>
                </w:p>
              </w:tc>
              <w:tc>
                <w:tcPr>
                  <w:tcW w:w="4032" w:type="dxa"/>
                </w:tcPr>
                <w:p w:rsidR="0010467E" w:rsidRDefault="002605F2" w:rsidP="002605F2">
                  <w:r>
                    <w:t xml:space="preserve">Use Each day to Lift up the 24/7 Team in NYC  as they serve 5000 Turkey Dinners </w:t>
                  </w:r>
                </w:p>
              </w:tc>
            </w:tr>
          </w:tbl>
          <w:p w:rsidR="0010467E" w:rsidRDefault="00675143">
            <w:pPr>
              <w:pStyle w:val="Heading2"/>
            </w:pPr>
            <w:r>
              <w:t>Read</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675143">
                    <w:tc>
                      <w:tcPr>
                        <w:tcW w:w="0" w:type="auto"/>
                        <w:tcBorders>
                          <w:top w:val="single" w:sz="6" w:space="0" w:color="A6A6A6" w:themeColor="background1" w:themeShade="A6"/>
                          <w:bottom w:val="single" w:sz="6" w:space="0" w:color="A6A6A6" w:themeColor="background1" w:themeShade="A6"/>
                        </w:tcBorders>
                        <w:vAlign w:val="center"/>
                      </w:tcPr>
                      <w:p w:rsidR="00675143" w:rsidRDefault="00675143" w:rsidP="00675143">
                        <w:pPr>
                          <w:pStyle w:val="Photo"/>
                          <w:ind w:left="0"/>
                          <w:jc w:val="left"/>
                        </w:pPr>
                      </w:p>
                      <w:p w:rsidR="00675143" w:rsidRDefault="00675143">
                        <w:pPr>
                          <w:pStyle w:val="Photo"/>
                        </w:pPr>
                        <w:r>
                          <w:rPr>
                            <w:lang w:eastAsia="en-US"/>
                          </w:rPr>
                          <w:drawing>
                            <wp:inline distT="0" distB="0" distL="0" distR="0" wp14:anchorId="29AE9B75" wp14:editId="2A8E9A7E">
                              <wp:extent cx="1134105" cy="753934"/>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34105" cy="753934"/>
                                      </a:xfrm>
                                      <a:prstGeom prst="rect">
                                        <a:avLst/>
                                      </a:prstGeom>
                                      <a:ln>
                                        <a:noFill/>
                                      </a:ln>
                                      <a:extLst>
                                        <a:ext uri="{53640926-AAD7-44D8-BBD7-CCE9431645EC}">
                                          <a14:shadowObscured xmlns:a14="http://schemas.microsoft.com/office/drawing/2010/main"/>
                                        </a:ext>
                                      </a:extLst>
                                    </pic:spPr>
                                  </pic:pic>
                                </a:graphicData>
                              </a:graphic>
                            </wp:inline>
                          </w:drawing>
                        </w:r>
                      </w:p>
                      <w:p w:rsidR="00675143" w:rsidRDefault="00675143">
                        <w:pPr>
                          <w:pStyle w:val="Photo"/>
                        </w:pPr>
                      </w:p>
                    </w:tc>
                  </w:tr>
                </w:tbl>
                <w:p w:rsidR="0010467E" w:rsidRDefault="0010467E"/>
              </w:tc>
              <w:tc>
                <w:tcPr>
                  <w:tcW w:w="4032" w:type="dxa"/>
                </w:tcPr>
                <w:p w:rsidR="002605F2" w:rsidRDefault="002605F2" w:rsidP="000C0AAA">
                  <w:r>
                    <w:t xml:space="preserve">Continue meditating and reading Ephesians. There is always new knowledge and understanding to be learned through the LIVING word. </w:t>
                  </w:r>
                </w:p>
              </w:tc>
            </w:tr>
          </w:tbl>
          <w:p w:rsidR="0010467E" w:rsidRDefault="002605F2">
            <w:pPr>
              <w:pStyle w:val="Heading2"/>
            </w:pPr>
            <w:r>
              <w:t>Journal</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1046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10467E">
                    <w:tc>
                      <w:tcPr>
                        <w:tcW w:w="0" w:type="auto"/>
                        <w:tcBorders>
                          <w:top w:val="single" w:sz="6" w:space="0" w:color="A6A6A6" w:themeColor="background1" w:themeShade="A6"/>
                          <w:bottom w:val="single" w:sz="6" w:space="0" w:color="A6A6A6" w:themeColor="background1" w:themeShade="A6"/>
                        </w:tcBorders>
                        <w:vAlign w:val="center"/>
                      </w:tcPr>
                      <w:p w:rsidR="0010467E" w:rsidRDefault="00675143" w:rsidP="00675143">
                        <w:pPr>
                          <w:pStyle w:val="Photo"/>
                        </w:pPr>
                        <w:r>
                          <w:rPr>
                            <w:lang w:eastAsia="en-US"/>
                          </w:rPr>
                          <w:drawing>
                            <wp:inline distT="0" distB="0" distL="0" distR="0" wp14:anchorId="71972841" wp14:editId="4EF03EC6">
                              <wp:extent cx="1133475" cy="1133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33475" cy="1133475"/>
                                      </a:xfrm>
                                      <a:prstGeom prst="rect">
                                        <a:avLst/>
                                      </a:prstGeom>
                                      <a:ln>
                                        <a:noFill/>
                                      </a:ln>
                                      <a:extLst>
                                        <a:ext uri="{53640926-AAD7-44D8-BBD7-CCE9431645EC}">
                                          <a14:shadowObscured xmlns:a14="http://schemas.microsoft.com/office/drawing/2010/main"/>
                                        </a:ext>
                                      </a:extLst>
                                    </pic:spPr>
                                  </pic:pic>
                                </a:graphicData>
                              </a:graphic>
                            </wp:inline>
                          </w:drawing>
                        </w:r>
                      </w:p>
                    </w:tc>
                  </w:tr>
                </w:tbl>
                <w:p w:rsidR="0010467E" w:rsidRDefault="0010467E"/>
              </w:tc>
              <w:tc>
                <w:tcPr>
                  <w:tcW w:w="4032" w:type="dxa"/>
                </w:tcPr>
                <w:p w:rsidR="00675143" w:rsidRDefault="002605F2">
                  <w:pPr>
                    <w:rPr>
                      <w:lang w:eastAsia="en-US"/>
                    </w:rPr>
                  </w:pPr>
                  <w:r>
                    <w:rPr>
                      <w:lang w:eastAsia="en-US"/>
                    </w:rPr>
                    <w:t xml:space="preserve">Journaling is one way to </w:t>
                  </w:r>
                  <w:r w:rsidR="006A7B3E">
                    <w:rPr>
                      <w:lang w:eastAsia="en-US"/>
                    </w:rPr>
                    <w:t>not only get your thoughts on paper and also one way God may choose to speak to you. It is also a great way to go back and remember your thoughts and what you have learned.</w:t>
                  </w:r>
                </w:p>
                <w:p w:rsidR="00675143" w:rsidRDefault="00675143">
                  <w:pPr>
                    <w:rPr>
                      <w:lang w:eastAsia="en-US"/>
                    </w:rPr>
                  </w:pPr>
                </w:p>
                <w:p w:rsidR="00675143" w:rsidRDefault="00675143">
                  <w:pPr>
                    <w:rPr>
                      <w:lang w:eastAsia="en-US"/>
                    </w:rPr>
                  </w:pPr>
                </w:p>
                <w:p w:rsidR="0010467E" w:rsidRDefault="0010467E"/>
              </w:tc>
            </w:tr>
          </w:tbl>
          <w:p w:rsidR="0010467E" w:rsidRDefault="0010467E"/>
        </w:tc>
      </w:tr>
      <w:tr w:rsidR="0010467E">
        <w:trPr>
          <w:trHeight w:hRule="exact" w:val="504"/>
        </w:trPr>
        <w:tc>
          <w:tcPr>
            <w:tcW w:w="6192" w:type="dxa"/>
            <w:vAlign w:val="bottom"/>
          </w:tcPr>
          <w:p w:rsidR="0010467E" w:rsidRDefault="0074561E">
            <w:pPr>
              <w:pStyle w:val="NoSpacing"/>
              <w:rPr>
                <w:rStyle w:val="PageNumber"/>
              </w:rPr>
            </w:pPr>
            <w:r>
              <w:rPr>
                <w:rStyle w:val="PageNumber"/>
              </w:rPr>
              <w:t>4</w:t>
            </w:r>
          </w:p>
        </w:tc>
        <w:tc>
          <w:tcPr>
            <w:tcW w:w="864" w:type="dxa"/>
            <w:vAlign w:val="bottom"/>
          </w:tcPr>
          <w:p w:rsidR="0010467E" w:rsidRDefault="0010467E">
            <w:pPr>
              <w:pStyle w:val="NoSpacing"/>
            </w:pPr>
          </w:p>
        </w:tc>
        <w:tc>
          <w:tcPr>
            <w:tcW w:w="864" w:type="dxa"/>
            <w:vAlign w:val="bottom"/>
          </w:tcPr>
          <w:p w:rsidR="0010467E" w:rsidRDefault="0010467E">
            <w:pPr>
              <w:pStyle w:val="NoSpacing"/>
            </w:pPr>
          </w:p>
        </w:tc>
        <w:tc>
          <w:tcPr>
            <w:tcW w:w="6192" w:type="dxa"/>
            <w:vAlign w:val="bottom"/>
          </w:tcPr>
          <w:p w:rsidR="0010467E" w:rsidRDefault="0074561E">
            <w:pPr>
              <w:pStyle w:val="NoSpacing"/>
              <w:jc w:val="right"/>
              <w:rPr>
                <w:rStyle w:val="PageNumber"/>
              </w:rPr>
            </w:pPr>
            <w:r>
              <w:rPr>
                <w:rStyle w:val="PageNumber"/>
              </w:rPr>
              <w:t>1</w:t>
            </w:r>
          </w:p>
        </w:tc>
      </w:tr>
    </w:tbl>
    <w:p w:rsidR="0010467E" w:rsidRDefault="0010467E">
      <w:pPr>
        <w:pStyle w:val="NoSpacing"/>
      </w:pPr>
      <w:bookmarkStart w:id="0" w:name="_GoBack"/>
      <w:bookmarkEnd w:id="0"/>
    </w:p>
    <w:sectPr w:rsidR="0010467E">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50482FC2"/>
    <w:multiLevelType w:val="hybridMultilevel"/>
    <w:tmpl w:val="36D0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F8C"/>
    <w:rsid w:val="000C0AAA"/>
    <w:rsid w:val="0010467E"/>
    <w:rsid w:val="002605F2"/>
    <w:rsid w:val="004B068A"/>
    <w:rsid w:val="004C729A"/>
    <w:rsid w:val="00675143"/>
    <w:rsid w:val="006A7B3E"/>
    <w:rsid w:val="006B6D26"/>
    <w:rsid w:val="007061EA"/>
    <w:rsid w:val="0074561E"/>
    <w:rsid w:val="007A6911"/>
    <w:rsid w:val="009341BE"/>
    <w:rsid w:val="009E21AA"/>
    <w:rsid w:val="00B6156F"/>
    <w:rsid w:val="00BD0F8C"/>
    <w:rsid w:val="00C1505F"/>
    <w:rsid w:val="00C54D1E"/>
    <w:rsid w:val="00CB6C9D"/>
    <w:rsid w:val="00CD3516"/>
    <w:rsid w:val="00DC1DDF"/>
    <w:rsid w:val="00F11E6E"/>
    <w:rsid w:val="00F20C84"/>
    <w:rsid w:val="00F226DB"/>
    <w:rsid w:val="00FD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C11BDF95-5A3F-44E4-9EFC-271992D4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CB6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66DC7BD4-7256-4E16-B082-C8891653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3</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Dusty Jo</dc:creator>
  <cp:keywords/>
  <dc:description/>
  <cp:lastModifiedBy>Angela</cp:lastModifiedBy>
  <cp:revision>2</cp:revision>
  <dcterms:created xsi:type="dcterms:W3CDTF">2018-10-24T18:03:00Z</dcterms:created>
  <dcterms:modified xsi:type="dcterms:W3CDTF">2018-10-24T18:03:00Z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