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5246" w:rsidRDefault="00DD5246" w:rsidP="00EF2DC4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58D91253" wp14:editId="10177EFD">
                <wp:simplePos x="0" y="0"/>
                <wp:positionH relativeFrom="column">
                  <wp:posOffset>-228600</wp:posOffset>
                </wp:positionH>
                <wp:positionV relativeFrom="paragraph">
                  <wp:posOffset>-228600</wp:posOffset>
                </wp:positionV>
                <wp:extent cx="7772400" cy="10058822"/>
                <wp:effectExtent l="0" t="0" r="0" b="0"/>
                <wp:wrapNone/>
                <wp:docPr id="2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="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822"/>
                          <a:chOff x="-130" y="0"/>
                          <a:chExt cx="7772400" cy="10058822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130"/>
                          <a:stretch/>
                        </pic:blipFill>
                        <pic:spPr bwMode="auto">
                          <a:xfrm>
                            <a:off x="-130" y="422"/>
                            <a:ext cx="7772400" cy="1005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" name="Rectangle 4"/>
                        <wps:cNvSpPr/>
                        <wps:spPr>
                          <a:xfrm>
                            <a:off x="0" y="0"/>
                            <a:ext cx="7755890" cy="100457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47000">
                                <a:srgbClr val="000000">
                                  <a:alpha val="52000"/>
                                </a:srgbClr>
                              </a:gs>
                              <a:gs pos="0">
                                <a:schemeClr val="tx1">
                                  <a:alpha val="81000"/>
                                </a:schemeClr>
                              </a:gs>
                              <a:gs pos="100000">
                                <a:schemeClr val="tx1">
                                  <a:alpha val="84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28600" y="5212080"/>
                            <a:ext cx="7283450" cy="4419601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alpha val="42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D5246" w:rsidRPr="00812F42" w:rsidRDefault="00DD5246" w:rsidP="00DD524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6" name="Group 26"/>
                        <wpg:cNvGrpSpPr/>
                        <wpg:grpSpPr>
                          <a:xfrm>
                            <a:off x="2438400" y="3855720"/>
                            <a:ext cx="2847975" cy="376555"/>
                            <a:chOff x="0" y="0"/>
                            <a:chExt cx="2847975" cy="376555"/>
                          </a:xfrm>
                        </wpg:grpSpPr>
                        <wps:wsp>
                          <wps:cNvPr id="24" name="Straight Connector 24"/>
                          <wps:cNvCnPr/>
                          <wps:spPr>
                            <a:xfrm flipV="1">
                              <a:off x="393700" y="25400"/>
                              <a:ext cx="2454275" cy="35115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" name="Straight Connector 25"/>
                          <wps:cNvCnPr/>
                          <wps:spPr>
                            <a:xfrm flipV="1">
                              <a:off x="0" y="0"/>
                              <a:ext cx="2454275" cy="35115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7" name="Rectangle 27"/>
                        <wps:cNvSpPr/>
                        <wps:spPr>
                          <a:xfrm>
                            <a:off x="0" y="0"/>
                            <a:ext cx="7755890" cy="11430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alpha val="58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D5246" w:rsidRPr="00812F42" w:rsidRDefault="00DD5246" w:rsidP="00DD524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Straight Connector 29"/>
                        <wps:cNvCnPr/>
                        <wps:spPr>
                          <a:xfrm>
                            <a:off x="3322320" y="6705600"/>
                            <a:ext cx="1084521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28600" y="9083041"/>
                            <a:ext cx="7275444" cy="5486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50000"/>
                              <a:alpha val="88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D5246" w:rsidRPr="00812F42" w:rsidRDefault="00DD5246" w:rsidP="00DD5246">
                              <w:pPr>
                                <w:jc w:val="center"/>
                                <w:rPr>
                                  <w:color w:val="846700" w:themeColor="accent1" w:themeShade="8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91253" id="Group 2" o:spid="_x0000_s1026" style="position:absolute;margin-left:-18pt;margin-top:-18pt;width:612pt;height:792.05pt;z-index:-251569152;mso-width-relative:margin;mso-height-relative:margin" coordorigin="-1" coordsize="77724,1005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left:-1;top:4;width:77723;height:10058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">
                  <v:imagedata r:id="rId11" o:title="" cropbottom="-85f"/>
                  <v:path arrowok="t"/>
                  <o:lock v:ext="edit" aspectratio="f"/>
                </v:shape>
                <v:rect id="Rectangle 4" o:spid="_x0000_s1028" style="position:absolute;width:77558;height:100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" fillcolor="black [3213]" stroked="f" strokeweight="1pt">
                  <v:fill opacity="55050f" color2="black [3213]" o:opacity2="53084f" rotate="t" angle="180" focus="47%" type="gradient"/>
                </v:rect>
                <v:rect id="Rectangle 9" o:spid="_x0000_s1029" style="position:absolute;left:2286;top:52120;width:72834;height:441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" fillcolor="#e64823 [3208]" stroked="f" strokeweight="1pt">
                  <v:fill opacity="27499f"/>
                  <v:textbox>
                    <w:txbxContent>
                      <w:p w:rsidR="00DD5246" w:rsidRPr="00812F42" w:rsidRDefault="00DD5246" w:rsidP="00DD5246">
                        <w:pPr>
                          <w:jc w:val="center"/>
                        </w:pPr>
                      </w:p>
                    </w:txbxContent>
                  </v:textbox>
                </v:rect>
                <v:group id="Group 26" o:spid="_x0000_s1030" style="position:absolute;left:24384;top:38557;width:28479;height:3765" coordsize="28479,3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line id="Straight Connector 24" o:spid="_x0000_s1031" style="position:absolute;flip:y;visibility:visible;mso-wrap-style:square" from="3937,254" to="28479,3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" strokecolor="#ffca08 [3204]" strokeweight="1pt">
                    <v:stroke joinstyle="miter"/>
                  </v:line>
                  <v:line id="Straight Connector 25" o:spid="_x0000_s1032" style="position:absolute;flip:y;visibility:visible;mso-wrap-style:square" from="0,0" to="24542,3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" strokecolor="#ffca08 [3204]" strokeweight="1pt">
                    <v:stroke joinstyle="miter"/>
                  </v:line>
                </v:group>
                <v:rect id="Rectangle 27" o:spid="_x0000_s1033" style="position:absolute;width:77558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" fillcolor="#e64823 [3208]" stroked="f" strokeweight="1pt">
                  <v:fill opacity="38036f"/>
                  <v:textbox>
                    <w:txbxContent>
                      <w:p w:rsidR="00DD5246" w:rsidRPr="00812F42" w:rsidRDefault="00DD5246" w:rsidP="00DD5246">
                        <w:pPr>
                          <w:jc w:val="center"/>
                        </w:pPr>
                      </w:p>
                    </w:txbxContent>
                  </v:textbox>
                </v:rect>
                <v:line id="Straight Connector 29" o:spid="_x0000_s1034" style="position:absolute;visibility:visible;mso-wrap-style:square" from="33223,67056" to="44068,67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" strokecolor="#ffca08 [3204]" strokeweight="1.5pt">
                  <v:stroke joinstyle="miter"/>
                </v:line>
                <v:rect id="Rectangle 31" o:spid="_x0000_s1035" style="position:absolute;left:2286;top:90830;width:72754;height:54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" fillcolor="#2f160f [1606]" stroked="f" strokeweight="1pt">
                  <v:fill opacity="57568f"/>
                  <v:textbox>
                    <w:txbxContent>
                      <w:p w:rsidR="00DD5246" w:rsidRPr="00812F42" w:rsidRDefault="00DD5246" w:rsidP="00DD5246">
                        <w:pPr>
                          <w:jc w:val="center"/>
                          <w:rPr>
                            <w:color w:val="846700" w:themeColor="accent1" w:themeShade="80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807C64" w:rsidRDefault="00807C64" w:rsidP="00807C64">
      <w:pPr>
        <w:jc w:val="center"/>
      </w:pPr>
      <w:r>
        <w:rPr>
          <w:noProof/>
        </w:rPr>
        <mc:AlternateContent>
          <mc:Choice Requires="wps">
            <w:drawing>
              <wp:inline distT="0" distB="0" distL="0" distR="0" wp14:anchorId="3FBFB51D" wp14:editId="3893E331">
                <wp:extent cx="6813550" cy="3958590"/>
                <wp:effectExtent l="0" t="342900" r="0" b="346710"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3550" cy="3958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-1143651254"/>
                              <w:placeholder>
                                <w:docPart w:val="1F3D39C9AC6C473B9509AAD486C37621"/>
                              </w:placeholder>
                              <w:temporary/>
                              <w:showingPlcHdr/>
                              <w15:appearance w15:val="hidden"/>
                            </w:sdtPr>
                            <w:sdtEndPr/>
                            <w:sdtContent>
                              <w:p w:rsidR="00807C64" w:rsidRPr="00812F42" w:rsidRDefault="00807C64" w:rsidP="00DD5246">
                                <w:pPr>
                                  <w:pStyle w:val="Title"/>
                                </w:pPr>
                                <w:r w:rsidRPr="00812F42">
                                  <w:t>G R A N D</w:t>
                                </w:r>
                              </w:p>
                              <w:p w:rsidR="00807C64" w:rsidRPr="00812F42" w:rsidRDefault="00807C64" w:rsidP="00DD5246">
                                <w:pPr>
                                  <w:pStyle w:val="Title"/>
                                </w:pPr>
                                <w:r w:rsidRPr="00812F42">
                                  <w:t>O P E N I N G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  <a:scene3d>
                          <a:camera prst="isometricOffAxis1Right"/>
                          <a:lightRig rig="threePt" dir="t"/>
                        </a:scene3d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FBFB51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6" type="#_x0000_t202" style="width:536.5pt;height:31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" filled="f" stroked="f">
                <v:textbox>
                  <w:txbxContent>
                    <w:sdt>
                      <w:sdtPr>
                        <w:id w:val="-1143651254"/>
                        <w:placeholder>
                          <w:docPart w:val="1F3D39C9AC6C473B9509AAD486C37621"/>
                        </w:placeholder>
                        <w:temporary/>
                        <w:showingPlcHdr/>
                        <w15:appearance w15:val="hidden"/>
                      </w:sdtPr>
                      <w:sdtEndPr/>
                      <w:sdtContent>
                        <w:p w:rsidR="00807C64" w:rsidRPr="00812F42" w:rsidRDefault="00807C64" w:rsidP="00DD5246">
                          <w:pPr>
                            <w:pStyle w:val="Title"/>
                          </w:pPr>
                          <w:r w:rsidRPr="00812F42">
                            <w:t>G R A N D</w:t>
                          </w:r>
                        </w:p>
                        <w:p w:rsidR="00807C64" w:rsidRPr="00812F42" w:rsidRDefault="00807C64" w:rsidP="00DD5246">
                          <w:pPr>
                            <w:pStyle w:val="Title"/>
                          </w:pPr>
                          <w:r w:rsidRPr="00812F42">
                            <w:t>O P E N I N G</w:t>
                          </w:r>
                        </w:p>
                      </w:sdtContent>
                    </w:sdt>
                  </w:txbxContent>
                </v:textbox>
                <w10:anchorlock/>
              </v:shape>
            </w:pict>
          </mc:Fallback>
        </mc:AlternateContent>
      </w:r>
    </w:p>
    <w:tbl>
      <w:tblPr>
        <w:tblW w:w="5000" w:type="pct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11520"/>
      </w:tblGrid>
      <w:tr w:rsidR="00DD5246" w:rsidRPr="00812F42" w:rsidTr="00807C64">
        <w:trPr>
          <w:trHeight w:val="2232"/>
        </w:trPr>
        <w:tc>
          <w:tcPr>
            <w:tcW w:w="11520" w:type="dxa"/>
            <w:vAlign w:val="center"/>
          </w:tcPr>
          <w:sdt>
            <w:sdtPr>
              <w:id w:val="477045054"/>
              <w:placeholder>
                <w:docPart w:val="262E86FB9B3841CCA85EEF5D5AFE2866"/>
              </w:placeholder>
              <w:temporary/>
              <w:showingPlcHdr/>
              <w15:appearance w15:val="hidden"/>
            </w:sdtPr>
            <w:sdtEndPr/>
            <w:sdtContent>
              <w:p w:rsidR="00DD5246" w:rsidRPr="00C94728" w:rsidRDefault="00C94728" w:rsidP="00C94728">
                <w:pPr>
                  <w:pStyle w:val="Heading1"/>
                </w:pPr>
                <w:r w:rsidRPr="00812F42">
                  <w:t>FOURTH COFFEE</w:t>
                </w:r>
              </w:p>
            </w:sdtContent>
          </w:sdt>
        </w:tc>
      </w:tr>
      <w:tr w:rsidR="003D415A" w:rsidTr="003D415A">
        <w:trPr>
          <w:trHeight w:val="2245"/>
        </w:trPr>
        <w:tc>
          <w:tcPr>
            <w:tcW w:w="11520" w:type="dxa"/>
            <w:vAlign w:val="center"/>
          </w:tcPr>
          <w:sdt>
            <w:sdtPr>
              <w:rPr>
                <w:noProof/>
              </w:rPr>
              <w:id w:val="-1987771945"/>
              <w:placeholder>
                <w:docPart w:val="E27C00B0115543F6BDD87F6973A51707"/>
              </w:placeholder>
              <w:temporary/>
              <w:showingPlcHdr/>
              <w15:appearance w15:val="hidden"/>
            </w:sdtPr>
            <w:sdtEndPr/>
            <w:sdtContent>
              <w:bookmarkStart w:id="0" w:name="_GoBack" w:displacedByCustomXml="prev"/>
              <w:p w:rsidR="003D415A" w:rsidRPr="00812F42" w:rsidRDefault="003D415A" w:rsidP="003D415A">
                <w:pPr>
                  <w:pStyle w:val="Heading2"/>
                </w:pPr>
                <w:r w:rsidRPr="00812F42">
                  <w:t>At 9 AM</w:t>
                </w:r>
              </w:p>
              <w:bookmarkEnd w:id="0" w:displacedByCustomXml="next"/>
            </w:sdtContent>
          </w:sdt>
          <w:sdt>
            <w:sdtPr>
              <w:rPr>
                <w:noProof/>
              </w:rPr>
              <w:id w:val="-214045725"/>
              <w:placeholder>
                <w:docPart w:val="2391C680159D408B943F638BF223CBD2"/>
              </w:placeholder>
              <w:temporary/>
              <w:showingPlcHdr/>
              <w15:appearance w15:val="hidden"/>
            </w:sdtPr>
            <w:sdtEndPr/>
            <w:sdtContent>
              <w:p w:rsidR="003D415A" w:rsidRPr="00812F42" w:rsidRDefault="003D415A" w:rsidP="003D415A">
                <w:pPr>
                  <w:pStyle w:val="Heading2"/>
                  <w:spacing w:after="160"/>
                  <w:rPr>
                    <w:noProof/>
                  </w:rPr>
                </w:pPr>
                <w:r w:rsidRPr="00812F42">
                  <w:t>November 10, 20XX</w:t>
                </w:r>
              </w:p>
            </w:sdtContent>
          </w:sdt>
        </w:tc>
      </w:tr>
      <w:tr w:rsidR="003D415A" w:rsidRPr="00812F42" w:rsidTr="003D415A">
        <w:trPr>
          <w:trHeight w:val="1539"/>
        </w:trPr>
        <w:tc>
          <w:tcPr>
            <w:tcW w:w="11520" w:type="dxa"/>
            <w:vAlign w:val="center"/>
          </w:tcPr>
          <w:sdt>
            <w:sdtPr>
              <w:id w:val="1714159736"/>
              <w:placeholder>
                <w:docPart w:val="5BE3C41FDE68410DB3DDEFBFBFAEEDB6"/>
              </w:placeholder>
              <w:temporary/>
              <w:showingPlcHdr/>
              <w15:appearance w15:val="hidden"/>
            </w:sdtPr>
            <w:sdtEndPr/>
            <w:sdtContent>
              <w:p w:rsidR="003D415A" w:rsidRPr="00C94728" w:rsidRDefault="00C94728" w:rsidP="00C94728">
                <w:pPr>
                  <w:pStyle w:val="Heading3"/>
                </w:pPr>
                <w:r w:rsidRPr="00812F42">
                  <w:t>4567 Main St, Buffalo, NY 98052</w:t>
                </w:r>
              </w:p>
            </w:sdtContent>
          </w:sdt>
        </w:tc>
      </w:tr>
      <w:tr w:rsidR="00DD5246" w:rsidRPr="00812F42" w:rsidTr="003D415A">
        <w:trPr>
          <w:trHeight w:val="864"/>
        </w:trPr>
        <w:tc>
          <w:tcPr>
            <w:tcW w:w="11520" w:type="dxa"/>
            <w:vAlign w:val="center"/>
          </w:tcPr>
          <w:sdt>
            <w:sdtPr>
              <w:rPr>
                <w:b/>
                <w:bCs/>
                <w:i/>
                <w:iCs/>
              </w:rPr>
              <w:id w:val="-1242637172"/>
              <w:placeholder>
                <w:docPart w:val="DF85E9BE091B4462B475A59FBAAF4F9D"/>
              </w:placeholder>
              <w:temporary/>
              <w:showingPlcHdr/>
              <w15:appearance w15:val="hidden"/>
            </w:sdtPr>
            <w:sdtEndPr/>
            <w:sdtContent>
              <w:p w:rsidR="00DD5246" w:rsidRPr="00812F42" w:rsidRDefault="00C94728" w:rsidP="00C94728">
                <w:pPr>
                  <w:pStyle w:val="Heading3"/>
                </w:pPr>
                <w:r w:rsidRPr="00812F42">
                  <w:t>www.fourthcoffee.com</w:t>
                </w:r>
              </w:p>
            </w:sdtContent>
          </w:sdt>
        </w:tc>
      </w:tr>
    </w:tbl>
    <w:p w:rsidR="000037D9" w:rsidRPr="003D415A" w:rsidRDefault="00B74DB5" w:rsidP="003D415A">
      <w:pPr>
        <w:spacing w:after="0"/>
        <w:rPr>
          <w:sz w:val="6"/>
          <w:szCs w:val="6"/>
        </w:rPr>
      </w:pPr>
      <w:r w:rsidRPr="003D415A">
        <w:rPr>
          <w:noProof/>
          <w:sz w:val="6"/>
          <w:szCs w:val="6"/>
        </w:rPr>
        <w:t xml:space="preserve"> </w:t>
      </w:r>
    </w:p>
    <w:sectPr w:rsidR="000037D9" w:rsidRPr="003D415A" w:rsidSect="00DD5246">
      <w:pgSz w:w="12240" w:h="15840"/>
      <w:pgMar w:top="360" w:right="360" w:bottom="360" w:left="360" w:header="288" w:footer="2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66E5D" w:rsidRDefault="00F66E5D" w:rsidP="00DD5246">
      <w:pPr>
        <w:spacing w:after="0" w:line="240" w:lineRule="auto"/>
      </w:pPr>
      <w:r>
        <w:separator/>
      </w:r>
    </w:p>
  </w:endnote>
  <w:endnote w:type="continuationSeparator" w:id="0">
    <w:p w:rsidR="00F66E5D" w:rsidRDefault="00F66E5D" w:rsidP="00DD52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UI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66E5D" w:rsidRDefault="00F66E5D" w:rsidP="00DD5246">
      <w:pPr>
        <w:spacing w:after="0" w:line="240" w:lineRule="auto"/>
      </w:pPr>
      <w:r>
        <w:separator/>
      </w:r>
    </w:p>
  </w:footnote>
  <w:footnote w:type="continuationSeparator" w:id="0">
    <w:p w:rsidR="00F66E5D" w:rsidRDefault="00F66E5D" w:rsidP="00DD524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attachedTemplate r:id="rId1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3725"/>
    <w:rsid w:val="00000AC7"/>
    <w:rsid w:val="000037D9"/>
    <w:rsid w:val="0005122A"/>
    <w:rsid w:val="0009249D"/>
    <w:rsid w:val="000A4794"/>
    <w:rsid w:val="000E09C1"/>
    <w:rsid w:val="00135F51"/>
    <w:rsid w:val="00184D67"/>
    <w:rsid w:val="00196897"/>
    <w:rsid w:val="00202026"/>
    <w:rsid w:val="0021505C"/>
    <w:rsid w:val="002173EB"/>
    <w:rsid w:val="002728E5"/>
    <w:rsid w:val="0028387D"/>
    <w:rsid w:val="00384893"/>
    <w:rsid w:val="003978E8"/>
    <w:rsid w:val="003C7177"/>
    <w:rsid w:val="003D415A"/>
    <w:rsid w:val="00400071"/>
    <w:rsid w:val="00404AD0"/>
    <w:rsid w:val="00462F68"/>
    <w:rsid w:val="004700C2"/>
    <w:rsid w:val="004702C6"/>
    <w:rsid w:val="00491344"/>
    <w:rsid w:val="004A5191"/>
    <w:rsid w:val="004D4521"/>
    <w:rsid w:val="004E371C"/>
    <w:rsid w:val="004E6BDF"/>
    <w:rsid w:val="004F1835"/>
    <w:rsid w:val="0053065D"/>
    <w:rsid w:val="00561DA2"/>
    <w:rsid w:val="00563E13"/>
    <w:rsid w:val="00596717"/>
    <w:rsid w:val="005C3272"/>
    <w:rsid w:val="00611C24"/>
    <w:rsid w:val="006373DF"/>
    <w:rsid w:val="00642335"/>
    <w:rsid w:val="006660B3"/>
    <w:rsid w:val="00671F38"/>
    <w:rsid w:val="0069134A"/>
    <w:rsid w:val="007359D7"/>
    <w:rsid w:val="00807C64"/>
    <w:rsid w:val="00807EA5"/>
    <w:rsid w:val="00812F42"/>
    <w:rsid w:val="008C408E"/>
    <w:rsid w:val="008E7510"/>
    <w:rsid w:val="00931728"/>
    <w:rsid w:val="009D0EC2"/>
    <w:rsid w:val="009E4BDA"/>
    <w:rsid w:val="00A268AB"/>
    <w:rsid w:val="00A37BCA"/>
    <w:rsid w:val="00A61985"/>
    <w:rsid w:val="00AE0E1A"/>
    <w:rsid w:val="00AF0FF3"/>
    <w:rsid w:val="00AF2FC7"/>
    <w:rsid w:val="00B74DB5"/>
    <w:rsid w:val="00B7754B"/>
    <w:rsid w:val="00B81794"/>
    <w:rsid w:val="00BA2A3A"/>
    <w:rsid w:val="00BD584E"/>
    <w:rsid w:val="00C35DD3"/>
    <w:rsid w:val="00C470A7"/>
    <w:rsid w:val="00C93193"/>
    <w:rsid w:val="00C94728"/>
    <w:rsid w:val="00CD349D"/>
    <w:rsid w:val="00D04AC7"/>
    <w:rsid w:val="00D63330"/>
    <w:rsid w:val="00D63A83"/>
    <w:rsid w:val="00D66A69"/>
    <w:rsid w:val="00DD5246"/>
    <w:rsid w:val="00E23725"/>
    <w:rsid w:val="00E94B72"/>
    <w:rsid w:val="00EB72E7"/>
    <w:rsid w:val="00EC68AD"/>
    <w:rsid w:val="00ED3BAA"/>
    <w:rsid w:val="00EF2DC4"/>
    <w:rsid w:val="00F15E5B"/>
    <w:rsid w:val="00F66E5D"/>
    <w:rsid w:val="00F96BB6"/>
    <w:rsid w:val="00FB0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8D3917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12F42"/>
  </w:style>
  <w:style w:type="paragraph" w:styleId="Heading1">
    <w:name w:val="heading 1"/>
    <w:basedOn w:val="Normal"/>
    <w:next w:val="Normal"/>
    <w:link w:val="Heading1Char"/>
    <w:uiPriority w:val="9"/>
    <w:qFormat/>
    <w:rsid w:val="00812F42"/>
    <w:pPr>
      <w:jc w:val="center"/>
      <w:outlineLvl w:val="0"/>
    </w:pPr>
    <w:rPr>
      <w:rFonts w:cs="SegoeUI"/>
      <w:color w:val="FFCA08" w:themeColor="accent1"/>
      <w:sz w:val="96"/>
      <w:szCs w:val="45"/>
    </w:rPr>
  </w:style>
  <w:style w:type="paragraph" w:styleId="Heading2">
    <w:name w:val="heading 2"/>
    <w:basedOn w:val="Normal"/>
    <w:next w:val="Normal"/>
    <w:link w:val="Heading2Char"/>
    <w:uiPriority w:val="9"/>
    <w:qFormat/>
    <w:rsid w:val="00812F42"/>
    <w:pPr>
      <w:spacing w:after="0"/>
      <w:jc w:val="center"/>
      <w:outlineLvl w:val="1"/>
    </w:pPr>
    <w:rPr>
      <w:rFonts w:cs="SegoeUI"/>
      <w:color w:val="FFFFFF" w:themeColor="background1"/>
      <w:sz w:val="56"/>
      <w:szCs w:val="41"/>
    </w:rPr>
  </w:style>
  <w:style w:type="paragraph" w:styleId="Heading3">
    <w:name w:val="heading 3"/>
    <w:basedOn w:val="Normal"/>
    <w:next w:val="Normal"/>
    <w:link w:val="Heading3Char"/>
    <w:uiPriority w:val="9"/>
    <w:qFormat/>
    <w:rsid w:val="00812F42"/>
    <w:pPr>
      <w:spacing w:after="0" w:line="216" w:lineRule="auto"/>
      <w:jc w:val="center"/>
      <w:outlineLvl w:val="2"/>
    </w:pPr>
    <w:rPr>
      <w:rFonts w:cs="SegoeUI"/>
      <w:color w:val="FFFFFF" w:themeColor="background1"/>
      <w:sz w:val="44"/>
      <w:szCs w:val="3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aliases w:val="MSFT_ Word Journal table"/>
    <w:basedOn w:val="TableNormal"/>
    <w:uiPriority w:val="39"/>
    <w:rsid w:val="00000A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rFonts w:ascii="Brush Script MT" w:hAnsi="Brush Script MT"/>
        <w:b w:val="0"/>
      </w:rPr>
    </w:tblStylePr>
    <w:tblStylePr w:type="firstCol">
      <w:rPr>
        <w:rFonts w:asciiTheme="minorHAnsi" w:hAnsiTheme="minorHAnsi"/>
        <w:sz w:val="24"/>
      </w:rPr>
    </w:tblStylePr>
  </w:style>
  <w:style w:type="paragraph" w:styleId="Title">
    <w:name w:val="Title"/>
    <w:basedOn w:val="Normal"/>
    <w:next w:val="Normal"/>
    <w:link w:val="TitleChar"/>
    <w:uiPriority w:val="10"/>
    <w:qFormat/>
    <w:rsid w:val="00812F42"/>
    <w:pPr>
      <w:spacing w:after="0" w:line="192" w:lineRule="auto"/>
      <w:jc w:val="center"/>
    </w:pPr>
    <w:rPr>
      <w:rFonts w:ascii="Impact" w:hAnsi="Impact"/>
      <w:b/>
      <w:bCs/>
      <w:i/>
      <w:iCs/>
      <w:color w:val="FFCA08" w:themeColor="accent1"/>
      <w:sz w:val="220"/>
      <w:szCs w:val="220"/>
    </w:rPr>
  </w:style>
  <w:style w:type="character" w:customStyle="1" w:styleId="TitleChar">
    <w:name w:val="Title Char"/>
    <w:basedOn w:val="DefaultParagraphFont"/>
    <w:link w:val="Title"/>
    <w:uiPriority w:val="10"/>
    <w:rsid w:val="00812F42"/>
    <w:rPr>
      <w:rFonts w:ascii="Impact" w:hAnsi="Impact"/>
      <w:b/>
      <w:bCs/>
      <w:i/>
      <w:iCs/>
      <w:color w:val="FFCA08" w:themeColor="accent1"/>
      <w:sz w:val="220"/>
      <w:szCs w:val="220"/>
    </w:rPr>
  </w:style>
  <w:style w:type="character" w:styleId="PlaceholderText">
    <w:name w:val="Placeholder Text"/>
    <w:basedOn w:val="DefaultParagraphFont"/>
    <w:uiPriority w:val="99"/>
    <w:semiHidden/>
    <w:rsid w:val="00DD5246"/>
    <w:rPr>
      <w:color w:val="808080"/>
    </w:rPr>
  </w:style>
  <w:style w:type="character" w:customStyle="1" w:styleId="Heading1Char">
    <w:name w:val="Heading 1 Char"/>
    <w:basedOn w:val="DefaultParagraphFont"/>
    <w:link w:val="Heading1"/>
    <w:uiPriority w:val="9"/>
    <w:rsid w:val="00812F42"/>
    <w:rPr>
      <w:rFonts w:cs="SegoeUI"/>
      <w:color w:val="FFCA08" w:themeColor="accent1"/>
      <w:sz w:val="96"/>
      <w:szCs w:val="45"/>
    </w:rPr>
  </w:style>
  <w:style w:type="character" w:customStyle="1" w:styleId="Heading2Char">
    <w:name w:val="Heading 2 Char"/>
    <w:basedOn w:val="DefaultParagraphFont"/>
    <w:link w:val="Heading2"/>
    <w:uiPriority w:val="9"/>
    <w:rsid w:val="00812F42"/>
    <w:rPr>
      <w:rFonts w:cs="SegoeUI"/>
      <w:color w:val="FFFFFF" w:themeColor="background1"/>
      <w:sz w:val="56"/>
      <w:szCs w:val="41"/>
    </w:rPr>
  </w:style>
  <w:style w:type="paragraph" w:styleId="Header">
    <w:name w:val="header"/>
    <w:basedOn w:val="Normal"/>
    <w:link w:val="HeaderChar"/>
    <w:uiPriority w:val="99"/>
    <w:semiHidden/>
    <w:rsid w:val="00DD52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04AD0"/>
  </w:style>
  <w:style w:type="paragraph" w:styleId="Footer">
    <w:name w:val="footer"/>
    <w:basedOn w:val="Normal"/>
    <w:link w:val="FooterChar"/>
    <w:uiPriority w:val="99"/>
    <w:semiHidden/>
    <w:rsid w:val="00DD52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04AD0"/>
  </w:style>
  <w:style w:type="character" w:customStyle="1" w:styleId="Heading3Char">
    <w:name w:val="Heading 3 Char"/>
    <w:basedOn w:val="DefaultParagraphFont"/>
    <w:link w:val="Heading3"/>
    <w:uiPriority w:val="9"/>
    <w:rsid w:val="00812F42"/>
    <w:rPr>
      <w:rFonts w:cs="SegoeUI"/>
      <w:color w:val="FFFFFF" w:themeColor="background1"/>
      <w:sz w:val="44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0" Type="http://schemas.openxmlformats.org/officeDocument/2006/relationships/image" Target="media/image1.jpe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Templates\Grand%20opening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262E86FB9B3841CCA85EEF5D5AFE286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815D31E-64C4-441F-88B7-68013C755D1B}"/>
      </w:docPartPr>
      <w:docPartBody>
        <w:p w:rsidR="00000000" w:rsidRDefault="0046084E">
          <w:pPr>
            <w:pStyle w:val="262E86FB9B3841CCA85EEF5D5AFE2866"/>
          </w:pPr>
          <w:r w:rsidRPr="00812F42">
            <w:t>FOURTH COFFEE</w:t>
          </w:r>
        </w:p>
      </w:docPartBody>
    </w:docPart>
    <w:docPart>
      <w:docPartPr>
        <w:name w:val="E27C00B0115543F6BDD87F6973A5170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79EB62B-CAA1-4706-A710-60AD3DCEAA9F}"/>
      </w:docPartPr>
      <w:docPartBody>
        <w:p w:rsidR="00000000" w:rsidRDefault="0046084E">
          <w:pPr>
            <w:pStyle w:val="E27C00B0115543F6BDD87F6973A51707"/>
          </w:pPr>
          <w:r w:rsidRPr="00812F42">
            <w:t>At 9 AM</w:t>
          </w:r>
        </w:p>
      </w:docPartBody>
    </w:docPart>
    <w:docPart>
      <w:docPartPr>
        <w:name w:val="2391C680159D408B943F638BF223CBD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74149D9-B89F-48BC-9004-EE47254B9F28}"/>
      </w:docPartPr>
      <w:docPartBody>
        <w:p w:rsidR="00000000" w:rsidRDefault="0046084E">
          <w:pPr>
            <w:pStyle w:val="2391C680159D408B943F638BF223CBD2"/>
          </w:pPr>
          <w:r w:rsidRPr="00812F42">
            <w:t>November 10, 20XX</w:t>
          </w:r>
        </w:p>
      </w:docPartBody>
    </w:docPart>
    <w:docPart>
      <w:docPartPr>
        <w:name w:val="5BE3C41FDE68410DB3DDEFBFBFAEEDB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C63DD16-EA6A-4EE4-8BCB-69BF3659BBCC}"/>
      </w:docPartPr>
      <w:docPartBody>
        <w:p w:rsidR="00000000" w:rsidRDefault="0046084E">
          <w:pPr>
            <w:pStyle w:val="5BE3C41FDE68410DB3DDEFBFBFAEEDB6"/>
          </w:pPr>
          <w:r w:rsidRPr="00812F42">
            <w:t>4567 Main St, Buffalo, NY 98052</w:t>
          </w:r>
        </w:p>
      </w:docPartBody>
    </w:docPart>
    <w:docPart>
      <w:docPartPr>
        <w:name w:val="DF85E9BE091B4462B475A59FBAAF4F9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272AAF3-621C-4A83-8617-B5496DEDAD82}"/>
      </w:docPartPr>
      <w:docPartBody>
        <w:p w:rsidR="00000000" w:rsidRDefault="0046084E">
          <w:pPr>
            <w:pStyle w:val="DF85E9BE091B4462B475A59FBAAF4F9D"/>
          </w:pPr>
          <w:r w:rsidRPr="00812F42">
            <w:t>www.fourthcoffee.com</w:t>
          </w:r>
        </w:p>
      </w:docPartBody>
    </w:docPart>
    <w:docPart>
      <w:docPartPr>
        <w:name w:val="1F3D39C9AC6C473B9509AAD486C3762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EC768F-C3F5-462E-BA74-AF0380B18DC8}"/>
      </w:docPartPr>
      <w:docPartBody>
        <w:p w:rsidR="00E80C9A" w:rsidRPr="00812F42" w:rsidRDefault="0046084E" w:rsidP="00DD5246">
          <w:pPr>
            <w:pStyle w:val="Title"/>
          </w:pPr>
          <w:r w:rsidRPr="00812F42">
            <w:t>G R A N D</w:t>
          </w:r>
        </w:p>
        <w:p w:rsidR="00000000" w:rsidRDefault="0046084E">
          <w:pPr>
            <w:pStyle w:val="1F3D39C9AC6C473B9509AAD486C37621"/>
          </w:pPr>
          <w:r w:rsidRPr="00812F42">
            <w:t>O P E N I N G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UI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084E"/>
    <w:rsid w:val="00460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62E86FB9B3841CCA85EEF5D5AFE2866">
    <w:name w:val="262E86FB9B3841CCA85EEF5D5AFE2866"/>
  </w:style>
  <w:style w:type="paragraph" w:customStyle="1" w:styleId="E27C00B0115543F6BDD87F6973A51707">
    <w:name w:val="E27C00B0115543F6BDD87F6973A51707"/>
  </w:style>
  <w:style w:type="paragraph" w:customStyle="1" w:styleId="2391C680159D408B943F638BF223CBD2">
    <w:name w:val="2391C680159D408B943F638BF223CBD2"/>
  </w:style>
  <w:style w:type="paragraph" w:customStyle="1" w:styleId="5BE3C41FDE68410DB3DDEFBFBFAEEDB6">
    <w:name w:val="5BE3C41FDE68410DB3DDEFBFBFAEEDB6"/>
  </w:style>
  <w:style w:type="paragraph" w:customStyle="1" w:styleId="DF85E9BE091B4462B475A59FBAAF4F9D">
    <w:name w:val="DF85E9BE091B4462B475A59FBAAF4F9D"/>
  </w:style>
  <w:style w:type="paragraph" w:styleId="Title">
    <w:name w:val="Title"/>
    <w:basedOn w:val="Normal"/>
    <w:next w:val="Normal"/>
    <w:link w:val="TitleChar"/>
    <w:uiPriority w:val="10"/>
    <w:qFormat/>
    <w:pPr>
      <w:spacing w:after="0" w:line="192" w:lineRule="auto"/>
      <w:jc w:val="center"/>
    </w:pPr>
    <w:rPr>
      <w:rFonts w:ascii="Impact" w:eastAsiaTheme="minorHAnsi" w:hAnsi="Impact"/>
      <w:b/>
      <w:bCs/>
      <w:i/>
      <w:iCs/>
      <w:color w:val="5B9BD5" w:themeColor="accent1"/>
      <w:sz w:val="220"/>
      <w:szCs w:val="220"/>
    </w:rPr>
  </w:style>
  <w:style w:type="character" w:customStyle="1" w:styleId="TitleChar">
    <w:name w:val="Title Char"/>
    <w:basedOn w:val="DefaultParagraphFont"/>
    <w:link w:val="Title"/>
    <w:uiPriority w:val="10"/>
    <w:rPr>
      <w:rFonts w:ascii="Impact" w:eastAsiaTheme="minorHAnsi" w:hAnsi="Impact"/>
      <w:b/>
      <w:bCs/>
      <w:i/>
      <w:iCs/>
      <w:color w:val="5B9BD5" w:themeColor="accent1"/>
      <w:sz w:val="220"/>
      <w:szCs w:val="220"/>
    </w:rPr>
  </w:style>
  <w:style w:type="paragraph" w:customStyle="1" w:styleId="1F3D39C9AC6C473B9509AAD486C37621">
    <w:name w:val="1F3D39C9AC6C473B9509AAD486C3762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Microsoft template">
      <a:dk1>
        <a:sysClr val="windowText" lastClr="000000"/>
      </a:dk1>
      <a:lt1>
        <a:sysClr val="window" lastClr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5F2E1F"/>
      </a:accent3>
      <a:accent4>
        <a:srgbClr val="C96F06"/>
      </a:accent4>
      <a:accent5>
        <a:srgbClr val="E64823"/>
      </a:accent5>
      <a:accent6>
        <a:srgbClr val="C59A00"/>
      </a:accent6>
      <a:hlink>
        <a:srgbClr val="F8931D"/>
      </a:hlink>
      <a:folHlink>
        <a:srgbClr val="7F723D"/>
      </a:folHlink>
    </a:clrScheme>
    <a:fontScheme name="Custom 7">
      <a:majorFont>
        <a:latin typeface="Impact"/>
        <a:ea typeface=""/>
        <a:cs typeface=""/>
      </a:majorFont>
      <a:minorFont>
        <a:latin typeface="Calibri Ligh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42480f6609812271f56e53f2aff71704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4b48d77c16982ba2890c3fe2b4c067b2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F87601-FAF3-477C-B627-218E82543CD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CF238189-1356-45F1-973A-979FC1B7A4C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D37B2E0-F99D-4B97-9B0E-871BC449BD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14B4FCB-417F-4106-92F8-E562BE114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Grand opening</Template>
  <TotalTime>0</TotalTime>
  <Pages>1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2024-01-11T14:52:00Z</dcterms:created>
  <dcterms:modified xsi:type="dcterms:W3CDTF">2024-01-11T14:52:00Z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