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153F" w:rsidRDefault="00E23CC7" w:rsidP="00E23CC7">
      <w:pPr>
        <w:pStyle w:val="GraphicAnchor"/>
      </w:pPr>
      <w:r>
        <w:rPr>
          <w:noProof/>
          <w:lang w:val="en-AU" w:eastAsia="en-AU"/>
        </w:rPr>
        <w:drawing>
          <wp:anchor distT="0" distB="0" distL="114300" distR="114300" simplePos="0" relativeHeight="251658240" behindDoc="1" locked="1" layoutInCell="1" allowOverlap="0" wp14:anchorId="22667828" wp14:editId="478BA7D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58400" cy="7772400"/>
            <wp:effectExtent l="0" t="0" r="0" b="0"/>
            <wp:wrapNone/>
            <wp:docPr id="1" name="Picture 1" descr="painted image of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ptism Invitation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7655" w:type="dxa"/>
        <w:tblInd w:w="8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E23CC7" w:rsidTr="00B75B30">
        <w:trPr>
          <w:trHeight w:val="1010"/>
        </w:trPr>
        <w:tc>
          <w:tcPr>
            <w:tcW w:w="7655" w:type="dxa"/>
          </w:tcPr>
          <w:p w:rsidR="00E23CC7" w:rsidRDefault="00E23CC7" w:rsidP="00E23CC7"/>
        </w:tc>
      </w:tr>
      <w:tr w:rsidR="00E23CC7" w:rsidTr="00B75B30">
        <w:tc>
          <w:tcPr>
            <w:tcW w:w="7655" w:type="dxa"/>
          </w:tcPr>
          <w:p w:rsidR="00E23CC7" w:rsidRDefault="00764600" w:rsidP="00D1614A">
            <w:pPr>
              <w:pStyle w:val="Heading2"/>
            </w:pPr>
            <w:r>
              <w:t>In Loving Memory of</w:t>
            </w:r>
          </w:p>
        </w:tc>
      </w:tr>
      <w:tr w:rsidR="00E23CC7" w:rsidTr="00B75B30">
        <w:trPr>
          <w:trHeight w:val="1396"/>
        </w:trPr>
        <w:tc>
          <w:tcPr>
            <w:tcW w:w="7655" w:type="dxa"/>
          </w:tcPr>
          <w:p w:rsidR="00E23CC7" w:rsidRPr="00764600" w:rsidRDefault="00764600" w:rsidP="00BB15CB">
            <w:pPr>
              <w:pStyle w:val="Heading1"/>
              <w:rPr>
                <w:sz w:val="56"/>
                <w:szCs w:val="56"/>
              </w:rPr>
            </w:pPr>
            <w:r w:rsidRPr="00764600">
              <w:rPr>
                <w:sz w:val="56"/>
                <w:szCs w:val="56"/>
              </w:rPr>
              <w:t>[Name Here]</w:t>
            </w:r>
          </w:p>
        </w:tc>
      </w:tr>
      <w:tr w:rsidR="00E23CC7" w:rsidTr="00B75B30">
        <w:tc>
          <w:tcPr>
            <w:tcW w:w="7655" w:type="dxa"/>
          </w:tcPr>
          <w:p w:rsidR="00E23CC7" w:rsidRPr="00764600" w:rsidRDefault="00764600" w:rsidP="00BB15CB">
            <w:pPr>
              <w:pStyle w:val="Heading2"/>
              <w:rPr>
                <w:i/>
              </w:rPr>
            </w:pPr>
            <w:r w:rsidRPr="00764600">
              <w:rPr>
                <w:i/>
              </w:rPr>
              <w:t>[Date of Birth] to [Date of Death]</w:t>
            </w:r>
          </w:p>
        </w:tc>
      </w:tr>
      <w:tr w:rsidR="00E23CC7" w:rsidTr="00D1614A">
        <w:trPr>
          <w:trHeight w:val="5339"/>
        </w:trPr>
        <w:tc>
          <w:tcPr>
            <w:tcW w:w="7655" w:type="dxa"/>
          </w:tcPr>
          <w:p w:rsidR="00E23CC7" w:rsidRPr="00764600" w:rsidRDefault="00764600" w:rsidP="00BB15CB">
            <w:pPr>
              <w:pStyle w:val="Heading1"/>
              <w:rPr>
                <w:sz w:val="56"/>
                <w:szCs w:val="56"/>
              </w:rPr>
            </w:pPr>
            <w:r w:rsidRPr="00764600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1724857</wp:posOffset>
                      </wp:positionH>
                      <wp:positionV relativeFrom="paragraph">
                        <wp:posOffset>700033</wp:posOffset>
                      </wp:positionV>
                      <wp:extent cx="1277007" cy="1324303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7007" cy="13243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4600" w:rsidRDefault="00386FE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34E3D9" wp14:editId="34EEE0F8">
                                        <wp:extent cx="945931" cy="1180968"/>
                                        <wp:effectExtent l="0" t="0" r="6985" b="63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1670" cy="11881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35.8pt;margin-top:55.1pt;width:100.55pt;height:10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" filled="f" stroked="f" strokeweight=".5pt">
                      <v:textbox>
                        <w:txbxContent>
                          <w:p w:rsidR="00764600" w:rsidRDefault="00386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34E3D9" wp14:editId="34EEE0F8">
                                  <wp:extent cx="945931" cy="1180968"/>
                                  <wp:effectExtent l="0" t="0" r="6985" b="63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1670" cy="1188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4600">
              <w:rPr>
                <w:sz w:val="56"/>
                <w:szCs w:val="56"/>
              </w:rPr>
              <w:t>The Lord Prayer</w:t>
            </w:r>
          </w:p>
        </w:tc>
        <w:bookmarkStart w:id="0" w:name="_GoBack"/>
        <w:bookmarkEnd w:id="0"/>
      </w:tr>
      <w:tr w:rsidR="00E23CC7" w:rsidTr="00B75B30">
        <w:trPr>
          <w:trHeight w:val="1132"/>
        </w:trPr>
        <w:tc>
          <w:tcPr>
            <w:tcW w:w="7655" w:type="dxa"/>
          </w:tcPr>
          <w:p w:rsidR="00E23CC7" w:rsidRDefault="00CE2DF0" w:rsidP="00BB15CB">
            <w:pPr>
              <w:pStyle w:val="Heading2"/>
            </w:pPr>
            <w:sdt>
              <w:sdtPr>
                <w:id w:val="1926915598"/>
                <w:placeholder>
                  <w:docPart w:val="1254087A7B224C0B8FA6E58498B3A79E"/>
                </w:placeholder>
                <w:temporary/>
                <w:showingPlcHdr/>
                <w15:appearance w15:val="hidden"/>
              </w:sdtPr>
              <w:sdtEndPr/>
              <w:sdtContent>
                <w:r w:rsidR="00BB15CB">
                  <w:t>DATE</w:t>
                </w:r>
              </w:sdtContent>
            </w:sdt>
            <w:r w:rsidR="00BB15CB">
              <w:t xml:space="preserve"> </w:t>
            </w:r>
            <w:r w:rsidR="00E23CC7">
              <w:t xml:space="preserve">• </w:t>
            </w:r>
            <w:sdt>
              <w:sdtPr>
                <w:id w:val="-952164513"/>
                <w:placeholder>
                  <w:docPart w:val="573773C1502843619569EAB29736DA6E"/>
                </w:placeholder>
                <w:temporary/>
                <w:showingPlcHdr/>
                <w15:appearance w15:val="hidden"/>
              </w:sdtPr>
              <w:sdtEndPr/>
              <w:sdtContent>
                <w:r w:rsidR="00BB15CB">
                  <w:t>TIME</w:t>
                </w:r>
              </w:sdtContent>
            </w:sdt>
            <w:r w:rsidR="00E23CC7">
              <w:t xml:space="preserve"> • </w:t>
            </w:r>
            <w:sdt>
              <w:sdtPr>
                <w:id w:val="1315534778"/>
                <w:placeholder>
                  <w:docPart w:val="24147B850CAE4AFF8D2F6AB12C9134B2"/>
                </w:placeholder>
                <w:temporary/>
                <w:showingPlcHdr/>
                <w15:appearance w15:val="hidden"/>
              </w:sdtPr>
              <w:sdtEndPr/>
              <w:sdtContent>
                <w:r w:rsidR="00BB15CB">
                  <w:t>PLACE</w:t>
                </w:r>
              </w:sdtContent>
            </w:sdt>
          </w:p>
        </w:tc>
      </w:tr>
      <w:tr w:rsidR="00E23CC7" w:rsidTr="00B75B30">
        <w:tc>
          <w:tcPr>
            <w:tcW w:w="7655" w:type="dxa"/>
          </w:tcPr>
          <w:p w:rsidR="00E23CC7" w:rsidRDefault="00764600" w:rsidP="00BB15CB">
            <w:pPr>
              <w:pStyle w:val="Heading3"/>
            </w:pPr>
            <w:r>
              <w:t xml:space="preserve">No one is </w:t>
            </w:r>
            <w:proofErr w:type="gramStart"/>
            <w:r w:rsidR="00386FEC">
              <w:t>actually dead</w:t>
            </w:r>
            <w:proofErr w:type="gramEnd"/>
            <w:r>
              <w:t xml:space="preserve"> until the ripples they cause in the world die away.</w:t>
            </w:r>
          </w:p>
        </w:tc>
      </w:tr>
      <w:tr w:rsidR="00E23CC7" w:rsidTr="00B75B30">
        <w:tc>
          <w:tcPr>
            <w:tcW w:w="7655" w:type="dxa"/>
          </w:tcPr>
          <w:p w:rsidR="00E23CC7" w:rsidRPr="00BB15CB" w:rsidRDefault="00E23CC7" w:rsidP="00BB15CB">
            <w:pPr>
              <w:pStyle w:val="Heading3"/>
            </w:pPr>
          </w:p>
        </w:tc>
      </w:tr>
    </w:tbl>
    <w:p w:rsidR="00E23CC7" w:rsidRDefault="00E23CC7"/>
    <w:sectPr w:rsidR="00E23CC7" w:rsidSect="00E23CC7">
      <w:pgSz w:w="15840" w:h="12240" w:orient="landscape" w:code="1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2DF0" w:rsidRDefault="00CE2DF0" w:rsidP="00E07D8E">
      <w:r>
        <w:separator/>
      </w:r>
    </w:p>
  </w:endnote>
  <w:endnote w:type="continuationSeparator" w:id="0">
    <w:p w:rsidR="00CE2DF0" w:rsidRDefault="00CE2DF0" w:rsidP="00E07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2DF0" w:rsidRDefault="00CE2DF0" w:rsidP="00E07D8E">
      <w:r>
        <w:separator/>
      </w:r>
    </w:p>
  </w:footnote>
  <w:footnote w:type="continuationSeparator" w:id="0">
    <w:p w:rsidR="00CE2DF0" w:rsidRDefault="00CE2DF0" w:rsidP="00E07D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600"/>
    <w:rsid w:val="00044F98"/>
    <w:rsid w:val="0010124C"/>
    <w:rsid w:val="0032307D"/>
    <w:rsid w:val="00386FEC"/>
    <w:rsid w:val="003B153F"/>
    <w:rsid w:val="00577614"/>
    <w:rsid w:val="005D79DB"/>
    <w:rsid w:val="006C60E6"/>
    <w:rsid w:val="00764600"/>
    <w:rsid w:val="00A71426"/>
    <w:rsid w:val="00AA2365"/>
    <w:rsid w:val="00B75B30"/>
    <w:rsid w:val="00BB15CB"/>
    <w:rsid w:val="00CE2DF0"/>
    <w:rsid w:val="00D1614A"/>
    <w:rsid w:val="00DC5501"/>
    <w:rsid w:val="00E07D8E"/>
    <w:rsid w:val="00E173B9"/>
    <w:rsid w:val="00E23CC7"/>
    <w:rsid w:val="00E32747"/>
    <w:rsid w:val="00EC2981"/>
    <w:rsid w:val="00ED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A6F2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4"/>
    <w:qFormat/>
    <w:rsid w:val="00577614"/>
    <w:pPr>
      <w:jc w:val="center"/>
    </w:pPr>
  </w:style>
  <w:style w:type="paragraph" w:styleId="Heading1">
    <w:name w:val="heading 1"/>
    <w:basedOn w:val="Normal"/>
    <w:next w:val="Normal"/>
    <w:link w:val="Heading1Char"/>
    <w:uiPriority w:val="1"/>
    <w:qFormat/>
    <w:rsid w:val="00B75B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i/>
      <w:color w:val="9683AF" w:themeColor="accent3"/>
      <w:sz w:val="76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B75B30"/>
    <w:pPr>
      <w:keepNext/>
      <w:keepLines/>
      <w:spacing w:before="40"/>
      <w:outlineLvl w:val="1"/>
    </w:pPr>
    <w:rPr>
      <w:rFonts w:eastAsiaTheme="majorEastAsia" w:cstheme="majorBidi"/>
      <w:color w:val="736357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3"/>
    <w:qFormat/>
    <w:rsid w:val="00B75B30"/>
    <w:pPr>
      <w:keepNext/>
      <w:keepLines/>
      <w:spacing w:before="40"/>
      <w:outlineLvl w:val="2"/>
    </w:pPr>
    <w:rPr>
      <w:rFonts w:eastAsiaTheme="majorEastAsia" w:cstheme="majorBidi"/>
      <w:color w:val="3FA3A8" w:themeColor="accent2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raphicAnchor">
    <w:name w:val="Graphic Anchor"/>
    <w:basedOn w:val="Normal"/>
    <w:qFormat/>
    <w:rsid w:val="00E23CC7"/>
  </w:style>
  <w:style w:type="paragraph" w:styleId="BalloonText">
    <w:name w:val="Balloon Text"/>
    <w:basedOn w:val="Normal"/>
    <w:link w:val="BalloonTextChar"/>
    <w:uiPriority w:val="99"/>
    <w:semiHidden/>
    <w:rsid w:val="00E23CC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614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E23C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577614"/>
    <w:rPr>
      <w:rFonts w:asciiTheme="majorHAnsi" w:eastAsiaTheme="majorEastAsia" w:hAnsiTheme="majorHAnsi" w:cstheme="majorBidi"/>
      <w:b/>
      <w:i/>
      <w:color w:val="9683AF" w:themeColor="accent3"/>
      <w:sz w:val="76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577614"/>
    <w:rPr>
      <w:rFonts w:eastAsiaTheme="majorEastAsia" w:cstheme="majorBidi"/>
      <w:color w:val="736357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rsid w:val="00577614"/>
    <w:rPr>
      <w:rFonts w:eastAsiaTheme="majorEastAsia" w:cstheme="majorBidi"/>
      <w:color w:val="3FA3A8" w:themeColor="accent2"/>
      <w:sz w:val="36"/>
    </w:rPr>
  </w:style>
  <w:style w:type="character" w:styleId="PlaceholderText">
    <w:name w:val="Placeholder Text"/>
    <w:basedOn w:val="DefaultParagraphFont"/>
    <w:uiPriority w:val="99"/>
    <w:semiHidden/>
    <w:rsid w:val="00D1614A"/>
    <w:rPr>
      <w:color w:val="808080"/>
    </w:rPr>
  </w:style>
  <w:style w:type="paragraph" w:styleId="Header">
    <w:name w:val="header"/>
    <w:basedOn w:val="Normal"/>
    <w:link w:val="HeaderChar"/>
    <w:uiPriority w:val="99"/>
    <w:semiHidden/>
    <w:rsid w:val="00E07D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7D8E"/>
  </w:style>
  <w:style w:type="paragraph" w:styleId="Footer">
    <w:name w:val="footer"/>
    <w:basedOn w:val="Normal"/>
    <w:link w:val="FooterChar"/>
    <w:uiPriority w:val="99"/>
    <w:semiHidden/>
    <w:rsid w:val="00E07D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7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veed%20Ahmed\AppData\Roaming\Microsoft\Templates\Baptism%20invit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254087A7B224C0B8FA6E58498B3A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879BB-2F98-4668-B81D-B3D35EF5E47D}"/>
      </w:docPartPr>
      <w:docPartBody>
        <w:p w:rsidR="00000000" w:rsidRDefault="00560E91">
          <w:pPr>
            <w:pStyle w:val="1254087A7B224C0B8FA6E58498B3A79E"/>
          </w:pPr>
          <w:r>
            <w:t>DATE</w:t>
          </w:r>
        </w:p>
      </w:docPartBody>
    </w:docPart>
    <w:docPart>
      <w:docPartPr>
        <w:name w:val="573773C1502843619569EAB29736D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DC358-D4D6-43AF-A5F6-3A13035CABDD}"/>
      </w:docPartPr>
      <w:docPartBody>
        <w:p w:rsidR="00000000" w:rsidRDefault="00560E91">
          <w:pPr>
            <w:pStyle w:val="573773C1502843619569EAB29736DA6E"/>
          </w:pPr>
          <w:r>
            <w:t>TIME</w:t>
          </w:r>
        </w:p>
      </w:docPartBody>
    </w:docPart>
    <w:docPart>
      <w:docPartPr>
        <w:name w:val="24147B850CAE4AFF8D2F6AB12C913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59747-51E6-4EE4-A178-58AF6FE6EF34}"/>
      </w:docPartPr>
      <w:docPartBody>
        <w:p w:rsidR="00000000" w:rsidRDefault="00560E91">
          <w:pPr>
            <w:pStyle w:val="24147B850CAE4AFF8D2F6AB12C9134B2"/>
          </w:pPr>
          <w:r>
            <w:t>PLACE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E91"/>
    <w:rsid w:val="0056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BB4A1530A874A588F57FAC36534CF96">
    <w:name w:val="5BB4A1530A874A588F57FAC36534CF96"/>
  </w:style>
  <w:style w:type="paragraph" w:customStyle="1" w:styleId="8CAE8D5D3FB242E5A8CAEF5D51FA9DD4">
    <w:name w:val="8CAE8D5D3FB242E5A8CAEF5D51FA9DD4"/>
  </w:style>
  <w:style w:type="paragraph" w:customStyle="1" w:styleId="6A3B9EBDA2294E9EB851900E2EB9D8CF">
    <w:name w:val="6A3B9EBDA2294E9EB851900E2EB9D8CF"/>
  </w:style>
  <w:style w:type="paragraph" w:customStyle="1" w:styleId="114C8CCBDA714065930D73238B354229">
    <w:name w:val="114C8CCBDA714065930D73238B354229"/>
  </w:style>
  <w:style w:type="paragraph" w:customStyle="1" w:styleId="1254087A7B224C0B8FA6E58498B3A79E">
    <w:name w:val="1254087A7B224C0B8FA6E58498B3A79E"/>
  </w:style>
  <w:style w:type="paragraph" w:customStyle="1" w:styleId="573773C1502843619569EAB29736DA6E">
    <w:name w:val="573773C1502843619569EAB29736DA6E"/>
  </w:style>
  <w:style w:type="paragraph" w:customStyle="1" w:styleId="24147B850CAE4AFF8D2F6AB12C9134B2">
    <w:name w:val="24147B850CAE4AFF8D2F6AB12C9134B2"/>
  </w:style>
  <w:style w:type="paragraph" w:customStyle="1" w:styleId="BE513CF7D0FA48819E88145925D3A9CF">
    <w:name w:val="BE513CF7D0FA48819E88145925D3A9CF"/>
  </w:style>
  <w:style w:type="paragraph" w:customStyle="1" w:styleId="62B10AB588434BA5A0F64F7EDCA8B9D7">
    <w:name w:val="62B10AB588434BA5A0F64F7EDCA8B9D7"/>
  </w:style>
  <w:style w:type="paragraph" w:customStyle="1" w:styleId="8D26F6E1C5924DF7947EB81477DD7A7C">
    <w:name w:val="8D26F6E1C5924DF7947EB81477DD7A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aptism Card">
  <a:themeElements>
    <a:clrScheme name="Baptism Card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736357"/>
      </a:accent1>
      <a:accent2>
        <a:srgbClr val="3FA3A8"/>
      </a:accent2>
      <a:accent3>
        <a:srgbClr val="9683AF"/>
      </a:accent3>
      <a:accent4>
        <a:srgbClr val="F3EFD2"/>
      </a:accent4>
      <a:accent5>
        <a:srgbClr val="E2A1A1"/>
      </a:accent5>
      <a:accent6>
        <a:srgbClr val="EFC5C5"/>
      </a:accent6>
      <a:hlink>
        <a:srgbClr val="0000FF"/>
      </a:hlink>
      <a:folHlink>
        <a:srgbClr val="FF00FF"/>
      </a:folHlink>
    </a:clrScheme>
    <a:fontScheme name="Custom 7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ptism Card" id="{3AEC46AB-3399-984C-A5CD-9226A46C45CE}" vid="{B571ACDD-C90F-3F4E-88B4-C99F316706A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950EA8-563A-497D-AD43-7C767617EF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7420B89-ECCE-44D0-8232-4DD7A99AF9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C5841C-F53D-4083-85C5-A817F271C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Baptism invitation.dotx</Template>
  <TotalTime>0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2019-08-16T09:54:00Z</dcterms:created>
  <dcterms:modified xsi:type="dcterms:W3CDTF">2019-08-16T10:03:00Z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