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694"/>
        <w:gridCol w:w="5158"/>
      </w:tblGrid>
      <w:tr w:rsidR="00513BED" w:rsidTr="00282F2C">
        <w:trPr>
          <w:trHeight w:val="1550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693"/>
        </w:trPr>
        <w:tc>
          <w:tcPr>
            <w:tcW w:w="5098" w:type="dxa"/>
            <w:vAlign w:val="center"/>
          </w:tcPr>
          <w:p w:rsidR="00513BED" w:rsidRPr="00513BED" w:rsidRDefault="00513BED" w:rsidP="00513BED">
            <w:pPr>
              <w:pStyle w:val="Subtitle"/>
            </w:pPr>
          </w:p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3920"/>
        </w:trPr>
        <w:tc>
          <w:tcPr>
            <w:tcW w:w="5098" w:type="dxa"/>
            <w:shd w:val="clear" w:color="auto" w:fill="F0E3E0" w:themeFill="background2"/>
            <w:vAlign w:val="center"/>
          </w:tcPr>
          <w:p w:rsidR="00513BED" w:rsidRDefault="001654EB" w:rsidP="00157EDE">
            <w:pPr>
              <w:pStyle w:val="Subtitle"/>
            </w:pPr>
            <w:r>
              <w:t>June, 12m 1976 to August 23, 2020</w:t>
            </w:r>
          </w:p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  <w:vAlign w:val="center"/>
          </w:tcPr>
          <w:p w:rsidR="00513BED" w:rsidRDefault="001654EB" w:rsidP="00157EDE">
            <w:pPr>
              <w:pStyle w:val="Title"/>
            </w:pPr>
            <w:r>
              <w:t>The Lord Prayer</w:t>
            </w:r>
          </w:p>
        </w:tc>
      </w:tr>
      <w:tr w:rsidR="00513BED" w:rsidTr="00282F2C">
        <w:trPr>
          <w:trHeight w:val="772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1652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1550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282F2C" w:rsidTr="00282F2C">
        <w:trPr>
          <w:trHeight w:val="5370"/>
        </w:trPr>
        <w:tc>
          <w:tcPr>
            <w:tcW w:w="5098" w:type="dxa"/>
          </w:tcPr>
          <w:p w:rsidR="00282F2C" w:rsidRDefault="00282F2C"/>
        </w:tc>
        <w:tc>
          <w:tcPr>
            <w:tcW w:w="2694" w:type="dxa"/>
          </w:tcPr>
          <w:p w:rsidR="00282F2C" w:rsidRDefault="00282F2C"/>
        </w:tc>
        <w:tc>
          <w:tcPr>
            <w:tcW w:w="5158" w:type="dxa"/>
            <w:shd w:val="clear" w:color="auto" w:fill="F0E3E0" w:themeFill="background2"/>
            <w:vAlign w:val="center"/>
          </w:tcPr>
          <w:p w:rsidR="001654EB" w:rsidRDefault="001654EB" w:rsidP="00282F2C">
            <w:pPr>
              <w:pStyle w:val="Subtitle"/>
            </w:pPr>
            <w:r w:rsidRPr="001654EB">
              <w:rPr>
                <w:b w:val="0"/>
              </w:rPr>
              <w:t>In loving memory of</w:t>
            </w:r>
            <w:r w:rsidRPr="001654EB">
              <w:rPr>
                <w:b w:val="0"/>
              </w:rPr>
              <w:br/>
            </w:r>
            <w:r>
              <w:t>[NAME HERE]</w:t>
            </w:r>
          </w:p>
          <w:p w:rsidR="00282F2C" w:rsidRDefault="001654EB" w:rsidP="00282F2C">
            <w:pPr>
              <w:pStyle w:val="Subtitle"/>
            </w:pPr>
            <w:r>
              <w:t>T</w:t>
            </w:r>
            <w:bookmarkStart w:id="0" w:name="_GoBack"/>
            <w:bookmarkEnd w:id="0"/>
            <w:r>
              <w:t xml:space="preserve">he lord prayer </w:t>
            </w:r>
            <w:r w:rsidR="00282F2C">
              <w:t xml:space="preserve"> </w:t>
            </w:r>
          </w:p>
          <w:p w:rsidR="00282F2C" w:rsidRDefault="001654EB" w:rsidP="00282F2C">
            <w:pPr>
              <w:jc w:val="center"/>
            </w:pPr>
            <w:sdt>
              <w:sdtPr>
                <w:id w:val="1926915598"/>
                <w:placeholder>
                  <w:docPart w:val="1DDEF4AD37374EB69AA95F3B579977D5"/>
                </w:placeholder>
                <w:temporary/>
                <w:showingPlcHdr/>
                <w15:appearance w15:val="hidden"/>
              </w:sdtPr>
              <w:sdtContent>
                <w:r>
                  <w:t>DATE</w:t>
                </w:r>
              </w:sdtContent>
            </w:sdt>
            <w:r>
              <w:t xml:space="preserve"> • </w:t>
            </w:r>
            <w:sdt>
              <w:sdtPr>
                <w:id w:val="-952164513"/>
                <w:placeholder>
                  <w:docPart w:val="1C602DC3F42F4803B6FDD4DFF33DB1CC"/>
                </w:placeholder>
                <w:temporary/>
                <w:showingPlcHdr/>
                <w15:appearance w15:val="hidden"/>
              </w:sdtPr>
              <w:sdtContent>
                <w:r>
                  <w:t>TIME</w:t>
                </w:r>
              </w:sdtContent>
            </w:sdt>
            <w:r>
              <w:t xml:space="preserve"> • </w:t>
            </w:r>
            <w:sdt>
              <w:sdtPr>
                <w:id w:val="1315534778"/>
                <w:placeholder>
                  <w:docPart w:val="9F375DA2FD934559824C73DC557AC287"/>
                </w:placeholder>
                <w:temporary/>
                <w:showingPlcHdr/>
                <w15:appearance w15:val="hidden"/>
              </w:sdtPr>
              <w:sdtContent>
                <w:r>
                  <w:t>PLACE</w:t>
                </w:r>
              </w:sdtContent>
            </w:sdt>
          </w:p>
          <w:p w:rsidR="001654EB" w:rsidRDefault="001654EB" w:rsidP="00282F2C">
            <w:pPr>
              <w:jc w:val="center"/>
            </w:pPr>
          </w:p>
          <w:p w:rsidR="001654EB" w:rsidRDefault="001654EB" w:rsidP="00282F2C">
            <w:pPr>
              <w:jc w:val="center"/>
            </w:pPr>
            <w:r>
              <w:t xml:space="preserve">No one is </w:t>
            </w:r>
            <w:proofErr w:type="gramStart"/>
            <w:r>
              <w:t>actually dead</w:t>
            </w:r>
            <w:proofErr w:type="gramEnd"/>
            <w:r>
              <w:t xml:space="preserve"> until the ripples they cause in the world die away.</w:t>
            </w:r>
          </w:p>
          <w:p w:rsidR="001654EB" w:rsidRDefault="001654EB" w:rsidP="00282F2C">
            <w:pPr>
              <w:jc w:val="center"/>
            </w:pPr>
          </w:p>
        </w:tc>
      </w:tr>
      <w:tr w:rsidR="00282F2C" w:rsidTr="00282F2C">
        <w:trPr>
          <w:trHeight w:val="772"/>
        </w:trPr>
        <w:tc>
          <w:tcPr>
            <w:tcW w:w="5098" w:type="dxa"/>
          </w:tcPr>
          <w:p w:rsidR="00282F2C" w:rsidRDefault="00282F2C"/>
        </w:tc>
        <w:tc>
          <w:tcPr>
            <w:tcW w:w="2694" w:type="dxa"/>
          </w:tcPr>
          <w:p w:rsidR="00282F2C" w:rsidRDefault="00282F2C"/>
        </w:tc>
        <w:tc>
          <w:tcPr>
            <w:tcW w:w="5158" w:type="dxa"/>
          </w:tcPr>
          <w:p w:rsidR="00282F2C" w:rsidRDefault="00282F2C"/>
        </w:tc>
      </w:tr>
    </w:tbl>
    <w:p w:rsidR="00B37D85" w:rsidRDefault="00B37D85"/>
    <w:sectPr w:rsidR="00B37D85" w:rsidSect="00513BED">
      <w:headerReference w:type="even" r:id="rId9"/>
      <w:headerReference w:type="default" r:id="rId10"/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2AA" w:rsidRDefault="008142AA" w:rsidP="00513BED">
      <w:r>
        <w:separator/>
      </w:r>
    </w:p>
  </w:endnote>
  <w:endnote w:type="continuationSeparator" w:id="0">
    <w:p w:rsidR="008142AA" w:rsidRDefault="008142AA" w:rsidP="0051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2AA" w:rsidRDefault="008142AA" w:rsidP="00513BED">
      <w:r>
        <w:separator/>
      </w:r>
    </w:p>
  </w:footnote>
  <w:footnote w:type="continuationSeparator" w:id="0">
    <w:p w:rsidR="008142AA" w:rsidRDefault="008142AA" w:rsidP="00513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F2C" w:rsidRDefault="003B49AA">
    <w:pPr>
      <w:pStyle w:val="Header"/>
    </w:pP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3B1E370" wp14:editId="5E45902A">
              <wp:simplePos x="0" y="0"/>
              <wp:positionH relativeFrom="page">
                <wp:posOffset>5029676</wp:posOffset>
              </wp:positionH>
              <wp:positionV relativeFrom="paragraph">
                <wp:posOffset>-432435</wp:posOffset>
              </wp:positionV>
              <wp:extent cx="5074920" cy="7781290"/>
              <wp:effectExtent l="0" t="0" r="0" b="0"/>
              <wp:wrapNone/>
              <wp:docPr id="168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4920" cy="7781290"/>
                        <a:chOff x="0" y="0"/>
                        <a:chExt cx="5073649" cy="7781287"/>
                      </a:xfrm>
                    </wpg:grpSpPr>
                    <wps:wsp>
                      <wps:cNvPr id="169" name="Rectangle">
                        <a:extLst/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0" name="Shape">
                        <a:extLst/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1" name="Picture 1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Rectangle">
                        <a:extLst/>
                      </wps:cNvPr>
                      <wps:cNvSpPr/>
                      <wps:spPr>
                        <a:xfrm>
                          <a:off x="863596" y="2743200"/>
                          <a:ext cx="332740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35F8D" id="Group 4" o:spid="_x0000_s1026" style="position:absolute;margin-left:396.05pt;margin-top:-34.05pt;width:399.6pt;height:612.7pt;z-index:-251651072;mso-position-horizontal-relative:page;mso-width-relative:margin;mso-height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">
              <v:rect id="Rectangle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" fillcolor="#f0e3e0 [3214]" stroked="f" strokeweight="1pt">
                <v:stroke miterlimit="4"/>
                <v:textbox inset="3pt,3pt,3pt,3pt"/>
              </v:rect>
              <v:shape id="Shape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">
                <v:imagedata r:id="rId2" o:title=""/>
              </v:shape>
              <v:rect id="Rectangle" o:spid="_x0000_s1030" style="position:absolute;left:8635;top:27432;width:33274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" fillcolor="#f0e3e0 [3214]" stroked="f" strokeweight="1pt">
                <v:stroke miterlimit="4"/>
                <v:textbox inset="3pt,3pt,3pt,3pt"/>
              </v:rect>
              <w10:wrap anchorx="page"/>
            </v:group>
          </w:pict>
        </mc:Fallback>
      </mc:AlternateContent>
    </w:r>
    <w:r w:rsidR="00282F2C"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2BFA9C08" wp14:editId="1D8FD6CF">
          <wp:simplePos x="0" y="0"/>
          <wp:positionH relativeFrom="column">
            <wp:posOffset>-88900</wp:posOffset>
          </wp:positionH>
          <wp:positionV relativeFrom="paragraph">
            <wp:posOffset>1467485</wp:posOffset>
          </wp:positionV>
          <wp:extent cx="3390899" cy="3430905"/>
          <wp:effectExtent l="0" t="0" r="635" b="0"/>
          <wp:wrapNone/>
          <wp:docPr id="173" name="Picture 173" descr="picture of wo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beautiful-brunette-cute-774909.jp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90899" cy="343090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F2C"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63260A" wp14:editId="3230837D">
              <wp:simplePos x="0" y="0"/>
              <wp:positionH relativeFrom="column">
                <wp:posOffset>-927100</wp:posOffset>
              </wp:positionH>
              <wp:positionV relativeFrom="paragraph">
                <wp:posOffset>-437515</wp:posOffset>
              </wp:positionV>
              <wp:extent cx="5059680" cy="7778115"/>
              <wp:effectExtent l="0" t="0" r="0" b="0"/>
              <wp:wrapNone/>
              <wp:docPr id="114" name="Group 1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0" cy="7778115"/>
                        <a:chOff x="0" y="0"/>
                        <a:chExt cx="5059680" cy="7778131"/>
                      </a:xfrm>
                    </wpg:grpSpPr>
                    <wps:wsp>
                      <wps:cNvPr id="115" name="Rectangle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6" name="Shape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7" name="Shape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8" name="Shape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9" name="Shape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0" name="Shape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1" name="Shape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2" name="Shape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3" name="Shape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4" name="Shape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5" name="Shape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6" name="Shape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7" name="Shape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8" name="Shape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9" name="Shape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0" name="Shape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1" name="Shape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2" name="Shape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3" name="Shape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4" name="Shape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5" name="Shape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6" name="Shape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7" name="Shape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8" name="Shape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9" name="Shape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0" name="Shape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1" name="Shape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2" name="Shape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3" name="Shape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4" name="Shape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5" name="Shape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6" name="Shape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7" name="Shape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8" name="Shape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9" name="Shape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0" name="Shape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1" name="Shape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2" name="Shape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3" name="Shape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4" name="Shape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5" name="Shape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6" name="Shape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7" name="Shape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8" name="Shape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9" name="Shape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0" name="Shape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1" name="Shape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2" name="Shape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3" name="Shape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4" name="Shape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5" name="Shape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6" name="Circle"/>
                      <wps:cNvSpPr/>
                      <wps:spPr>
                        <a:xfrm>
                          <a:off x="762001" y="1854201"/>
                          <a:ext cx="3522980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7" name="Circle"/>
                      <wps:cNvSpPr/>
                      <wps:spPr>
                        <a:xfrm>
                          <a:off x="812801" y="1905001"/>
                          <a:ext cx="3431540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BDBF5EB" id="Group 114" o:spid="_x0000_s1026" style="position:absolute;margin-left:-73pt;margin-top:-34.45pt;width:398.4pt;height:612.45pt;z-index:-251653120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">
              <v:rect id="Rectangle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" fillcolor="#2c414f [3215]" stroked="f" strokeweight="1pt">
                <v:stroke miterlimit="4"/>
                <v:textbox inset="3pt,3pt,3pt,3pt"/>
              </v:rect>
              <v:shape id="Shape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Shape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Shape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Shape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Shape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Shape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Shape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Shape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Shape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Shape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Shape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Shape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Shape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Shape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Shape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Shape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Shape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Shape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Shape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Shape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Shape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CzwgAAANwAAAAPAAAAZHJzL2Rvd25yZXYueG1sRE9La8JA&#10;EL4L/odlCr3ppi0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AexLCzwgAAANwAAAAPAAAA&#10;AAAAAAAAAAAAAAcCAABkcnMvZG93bnJldi54bWxQSwUGAAAAAAMAAwC3AAAA9gIAAAAA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Shape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Shape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Shape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TBwgAAANwAAAAPAAAAZHJzL2Rvd25yZXYueG1sRE9La8JA&#10;EL4X+h+WEbzVjS1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BvWyTBwgAAANw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Shape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Shape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Shape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Shape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Shape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Shape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Shape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POwgAAANwAAAAPAAAAZHJzL2Rvd25yZXYueG1sRE9La8JA&#10;EL4L/odlCr3ppqU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BGwsPOwgAAANwAAAAPAAAA&#10;AAAAAAAAAAAAAAcCAABkcnMvZG93bnJldi54bWxQSwUGAAAAAAMAAwC3AAAA9gIAAAAA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Shape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Shape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Shape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e8wgAAANwAAAAPAAAAZHJzL2Rvd25yZXYueG1sRE9La8JA&#10;EL4X+h+WEbzVjaV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A3XVe8wgAAANw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Shape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Shape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Shape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Shape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Shape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Shape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Shape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Shape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Shape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Shape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Shape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Shape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Shape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Shape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Shape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Shape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ircle" o:spid="_x0000_s1078" style="position:absolute;left:7620;top:18542;width:35229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" filled="f" strokecolor="white [3212]" strokeweight="2pt">
                <v:stroke miterlimit="4" joinstyle="miter"/>
                <v:textbox inset="3pt,3pt,3pt,3pt"/>
              </v:oval>
              <v:oval id="Circle" o:spid="_x0000_s1079" style="position:absolute;left:8128;top:19050;width:34315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  <w: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BED" w:rsidRDefault="00513BED">
    <w:pPr>
      <w:pStyle w:val="Header"/>
    </w:pP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8E5ACF" wp14:editId="4E6747A7">
              <wp:simplePos x="0" y="0"/>
              <wp:positionH relativeFrom="column">
                <wp:posOffset>4101472</wp:posOffset>
              </wp:positionH>
              <wp:positionV relativeFrom="paragraph">
                <wp:posOffset>-437515</wp:posOffset>
              </wp:positionV>
              <wp:extent cx="5059680" cy="7778131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0" cy="7778131"/>
                        <a:chOff x="0" y="0"/>
                        <a:chExt cx="5059680" cy="7778131"/>
                      </a:xfrm>
                    </wpg:grpSpPr>
                    <wps:wsp>
                      <wps:cNvPr id="7" name="Rectangle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Shape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Shape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Shape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Shape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Shape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Shape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Shape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Shape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Shape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Shape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Shape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hape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Shape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Shape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Shape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Shape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Shape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Shape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Shape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Shape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Shape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6" name="Shape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7" name="Shape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8" name="Shape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9" name="Shape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0" name="Shape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1" name="Shape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2" name="Shape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3" name="Shape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4" name="Shape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5" name="Shape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6" name="Shape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7" name="Shape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8" name="Shape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9" name="Shape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0" name="Shape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1" name="Shape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2" name="Shape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Shape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Shape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5" name="Shape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6" name="Shape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7" name="Shape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8" name="Circle"/>
                      <wps:cNvSpPr/>
                      <wps:spPr>
                        <a:xfrm>
                          <a:off x="762001" y="1854201"/>
                          <a:ext cx="3522980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9" name="Circl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812801" y="1905001"/>
                          <a:ext cx="3431540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98999CD" id="Group 1" o:spid="_x0000_s1026" style="position:absolute;margin-left:322.95pt;margin-top:-34.45pt;width:398.4pt;height:612.45pt;z-index:251661312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">
              <v:rect id="Rectangle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" fillcolor="#2c414f [3215]" stroked="f" strokeweight="1pt">
                <v:stroke miterlimit="4"/>
                <v:textbox inset="3pt,3pt,3pt,3pt"/>
              </v:rect>
              <v:shape id="Shape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Shape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Shape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Shape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Shape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Shape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Shape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Shape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Shape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Shape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Shape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Shape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Shape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Shape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Shape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Shape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Shape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Shape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Shape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Shape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Shape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Shape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Shape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Shape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CBwgAAANsAAAAPAAAAZHJzL2Rvd25yZXYueG1sRI9Pi8Iw&#10;FMTvwn6H8ARvmrqL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A5owCBwgAAANs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Shape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Shape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Shape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Shape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Shape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Shape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Shape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Shape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Shape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Shape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P8wgAAANsAAAAPAAAAZHJzL2Rvd25yZXYueG1sRI9Pi8Iw&#10;FMTvwn6H8ARvmrqs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BhpXP8wgAAANs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Shape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Shape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Shape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Shape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Shape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Shape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Shape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Shape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Shape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Shape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Shape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Shape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Shape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Shape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Shape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Shape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ircle" o:spid="_x0000_s1078" style="position:absolute;left:7620;top:18542;width:35229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" filled="f" strokecolor="white [3212]" strokeweight="2pt">
                <v:stroke miterlimit="4" joinstyle="miter"/>
                <v:textbox inset="3pt,3pt,3pt,3pt"/>
              </v:oval>
              <v:oval id="Circle" o:spid="_x0000_s1079" style="position:absolute;left:8128;top:19050;width:34315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E55121" wp14:editId="6B34A908">
              <wp:simplePos x="0" y="0"/>
              <wp:positionH relativeFrom="column">
                <wp:posOffset>-920750</wp:posOffset>
              </wp:positionH>
              <wp:positionV relativeFrom="paragraph">
                <wp:posOffset>-437515</wp:posOffset>
              </wp:positionV>
              <wp:extent cx="5073649" cy="7781287"/>
              <wp:effectExtent l="0" t="0" r="0" b="4445"/>
              <wp:wrapNone/>
              <wp:docPr id="5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430A9318-F01B-E749-818B-A188B7D416B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3649" cy="7781287"/>
                        <a:chOff x="0" y="0"/>
                        <a:chExt cx="5073649" cy="7781287"/>
                      </a:xfrm>
                    </wpg:grpSpPr>
                    <wps:wsp>
                      <wps:cNvPr id="2" name="Rectangle">
                        <a:extLst>
                          <a:ext uri="{FF2B5EF4-FFF2-40B4-BE49-F238E27FC236}">
                            <a16:creationId xmlns:a16="http://schemas.microsoft.com/office/drawing/2014/main" id="{3B9834A8-4985-A649-8FB2-46D10DC0498B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Shape">
                        <a:extLst>
                          <a:ext uri="{FF2B5EF4-FFF2-40B4-BE49-F238E27FC236}">
                            <a16:creationId xmlns:a16="http://schemas.microsoft.com/office/drawing/2014/main" id="{95510DE0-91E9-324C-8DF1-A44C53F50106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E73F1E01-D7DE-B44D-B654-3B8BF13E5F7D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angle">
                        <a:extLst>
                          <a:ext uri="{FF2B5EF4-FFF2-40B4-BE49-F238E27FC236}">
                            <a16:creationId xmlns:a16="http://schemas.microsoft.com/office/drawing/2014/main" id="{9983F456-B4AF-5C45-ADC4-FA137072C2FF}"/>
                          </a:ext>
                        </a:extLst>
                      </wps:cNvPr>
                      <wps:cNvSpPr/>
                      <wps:spPr>
                        <a:xfrm>
                          <a:off x="863596" y="2743200"/>
                          <a:ext cx="332740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E9A1606" id="Group 4" o:spid="_x0000_s1026" style="position:absolute;margin-left:-72.5pt;margin-top:-34.45pt;width:399.5pt;height:612.7pt;z-index:-251657216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">
              <v:rect id="Rectangle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  <v:shape id="Shape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">
                <v:imagedata r:id="rId2" o:title=""/>
              </v:shape>
              <v:rect id="Rectangle" o:spid="_x0000_s1030" style="position:absolute;left:8635;top:27432;width:33274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stylePaneSortMethod w:val="000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EB"/>
    <w:rsid w:val="00032868"/>
    <w:rsid w:val="000B6570"/>
    <w:rsid w:val="00157EDE"/>
    <w:rsid w:val="001654EB"/>
    <w:rsid w:val="00282F2C"/>
    <w:rsid w:val="003244B3"/>
    <w:rsid w:val="003B49AA"/>
    <w:rsid w:val="003D3E3F"/>
    <w:rsid w:val="00513BED"/>
    <w:rsid w:val="00570837"/>
    <w:rsid w:val="0062163C"/>
    <w:rsid w:val="006C60E6"/>
    <w:rsid w:val="006D70D5"/>
    <w:rsid w:val="008142AA"/>
    <w:rsid w:val="00AE4BBB"/>
    <w:rsid w:val="00B37D85"/>
    <w:rsid w:val="00CE24CE"/>
    <w:rsid w:val="00CF658F"/>
    <w:rsid w:val="00E8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267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2"/>
    <w:qFormat/>
    <w:rsid w:val="00324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EDE"/>
  </w:style>
  <w:style w:type="paragraph" w:styleId="Footer">
    <w:name w:val="footer"/>
    <w:basedOn w:val="Normal"/>
    <w:link w:val="FooterCh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EDE"/>
  </w:style>
  <w:style w:type="table" w:styleId="TableGrid">
    <w:name w:val="Table Grid"/>
    <w:basedOn w:val="TableNormal"/>
    <w:uiPriority w:val="39"/>
    <w:rsid w:val="0051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513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"/>
    <w:qFormat/>
    <w:rsid w:val="00513BED"/>
    <w:pPr>
      <w:spacing w:line="360" w:lineRule="auto"/>
      <w:jc w:val="center"/>
    </w:pPr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"/>
    <w:rsid w:val="00157EDE"/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paragraph" w:styleId="Title">
    <w:name w:val="Title"/>
    <w:basedOn w:val="Normal"/>
    <w:next w:val="Normal"/>
    <w:link w:val="TitleChar"/>
    <w:qFormat/>
    <w:rsid w:val="00282F2C"/>
    <w:pPr>
      <w:jc w:val="center"/>
    </w:pPr>
    <w:rPr>
      <w:rFonts w:asciiTheme="majorHAnsi" w:hAnsiTheme="majorHAnsi" w:cs="Arial"/>
      <w:bCs/>
      <w:i/>
      <w:color w:val="2C414F" w:themeColor="text2"/>
      <w:spacing w:val="40"/>
      <w:sz w:val="84"/>
      <w:szCs w:val="84"/>
    </w:rPr>
  </w:style>
  <w:style w:type="character" w:customStyle="1" w:styleId="TitleChar">
    <w:name w:val="Title Char"/>
    <w:basedOn w:val="DefaultParagraphFont"/>
    <w:link w:val="Title"/>
    <w:rsid w:val="00157EDE"/>
    <w:rPr>
      <w:rFonts w:asciiTheme="majorHAnsi" w:hAnsiTheme="majorHAnsi" w:cs="Arial"/>
      <w:bCs/>
      <w:i/>
      <w:color w:val="2C414F" w:themeColor="text2"/>
      <w:spacing w:val="40"/>
      <w:sz w:val="84"/>
      <w:szCs w:val="8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F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2C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57E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Elegant%20florals%20Mother's%20Day%20c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DEF4AD37374EB69AA95F3B57997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84E28-5399-451E-B339-A6768550F89C}"/>
      </w:docPartPr>
      <w:docPartBody>
        <w:p w:rsidR="00000000" w:rsidRDefault="00E8221A" w:rsidP="00E8221A">
          <w:pPr>
            <w:pStyle w:val="1DDEF4AD37374EB69AA95F3B579977D5"/>
          </w:pPr>
          <w:r>
            <w:t>DATE</w:t>
          </w:r>
        </w:p>
      </w:docPartBody>
    </w:docPart>
    <w:docPart>
      <w:docPartPr>
        <w:name w:val="1C602DC3F42F4803B6FDD4DFF33DB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3A2F-F750-4750-A30B-2A14A65223A7}"/>
      </w:docPartPr>
      <w:docPartBody>
        <w:p w:rsidR="00000000" w:rsidRDefault="00E8221A" w:rsidP="00E8221A">
          <w:pPr>
            <w:pStyle w:val="1C602DC3F42F4803B6FDD4DFF33DB1CC"/>
          </w:pPr>
          <w:r>
            <w:t>TIME</w:t>
          </w:r>
        </w:p>
      </w:docPartBody>
    </w:docPart>
    <w:docPart>
      <w:docPartPr>
        <w:name w:val="9F375DA2FD934559824C73DC557AC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F0984-F481-460D-9A8F-6F625B61DBCD}"/>
      </w:docPartPr>
      <w:docPartBody>
        <w:p w:rsidR="00000000" w:rsidRDefault="00E8221A" w:rsidP="00E8221A">
          <w:pPr>
            <w:pStyle w:val="9F375DA2FD934559824C73DC557AC287"/>
          </w:pPr>
          <w:r>
            <w:t>PLACE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1A"/>
    <w:rsid w:val="00AB0578"/>
    <w:rsid w:val="00E8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4252B79CF3430B80A53A669A4441D6">
    <w:name w:val="3E4252B79CF3430B80A53A669A4441D6"/>
  </w:style>
  <w:style w:type="paragraph" w:customStyle="1" w:styleId="97DA093703DE45639910248478A310AC">
    <w:name w:val="97DA093703DE45639910248478A310AC"/>
  </w:style>
  <w:style w:type="paragraph" w:customStyle="1" w:styleId="B2707B7E83AB4B4E93F9C73B764B8CA7">
    <w:name w:val="B2707B7E83AB4B4E93F9C73B764B8CA7"/>
  </w:style>
  <w:style w:type="paragraph" w:customStyle="1" w:styleId="2C4FD06DD8254C01B73081F82F80114D">
    <w:name w:val="2C4FD06DD8254C01B73081F82F80114D"/>
  </w:style>
  <w:style w:type="paragraph" w:customStyle="1" w:styleId="1DDEF4AD37374EB69AA95F3B579977D5">
    <w:name w:val="1DDEF4AD37374EB69AA95F3B579977D5"/>
    <w:rsid w:val="00E8221A"/>
  </w:style>
  <w:style w:type="paragraph" w:customStyle="1" w:styleId="1C602DC3F42F4803B6FDD4DFF33DB1CC">
    <w:name w:val="1C602DC3F42F4803B6FDD4DFF33DB1CC"/>
    <w:rsid w:val="00E8221A"/>
  </w:style>
  <w:style w:type="paragraph" w:customStyle="1" w:styleId="9F375DA2FD934559824C73DC557AC287">
    <w:name w:val="9F375DA2FD934559824C73DC557AC287"/>
    <w:rsid w:val="00E82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hersDayWithPhoto">
  <a:themeElements>
    <a:clrScheme name="MothersDayWithPhoto">
      <a:dk1>
        <a:srgbClr val="000000"/>
      </a:dk1>
      <a:lt1>
        <a:srgbClr val="FFFFFF"/>
      </a:lt1>
      <a:dk2>
        <a:srgbClr val="2C414F"/>
      </a:dk2>
      <a:lt2>
        <a:srgbClr val="F0E3E0"/>
      </a:lt2>
      <a:accent1>
        <a:srgbClr val="AC5360"/>
      </a:accent1>
      <a:accent2>
        <a:srgbClr val="036665"/>
      </a:accent2>
      <a:accent3>
        <a:srgbClr val="FF9D68"/>
      </a:accent3>
      <a:accent4>
        <a:srgbClr val="F7E390"/>
      </a:accent4>
      <a:accent5>
        <a:srgbClr val="A8CCAE"/>
      </a:accent5>
      <a:accent6>
        <a:srgbClr val="F5A5B8"/>
      </a:accent6>
      <a:hlink>
        <a:srgbClr val="0000FF"/>
      </a:hlink>
      <a:folHlink>
        <a:srgbClr val="FF00FF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WithPhoto" id="{A87F7CE5-5DFC-764C-88DC-6E2F9739DBBA}" vid="{5097970C-1370-9A43-8919-59174DBC1C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0CD94B-5D85-45D0-9B38-8737CB651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3911F-731D-462C-883F-A9E2353EC9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9EA0E2-D68D-441D-A3B3-7CACF6577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florals Mother's Day card.dotx</Template>
  <TotalTime>0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2019-08-16T10:09:00Z</dcterms:created>
  <dcterms:modified xsi:type="dcterms:W3CDTF">2019-08-16T10:12:00Z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