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499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3"/>
        <w:gridCol w:w="1138"/>
        <w:gridCol w:w="1109"/>
        <w:gridCol w:w="5740"/>
        <w:gridCol w:w="581"/>
      </w:tblGrid>
      <w:tr w:rsidR="00C6133D" w:rsidTr="00F002DA">
        <w:trPr>
          <w:trHeight w:val="1266"/>
        </w:trPr>
        <w:tc>
          <w:tcPr>
            <w:tcW w:w="5673" w:type="dxa"/>
          </w:tcPr>
          <w:p w:rsidR="00C6133D" w:rsidRDefault="00C6133D"/>
        </w:tc>
        <w:tc>
          <w:tcPr>
            <w:tcW w:w="1138" w:type="dxa"/>
          </w:tcPr>
          <w:p w:rsidR="00C6133D" w:rsidRDefault="00C6133D"/>
        </w:tc>
        <w:tc>
          <w:tcPr>
            <w:tcW w:w="7430" w:type="dxa"/>
            <w:gridSpan w:val="3"/>
            <w:tcMar>
              <w:left w:w="0" w:type="dxa"/>
              <w:right w:w="0" w:type="dxa"/>
            </w:tcMar>
          </w:tcPr>
          <w:sdt>
            <w:sdtPr>
              <w:rPr>
                <w:noProof/>
              </w:rPr>
              <w:id w:val="-767614951"/>
              <w:placeholder>
                <w:docPart w:val="9BA09BF6FB6B49E7A24429A64A14E333"/>
              </w:placeholder>
              <w:docPartList>
                <w:docPartGallery w:val="Quick Parts"/>
              </w:docPartList>
            </w:sdtPr>
            <w:sdtEndPr/>
            <w:sdtContent>
              <w:p w:rsidR="00C6133D" w:rsidRDefault="00C6133D" w:rsidP="00F002DA">
                <w:pPr>
                  <w:pStyle w:val="Subtitle"/>
                  <w:jc w:val="right"/>
                  <w:rPr>
                    <w:noProof/>
                  </w:rPr>
                </w:pPr>
                <w:r>
                  <w:rPr>
                    <w:noProof/>
                  </w:rPr>
                  <mc:AlternateContent>
                    <mc:Choice Requires="wpg">
                      <w:drawing>
                        <wp:inline distT="0" distB="0" distL="0" distR="0" wp14:anchorId="3D985455" wp14:editId="40308484">
                          <wp:extent cx="4323715" cy="4309110"/>
                          <wp:effectExtent l="0" t="0" r="635" b="0"/>
                          <wp:docPr id="20" name="Group 20">
                            <a:extLst xmlns:a="http://schemas.openxmlformats.org/drawingml/2006/main"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:docPr>
                          <wp:cNvGraphicFramePr/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/>
                                <wpg:grpSpPr>
                                  <a:xfrm>
                                    <a:off x="0" y="0"/>
                                    <a:ext cx="4323715" cy="4309110"/>
                                    <a:chOff x="0" y="0"/>
                                    <a:chExt cx="4323715" cy="4309110"/>
                                  </a:xfrm>
                                </wpg:grpSpPr>
                                <wps:wsp>
                                  <wps:cNvPr id="14" name="Oval 14" descr="Photograph image to be replaced."/>
                                  <wps:cNvSpPr/>
                                  <wps:spPr>
                                    <a:xfrm>
                                      <a:off x="366963" y="495366"/>
                                      <a:ext cx="3474720" cy="3474720"/>
                                    </a:xfrm>
                                    <a:prstGeom prst="ellipse">
                                      <a:avLst/>
                                    </a:prstGeom>
                                    <a:blipFill dpi="0" rotWithShape="1"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a:blipFill>
                                    <a:ln w="25400" cap="flat">
                                      <a:noFill/>
                                      <a:prstDash val="solid"/>
                                      <a:miter lim="400000"/>
                                    </a:ln>
                                    <a:effectLst/>
                                    <a:sp3d/>
                                  </wps:spPr>
                                  <wps:style>
                                    <a:lnRef idx="0">
                                      <a:scrgbClr r="0" g="0" b="0"/>
                                    </a:lnRef>
                                    <a:fillRef idx="0">
                                      <a:scrgbClr r="0" g="0" b="0"/>
                                    </a:fillRef>
                                    <a:effectRef idx="0">
                                      <a:scrgbClr r="0" g="0" b="0"/>
                                    </a:effectRef>
                                    <a:fontRef idx="none"/>
                                  </wps:style>
        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g:grpSp>
                                  <wpg:cNvPr id="12" name="Group 12"/>
                                  <wpg:cNvGrpSpPr/>
                                  <wpg:grpSpPr>
                                    <a:xfrm>
                                      <a:off x="0" y="0"/>
                                      <a:ext cx="4323715" cy="4309110"/>
                                      <a:chOff x="0" y="0"/>
                                      <a:chExt cx="4324335" cy="4309111"/>
                                    </a:xfrm>
                                  </wpg:grpSpPr>
                                  <wps:wsp>
                                    <wps:cNvPr id="168" name="Shape"/>
                                    <wps:cNvSpPr/>
                                    <wps:spPr>
                                      <a:xfrm>
                                        <a:off x="0" y="0"/>
                                        <a:ext cx="4324335" cy="4309111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>
                                          <a:cxn ang="0">
                                            <a:pos x="wd2" y="hd2"/>
                                          </a:cxn>
                                          <a:cxn ang="5400000">
                                            <a:pos x="wd2" y="hd2"/>
                                          </a:cxn>
                                          <a:cxn ang="10800000">
                                            <a:pos x="wd2" y="hd2"/>
                                          </a:cxn>
                                          <a:cxn ang="16200000">
                                            <a:pos x="wd2" y="hd2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00" h="21600" extrusionOk="0">
                                            <a:moveTo>
                                              <a:pt x="4624" y="3909"/>
                                            </a:moveTo>
                                            <a:cubicBezTo>
                                              <a:pt x="4669" y="3845"/>
                                              <a:pt x="4701" y="3699"/>
                                              <a:pt x="4479" y="3540"/>
                                            </a:cubicBezTo>
                                            <a:cubicBezTo>
                                              <a:pt x="4466" y="3533"/>
                                              <a:pt x="4460" y="3527"/>
                                              <a:pt x="4447" y="3514"/>
                                            </a:cubicBezTo>
                                            <a:cubicBezTo>
                                              <a:pt x="4428" y="3654"/>
                                              <a:pt x="4447" y="3743"/>
                                              <a:pt x="4479" y="3807"/>
                                            </a:cubicBezTo>
                                            <a:cubicBezTo>
                                              <a:pt x="4517" y="3877"/>
                                              <a:pt x="4580" y="3902"/>
                                              <a:pt x="4624" y="3909"/>
                                            </a:cubicBezTo>
                                            <a:close/>
                                            <a:moveTo>
                                              <a:pt x="4326" y="4132"/>
                                            </a:moveTo>
                                            <a:cubicBezTo>
                                              <a:pt x="4371" y="4202"/>
                                              <a:pt x="4428" y="4221"/>
                                              <a:pt x="4479" y="4227"/>
                                            </a:cubicBezTo>
                                            <a:cubicBezTo>
                                              <a:pt x="4485" y="4227"/>
                                              <a:pt x="4491" y="4227"/>
                                              <a:pt x="4504" y="4227"/>
                                            </a:cubicBezTo>
                                            <a:cubicBezTo>
                                              <a:pt x="4523" y="4182"/>
                                              <a:pt x="4536" y="4106"/>
                                              <a:pt x="4479" y="4030"/>
                                            </a:cubicBezTo>
                                            <a:cubicBezTo>
                                              <a:pt x="4447" y="3985"/>
                                              <a:pt x="4402" y="3947"/>
                                              <a:pt x="4326" y="3902"/>
                                            </a:cubicBezTo>
                                            <a:cubicBezTo>
                                              <a:pt x="4307" y="3890"/>
                                              <a:pt x="4282" y="3877"/>
                                              <a:pt x="4257" y="3871"/>
                                            </a:cubicBezTo>
                                            <a:cubicBezTo>
                                              <a:pt x="4263" y="3992"/>
                                              <a:pt x="4295" y="4074"/>
                                              <a:pt x="4326" y="4132"/>
                                            </a:cubicBezTo>
                                            <a:close/>
                                            <a:moveTo>
                                              <a:pt x="5050" y="3393"/>
                                            </a:moveTo>
                                            <a:cubicBezTo>
                                              <a:pt x="4764" y="3520"/>
                                              <a:pt x="4770" y="3673"/>
                                              <a:pt x="4802" y="3750"/>
                                            </a:cubicBezTo>
                                            <a:cubicBezTo>
                                              <a:pt x="4885" y="3750"/>
                                              <a:pt x="5037" y="3705"/>
                                              <a:pt x="5050" y="3393"/>
                                            </a:cubicBezTo>
                                            <a:close/>
                                            <a:moveTo>
                                              <a:pt x="6819" y="2164"/>
                                            </a:moveTo>
                                            <a:cubicBezTo>
                                              <a:pt x="6851" y="2088"/>
                                              <a:pt x="6857" y="1935"/>
                                              <a:pt x="6578" y="1821"/>
                                            </a:cubicBezTo>
                                            <a:cubicBezTo>
                                              <a:pt x="6572" y="1821"/>
                                              <a:pt x="6572" y="1814"/>
                                              <a:pt x="6566" y="1814"/>
                                            </a:cubicBezTo>
                                            <a:cubicBezTo>
                                              <a:pt x="6566" y="1853"/>
                                              <a:pt x="6572" y="1884"/>
                                              <a:pt x="6578" y="1916"/>
                                            </a:cubicBezTo>
                                            <a:cubicBezTo>
                                              <a:pt x="6623" y="2133"/>
                                              <a:pt x="6743" y="2171"/>
                                              <a:pt x="6819" y="2164"/>
                                            </a:cubicBezTo>
                                            <a:close/>
                                            <a:moveTo>
                                              <a:pt x="6578" y="2260"/>
                                            </a:moveTo>
                                            <a:cubicBezTo>
                                              <a:pt x="6585" y="2254"/>
                                              <a:pt x="6585" y="2247"/>
                                              <a:pt x="6591" y="2241"/>
                                            </a:cubicBezTo>
                                            <a:cubicBezTo>
                                              <a:pt x="6585" y="2234"/>
                                              <a:pt x="6585" y="2228"/>
                                              <a:pt x="6578" y="2228"/>
                                            </a:cubicBezTo>
                                            <a:cubicBezTo>
                                              <a:pt x="6521" y="2164"/>
                                              <a:pt x="6394" y="2107"/>
                                              <a:pt x="6160" y="2279"/>
                                            </a:cubicBezTo>
                                            <a:cubicBezTo>
                                              <a:pt x="6413" y="2406"/>
                                              <a:pt x="6528" y="2330"/>
                                              <a:pt x="6578" y="2260"/>
                                            </a:cubicBezTo>
                                            <a:close/>
                                            <a:moveTo>
                                              <a:pt x="4390" y="4520"/>
                                            </a:moveTo>
                                            <a:cubicBezTo>
                                              <a:pt x="4409" y="4469"/>
                                              <a:pt x="4409" y="4386"/>
                                              <a:pt x="4333" y="4310"/>
                                            </a:cubicBezTo>
                                            <a:cubicBezTo>
                                              <a:pt x="4288" y="4265"/>
                                              <a:pt x="4219" y="4227"/>
                                              <a:pt x="4117" y="4189"/>
                                            </a:cubicBezTo>
                                            <a:cubicBezTo>
                                              <a:pt x="4149" y="4437"/>
                                              <a:pt x="4250" y="4507"/>
                                              <a:pt x="4333" y="4520"/>
                                            </a:cubicBezTo>
                                            <a:cubicBezTo>
                                              <a:pt x="4352" y="4520"/>
                                              <a:pt x="4371" y="4520"/>
                                              <a:pt x="4390" y="4520"/>
                                            </a:cubicBezTo>
                                            <a:close/>
                                            <a:moveTo>
                                              <a:pt x="2759" y="4876"/>
                                            </a:moveTo>
                                            <a:cubicBezTo>
                                              <a:pt x="2779" y="4876"/>
                                              <a:pt x="2791" y="4876"/>
                                              <a:pt x="2804" y="4876"/>
                                            </a:cubicBezTo>
                                            <a:cubicBezTo>
                                              <a:pt x="2823" y="4825"/>
                                              <a:pt x="2829" y="4749"/>
                                              <a:pt x="2759" y="4666"/>
                                            </a:cubicBezTo>
                                            <a:cubicBezTo>
                                              <a:pt x="2734" y="4634"/>
                                              <a:pt x="2696" y="4609"/>
                                              <a:pt x="2645" y="4577"/>
                                            </a:cubicBezTo>
                                            <a:cubicBezTo>
                                              <a:pt x="2614" y="4558"/>
                                              <a:pt x="2582" y="4545"/>
                                              <a:pt x="2537" y="4526"/>
                                            </a:cubicBezTo>
                                            <a:cubicBezTo>
                                              <a:pt x="2550" y="4679"/>
                                              <a:pt x="2595" y="4762"/>
                                              <a:pt x="2645" y="4813"/>
                                            </a:cubicBezTo>
                                            <a:cubicBezTo>
                                              <a:pt x="2683" y="4857"/>
                                              <a:pt x="2721" y="4876"/>
                                              <a:pt x="2759" y="4876"/>
                                            </a:cubicBezTo>
                                            <a:close/>
                                            <a:moveTo>
                                              <a:pt x="2918" y="4590"/>
                                            </a:moveTo>
                                            <a:cubicBezTo>
                                              <a:pt x="2918" y="4590"/>
                                              <a:pt x="2924" y="4590"/>
                                              <a:pt x="2924" y="4590"/>
                                            </a:cubicBezTo>
                                            <a:cubicBezTo>
                                              <a:pt x="2943" y="4545"/>
                                              <a:pt x="2962" y="4482"/>
                                              <a:pt x="2918" y="4399"/>
                                            </a:cubicBezTo>
                                            <a:cubicBezTo>
                                              <a:pt x="2893" y="4348"/>
                                              <a:pt x="2842" y="4297"/>
                                              <a:pt x="2759" y="4253"/>
                                            </a:cubicBezTo>
                                            <a:cubicBezTo>
                                              <a:pt x="2740" y="4240"/>
                                              <a:pt x="2721" y="4233"/>
                                              <a:pt x="2702" y="4221"/>
                                            </a:cubicBezTo>
                                            <a:cubicBezTo>
                                              <a:pt x="2702" y="4348"/>
                                              <a:pt x="2728" y="4431"/>
                                              <a:pt x="2759" y="4488"/>
                                            </a:cubicBezTo>
                                            <a:cubicBezTo>
                                              <a:pt x="2804" y="4571"/>
                                              <a:pt x="2874" y="4590"/>
                                              <a:pt x="2918" y="4590"/>
                                            </a:cubicBezTo>
                                            <a:close/>
                                            <a:moveTo>
                                              <a:pt x="3540" y="3584"/>
                                            </a:moveTo>
                                            <a:cubicBezTo>
                                              <a:pt x="3540" y="3699"/>
                                              <a:pt x="3635" y="3801"/>
                                              <a:pt x="3755" y="3807"/>
                                            </a:cubicBezTo>
                                            <a:cubicBezTo>
                                              <a:pt x="3800" y="3858"/>
                                              <a:pt x="3863" y="3890"/>
                                              <a:pt x="3939" y="3890"/>
                                            </a:cubicBezTo>
                                            <a:cubicBezTo>
                                              <a:pt x="4041" y="3890"/>
                                              <a:pt x="4123" y="3832"/>
                                              <a:pt x="4161" y="3750"/>
                                            </a:cubicBezTo>
                                            <a:cubicBezTo>
                                              <a:pt x="4257" y="3724"/>
                                              <a:pt x="4333" y="3635"/>
                                              <a:pt x="4333" y="3533"/>
                                            </a:cubicBezTo>
                                            <a:cubicBezTo>
                                              <a:pt x="4333" y="3482"/>
                                              <a:pt x="4314" y="3431"/>
                                              <a:pt x="4282" y="3393"/>
                                            </a:cubicBezTo>
                                            <a:cubicBezTo>
                                              <a:pt x="4288" y="3374"/>
                                              <a:pt x="4288" y="3355"/>
                                              <a:pt x="4288" y="3336"/>
                                            </a:cubicBezTo>
                                            <a:cubicBezTo>
                                              <a:pt x="4288" y="3208"/>
                                              <a:pt x="4180" y="3107"/>
                                              <a:pt x="4047" y="3107"/>
                                            </a:cubicBezTo>
                                            <a:cubicBezTo>
                                              <a:pt x="4016" y="3107"/>
                                              <a:pt x="3977" y="3113"/>
                                              <a:pt x="3952" y="3126"/>
                                            </a:cubicBezTo>
                                            <a:cubicBezTo>
                                              <a:pt x="3914" y="3107"/>
                                              <a:pt x="3876" y="3094"/>
                                              <a:pt x="3832" y="3094"/>
                                            </a:cubicBezTo>
                                            <a:cubicBezTo>
                                              <a:pt x="3724" y="3094"/>
                                              <a:pt x="3629" y="3164"/>
                                              <a:pt x="3603" y="3259"/>
                                            </a:cubicBezTo>
                                            <a:cubicBezTo>
                                              <a:pt x="3546" y="3298"/>
                                              <a:pt x="3502" y="3368"/>
                                              <a:pt x="3502" y="3444"/>
                                            </a:cubicBezTo>
                                            <a:cubicBezTo>
                                              <a:pt x="3495" y="3501"/>
                                              <a:pt x="3508" y="3546"/>
                                              <a:pt x="3540" y="3584"/>
                                            </a:cubicBezTo>
                                            <a:lnTo>
                                              <a:pt x="3540" y="3584"/>
                                            </a:lnTo>
                                            <a:close/>
                                            <a:moveTo>
                                              <a:pt x="4035" y="4526"/>
                                            </a:moveTo>
                                            <a:cubicBezTo>
                                              <a:pt x="4104" y="4819"/>
                                              <a:pt x="4244" y="4851"/>
                                              <a:pt x="4326" y="4832"/>
                                            </a:cubicBezTo>
                                            <a:cubicBezTo>
                                              <a:pt x="4333" y="4832"/>
                                              <a:pt x="4333" y="4832"/>
                                              <a:pt x="4339" y="4832"/>
                                            </a:cubicBezTo>
                                            <a:cubicBezTo>
                                              <a:pt x="4345" y="4800"/>
                                              <a:pt x="4345" y="4755"/>
                                              <a:pt x="4326" y="4711"/>
                                            </a:cubicBezTo>
                                            <a:cubicBezTo>
                                              <a:pt x="4295" y="4641"/>
                                              <a:pt x="4219" y="4571"/>
                                              <a:pt x="4035" y="4526"/>
                                            </a:cubicBezTo>
                                            <a:close/>
                                            <a:moveTo>
                                              <a:pt x="2645" y="5188"/>
                                            </a:moveTo>
                                            <a:cubicBezTo>
                                              <a:pt x="2683" y="5201"/>
                                              <a:pt x="2715" y="5201"/>
                                              <a:pt x="2740" y="5195"/>
                                            </a:cubicBezTo>
                                            <a:cubicBezTo>
                                              <a:pt x="2753" y="5137"/>
                                              <a:pt x="2753" y="5042"/>
                                              <a:pt x="2645" y="4966"/>
                                            </a:cubicBezTo>
                                            <a:cubicBezTo>
                                              <a:pt x="2601" y="4934"/>
                                              <a:pt x="2537" y="4902"/>
                                              <a:pt x="2449" y="4876"/>
                                            </a:cubicBezTo>
                                            <a:cubicBezTo>
                                              <a:pt x="2493" y="5080"/>
                                              <a:pt x="2576" y="5163"/>
                                              <a:pt x="2645" y="5188"/>
                                            </a:cubicBezTo>
                                            <a:close/>
                                            <a:moveTo>
                                              <a:pt x="9116" y="1286"/>
                                            </a:moveTo>
                                            <a:cubicBezTo>
                                              <a:pt x="9179" y="1235"/>
                                              <a:pt x="9255" y="1095"/>
                                              <a:pt x="9052" y="859"/>
                                            </a:cubicBezTo>
                                            <a:cubicBezTo>
                                              <a:pt x="8925" y="1146"/>
                                              <a:pt x="9040" y="1254"/>
                                              <a:pt x="9116" y="1286"/>
                                            </a:cubicBezTo>
                                            <a:close/>
                                            <a:moveTo>
                                              <a:pt x="20445" y="8728"/>
                                            </a:moveTo>
                                            <a:cubicBezTo>
                                              <a:pt x="20407" y="8734"/>
                                              <a:pt x="20344" y="8753"/>
                                              <a:pt x="20325" y="8849"/>
                                            </a:cubicBezTo>
                                            <a:cubicBezTo>
                                              <a:pt x="20319" y="8881"/>
                                              <a:pt x="20312" y="8925"/>
                                              <a:pt x="20319" y="8976"/>
                                            </a:cubicBezTo>
                                            <a:cubicBezTo>
                                              <a:pt x="20319" y="8976"/>
                                              <a:pt x="20319" y="8976"/>
                                              <a:pt x="20325" y="8976"/>
                                            </a:cubicBezTo>
                                            <a:cubicBezTo>
                                              <a:pt x="20401" y="8925"/>
                                              <a:pt x="20439" y="8881"/>
                                              <a:pt x="20458" y="8836"/>
                                            </a:cubicBezTo>
                                            <a:cubicBezTo>
                                              <a:pt x="20471" y="8804"/>
                                              <a:pt x="20464" y="8772"/>
                                              <a:pt x="20458" y="8753"/>
                                            </a:cubicBezTo>
                                            <a:cubicBezTo>
                                              <a:pt x="20452" y="8741"/>
                                              <a:pt x="20452" y="8734"/>
                                              <a:pt x="20445" y="8728"/>
                                            </a:cubicBezTo>
                                            <a:close/>
                                            <a:moveTo>
                                              <a:pt x="7156" y="2209"/>
                                            </a:moveTo>
                                            <a:cubicBezTo>
                                              <a:pt x="7200" y="2139"/>
                                              <a:pt x="7232" y="1986"/>
                                              <a:pt x="6965" y="1821"/>
                                            </a:cubicBezTo>
                                            <a:cubicBezTo>
                                              <a:pt x="6934" y="2133"/>
                                              <a:pt x="7073" y="2203"/>
                                              <a:pt x="7156" y="2209"/>
                                            </a:cubicBezTo>
                                            <a:close/>
                                            <a:moveTo>
                                              <a:pt x="9858" y="630"/>
                                            </a:moveTo>
                                            <a:cubicBezTo>
                                              <a:pt x="9877" y="624"/>
                                              <a:pt x="9896" y="611"/>
                                              <a:pt x="9915" y="592"/>
                                            </a:cubicBezTo>
                                            <a:cubicBezTo>
                                              <a:pt x="9972" y="535"/>
                                              <a:pt x="10010" y="420"/>
                                              <a:pt x="9921" y="204"/>
                                            </a:cubicBezTo>
                                            <a:cubicBezTo>
                                              <a:pt x="9921" y="204"/>
                                              <a:pt x="9921" y="204"/>
                                              <a:pt x="9915" y="210"/>
                                            </a:cubicBezTo>
                                            <a:cubicBezTo>
                                              <a:pt x="9718" y="446"/>
                                              <a:pt x="9801" y="579"/>
                                              <a:pt x="9858" y="630"/>
                                            </a:cubicBezTo>
                                            <a:close/>
                                            <a:moveTo>
                                              <a:pt x="9592" y="808"/>
                                            </a:moveTo>
                                            <a:cubicBezTo>
                                              <a:pt x="9630" y="789"/>
                                              <a:pt x="9680" y="738"/>
                                              <a:pt x="9687" y="662"/>
                                            </a:cubicBezTo>
                                            <a:cubicBezTo>
                                              <a:pt x="9687" y="643"/>
                                              <a:pt x="9687" y="618"/>
                                              <a:pt x="9687" y="592"/>
                                            </a:cubicBezTo>
                                            <a:cubicBezTo>
                                              <a:pt x="9680" y="535"/>
                                              <a:pt x="9655" y="465"/>
                                              <a:pt x="9611" y="376"/>
                                            </a:cubicBezTo>
                                            <a:cubicBezTo>
                                              <a:pt x="9439" y="637"/>
                                              <a:pt x="9528" y="764"/>
                                              <a:pt x="9592" y="808"/>
                                            </a:cubicBezTo>
                                            <a:close/>
                                            <a:moveTo>
                                              <a:pt x="9331" y="1031"/>
                                            </a:moveTo>
                                            <a:cubicBezTo>
                                              <a:pt x="9395" y="980"/>
                                              <a:pt x="9484" y="853"/>
                                              <a:pt x="9293" y="598"/>
                                            </a:cubicBezTo>
                                            <a:cubicBezTo>
                                              <a:pt x="9154" y="879"/>
                                              <a:pt x="9262" y="993"/>
                                              <a:pt x="9331" y="1031"/>
                                            </a:cubicBezTo>
                                            <a:close/>
                                            <a:moveTo>
                                              <a:pt x="7460" y="2254"/>
                                            </a:moveTo>
                                            <a:cubicBezTo>
                                              <a:pt x="7466" y="2241"/>
                                              <a:pt x="7479" y="2228"/>
                                              <a:pt x="7485" y="2209"/>
                                            </a:cubicBezTo>
                                            <a:cubicBezTo>
                                              <a:pt x="7498" y="2171"/>
                                              <a:pt x="7511" y="2120"/>
                                              <a:pt x="7485" y="2056"/>
                                            </a:cubicBezTo>
                                            <a:cubicBezTo>
                                              <a:pt x="7460" y="1993"/>
                                              <a:pt x="7409" y="1923"/>
                                              <a:pt x="7308" y="1846"/>
                                            </a:cubicBezTo>
                                            <a:cubicBezTo>
                                              <a:pt x="7251" y="2158"/>
                                              <a:pt x="7384" y="2241"/>
                                              <a:pt x="7460" y="2254"/>
                                            </a:cubicBezTo>
                                            <a:close/>
                                            <a:moveTo>
                                              <a:pt x="8938" y="1541"/>
                                            </a:moveTo>
                                            <a:cubicBezTo>
                                              <a:pt x="8995" y="1483"/>
                                              <a:pt x="9052" y="1337"/>
                                              <a:pt x="8824" y="1120"/>
                                            </a:cubicBezTo>
                                            <a:cubicBezTo>
                                              <a:pt x="8729" y="1426"/>
                                              <a:pt x="8856" y="1521"/>
                                              <a:pt x="8938" y="1541"/>
                                            </a:cubicBezTo>
                                            <a:close/>
                                            <a:moveTo>
                                              <a:pt x="7644" y="1954"/>
                                            </a:moveTo>
                                            <a:cubicBezTo>
                                              <a:pt x="7562" y="2234"/>
                                              <a:pt x="7663" y="2336"/>
                                              <a:pt x="7739" y="2368"/>
                                            </a:cubicBezTo>
                                            <a:cubicBezTo>
                                              <a:pt x="7746" y="2368"/>
                                              <a:pt x="7752" y="2375"/>
                                              <a:pt x="7758" y="2375"/>
                                            </a:cubicBezTo>
                                            <a:cubicBezTo>
                                              <a:pt x="7803" y="2324"/>
                                              <a:pt x="7853" y="2222"/>
                                              <a:pt x="7739" y="2063"/>
                                            </a:cubicBezTo>
                                            <a:cubicBezTo>
                                              <a:pt x="7720" y="2024"/>
                                              <a:pt x="7688" y="1993"/>
                                              <a:pt x="7644" y="1954"/>
                                            </a:cubicBezTo>
                                            <a:close/>
                                            <a:moveTo>
                                              <a:pt x="7549" y="1464"/>
                                            </a:moveTo>
                                            <a:cubicBezTo>
                                              <a:pt x="7568" y="1471"/>
                                              <a:pt x="7587" y="1477"/>
                                              <a:pt x="7606" y="1477"/>
                                            </a:cubicBezTo>
                                            <a:cubicBezTo>
                                              <a:pt x="7593" y="1490"/>
                                              <a:pt x="7581" y="1502"/>
                                              <a:pt x="7568" y="1521"/>
                                            </a:cubicBezTo>
                                            <a:cubicBezTo>
                                              <a:pt x="7492" y="1630"/>
                                              <a:pt x="7485" y="1757"/>
                                              <a:pt x="7562" y="1814"/>
                                            </a:cubicBezTo>
                                            <a:cubicBezTo>
                                              <a:pt x="7638" y="1872"/>
                                              <a:pt x="7758" y="1827"/>
                                              <a:pt x="7834" y="1719"/>
                                            </a:cubicBezTo>
                                            <a:cubicBezTo>
                                              <a:pt x="7847" y="1706"/>
                                              <a:pt x="7853" y="1687"/>
                                              <a:pt x="7866" y="1668"/>
                                            </a:cubicBezTo>
                                            <a:lnTo>
                                              <a:pt x="7866" y="1668"/>
                                            </a:lnTo>
                                            <a:cubicBezTo>
                                              <a:pt x="7872" y="1687"/>
                                              <a:pt x="7885" y="1700"/>
                                              <a:pt x="7898" y="1719"/>
                                            </a:cubicBezTo>
                                            <a:cubicBezTo>
                                              <a:pt x="7974" y="1827"/>
                                              <a:pt x="8101" y="1872"/>
                                              <a:pt x="8171" y="1814"/>
                                            </a:cubicBezTo>
                                            <a:cubicBezTo>
                                              <a:pt x="8247" y="1757"/>
                                              <a:pt x="8240" y="1630"/>
                                              <a:pt x="8164" y="1521"/>
                                            </a:cubicBezTo>
                                            <a:cubicBezTo>
                                              <a:pt x="8152" y="1509"/>
                                              <a:pt x="8139" y="1490"/>
                                              <a:pt x="8126" y="1477"/>
                                            </a:cubicBezTo>
                                            <a:cubicBezTo>
                                              <a:pt x="8145" y="1477"/>
                                              <a:pt x="8164" y="1471"/>
                                              <a:pt x="8183" y="1464"/>
                                            </a:cubicBezTo>
                                            <a:cubicBezTo>
                                              <a:pt x="8310" y="1426"/>
                                              <a:pt x="8386" y="1318"/>
                                              <a:pt x="8361" y="1229"/>
                                            </a:cubicBezTo>
                                            <a:cubicBezTo>
                                              <a:pt x="8336" y="1140"/>
                                              <a:pt x="8209" y="1101"/>
                                              <a:pt x="8082" y="1146"/>
                                            </a:cubicBezTo>
                                            <a:cubicBezTo>
                                              <a:pt x="8063" y="1152"/>
                                              <a:pt x="8044" y="1159"/>
                                              <a:pt x="8031" y="1165"/>
                                            </a:cubicBezTo>
                                            <a:cubicBezTo>
                                              <a:pt x="8031" y="1146"/>
                                              <a:pt x="8037" y="1127"/>
                                              <a:pt x="8037" y="1108"/>
                                            </a:cubicBezTo>
                                            <a:cubicBezTo>
                                              <a:pt x="8037" y="974"/>
                                              <a:pt x="7961" y="866"/>
                                              <a:pt x="7872" y="866"/>
                                            </a:cubicBezTo>
                                            <a:cubicBezTo>
                                              <a:pt x="7784" y="866"/>
                                              <a:pt x="7707" y="974"/>
                                              <a:pt x="7707" y="1108"/>
                                            </a:cubicBezTo>
                                            <a:cubicBezTo>
                                              <a:pt x="7707" y="1127"/>
                                              <a:pt x="7707" y="1146"/>
                                              <a:pt x="7714" y="1165"/>
                                            </a:cubicBezTo>
                                            <a:cubicBezTo>
                                              <a:pt x="7695" y="1159"/>
                                              <a:pt x="7682" y="1152"/>
                                              <a:pt x="7663" y="1146"/>
                                            </a:cubicBezTo>
                                            <a:cubicBezTo>
                                              <a:pt x="7536" y="1108"/>
                                              <a:pt x="7409" y="1140"/>
                                              <a:pt x="7384" y="1229"/>
                                            </a:cubicBezTo>
                                            <a:cubicBezTo>
                                              <a:pt x="7340" y="1324"/>
                                              <a:pt x="7422" y="1426"/>
                                              <a:pt x="7549" y="1464"/>
                                            </a:cubicBezTo>
                                            <a:close/>
                                            <a:moveTo>
                                              <a:pt x="7828" y="1381"/>
                                            </a:moveTo>
                                            <a:cubicBezTo>
                                              <a:pt x="7834" y="1369"/>
                                              <a:pt x="7834" y="1362"/>
                                              <a:pt x="7834" y="1350"/>
                                            </a:cubicBezTo>
                                            <a:cubicBezTo>
                                              <a:pt x="7847" y="1350"/>
                                              <a:pt x="7853" y="1356"/>
                                              <a:pt x="7866" y="1356"/>
                                            </a:cubicBezTo>
                                            <a:cubicBezTo>
                                              <a:pt x="7879" y="1356"/>
                                              <a:pt x="7885" y="1356"/>
                                              <a:pt x="7898" y="1350"/>
                                            </a:cubicBezTo>
                                            <a:cubicBezTo>
                                              <a:pt x="7898" y="1362"/>
                                              <a:pt x="7898" y="1369"/>
                                              <a:pt x="7904" y="1381"/>
                                            </a:cubicBezTo>
                                            <a:cubicBezTo>
                                              <a:pt x="7910" y="1394"/>
                                              <a:pt x="7910" y="1401"/>
                                              <a:pt x="7917" y="1413"/>
                                            </a:cubicBezTo>
                                            <a:cubicBezTo>
                                              <a:pt x="7904" y="1420"/>
                                              <a:pt x="7898" y="1420"/>
                                              <a:pt x="7891" y="1426"/>
                                            </a:cubicBezTo>
                                            <a:cubicBezTo>
                                              <a:pt x="7885" y="1432"/>
                                              <a:pt x="7872" y="1439"/>
                                              <a:pt x="7866" y="1445"/>
                                            </a:cubicBezTo>
                                            <a:lnTo>
                                              <a:pt x="7866" y="1445"/>
                                            </a:lnTo>
                                            <a:cubicBezTo>
                                              <a:pt x="7860" y="1439"/>
                                              <a:pt x="7853" y="1432"/>
                                              <a:pt x="7841" y="1426"/>
                                            </a:cubicBezTo>
                                            <a:cubicBezTo>
                                              <a:pt x="7834" y="1420"/>
                                              <a:pt x="7822" y="1413"/>
                                              <a:pt x="7815" y="1413"/>
                                            </a:cubicBezTo>
                                            <a:cubicBezTo>
                                              <a:pt x="7815" y="1401"/>
                                              <a:pt x="7822" y="1394"/>
                                              <a:pt x="7828" y="1381"/>
                                            </a:cubicBezTo>
                                            <a:close/>
                                            <a:moveTo>
                                              <a:pt x="20769" y="12159"/>
                                            </a:moveTo>
                                            <a:cubicBezTo>
                                              <a:pt x="20788" y="12178"/>
                                              <a:pt x="20813" y="12204"/>
                                              <a:pt x="20845" y="12216"/>
                                            </a:cubicBezTo>
                                            <a:cubicBezTo>
                                              <a:pt x="20921" y="12242"/>
                                              <a:pt x="21035" y="12236"/>
                                              <a:pt x="21194" y="12095"/>
                                            </a:cubicBezTo>
                                            <a:cubicBezTo>
                                              <a:pt x="21016" y="12019"/>
                                              <a:pt x="20909" y="12038"/>
                                              <a:pt x="20845" y="12076"/>
                                            </a:cubicBezTo>
                                            <a:cubicBezTo>
                                              <a:pt x="20801" y="12095"/>
                                              <a:pt x="20782" y="12127"/>
                                              <a:pt x="20769" y="12159"/>
                                            </a:cubicBezTo>
                                            <a:close/>
                                            <a:moveTo>
                                              <a:pt x="1757" y="16456"/>
                                            </a:moveTo>
                                            <a:cubicBezTo>
                                              <a:pt x="1732" y="16545"/>
                                              <a:pt x="1808" y="16647"/>
                                              <a:pt x="1935" y="16692"/>
                                            </a:cubicBezTo>
                                            <a:cubicBezTo>
                                              <a:pt x="1954" y="16698"/>
                                              <a:pt x="1973" y="16705"/>
                                              <a:pt x="1992" y="16705"/>
                                            </a:cubicBezTo>
                                            <a:cubicBezTo>
                                              <a:pt x="1979" y="16717"/>
                                              <a:pt x="1967" y="16730"/>
                                              <a:pt x="1954" y="16749"/>
                                            </a:cubicBezTo>
                                            <a:cubicBezTo>
                                              <a:pt x="1878" y="16857"/>
                                              <a:pt x="1871" y="16985"/>
                                              <a:pt x="1947" y="17042"/>
                                            </a:cubicBezTo>
                                            <a:cubicBezTo>
                                              <a:pt x="2024" y="17099"/>
                                              <a:pt x="2144" y="17055"/>
                                              <a:pt x="2220" y="16946"/>
                                            </a:cubicBezTo>
                                            <a:cubicBezTo>
                                              <a:pt x="2233" y="16934"/>
                                              <a:pt x="2239" y="16915"/>
                                              <a:pt x="2252" y="16895"/>
                                            </a:cubicBezTo>
                                            <a:lnTo>
                                              <a:pt x="2252" y="16895"/>
                                            </a:lnTo>
                                            <a:cubicBezTo>
                                              <a:pt x="2258" y="16915"/>
                                              <a:pt x="2271" y="16927"/>
                                              <a:pt x="2284" y="16946"/>
                                            </a:cubicBezTo>
                                            <a:cubicBezTo>
                                              <a:pt x="2360" y="17055"/>
                                              <a:pt x="2487" y="17099"/>
                                              <a:pt x="2556" y="17042"/>
                                            </a:cubicBezTo>
                                            <a:cubicBezTo>
                                              <a:pt x="2633" y="16985"/>
                                              <a:pt x="2626" y="16857"/>
                                              <a:pt x="2550" y="16749"/>
                                            </a:cubicBezTo>
                                            <a:cubicBezTo>
                                              <a:pt x="2537" y="16736"/>
                                              <a:pt x="2525" y="16717"/>
                                              <a:pt x="2512" y="16705"/>
                                            </a:cubicBezTo>
                                            <a:cubicBezTo>
                                              <a:pt x="2531" y="16705"/>
                                              <a:pt x="2550" y="16698"/>
                                              <a:pt x="2569" y="16692"/>
                                            </a:cubicBezTo>
                                            <a:cubicBezTo>
                                              <a:pt x="2696" y="16654"/>
                                              <a:pt x="2772" y="16545"/>
                                              <a:pt x="2747" y="16456"/>
                                            </a:cubicBezTo>
                                            <a:cubicBezTo>
                                              <a:pt x="2721" y="16367"/>
                                              <a:pt x="2595" y="16329"/>
                                              <a:pt x="2468" y="16373"/>
                                            </a:cubicBezTo>
                                            <a:cubicBezTo>
                                              <a:pt x="2449" y="16380"/>
                                              <a:pt x="2430" y="16386"/>
                                              <a:pt x="2417" y="16393"/>
                                            </a:cubicBezTo>
                                            <a:cubicBezTo>
                                              <a:pt x="2417" y="16373"/>
                                              <a:pt x="2423" y="16354"/>
                                              <a:pt x="2423" y="16335"/>
                                            </a:cubicBezTo>
                                            <a:cubicBezTo>
                                              <a:pt x="2423" y="16202"/>
                                              <a:pt x="2347" y="16093"/>
                                              <a:pt x="2258" y="16093"/>
                                            </a:cubicBezTo>
                                            <a:lnTo>
                                              <a:pt x="2258" y="16093"/>
                                            </a:lnTo>
                                            <a:cubicBezTo>
                                              <a:pt x="2170" y="16093"/>
                                              <a:pt x="2093" y="16202"/>
                                              <a:pt x="2093" y="16335"/>
                                            </a:cubicBezTo>
                                            <a:cubicBezTo>
                                              <a:pt x="2093" y="16354"/>
                                              <a:pt x="2093" y="16373"/>
                                              <a:pt x="2100" y="16393"/>
                                            </a:cubicBezTo>
                                            <a:cubicBezTo>
                                              <a:pt x="2081" y="16386"/>
                                              <a:pt x="2068" y="16380"/>
                                              <a:pt x="2049" y="16373"/>
                                            </a:cubicBezTo>
                                            <a:cubicBezTo>
                                              <a:pt x="1916" y="16329"/>
                                              <a:pt x="1789" y="16367"/>
                                              <a:pt x="1757" y="16456"/>
                                            </a:cubicBezTo>
                                            <a:close/>
                                            <a:moveTo>
                                              <a:pt x="2214" y="16603"/>
                                            </a:moveTo>
                                            <a:cubicBezTo>
                                              <a:pt x="2220" y="16590"/>
                                              <a:pt x="2220" y="16584"/>
                                              <a:pt x="2220" y="16571"/>
                                            </a:cubicBezTo>
                                            <a:cubicBezTo>
                                              <a:pt x="2233" y="16571"/>
                                              <a:pt x="2239" y="16577"/>
                                              <a:pt x="2252" y="16577"/>
                                            </a:cubicBezTo>
                                            <a:lnTo>
                                              <a:pt x="2252" y="16577"/>
                                            </a:lnTo>
                                            <a:cubicBezTo>
                                              <a:pt x="2265" y="16577"/>
                                              <a:pt x="2271" y="16577"/>
                                              <a:pt x="2284" y="16571"/>
                                            </a:cubicBezTo>
                                            <a:cubicBezTo>
                                              <a:pt x="2284" y="16584"/>
                                              <a:pt x="2284" y="16590"/>
                                              <a:pt x="2290" y="16603"/>
                                            </a:cubicBezTo>
                                            <a:cubicBezTo>
                                              <a:pt x="2296" y="16615"/>
                                              <a:pt x="2296" y="16622"/>
                                              <a:pt x="2303" y="16634"/>
                                            </a:cubicBezTo>
                                            <a:cubicBezTo>
                                              <a:pt x="2290" y="16641"/>
                                              <a:pt x="2284" y="16641"/>
                                              <a:pt x="2277" y="16647"/>
                                            </a:cubicBezTo>
                                            <a:cubicBezTo>
                                              <a:pt x="2271" y="16654"/>
                                              <a:pt x="2258" y="16660"/>
                                              <a:pt x="2252" y="16666"/>
                                            </a:cubicBezTo>
                                            <a:lnTo>
                                              <a:pt x="2252" y="16666"/>
                                            </a:lnTo>
                                            <a:cubicBezTo>
                                              <a:pt x="2246" y="16660"/>
                                              <a:pt x="2239" y="16654"/>
                                              <a:pt x="2227" y="16647"/>
                                            </a:cubicBezTo>
                                            <a:cubicBezTo>
                                              <a:pt x="2220" y="16641"/>
                                              <a:pt x="2208" y="16634"/>
                                              <a:pt x="2201" y="16634"/>
                                            </a:cubicBezTo>
                                            <a:cubicBezTo>
                                              <a:pt x="2208" y="16628"/>
                                              <a:pt x="2214" y="16615"/>
                                              <a:pt x="2214" y="16603"/>
                                            </a:cubicBezTo>
                                            <a:close/>
                                            <a:moveTo>
                                              <a:pt x="279" y="11147"/>
                                            </a:moveTo>
                                            <a:cubicBezTo>
                                              <a:pt x="247" y="11102"/>
                                              <a:pt x="171" y="11045"/>
                                              <a:pt x="0" y="11153"/>
                                            </a:cubicBezTo>
                                            <a:cubicBezTo>
                                              <a:pt x="178" y="11262"/>
                                              <a:pt x="254" y="11198"/>
                                              <a:pt x="279" y="11147"/>
                                            </a:cubicBezTo>
                                            <a:close/>
                                            <a:moveTo>
                                              <a:pt x="958" y="11650"/>
                                            </a:moveTo>
                                            <a:cubicBezTo>
                                              <a:pt x="952" y="11650"/>
                                              <a:pt x="952" y="11644"/>
                                              <a:pt x="945" y="11644"/>
                                            </a:cubicBezTo>
                                            <a:cubicBezTo>
                                              <a:pt x="901" y="11624"/>
                                              <a:pt x="818" y="11624"/>
                                              <a:pt x="736" y="11752"/>
                                            </a:cubicBezTo>
                                            <a:cubicBezTo>
                                              <a:pt x="730" y="11764"/>
                                              <a:pt x="723" y="11777"/>
                                              <a:pt x="710" y="11790"/>
                                            </a:cubicBezTo>
                                            <a:cubicBezTo>
                                              <a:pt x="717" y="11790"/>
                                              <a:pt x="723" y="11790"/>
                                              <a:pt x="736" y="11790"/>
                                            </a:cubicBezTo>
                                            <a:cubicBezTo>
                                              <a:pt x="869" y="11790"/>
                                              <a:pt x="926" y="11745"/>
                                              <a:pt x="945" y="11701"/>
                                            </a:cubicBezTo>
                                            <a:cubicBezTo>
                                              <a:pt x="952" y="11682"/>
                                              <a:pt x="958" y="11663"/>
                                              <a:pt x="958" y="11650"/>
                                            </a:cubicBezTo>
                                            <a:close/>
                                            <a:moveTo>
                                              <a:pt x="736" y="11605"/>
                                            </a:moveTo>
                                            <a:cubicBezTo>
                                              <a:pt x="749" y="11586"/>
                                              <a:pt x="755" y="11567"/>
                                              <a:pt x="761" y="11554"/>
                                            </a:cubicBezTo>
                                            <a:cubicBezTo>
                                              <a:pt x="755" y="11548"/>
                                              <a:pt x="749" y="11548"/>
                                              <a:pt x="736" y="11542"/>
                                            </a:cubicBezTo>
                                            <a:cubicBezTo>
                                              <a:pt x="691" y="11523"/>
                                              <a:pt x="622" y="11523"/>
                                              <a:pt x="539" y="11612"/>
                                            </a:cubicBezTo>
                                            <a:cubicBezTo>
                                              <a:pt x="527" y="11624"/>
                                              <a:pt x="514" y="11644"/>
                                              <a:pt x="501" y="11663"/>
                                            </a:cubicBezTo>
                                            <a:cubicBezTo>
                                              <a:pt x="514" y="11663"/>
                                              <a:pt x="527" y="11669"/>
                                              <a:pt x="539" y="11669"/>
                                            </a:cubicBezTo>
                                            <a:cubicBezTo>
                                              <a:pt x="653" y="11675"/>
                                              <a:pt x="710" y="11644"/>
                                              <a:pt x="736" y="11605"/>
                                            </a:cubicBezTo>
                                            <a:close/>
                                            <a:moveTo>
                                              <a:pt x="438" y="11306"/>
                                            </a:moveTo>
                                            <a:cubicBezTo>
                                              <a:pt x="400" y="11268"/>
                                              <a:pt x="311" y="11223"/>
                                              <a:pt x="165" y="11357"/>
                                            </a:cubicBezTo>
                                            <a:cubicBezTo>
                                              <a:pt x="355" y="11433"/>
                                              <a:pt x="419" y="11357"/>
                                              <a:pt x="438" y="11306"/>
                                            </a:cubicBezTo>
                                            <a:close/>
                                            <a:moveTo>
                                              <a:pt x="584" y="11446"/>
                                            </a:moveTo>
                                            <a:cubicBezTo>
                                              <a:pt x="571" y="11440"/>
                                              <a:pt x="558" y="11427"/>
                                              <a:pt x="546" y="11421"/>
                                            </a:cubicBezTo>
                                            <a:cubicBezTo>
                                              <a:pt x="495" y="11402"/>
                                              <a:pt x="419" y="11414"/>
                                              <a:pt x="317" y="11523"/>
                                            </a:cubicBezTo>
                                            <a:cubicBezTo>
                                              <a:pt x="438" y="11554"/>
                                              <a:pt x="507" y="11535"/>
                                              <a:pt x="546" y="11503"/>
                                            </a:cubicBezTo>
                                            <a:cubicBezTo>
                                              <a:pt x="565" y="11491"/>
                                              <a:pt x="577" y="11465"/>
                                              <a:pt x="584" y="11446"/>
                                            </a:cubicBezTo>
                                            <a:close/>
                                            <a:moveTo>
                                              <a:pt x="1377" y="13381"/>
                                            </a:moveTo>
                                            <a:cubicBezTo>
                                              <a:pt x="1339" y="13311"/>
                                              <a:pt x="1218" y="13210"/>
                                              <a:pt x="945" y="13362"/>
                                            </a:cubicBezTo>
                                            <a:cubicBezTo>
                                              <a:pt x="1205" y="13541"/>
                                              <a:pt x="1332" y="13451"/>
                                              <a:pt x="1377" y="13381"/>
                                            </a:cubicBezTo>
                                            <a:close/>
                                            <a:moveTo>
                                              <a:pt x="1313" y="13152"/>
                                            </a:moveTo>
                                            <a:cubicBezTo>
                                              <a:pt x="1351" y="13082"/>
                                              <a:pt x="1383" y="12929"/>
                                              <a:pt x="1110" y="12770"/>
                                            </a:cubicBezTo>
                                            <a:cubicBezTo>
                                              <a:pt x="1091" y="13082"/>
                                              <a:pt x="1237" y="13146"/>
                                              <a:pt x="1313" y="13152"/>
                                            </a:cubicBezTo>
                                            <a:close/>
                                            <a:moveTo>
                                              <a:pt x="1871" y="15559"/>
                                            </a:moveTo>
                                            <a:cubicBezTo>
                                              <a:pt x="1967" y="15533"/>
                                              <a:pt x="2043" y="15444"/>
                                              <a:pt x="2043" y="15342"/>
                                            </a:cubicBezTo>
                                            <a:cubicBezTo>
                                              <a:pt x="2043" y="15291"/>
                                              <a:pt x="2024" y="15240"/>
                                              <a:pt x="1992" y="15202"/>
                                            </a:cubicBezTo>
                                            <a:cubicBezTo>
                                              <a:pt x="1998" y="15183"/>
                                              <a:pt x="1998" y="15164"/>
                                              <a:pt x="1998" y="15145"/>
                                            </a:cubicBezTo>
                                            <a:cubicBezTo>
                                              <a:pt x="1998" y="15018"/>
                                              <a:pt x="1890" y="14916"/>
                                              <a:pt x="1757" y="14916"/>
                                            </a:cubicBezTo>
                                            <a:cubicBezTo>
                                              <a:pt x="1725" y="14916"/>
                                              <a:pt x="1687" y="14922"/>
                                              <a:pt x="1662" y="14935"/>
                                            </a:cubicBezTo>
                                            <a:cubicBezTo>
                                              <a:pt x="1624" y="14916"/>
                                              <a:pt x="1586" y="14903"/>
                                              <a:pt x="1542" y="14903"/>
                                            </a:cubicBezTo>
                                            <a:cubicBezTo>
                                              <a:pt x="1434" y="14903"/>
                                              <a:pt x="1339" y="14973"/>
                                              <a:pt x="1313" y="15068"/>
                                            </a:cubicBezTo>
                                            <a:cubicBezTo>
                                              <a:pt x="1256" y="15107"/>
                                              <a:pt x="1212" y="15177"/>
                                              <a:pt x="1212" y="15253"/>
                                            </a:cubicBezTo>
                                            <a:cubicBezTo>
                                              <a:pt x="1212" y="15304"/>
                                              <a:pt x="1224" y="15342"/>
                                              <a:pt x="1256" y="15380"/>
                                            </a:cubicBezTo>
                                            <a:lnTo>
                                              <a:pt x="1256" y="15387"/>
                                            </a:lnTo>
                                            <a:cubicBezTo>
                                              <a:pt x="1256" y="15501"/>
                                              <a:pt x="1351" y="15603"/>
                                              <a:pt x="1472" y="15610"/>
                                            </a:cubicBezTo>
                                            <a:cubicBezTo>
                                              <a:pt x="1516" y="15660"/>
                                              <a:pt x="1580" y="15692"/>
                                              <a:pt x="1656" y="15692"/>
                                            </a:cubicBezTo>
                                            <a:cubicBezTo>
                                              <a:pt x="1751" y="15699"/>
                                              <a:pt x="1833" y="15641"/>
                                              <a:pt x="1871" y="15559"/>
                                            </a:cubicBezTo>
                                            <a:close/>
                                            <a:moveTo>
                                              <a:pt x="10181" y="509"/>
                                            </a:moveTo>
                                            <a:cubicBezTo>
                                              <a:pt x="10258" y="471"/>
                                              <a:pt x="10340" y="363"/>
                                              <a:pt x="10258" y="102"/>
                                            </a:cubicBezTo>
                                            <a:cubicBezTo>
                                              <a:pt x="10226" y="134"/>
                                              <a:pt x="10201" y="159"/>
                                              <a:pt x="10181" y="185"/>
                                            </a:cubicBezTo>
                                            <a:cubicBezTo>
                                              <a:pt x="10048" y="356"/>
                                              <a:pt x="10105" y="471"/>
                                              <a:pt x="10156" y="522"/>
                                            </a:cubicBezTo>
                                            <a:cubicBezTo>
                                              <a:pt x="10162" y="516"/>
                                              <a:pt x="10169" y="516"/>
                                              <a:pt x="10181" y="509"/>
                                            </a:cubicBezTo>
                                            <a:close/>
                                            <a:moveTo>
                                              <a:pt x="1599" y="13636"/>
                                            </a:moveTo>
                                            <a:cubicBezTo>
                                              <a:pt x="1548" y="13572"/>
                                              <a:pt x="1415" y="13490"/>
                                              <a:pt x="1167" y="13687"/>
                                            </a:cubicBezTo>
                                            <a:cubicBezTo>
                                              <a:pt x="1459" y="13821"/>
                                              <a:pt x="1567" y="13712"/>
                                              <a:pt x="1599" y="13636"/>
                                            </a:cubicBezTo>
                                            <a:close/>
                                            <a:moveTo>
                                              <a:pt x="1808" y="13872"/>
                                            </a:moveTo>
                                            <a:cubicBezTo>
                                              <a:pt x="1751" y="13814"/>
                                              <a:pt x="1611" y="13744"/>
                                              <a:pt x="1389" y="13967"/>
                                            </a:cubicBezTo>
                                            <a:cubicBezTo>
                                              <a:pt x="1681" y="14069"/>
                                              <a:pt x="1783" y="13948"/>
                                              <a:pt x="1808" y="13872"/>
                                            </a:cubicBezTo>
                                            <a:close/>
                                            <a:moveTo>
                                              <a:pt x="539" y="11058"/>
                                            </a:moveTo>
                                            <a:cubicBezTo>
                                              <a:pt x="463" y="11153"/>
                                              <a:pt x="488" y="11223"/>
                                              <a:pt x="514" y="11255"/>
                                            </a:cubicBezTo>
                                            <a:cubicBezTo>
                                              <a:pt x="520" y="11255"/>
                                              <a:pt x="527" y="11249"/>
                                              <a:pt x="539" y="11249"/>
                                            </a:cubicBezTo>
                                            <a:cubicBezTo>
                                              <a:pt x="590" y="11230"/>
                                              <a:pt x="647" y="11160"/>
                                              <a:pt x="609" y="10994"/>
                                            </a:cubicBezTo>
                                            <a:cubicBezTo>
                                              <a:pt x="584" y="11020"/>
                                              <a:pt x="558" y="11039"/>
                                              <a:pt x="539" y="11058"/>
                                            </a:cubicBezTo>
                                            <a:close/>
                                            <a:moveTo>
                                              <a:pt x="1415" y="8028"/>
                                            </a:moveTo>
                                            <a:cubicBezTo>
                                              <a:pt x="1719" y="7945"/>
                                              <a:pt x="1732" y="7786"/>
                                              <a:pt x="1706" y="7709"/>
                                            </a:cubicBezTo>
                                            <a:cubicBezTo>
                                              <a:pt x="1630" y="7697"/>
                                              <a:pt x="1472" y="7722"/>
                                              <a:pt x="1415" y="8028"/>
                                            </a:cubicBezTo>
                                            <a:close/>
                                            <a:moveTo>
                                              <a:pt x="20959" y="12407"/>
                                            </a:moveTo>
                                            <a:cubicBezTo>
                                              <a:pt x="21004" y="12471"/>
                                              <a:pt x="21137" y="12560"/>
                                              <a:pt x="21391" y="12382"/>
                                            </a:cubicBezTo>
                                            <a:cubicBezTo>
                                              <a:pt x="21112" y="12229"/>
                                              <a:pt x="20997" y="12331"/>
                                              <a:pt x="20959" y="12407"/>
                                            </a:cubicBezTo>
                                            <a:close/>
                                            <a:moveTo>
                                              <a:pt x="1827" y="7499"/>
                                            </a:moveTo>
                                            <a:cubicBezTo>
                                              <a:pt x="1802" y="7423"/>
                                              <a:pt x="1700" y="7302"/>
                                              <a:pt x="1402" y="7410"/>
                                            </a:cubicBezTo>
                                            <a:cubicBezTo>
                                              <a:pt x="1630" y="7627"/>
                                              <a:pt x="1770" y="7556"/>
                                              <a:pt x="1827" y="7499"/>
                                            </a:cubicBezTo>
                                            <a:close/>
                                            <a:moveTo>
                                              <a:pt x="235" y="11001"/>
                                            </a:moveTo>
                                            <a:cubicBezTo>
                                              <a:pt x="260" y="10956"/>
                                              <a:pt x="266" y="10854"/>
                                              <a:pt x="82" y="10765"/>
                                            </a:cubicBezTo>
                                            <a:cubicBezTo>
                                              <a:pt x="82" y="10969"/>
                                              <a:pt x="178" y="11001"/>
                                              <a:pt x="235" y="11001"/>
                                            </a:cubicBezTo>
                                            <a:close/>
                                            <a:moveTo>
                                              <a:pt x="2043" y="7340"/>
                                            </a:moveTo>
                                            <a:cubicBezTo>
                                              <a:pt x="2068" y="7334"/>
                                              <a:pt x="2087" y="7321"/>
                                              <a:pt x="2106" y="7308"/>
                                            </a:cubicBezTo>
                                            <a:cubicBezTo>
                                              <a:pt x="2100" y="7276"/>
                                              <a:pt x="2081" y="7232"/>
                                              <a:pt x="2043" y="7200"/>
                                            </a:cubicBezTo>
                                            <a:cubicBezTo>
                                              <a:pt x="1986" y="7149"/>
                                              <a:pt x="1884" y="7117"/>
                                              <a:pt x="1706" y="7155"/>
                                            </a:cubicBezTo>
                                            <a:cubicBezTo>
                                              <a:pt x="1846" y="7340"/>
                                              <a:pt x="1960" y="7359"/>
                                              <a:pt x="2043" y="7340"/>
                                            </a:cubicBezTo>
                                            <a:close/>
                                            <a:moveTo>
                                              <a:pt x="21169" y="12675"/>
                                            </a:moveTo>
                                            <a:cubicBezTo>
                                              <a:pt x="21207" y="12751"/>
                                              <a:pt x="21315" y="12859"/>
                                              <a:pt x="21600" y="12719"/>
                                            </a:cubicBezTo>
                                            <a:cubicBezTo>
                                              <a:pt x="21353" y="12528"/>
                                              <a:pt x="21219" y="12611"/>
                                              <a:pt x="21169" y="12675"/>
                                            </a:cubicBezTo>
                                            <a:close/>
                                            <a:moveTo>
                                              <a:pt x="2645" y="5545"/>
                                            </a:moveTo>
                                            <a:cubicBezTo>
                                              <a:pt x="2671" y="5545"/>
                                              <a:pt x="2696" y="5538"/>
                                              <a:pt x="2715" y="5532"/>
                                            </a:cubicBezTo>
                                            <a:cubicBezTo>
                                              <a:pt x="2721" y="5488"/>
                                              <a:pt x="2715" y="5411"/>
                                              <a:pt x="2645" y="5354"/>
                                            </a:cubicBezTo>
                                            <a:cubicBezTo>
                                              <a:pt x="2595" y="5309"/>
                                              <a:pt x="2512" y="5271"/>
                                              <a:pt x="2385" y="5252"/>
                                            </a:cubicBezTo>
                                            <a:cubicBezTo>
                                              <a:pt x="2461" y="5481"/>
                                              <a:pt x="2563" y="5538"/>
                                              <a:pt x="2645" y="5545"/>
                                            </a:cubicBezTo>
                                            <a:close/>
                                            <a:moveTo>
                                              <a:pt x="457" y="10848"/>
                                            </a:moveTo>
                                            <a:cubicBezTo>
                                              <a:pt x="298" y="10975"/>
                                              <a:pt x="330" y="11071"/>
                                              <a:pt x="368" y="11115"/>
                                            </a:cubicBezTo>
                                            <a:cubicBezTo>
                                              <a:pt x="419" y="11102"/>
                                              <a:pt x="501" y="11045"/>
                                              <a:pt x="457" y="10848"/>
                                            </a:cubicBezTo>
                                            <a:close/>
                                            <a:moveTo>
                                              <a:pt x="679" y="11408"/>
                                            </a:moveTo>
                                            <a:cubicBezTo>
                                              <a:pt x="698" y="11402"/>
                                              <a:pt x="723" y="11389"/>
                                              <a:pt x="736" y="11363"/>
                                            </a:cubicBezTo>
                                            <a:cubicBezTo>
                                              <a:pt x="761" y="11325"/>
                                              <a:pt x="780" y="11255"/>
                                              <a:pt x="736" y="11134"/>
                                            </a:cubicBezTo>
                                            <a:lnTo>
                                              <a:pt x="736" y="11134"/>
                                            </a:lnTo>
                                            <a:cubicBezTo>
                                              <a:pt x="596" y="11281"/>
                                              <a:pt x="641" y="11370"/>
                                              <a:pt x="679" y="11408"/>
                                            </a:cubicBezTo>
                                            <a:close/>
                                            <a:moveTo>
                                              <a:pt x="647" y="9893"/>
                                            </a:moveTo>
                                            <a:cubicBezTo>
                                              <a:pt x="666" y="9899"/>
                                              <a:pt x="685" y="9906"/>
                                              <a:pt x="704" y="9906"/>
                                            </a:cubicBezTo>
                                            <a:cubicBezTo>
                                              <a:pt x="691" y="9918"/>
                                              <a:pt x="679" y="9931"/>
                                              <a:pt x="666" y="9950"/>
                                            </a:cubicBezTo>
                                            <a:cubicBezTo>
                                              <a:pt x="590" y="10058"/>
                                              <a:pt x="584" y="10186"/>
                                              <a:pt x="660" y="10243"/>
                                            </a:cubicBezTo>
                                            <a:cubicBezTo>
                                              <a:pt x="736" y="10294"/>
                                              <a:pt x="856" y="10256"/>
                                              <a:pt x="933" y="10147"/>
                                            </a:cubicBezTo>
                                            <a:cubicBezTo>
                                              <a:pt x="945" y="10135"/>
                                              <a:pt x="952" y="10116"/>
                                              <a:pt x="964" y="10097"/>
                                            </a:cubicBezTo>
                                            <a:lnTo>
                                              <a:pt x="964" y="10097"/>
                                            </a:lnTo>
                                            <a:cubicBezTo>
                                              <a:pt x="971" y="10116"/>
                                              <a:pt x="983" y="10128"/>
                                              <a:pt x="996" y="10147"/>
                                            </a:cubicBezTo>
                                            <a:cubicBezTo>
                                              <a:pt x="1072" y="10256"/>
                                              <a:pt x="1199" y="10300"/>
                                              <a:pt x="1269" y="10243"/>
                                            </a:cubicBezTo>
                                            <a:cubicBezTo>
                                              <a:pt x="1345" y="10186"/>
                                              <a:pt x="1338" y="10058"/>
                                              <a:pt x="1262" y="9950"/>
                                            </a:cubicBezTo>
                                            <a:cubicBezTo>
                                              <a:pt x="1250" y="9937"/>
                                              <a:pt x="1237" y="9918"/>
                                              <a:pt x="1224" y="9906"/>
                                            </a:cubicBezTo>
                                            <a:cubicBezTo>
                                              <a:pt x="1243" y="9906"/>
                                              <a:pt x="1262" y="9899"/>
                                              <a:pt x="1281" y="9893"/>
                                            </a:cubicBezTo>
                                            <a:cubicBezTo>
                                              <a:pt x="1408" y="9855"/>
                                              <a:pt x="1484" y="9746"/>
                                              <a:pt x="1459" y="9657"/>
                                            </a:cubicBezTo>
                                            <a:cubicBezTo>
                                              <a:pt x="1434" y="9568"/>
                                              <a:pt x="1307" y="9530"/>
                                              <a:pt x="1180" y="9575"/>
                                            </a:cubicBezTo>
                                            <a:cubicBezTo>
                                              <a:pt x="1161" y="9581"/>
                                              <a:pt x="1142" y="9587"/>
                                              <a:pt x="1129" y="9594"/>
                                            </a:cubicBezTo>
                                            <a:cubicBezTo>
                                              <a:pt x="1129" y="9575"/>
                                              <a:pt x="1136" y="9555"/>
                                              <a:pt x="1136" y="9536"/>
                                            </a:cubicBezTo>
                                            <a:cubicBezTo>
                                              <a:pt x="1136" y="9403"/>
                                              <a:pt x="1059" y="9294"/>
                                              <a:pt x="971" y="9294"/>
                                            </a:cubicBezTo>
                                            <a:cubicBezTo>
                                              <a:pt x="882" y="9294"/>
                                              <a:pt x="806" y="9403"/>
                                              <a:pt x="806" y="9536"/>
                                            </a:cubicBezTo>
                                            <a:cubicBezTo>
                                              <a:pt x="806" y="9555"/>
                                              <a:pt x="806" y="9575"/>
                                              <a:pt x="812" y="9594"/>
                                            </a:cubicBezTo>
                                            <a:cubicBezTo>
                                              <a:pt x="793" y="9587"/>
                                              <a:pt x="780" y="9581"/>
                                              <a:pt x="761" y="9575"/>
                                            </a:cubicBezTo>
                                            <a:cubicBezTo>
                                              <a:pt x="634" y="9536"/>
                                              <a:pt x="507" y="9568"/>
                                              <a:pt x="482" y="9657"/>
                                            </a:cubicBezTo>
                                            <a:cubicBezTo>
                                              <a:pt x="444" y="9746"/>
                                              <a:pt x="520" y="9848"/>
                                              <a:pt x="647" y="9893"/>
                                            </a:cubicBezTo>
                                            <a:close/>
                                            <a:moveTo>
                                              <a:pt x="926" y="9810"/>
                                            </a:moveTo>
                                            <a:cubicBezTo>
                                              <a:pt x="933" y="9797"/>
                                              <a:pt x="933" y="9791"/>
                                              <a:pt x="933" y="9778"/>
                                            </a:cubicBezTo>
                                            <a:cubicBezTo>
                                              <a:pt x="945" y="9778"/>
                                              <a:pt x="952" y="9785"/>
                                              <a:pt x="964" y="9785"/>
                                            </a:cubicBezTo>
                                            <a:cubicBezTo>
                                              <a:pt x="977" y="9785"/>
                                              <a:pt x="983" y="9785"/>
                                              <a:pt x="996" y="9778"/>
                                            </a:cubicBezTo>
                                            <a:cubicBezTo>
                                              <a:pt x="996" y="9791"/>
                                              <a:pt x="996" y="9797"/>
                                              <a:pt x="1002" y="9810"/>
                                            </a:cubicBezTo>
                                            <a:cubicBezTo>
                                              <a:pt x="1009" y="9823"/>
                                              <a:pt x="1009" y="9829"/>
                                              <a:pt x="1015" y="9842"/>
                                            </a:cubicBezTo>
                                            <a:cubicBezTo>
                                              <a:pt x="1002" y="9848"/>
                                              <a:pt x="996" y="9848"/>
                                              <a:pt x="990" y="9855"/>
                                            </a:cubicBezTo>
                                            <a:cubicBezTo>
                                              <a:pt x="983" y="9861"/>
                                              <a:pt x="971" y="9867"/>
                                              <a:pt x="964" y="9874"/>
                                            </a:cubicBezTo>
                                            <a:cubicBezTo>
                                              <a:pt x="958" y="9867"/>
                                              <a:pt x="952" y="9861"/>
                                              <a:pt x="939" y="9855"/>
                                            </a:cubicBezTo>
                                            <a:cubicBezTo>
                                              <a:pt x="933" y="9848"/>
                                              <a:pt x="920" y="9842"/>
                                              <a:pt x="913" y="9842"/>
                                            </a:cubicBezTo>
                                            <a:cubicBezTo>
                                              <a:pt x="920" y="9829"/>
                                              <a:pt x="926" y="9816"/>
                                              <a:pt x="926" y="9810"/>
                                            </a:cubicBezTo>
                                            <a:close/>
                                            <a:moveTo>
                                              <a:pt x="850" y="11503"/>
                                            </a:moveTo>
                                            <a:cubicBezTo>
                                              <a:pt x="894" y="11478"/>
                                              <a:pt x="964" y="11408"/>
                                              <a:pt x="875" y="11223"/>
                                            </a:cubicBezTo>
                                            <a:cubicBezTo>
                                              <a:pt x="755" y="11389"/>
                                              <a:pt x="806" y="11472"/>
                                              <a:pt x="850" y="11503"/>
                                            </a:cubicBezTo>
                                            <a:close/>
                                            <a:moveTo>
                                              <a:pt x="11564" y="1617"/>
                                            </a:moveTo>
                                            <a:cubicBezTo>
                                              <a:pt x="11691" y="1776"/>
                                              <a:pt x="11786" y="1744"/>
                                              <a:pt x="11824" y="1712"/>
                                            </a:cubicBezTo>
                                            <a:cubicBezTo>
                                              <a:pt x="11818" y="1655"/>
                                              <a:pt x="11767" y="1572"/>
                                              <a:pt x="11564" y="1617"/>
                                            </a:cubicBezTo>
                                            <a:close/>
                                            <a:moveTo>
                                              <a:pt x="12345" y="1623"/>
                                            </a:moveTo>
                                            <a:cubicBezTo>
                                              <a:pt x="12345" y="1738"/>
                                              <a:pt x="12440" y="1840"/>
                                              <a:pt x="12560" y="1846"/>
                                            </a:cubicBezTo>
                                            <a:cubicBezTo>
                                              <a:pt x="12605" y="1897"/>
                                              <a:pt x="12668" y="1929"/>
                                              <a:pt x="12744" y="1929"/>
                                            </a:cubicBezTo>
                                            <a:cubicBezTo>
                                              <a:pt x="12846" y="1929"/>
                                              <a:pt x="12928" y="1872"/>
                                              <a:pt x="12966" y="1789"/>
                                            </a:cubicBezTo>
                                            <a:cubicBezTo>
                                              <a:pt x="13061" y="1763"/>
                                              <a:pt x="13138" y="1674"/>
                                              <a:pt x="13138" y="1572"/>
                                            </a:cubicBezTo>
                                            <a:cubicBezTo>
                                              <a:pt x="13138" y="1521"/>
                                              <a:pt x="13119" y="1471"/>
                                              <a:pt x="13087" y="1432"/>
                                            </a:cubicBezTo>
                                            <a:cubicBezTo>
                                              <a:pt x="13093" y="1413"/>
                                              <a:pt x="13093" y="1394"/>
                                              <a:pt x="13093" y="1375"/>
                                            </a:cubicBezTo>
                                            <a:cubicBezTo>
                                              <a:pt x="13093" y="1248"/>
                                              <a:pt x="12985" y="1146"/>
                                              <a:pt x="12852" y="1146"/>
                                            </a:cubicBezTo>
                                            <a:cubicBezTo>
                                              <a:pt x="12820" y="1146"/>
                                              <a:pt x="12782" y="1152"/>
                                              <a:pt x="12757" y="1165"/>
                                            </a:cubicBezTo>
                                            <a:cubicBezTo>
                                              <a:pt x="12719" y="1146"/>
                                              <a:pt x="12681" y="1133"/>
                                              <a:pt x="12636" y="1133"/>
                                            </a:cubicBezTo>
                                            <a:cubicBezTo>
                                              <a:pt x="12529" y="1133"/>
                                              <a:pt x="12433" y="1203"/>
                                              <a:pt x="12408" y="1299"/>
                                            </a:cubicBezTo>
                                            <a:cubicBezTo>
                                              <a:pt x="12351" y="1337"/>
                                              <a:pt x="12307" y="1407"/>
                                              <a:pt x="12307" y="1483"/>
                                            </a:cubicBezTo>
                                            <a:cubicBezTo>
                                              <a:pt x="12307" y="1541"/>
                                              <a:pt x="12319" y="1585"/>
                                              <a:pt x="12345" y="1623"/>
                                            </a:cubicBezTo>
                                            <a:lnTo>
                                              <a:pt x="12345" y="1623"/>
                                            </a:lnTo>
                                            <a:close/>
                                            <a:moveTo>
                                              <a:pt x="13226" y="2273"/>
                                            </a:moveTo>
                                            <a:cubicBezTo>
                                              <a:pt x="13303" y="2234"/>
                                              <a:pt x="13379" y="2126"/>
                                              <a:pt x="13290" y="1865"/>
                                            </a:cubicBezTo>
                                            <a:cubicBezTo>
                                              <a:pt x="13264" y="1891"/>
                                              <a:pt x="13245" y="1916"/>
                                              <a:pt x="13226" y="1942"/>
                                            </a:cubicBezTo>
                                            <a:cubicBezTo>
                                              <a:pt x="13087" y="2126"/>
                                              <a:pt x="13144" y="2241"/>
                                              <a:pt x="13195" y="2292"/>
                                            </a:cubicBezTo>
                                            <a:cubicBezTo>
                                              <a:pt x="13201" y="2279"/>
                                              <a:pt x="13214" y="2279"/>
                                              <a:pt x="13226" y="2273"/>
                                            </a:cubicBezTo>
                                            <a:close/>
                                            <a:moveTo>
                                              <a:pt x="12897" y="2451"/>
                                            </a:moveTo>
                                            <a:cubicBezTo>
                                              <a:pt x="12935" y="2432"/>
                                              <a:pt x="12992" y="2387"/>
                                              <a:pt x="13004" y="2305"/>
                                            </a:cubicBezTo>
                                            <a:cubicBezTo>
                                              <a:pt x="13011" y="2279"/>
                                              <a:pt x="13011" y="2247"/>
                                              <a:pt x="13004" y="2209"/>
                                            </a:cubicBezTo>
                                            <a:cubicBezTo>
                                              <a:pt x="12998" y="2158"/>
                                              <a:pt x="12979" y="2094"/>
                                              <a:pt x="12941" y="2018"/>
                                            </a:cubicBezTo>
                                            <a:cubicBezTo>
                                              <a:pt x="12751" y="2273"/>
                                              <a:pt x="12833" y="2406"/>
                                              <a:pt x="12897" y="2451"/>
                                            </a:cubicBezTo>
                                            <a:close/>
                                            <a:moveTo>
                                              <a:pt x="12015" y="1865"/>
                                            </a:moveTo>
                                            <a:cubicBezTo>
                                              <a:pt x="12027" y="1872"/>
                                              <a:pt x="12047" y="1872"/>
                                              <a:pt x="12066" y="1865"/>
                                            </a:cubicBezTo>
                                            <a:cubicBezTo>
                                              <a:pt x="12116" y="1853"/>
                                              <a:pt x="12180" y="1808"/>
                                              <a:pt x="12211" y="1668"/>
                                            </a:cubicBezTo>
                                            <a:cubicBezTo>
                                              <a:pt x="12142" y="1681"/>
                                              <a:pt x="12097" y="1706"/>
                                              <a:pt x="12066" y="1732"/>
                                            </a:cubicBezTo>
                                            <a:cubicBezTo>
                                              <a:pt x="12008" y="1776"/>
                                              <a:pt x="12008" y="1833"/>
                                              <a:pt x="12015" y="1865"/>
                                            </a:cubicBezTo>
                                            <a:close/>
                                            <a:moveTo>
                                              <a:pt x="13487" y="2158"/>
                                            </a:moveTo>
                                            <a:cubicBezTo>
                                              <a:pt x="13569" y="2139"/>
                                              <a:pt x="13696" y="2056"/>
                                              <a:pt x="13626" y="1744"/>
                                            </a:cubicBezTo>
                                            <a:cubicBezTo>
                                              <a:pt x="13550" y="1808"/>
                                              <a:pt x="13506" y="1859"/>
                                              <a:pt x="13480" y="1910"/>
                                            </a:cubicBezTo>
                                            <a:cubicBezTo>
                                              <a:pt x="13423" y="2018"/>
                                              <a:pt x="13448" y="2094"/>
                                              <a:pt x="13480" y="2139"/>
                                            </a:cubicBezTo>
                                            <a:cubicBezTo>
                                              <a:pt x="13480" y="2152"/>
                                              <a:pt x="13480" y="2152"/>
                                              <a:pt x="13487" y="2158"/>
                                            </a:cubicBezTo>
                                            <a:close/>
                                            <a:moveTo>
                                              <a:pt x="11926" y="1700"/>
                                            </a:moveTo>
                                            <a:cubicBezTo>
                                              <a:pt x="11964" y="1706"/>
                                              <a:pt x="12021" y="1706"/>
                                              <a:pt x="12066" y="1636"/>
                                            </a:cubicBezTo>
                                            <a:cubicBezTo>
                                              <a:pt x="12085" y="1604"/>
                                              <a:pt x="12110" y="1560"/>
                                              <a:pt x="12123" y="1502"/>
                                            </a:cubicBezTo>
                                            <a:cubicBezTo>
                                              <a:pt x="12104" y="1509"/>
                                              <a:pt x="12085" y="1515"/>
                                              <a:pt x="12066" y="1521"/>
                                            </a:cubicBezTo>
                                            <a:cubicBezTo>
                                              <a:pt x="11926" y="1566"/>
                                              <a:pt x="11913" y="1649"/>
                                              <a:pt x="11926" y="1700"/>
                                            </a:cubicBezTo>
                                            <a:close/>
                                            <a:moveTo>
                                              <a:pt x="16183" y="2903"/>
                                            </a:moveTo>
                                            <a:cubicBezTo>
                                              <a:pt x="16157" y="2992"/>
                                              <a:pt x="16233" y="3094"/>
                                              <a:pt x="16360" y="3138"/>
                                            </a:cubicBezTo>
                                            <a:cubicBezTo>
                                              <a:pt x="16379" y="3145"/>
                                              <a:pt x="16398" y="3151"/>
                                              <a:pt x="16417" y="3151"/>
                                            </a:cubicBezTo>
                                            <a:cubicBezTo>
                                              <a:pt x="16405" y="3164"/>
                                              <a:pt x="16392" y="3177"/>
                                              <a:pt x="16379" y="3196"/>
                                            </a:cubicBezTo>
                                            <a:cubicBezTo>
                                              <a:pt x="16303" y="3304"/>
                                              <a:pt x="16297" y="3431"/>
                                              <a:pt x="16373" y="3489"/>
                                            </a:cubicBezTo>
                                            <a:cubicBezTo>
                                              <a:pt x="16449" y="3546"/>
                                              <a:pt x="16570" y="3501"/>
                                              <a:pt x="16646" y="3393"/>
                                            </a:cubicBezTo>
                                            <a:cubicBezTo>
                                              <a:pt x="16658" y="3380"/>
                                              <a:pt x="16665" y="3361"/>
                                              <a:pt x="16677" y="3342"/>
                                            </a:cubicBezTo>
                                            <a:lnTo>
                                              <a:pt x="16677" y="3342"/>
                                            </a:lnTo>
                                            <a:cubicBezTo>
                                              <a:pt x="16684" y="3361"/>
                                              <a:pt x="16696" y="3374"/>
                                              <a:pt x="16709" y="3393"/>
                                            </a:cubicBezTo>
                                            <a:cubicBezTo>
                                              <a:pt x="16785" y="3501"/>
                                              <a:pt x="16912" y="3546"/>
                                              <a:pt x="16982" y="3489"/>
                                            </a:cubicBezTo>
                                            <a:cubicBezTo>
                                              <a:pt x="17058" y="3431"/>
                                              <a:pt x="17052" y="3304"/>
                                              <a:pt x="16976" y="3196"/>
                                            </a:cubicBezTo>
                                            <a:cubicBezTo>
                                              <a:pt x="16963" y="3183"/>
                                              <a:pt x="16950" y="3164"/>
                                              <a:pt x="16937" y="3151"/>
                                            </a:cubicBezTo>
                                            <a:cubicBezTo>
                                              <a:pt x="16956" y="3151"/>
                                              <a:pt x="16976" y="3145"/>
                                              <a:pt x="16995" y="3138"/>
                                            </a:cubicBezTo>
                                            <a:cubicBezTo>
                                              <a:pt x="17121" y="3100"/>
                                              <a:pt x="17198" y="2992"/>
                                              <a:pt x="17172" y="2903"/>
                                            </a:cubicBezTo>
                                            <a:cubicBezTo>
                                              <a:pt x="17147" y="2814"/>
                                              <a:pt x="17020" y="2776"/>
                                              <a:pt x="16893" y="2820"/>
                                            </a:cubicBezTo>
                                            <a:cubicBezTo>
                                              <a:pt x="16874" y="2827"/>
                                              <a:pt x="16855" y="2833"/>
                                              <a:pt x="16842" y="2839"/>
                                            </a:cubicBezTo>
                                            <a:cubicBezTo>
                                              <a:pt x="16842" y="2820"/>
                                              <a:pt x="16849" y="2801"/>
                                              <a:pt x="16849" y="2782"/>
                                            </a:cubicBezTo>
                                            <a:cubicBezTo>
                                              <a:pt x="16849" y="2648"/>
                                              <a:pt x="16773" y="2540"/>
                                              <a:pt x="16684" y="2540"/>
                                            </a:cubicBezTo>
                                            <a:cubicBezTo>
                                              <a:pt x="16595" y="2540"/>
                                              <a:pt x="16519" y="2648"/>
                                              <a:pt x="16519" y="2782"/>
                                            </a:cubicBezTo>
                                            <a:cubicBezTo>
                                              <a:pt x="16519" y="2801"/>
                                              <a:pt x="16519" y="2820"/>
                                              <a:pt x="16525" y="2839"/>
                                            </a:cubicBezTo>
                                            <a:cubicBezTo>
                                              <a:pt x="16506" y="2833"/>
                                              <a:pt x="16493" y="2827"/>
                                              <a:pt x="16474" y="2820"/>
                                            </a:cubicBezTo>
                                            <a:cubicBezTo>
                                              <a:pt x="16335" y="2776"/>
                                              <a:pt x="16208" y="2814"/>
                                              <a:pt x="16183" y="2903"/>
                                            </a:cubicBezTo>
                                            <a:close/>
                                            <a:moveTo>
                                              <a:pt x="16639" y="3049"/>
                                            </a:moveTo>
                                            <a:cubicBezTo>
                                              <a:pt x="16646" y="3037"/>
                                              <a:pt x="16646" y="3030"/>
                                              <a:pt x="16646" y="3018"/>
                                            </a:cubicBezTo>
                                            <a:cubicBezTo>
                                              <a:pt x="16658" y="3018"/>
                                              <a:pt x="16665" y="3024"/>
                                              <a:pt x="16677" y="3024"/>
                                            </a:cubicBezTo>
                                            <a:cubicBezTo>
                                              <a:pt x="16690" y="3024"/>
                                              <a:pt x="16696" y="3024"/>
                                              <a:pt x="16709" y="3018"/>
                                            </a:cubicBezTo>
                                            <a:cubicBezTo>
                                              <a:pt x="16709" y="3030"/>
                                              <a:pt x="16709" y="3037"/>
                                              <a:pt x="16715" y="3049"/>
                                            </a:cubicBezTo>
                                            <a:cubicBezTo>
                                              <a:pt x="16722" y="3062"/>
                                              <a:pt x="16722" y="3068"/>
                                              <a:pt x="16728" y="3081"/>
                                            </a:cubicBezTo>
                                            <a:cubicBezTo>
                                              <a:pt x="16715" y="3088"/>
                                              <a:pt x="16709" y="3088"/>
                                              <a:pt x="16703" y="3094"/>
                                            </a:cubicBezTo>
                                            <a:cubicBezTo>
                                              <a:pt x="16696" y="3100"/>
                                              <a:pt x="16684" y="3107"/>
                                              <a:pt x="16677" y="3113"/>
                                            </a:cubicBezTo>
                                            <a:cubicBezTo>
                                              <a:pt x="16671" y="3107"/>
                                              <a:pt x="16665" y="3100"/>
                                              <a:pt x="16652" y="3094"/>
                                            </a:cubicBezTo>
                                            <a:cubicBezTo>
                                              <a:pt x="16646" y="3088"/>
                                              <a:pt x="16633" y="3081"/>
                                              <a:pt x="16627" y="3081"/>
                                            </a:cubicBezTo>
                                            <a:cubicBezTo>
                                              <a:pt x="16627" y="3068"/>
                                              <a:pt x="16633" y="3062"/>
                                              <a:pt x="16639" y="3049"/>
                                            </a:cubicBezTo>
                                            <a:close/>
                                            <a:moveTo>
                                              <a:pt x="15504" y="2585"/>
                                            </a:moveTo>
                                            <a:cubicBezTo>
                                              <a:pt x="15504" y="2699"/>
                                              <a:pt x="15599" y="2801"/>
                                              <a:pt x="15719" y="2807"/>
                                            </a:cubicBezTo>
                                            <a:cubicBezTo>
                                              <a:pt x="15764" y="2858"/>
                                              <a:pt x="15827" y="2890"/>
                                              <a:pt x="15903" y="2890"/>
                                            </a:cubicBezTo>
                                            <a:cubicBezTo>
                                              <a:pt x="16005" y="2890"/>
                                              <a:pt x="16087" y="2833"/>
                                              <a:pt x="16125" y="2750"/>
                                            </a:cubicBezTo>
                                            <a:cubicBezTo>
                                              <a:pt x="16221" y="2725"/>
                                              <a:pt x="16297" y="2636"/>
                                              <a:pt x="16297" y="2534"/>
                                            </a:cubicBezTo>
                                            <a:cubicBezTo>
                                              <a:pt x="16297" y="2483"/>
                                              <a:pt x="16278" y="2432"/>
                                              <a:pt x="16246" y="2394"/>
                                            </a:cubicBezTo>
                                            <a:cubicBezTo>
                                              <a:pt x="16252" y="2375"/>
                                              <a:pt x="16252" y="2355"/>
                                              <a:pt x="16252" y="2336"/>
                                            </a:cubicBezTo>
                                            <a:cubicBezTo>
                                              <a:pt x="16252" y="2209"/>
                                              <a:pt x="16144" y="2107"/>
                                              <a:pt x="16011" y="2107"/>
                                            </a:cubicBezTo>
                                            <a:cubicBezTo>
                                              <a:pt x="15980" y="2107"/>
                                              <a:pt x="15942" y="2114"/>
                                              <a:pt x="15916" y="2126"/>
                                            </a:cubicBezTo>
                                            <a:cubicBezTo>
                                              <a:pt x="15878" y="2107"/>
                                              <a:pt x="15840" y="2094"/>
                                              <a:pt x="15796" y="2094"/>
                                            </a:cubicBezTo>
                                            <a:cubicBezTo>
                                              <a:pt x="15688" y="2094"/>
                                              <a:pt x="15593" y="2164"/>
                                              <a:pt x="15567" y="2260"/>
                                            </a:cubicBezTo>
                                            <a:cubicBezTo>
                                              <a:pt x="15510" y="2298"/>
                                              <a:pt x="15466" y="2368"/>
                                              <a:pt x="15466" y="2445"/>
                                            </a:cubicBezTo>
                                            <a:cubicBezTo>
                                              <a:pt x="15466" y="2495"/>
                                              <a:pt x="15478" y="2540"/>
                                              <a:pt x="15504" y="2585"/>
                                            </a:cubicBezTo>
                                            <a:lnTo>
                                              <a:pt x="15504" y="2585"/>
                                            </a:lnTo>
                                            <a:close/>
                                            <a:moveTo>
                                              <a:pt x="14356" y="2107"/>
                                            </a:moveTo>
                                            <a:cubicBezTo>
                                              <a:pt x="14356" y="2107"/>
                                              <a:pt x="14356" y="2114"/>
                                              <a:pt x="14362" y="2114"/>
                                            </a:cubicBezTo>
                                            <a:cubicBezTo>
                                              <a:pt x="14406" y="2184"/>
                                              <a:pt x="14527" y="2273"/>
                                              <a:pt x="14787" y="2126"/>
                                            </a:cubicBezTo>
                                            <a:cubicBezTo>
                                              <a:pt x="14540" y="1954"/>
                                              <a:pt x="14413" y="2037"/>
                                              <a:pt x="14356" y="2107"/>
                                            </a:cubicBezTo>
                                            <a:cubicBezTo>
                                              <a:pt x="14362" y="2101"/>
                                              <a:pt x="14362" y="2107"/>
                                              <a:pt x="14356" y="2107"/>
                                            </a:cubicBezTo>
                                            <a:close/>
                                            <a:moveTo>
                                              <a:pt x="14362" y="1744"/>
                                            </a:moveTo>
                                            <a:cubicBezTo>
                                              <a:pt x="14362" y="1725"/>
                                              <a:pt x="14368" y="1700"/>
                                              <a:pt x="14368" y="1681"/>
                                            </a:cubicBezTo>
                                            <a:cubicBezTo>
                                              <a:pt x="14368" y="1681"/>
                                              <a:pt x="14368" y="1681"/>
                                              <a:pt x="14362" y="1681"/>
                                            </a:cubicBezTo>
                                            <a:cubicBezTo>
                                              <a:pt x="14083" y="1814"/>
                                              <a:pt x="14096" y="1967"/>
                                              <a:pt x="14127" y="2037"/>
                                            </a:cubicBezTo>
                                            <a:cubicBezTo>
                                              <a:pt x="14203" y="2044"/>
                                              <a:pt x="14337" y="1999"/>
                                              <a:pt x="14362" y="1744"/>
                                            </a:cubicBezTo>
                                            <a:close/>
                                            <a:moveTo>
                                              <a:pt x="13969" y="1706"/>
                                            </a:moveTo>
                                            <a:cubicBezTo>
                                              <a:pt x="13709" y="1884"/>
                                              <a:pt x="13747" y="2037"/>
                                              <a:pt x="13791" y="2101"/>
                                            </a:cubicBezTo>
                                            <a:cubicBezTo>
                                              <a:pt x="13873" y="2088"/>
                                              <a:pt x="14013" y="2018"/>
                                              <a:pt x="13969" y="1706"/>
                                            </a:cubicBezTo>
                                            <a:close/>
                                            <a:moveTo>
                                              <a:pt x="2956" y="18022"/>
                                            </a:moveTo>
                                            <a:cubicBezTo>
                                              <a:pt x="2994" y="17952"/>
                                              <a:pt x="3013" y="17793"/>
                                              <a:pt x="2734" y="17653"/>
                                            </a:cubicBezTo>
                                            <a:cubicBezTo>
                                              <a:pt x="2728" y="17965"/>
                                              <a:pt x="2874" y="18022"/>
                                              <a:pt x="2956" y="18022"/>
                                            </a:cubicBezTo>
                                            <a:close/>
                                            <a:moveTo>
                                              <a:pt x="12034" y="1019"/>
                                            </a:moveTo>
                                            <a:cubicBezTo>
                                              <a:pt x="11831" y="993"/>
                                              <a:pt x="11786" y="1082"/>
                                              <a:pt x="11780" y="1133"/>
                                            </a:cubicBezTo>
                                            <a:cubicBezTo>
                                              <a:pt x="11824" y="1165"/>
                                              <a:pt x="11920" y="1184"/>
                                              <a:pt x="12034" y="1019"/>
                                            </a:cubicBezTo>
                                            <a:close/>
                                            <a:moveTo>
                                              <a:pt x="18479" y="5844"/>
                                            </a:moveTo>
                                            <a:cubicBezTo>
                                              <a:pt x="18498" y="5850"/>
                                              <a:pt x="18517" y="5857"/>
                                              <a:pt x="18536" y="5857"/>
                                            </a:cubicBezTo>
                                            <a:cubicBezTo>
                                              <a:pt x="18523" y="5869"/>
                                              <a:pt x="18511" y="5882"/>
                                              <a:pt x="18498" y="5901"/>
                                            </a:cubicBezTo>
                                            <a:cubicBezTo>
                                              <a:pt x="18422" y="6010"/>
                                              <a:pt x="18416" y="6137"/>
                                              <a:pt x="18492" y="6194"/>
                                            </a:cubicBezTo>
                                            <a:cubicBezTo>
                                              <a:pt x="18568" y="6245"/>
                                              <a:pt x="18688" y="6207"/>
                                              <a:pt x="18764" y="6099"/>
                                            </a:cubicBezTo>
                                            <a:cubicBezTo>
                                              <a:pt x="18777" y="6086"/>
                                              <a:pt x="18783" y="6067"/>
                                              <a:pt x="18796" y="6048"/>
                                            </a:cubicBezTo>
                                            <a:lnTo>
                                              <a:pt x="18796" y="6048"/>
                                            </a:lnTo>
                                            <a:cubicBezTo>
                                              <a:pt x="18802" y="6067"/>
                                              <a:pt x="18815" y="6080"/>
                                              <a:pt x="18828" y="6099"/>
                                            </a:cubicBezTo>
                                            <a:cubicBezTo>
                                              <a:pt x="18904" y="6207"/>
                                              <a:pt x="19031" y="6251"/>
                                              <a:pt x="19101" y="6194"/>
                                            </a:cubicBezTo>
                                            <a:cubicBezTo>
                                              <a:pt x="19177" y="6137"/>
                                              <a:pt x="19170" y="6010"/>
                                              <a:pt x="19094" y="5901"/>
                                            </a:cubicBezTo>
                                            <a:cubicBezTo>
                                              <a:pt x="19082" y="5889"/>
                                              <a:pt x="19069" y="5869"/>
                                              <a:pt x="19056" y="5857"/>
                                            </a:cubicBezTo>
                                            <a:cubicBezTo>
                                              <a:pt x="19075" y="5857"/>
                                              <a:pt x="19094" y="5850"/>
                                              <a:pt x="19113" y="5844"/>
                                            </a:cubicBezTo>
                                            <a:cubicBezTo>
                                              <a:pt x="19240" y="5806"/>
                                              <a:pt x="19316" y="5698"/>
                                              <a:pt x="19291" y="5608"/>
                                            </a:cubicBezTo>
                                            <a:cubicBezTo>
                                              <a:pt x="19266" y="5519"/>
                                              <a:pt x="19139" y="5481"/>
                                              <a:pt x="19012" y="5526"/>
                                            </a:cubicBezTo>
                                            <a:cubicBezTo>
                                              <a:pt x="18993" y="5532"/>
                                              <a:pt x="18974" y="5538"/>
                                              <a:pt x="18961" y="5545"/>
                                            </a:cubicBezTo>
                                            <a:cubicBezTo>
                                              <a:pt x="18961" y="5526"/>
                                              <a:pt x="18967" y="5507"/>
                                              <a:pt x="18967" y="5488"/>
                                            </a:cubicBezTo>
                                            <a:cubicBezTo>
                                              <a:pt x="18967" y="5354"/>
                                              <a:pt x="18891" y="5246"/>
                                              <a:pt x="18802" y="5246"/>
                                            </a:cubicBezTo>
                                            <a:cubicBezTo>
                                              <a:pt x="18714" y="5246"/>
                                              <a:pt x="18638" y="5354"/>
                                              <a:pt x="18638" y="5488"/>
                                            </a:cubicBezTo>
                                            <a:cubicBezTo>
                                              <a:pt x="18638" y="5507"/>
                                              <a:pt x="18638" y="5526"/>
                                              <a:pt x="18644" y="5545"/>
                                            </a:cubicBezTo>
                                            <a:cubicBezTo>
                                              <a:pt x="18625" y="5538"/>
                                              <a:pt x="18612" y="5532"/>
                                              <a:pt x="18593" y="5526"/>
                                            </a:cubicBezTo>
                                            <a:cubicBezTo>
                                              <a:pt x="18466" y="5488"/>
                                              <a:pt x="18339" y="5519"/>
                                              <a:pt x="18314" y="5608"/>
                                            </a:cubicBezTo>
                                            <a:cubicBezTo>
                                              <a:pt x="18270" y="5698"/>
                                              <a:pt x="18352" y="5806"/>
                                              <a:pt x="18479" y="5844"/>
                                            </a:cubicBezTo>
                                            <a:close/>
                                            <a:moveTo>
                                              <a:pt x="18758" y="5761"/>
                                            </a:moveTo>
                                            <a:cubicBezTo>
                                              <a:pt x="18764" y="5749"/>
                                              <a:pt x="18764" y="5742"/>
                                              <a:pt x="18764" y="5729"/>
                                            </a:cubicBezTo>
                                            <a:cubicBezTo>
                                              <a:pt x="18777" y="5729"/>
                                              <a:pt x="18783" y="5736"/>
                                              <a:pt x="18796" y="5736"/>
                                            </a:cubicBezTo>
                                            <a:cubicBezTo>
                                              <a:pt x="18809" y="5736"/>
                                              <a:pt x="18815" y="5736"/>
                                              <a:pt x="18828" y="5729"/>
                                            </a:cubicBezTo>
                                            <a:cubicBezTo>
                                              <a:pt x="18828" y="5742"/>
                                              <a:pt x="18828" y="5749"/>
                                              <a:pt x="18834" y="5761"/>
                                            </a:cubicBezTo>
                                            <a:cubicBezTo>
                                              <a:pt x="18841" y="5774"/>
                                              <a:pt x="18841" y="5780"/>
                                              <a:pt x="18847" y="5793"/>
                                            </a:cubicBezTo>
                                            <a:cubicBezTo>
                                              <a:pt x="18834" y="5799"/>
                                              <a:pt x="18828" y="5799"/>
                                              <a:pt x="18821" y="5806"/>
                                            </a:cubicBezTo>
                                            <a:cubicBezTo>
                                              <a:pt x="18815" y="5812"/>
                                              <a:pt x="18802" y="5819"/>
                                              <a:pt x="18796" y="5825"/>
                                            </a:cubicBezTo>
                                            <a:cubicBezTo>
                                              <a:pt x="18790" y="5819"/>
                                              <a:pt x="18783" y="5812"/>
                                              <a:pt x="18771" y="5806"/>
                                            </a:cubicBezTo>
                                            <a:cubicBezTo>
                                              <a:pt x="18764" y="5799"/>
                                              <a:pt x="18752" y="5793"/>
                                              <a:pt x="18745" y="5793"/>
                                            </a:cubicBezTo>
                                            <a:cubicBezTo>
                                              <a:pt x="18752" y="5780"/>
                                              <a:pt x="18752" y="5774"/>
                                              <a:pt x="18758" y="5761"/>
                                            </a:cubicBezTo>
                                            <a:close/>
                                            <a:moveTo>
                                              <a:pt x="11920" y="1891"/>
                                            </a:moveTo>
                                            <a:cubicBezTo>
                                              <a:pt x="11901" y="1840"/>
                                              <a:pt x="11837" y="1763"/>
                                              <a:pt x="11647" y="1827"/>
                                            </a:cubicBezTo>
                                            <a:cubicBezTo>
                                              <a:pt x="11793" y="1973"/>
                                              <a:pt x="11882" y="1929"/>
                                              <a:pt x="11920" y="1891"/>
                                            </a:cubicBezTo>
                                            <a:close/>
                                            <a:moveTo>
                                              <a:pt x="11495" y="1394"/>
                                            </a:moveTo>
                                            <a:cubicBezTo>
                                              <a:pt x="11609" y="1560"/>
                                              <a:pt x="11710" y="1534"/>
                                              <a:pt x="11748" y="1509"/>
                                            </a:cubicBezTo>
                                            <a:cubicBezTo>
                                              <a:pt x="11742" y="1451"/>
                                              <a:pt x="11698" y="1362"/>
                                              <a:pt x="11495" y="1394"/>
                                            </a:cubicBezTo>
                                            <a:close/>
                                            <a:moveTo>
                                              <a:pt x="11710" y="1292"/>
                                            </a:moveTo>
                                            <a:cubicBezTo>
                                              <a:pt x="11710" y="1241"/>
                                              <a:pt x="11672" y="1146"/>
                                              <a:pt x="11469" y="1146"/>
                                            </a:cubicBezTo>
                                            <a:cubicBezTo>
                                              <a:pt x="11558" y="1324"/>
                                              <a:pt x="11660" y="1311"/>
                                              <a:pt x="11710" y="1292"/>
                                            </a:cubicBezTo>
                                            <a:close/>
                                            <a:moveTo>
                                              <a:pt x="11742" y="662"/>
                                            </a:moveTo>
                                            <a:cubicBezTo>
                                              <a:pt x="11761" y="611"/>
                                              <a:pt x="11761" y="509"/>
                                              <a:pt x="11571" y="439"/>
                                            </a:cubicBezTo>
                                            <a:cubicBezTo>
                                              <a:pt x="11596" y="643"/>
                                              <a:pt x="11691" y="668"/>
                                              <a:pt x="11742" y="662"/>
                                            </a:cubicBezTo>
                                            <a:close/>
                                            <a:moveTo>
                                              <a:pt x="12040" y="1184"/>
                                            </a:moveTo>
                                            <a:cubicBezTo>
                                              <a:pt x="11837" y="1184"/>
                                              <a:pt x="11799" y="1280"/>
                                              <a:pt x="11799" y="1331"/>
                                            </a:cubicBezTo>
                                            <a:cubicBezTo>
                                              <a:pt x="11850" y="1356"/>
                                              <a:pt x="11951" y="1369"/>
                                              <a:pt x="12040" y="1184"/>
                                            </a:cubicBezTo>
                                            <a:close/>
                                            <a:moveTo>
                                              <a:pt x="12066" y="834"/>
                                            </a:moveTo>
                                            <a:cubicBezTo>
                                              <a:pt x="11869" y="783"/>
                                              <a:pt x="11812" y="866"/>
                                              <a:pt x="11799" y="917"/>
                                            </a:cubicBezTo>
                                            <a:cubicBezTo>
                                              <a:pt x="11837" y="955"/>
                                              <a:pt x="11932" y="987"/>
                                              <a:pt x="12066" y="834"/>
                                            </a:cubicBezTo>
                                            <a:close/>
                                            <a:moveTo>
                                              <a:pt x="12066" y="1375"/>
                                            </a:moveTo>
                                            <a:cubicBezTo>
                                              <a:pt x="12066" y="1369"/>
                                              <a:pt x="12072" y="1362"/>
                                              <a:pt x="12072" y="1356"/>
                                            </a:cubicBezTo>
                                            <a:cubicBezTo>
                                              <a:pt x="12072" y="1356"/>
                                              <a:pt x="12066" y="1356"/>
                                              <a:pt x="12066" y="1356"/>
                                            </a:cubicBezTo>
                                            <a:cubicBezTo>
                                              <a:pt x="11869" y="1375"/>
                                              <a:pt x="11844" y="1471"/>
                                              <a:pt x="11850" y="1521"/>
                                            </a:cubicBezTo>
                                            <a:cubicBezTo>
                                              <a:pt x="11901" y="1541"/>
                                              <a:pt x="11996" y="1547"/>
                                              <a:pt x="12066" y="1375"/>
                                            </a:cubicBezTo>
                                            <a:close/>
                                            <a:moveTo>
                                              <a:pt x="11824" y="707"/>
                                            </a:moveTo>
                                            <a:cubicBezTo>
                                              <a:pt x="11863" y="738"/>
                                              <a:pt x="11945" y="770"/>
                                              <a:pt x="12066" y="649"/>
                                            </a:cubicBezTo>
                                            <a:cubicBezTo>
                                              <a:pt x="12072" y="643"/>
                                              <a:pt x="12085" y="630"/>
                                              <a:pt x="12091" y="624"/>
                                            </a:cubicBezTo>
                                            <a:cubicBezTo>
                                              <a:pt x="12085" y="624"/>
                                              <a:pt x="12072" y="618"/>
                                              <a:pt x="12066" y="618"/>
                                            </a:cubicBezTo>
                                            <a:cubicBezTo>
                                              <a:pt x="11894" y="579"/>
                                              <a:pt x="11837" y="662"/>
                                              <a:pt x="11824" y="707"/>
                                            </a:cubicBezTo>
                                            <a:close/>
                                            <a:moveTo>
                                              <a:pt x="11932" y="274"/>
                                            </a:moveTo>
                                            <a:cubicBezTo>
                                              <a:pt x="11774" y="395"/>
                                              <a:pt x="11799" y="497"/>
                                              <a:pt x="11831" y="535"/>
                                            </a:cubicBezTo>
                                            <a:cubicBezTo>
                                              <a:pt x="11882" y="528"/>
                                              <a:pt x="11970" y="471"/>
                                              <a:pt x="11932" y="274"/>
                                            </a:cubicBezTo>
                                            <a:close/>
                                            <a:moveTo>
                                              <a:pt x="11717" y="879"/>
                                            </a:moveTo>
                                            <a:cubicBezTo>
                                              <a:pt x="11729" y="828"/>
                                              <a:pt x="11710" y="726"/>
                                              <a:pt x="11507" y="688"/>
                                            </a:cubicBezTo>
                                            <a:cubicBezTo>
                                              <a:pt x="11564" y="891"/>
                                              <a:pt x="11666" y="898"/>
                                              <a:pt x="11717" y="879"/>
                                            </a:cubicBezTo>
                                            <a:close/>
                                            <a:moveTo>
                                              <a:pt x="9617" y="1534"/>
                                            </a:moveTo>
                                            <a:cubicBezTo>
                                              <a:pt x="9579" y="1490"/>
                                              <a:pt x="9534" y="1451"/>
                                              <a:pt x="9503" y="1426"/>
                                            </a:cubicBezTo>
                                            <a:cubicBezTo>
                                              <a:pt x="9357" y="1318"/>
                                              <a:pt x="9255" y="1362"/>
                                              <a:pt x="9205" y="1407"/>
                                            </a:cubicBezTo>
                                            <a:cubicBezTo>
                                              <a:pt x="9224" y="1477"/>
                                              <a:pt x="9293" y="1579"/>
                                              <a:pt x="9503" y="1553"/>
                                            </a:cubicBezTo>
                                            <a:cubicBezTo>
                                              <a:pt x="9534" y="1553"/>
                                              <a:pt x="9573" y="1547"/>
                                              <a:pt x="9617" y="1534"/>
                                            </a:cubicBezTo>
                                            <a:close/>
                                            <a:moveTo>
                                              <a:pt x="19900" y="7983"/>
                                            </a:moveTo>
                                            <a:cubicBezTo>
                                              <a:pt x="19894" y="7983"/>
                                              <a:pt x="19887" y="7983"/>
                                              <a:pt x="19881" y="7983"/>
                                            </a:cubicBezTo>
                                            <a:cubicBezTo>
                                              <a:pt x="19697" y="7996"/>
                                              <a:pt x="19665" y="8085"/>
                                              <a:pt x="19665" y="8136"/>
                                            </a:cubicBezTo>
                                            <a:cubicBezTo>
                                              <a:pt x="19710" y="8155"/>
                                              <a:pt x="19798" y="8168"/>
                                              <a:pt x="19881" y="8028"/>
                                            </a:cubicBezTo>
                                            <a:cubicBezTo>
                                              <a:pt x="19887" y="8015"/>
                                              <a:pt x="19894" y="8002"/>
                                              <a:pt x="19900" y="7983"/>
                                            </a:cubicBezTo>
                                            <a:close/>
                                            <a:moveTo>
                                              <a:pt x="10473" y="547"/>
                                            </a:moveTo>
                                            <a:lnTo>
                                              <a:pt x="10473" y="547"/>
                                            </a:lnTo>
                                            <a:cubicBezTo>
                                              <a:pt x="10467" y="573"/>
                                              <a:pt x="10467" y="598"/>
                                              <a:pt x="10473" y="630"/>
                                            </a:cubicBezTo>
                                            <a:cubicBezTo>
                                              <a:pt x="10492" y="707"/>
                                              <a:pt x="10568" y="796"/>
                                              <a:pt x="10784" y="847"/>
                                            </a:cubicBezTo>
                                            <a:cubicBezTo>
                                              <a:pt x="10702" y="541"/>
                                              <a:pt x="10549" y="528"/>
                                              <a:pt x="10473" y="547"/>
                                            </a:cubicBezTo>
                                            <a:close/>
                                            <a:moveTo>
                                              <a:pt x="10473" y="401"/>
                                            </a:moveTo>
                                            <a:cubicBezTo>
                                              <a:pt x="10556" y="388"/>
                                              <a:pt x="10689" y="312"/>
                                              <a:pt x="10645" y="0"/>
                                            </a:cubicBezTo>
                                            <a:cubicBezTo>
                                              <a:pt x="10556" y="64"/>
                                              <a:pt x="10505" y="121"/>
                                              <a:pt x="10473" y="172"/>
                                            </a:cubicBezTo>
                                            <a:cubicBezTo>
                                              <a:pt x="10410" y="274"/>
                                              <a:pt x="10442" y="356"/>
                                              <a:pt x="10473" y="401"/>
                                            </a:cubicBezTo>
                                            <a:lnTo>
                                              <a:pt x="10473" y="401"/>
                                            </a:lnTo>
                                            <a:close/>
                                            <a:moveTo>
                                              <a:pt x="11685" y="1082"/>
                                            </a:moveTo>
                                            <a:cubicBezTo>
                                              <a:pt x="11691" y="1031"/>
                                              <a:pt x="11666" y="929"/>
                                              <a:pt x="11463" y="917"/>
                                            </a:cubicBezTo>
                                            <a:cubicBezTo>
                                              <a:pt x="11539" y="1108"/>
                                              <a:pt x="11641" y="1101"/>
                                              <a:pt x="11685" y="1082"/>
                                            </a:cubicBezTo>
                                            <a:close/>
                                            <a:moveTo>
                                              <a:pt x="11139" y="369"/>
                                            </a:moveTo>
                                            <a:cubicBezTo>
                                              <a:pt x="10854" y="242"/>
                                              <a:pt x="10746" y="350"/>
                                              <a:pt x="10708" y="427"/>
                                            </a:cubicBezTo>
                                            <a:cubicBezTo>
                                              <a:pt x="10759" y="490"/>
                                              <a:pt x="10892" y="567"/>
                                              <a:pt x="11139" y="369"/>
                                            </a:cubicBezTo>
                                            <a:close/>
                                            <a:moveTo>
                                              <a:pt x="10473" y="961"/>
                                            </a:moveTo>
                                            <a:cubicBezTo>
                                              <a:pt x="10473" y="961"/>
                                              <a:pt x="10473" y="961"/>
                                              <a:pt x="10473" y="961"/>
                                            </a:cubicBezTo>
                                            <a:cubicBezTo>
                                              <a:pt x="10480" y="955"/>
                                              <a:pt x="10473" y="949"/>
                                              <a:pt x="10473" y="942"/>
                                            </a:cubicBezTo>
                                            <a:cubicBezTo>
                                              <a:pt x="10397" y="675"/>
                                              <a:pt x="10264" y="643"/>
                                              <a:pt x="10181" y="656"/>
                                            </a:cubicBezTo>
                                            <a:cubicBezTo>
                                              <a:pt x="10175" y="656"/>
                                              <a:pt x="10169" y="656"/>
                                              <a:pt x="10162" y="662"/>
                                            </a:cubicBezTo>
                                            <a:cubicBezTo>
                                              <a:pt x="10156" y="694"/>
                                              <a:pt x="10156" y="745"/>
                                              <a:pt x="10181" y="789"/>
                                            </a:cubicBezTo>
                                            <a:cubicBezTo>
                                              <a:pt x="10213" y="853"/>
                                              <a:pt x="10296" y="923"/>
                                              <a:pt x="10473" y="961"/>
                                            </a:cubicBezTo>
                                            <a:close/>
                                            <a:moveTo>
                                              <a:pt x="9040" y="1655"/>
                                            </a:moveTo>
                                            <a:cubicBezTo>
                                              <a:pt x="9059" y="1732"/>
                                              <a:pt x="9147" y="1865"/>
                                              <a:pt x="9452" y="1782"/>
                                            </a:cubicBezTo>
                                            <a:cubicBezTo>
                                              <a:pt x="9249" y="1541"/>
                                              <a:pt x="9103" y="1598"/>
                                              <a:pt x="9040" y="1655"/>
                                            </a:cubicBezTo>
                                            <a:close/>
                                            <a:moveTo>
                                              <a:pt x="10201" y="1050"/>
                                            </a:moveTo>
                                            <a:cubicBezTo>
                                              <a:pt x="10194" y="1031"/>
                                              <a:pt x="10188" y="1019"/>
                                              <a:pt x="10181" y="999"/>
                                            </a:cubicBezTo>
                                            <a:cubicBezTo>
                                              <a:pt x="10099" y="815"/>
                                              <a:pt x="9991" y="770"/>
                                              <a:pt x="9921" y="777"/>
                                            </a:cubicBezTo>
                                            <a:cubicBezTo>
                                              <a:pt x="9896" y="777"/>
                                              <a:pt x="9877" y="783"/>
                                              <a:pt x="9858" y="789"/>
                                            </a:cubicBezTo>
                                            <a:cubicBezTo>
                                              <a:pt x="9852" y="834"/>
                                              <a:pt x="9864" y="898"/>
                                              <a:pt x="9921" y="949"/>
                                            </a:cubicBezTo>
                                            <a:cubicBezTo>
                                              <a:pt x="9966" y="993"/>
                                              <a:pt x="10048" y="1031"/>
                                              <a:pt x="10181" y="1050"/>
                                            </a:cubicBezTo>
                                            <a:cubicBezTo>
                                              <a:pt x="10188" y="1050"/>
                                              <a:pt x="10194" y="1050"/>
                                              <a:pt x="10201" y="1050"/>
                                            </a:cubicBezTo>
                                            <a:close/>
                                            <a:moveTo>
                                              <a:pt x="9979" y="1190"/>
                                            </a:moveTo>
                                            <a:cubicBezTo>
                                              <a:pt x="9959" y="1152"/>
                                              <a:pt x="9934" y="1120"/>
                                              <a:pt x="9915" y="1089"/>
                                            </a:cubicBezTo>
                                            <a:cubicBezTo>
                                              <a:pt x="9833" y="974"/>
                                              <a:pt x="9750" y="949"/>
                                              <a:pt x="9687" y="949"/>
                                            </a:cubicBezTo>
                                            <a:cubicBezTo>
                                              <a:pt x="9655" y="949"/>
                                              <a:pt x="9623" y="961"/>
                                              <a:pt x="9604" y="968"/>
                                            </a:cubicBezTo>
                                            <a:cubicBezTo>
                                              <a:pt x="9604" y="1012"/>
                                              <a:pt x="9623" y="1076"/>
                                              <a:pt x="9687" y="1120"/>
                                            </a:cubicBezTo>
                                            <a:cubicBezTo>
                                              <a:pt x="9731" y="1152"/>
                                              <a:pt x="9807" y="1178"/>
                                              <a:pt x="9915" y="1184"/>
                                            </a:cubicBezTo>
                                            <a:cubicBezTo>
                                              <a:pt x="9940" y="1190"/>
                                              <a:pt x="9959" y="1190"/>
                                              <a:pt x="9979" y="1190"/>
                                            </a:cubicBezTo>
                                            <a:close/>
                                            <a:moveTo>
                                              <a:pt x="9776" y="1362"/>
                                            </a:moveTo>
                                            <a:cubicBezTo>
                                              <a:pt x="9744" y="1318"/>
                                              <a:pt x="9718" y="1280"/>
                                              <a:pt x="9693" y="1254"/>
                                            </a:cubicBezTo>
                                            <a:cubicBezTo>
                                              <a:pt x="9623" y="1178"/>
                                              <a:pt x="9553" y="1152"/>
                                              <a:pt x="9503" y="1146"/>
                                            </a:cubicBezTo>
                                            <a:cubicBezTo>
                                              <a:pt x="9452" y="1146"/>
                                              <a:pt x="9414" y="1159"/>
                                              <a:pt x="9389" y="1178"/>
                                            </a:cubicBezTo>
                                            <a:cubicBezTo>
                                              <a:pt x="9395" y="1222"/>
                                              <a:pt x="9420" y="1292"/>
                                              <a:pt x="9503" y="1331"/>
                                            </a:cubicBezTo>
                                            <a:cubicBezTo>
                                              <a:pt x="9547" y="1350"/>
                                              <a:pt x="9611" y="1369"/>
                                              <a:pt x="9693" y="1362"/>
                                            </a:cubicBezTo>
                                            <a:cubicBezTo>
                                              <a:pt x="9718" y="1369"/>
                                              <a:pt x="9744" y="1362"/>
                                              <a:pt x="9776" y="1362"/>
                                            </a:cubicBezTo>
                                            <a:close/>
                                            <a:moveTo>
                                              <a:pt x="20452" y="9148"/>
                                            </a:moveTo>
                                            <a:cubicBezTo>
                                              <a:pt x="20452" y="9148"/>
                                              <a:pt x="20458" y="9148"/>
                                              <a:pt x="20452" y="9148"/>
                                            </a:cubicBezTo>
                                            <a:cubicBezTo>
                                              <a:pt x="20623" y="9040"/>
                                              <a:pt x="20604" y="8938"/>
                                              <a:pt x="20579" y="8900"/>
                                            </a:cubicBezTo>
                                            <a:cubicBezTo>
                                              <a:pt x="20541" y="8906"/>
                                              <a:pt x="20477" y="8925"/>
                                              <a:pt x="20458" y="9021"/>
                                            </a:cubicBezTo>
                                            <a:cubicBezTo>
                                              <a:pt x="20452" y="9053"/>
                                              <a:pt x="20445" y="9091"/>
                                              <a:pt x="20452" y="9148"/>
                                            </a:cubicBezTo>
                                            <a:close/>
                                            <a:moveTo>
                                              <a:pt x="20407" y="8537"/>
                                            </a:moveTo>
                                            <a:cubicBezTo>
                                              <a:pt x="20420" y="8550"/>
                                              <a:pt x="20433" y="8562"/>
                                              <a:pt x="20458" y="8575"/>
                                            </a:cubicBezTo>
                                            <a:cubicBezTo>
                                              <a:pt x="20509" y="8594"/>
                                              <a:pt x="20579" y="8588"/>
                                              <a:pt x="20680" y="8492"/>
                                            </a:cubicBezTo>
                                            <a:cubicBezTo>
                                              <a:pt x="20566" y="8448"/>
                                              <a:pt x="20496" y="8454"/>
                                              <a:pt x="20458" y="8480"/>
                                            </a:cubicBezTo>
                                            <a:cubicBezTo>
                                              <a:pt x="20433" y="8492"/>
                                              <a:pt x="20414" y="8518"/>
                                              <a:pt x="20407" y="8537"/>
                                            </a:cubicBezTo>
                                            <a:close/>
                                            <a:moveTo>
                                              <a:pt x="20306" y="8562"/>
                                            </a:moveTo>
                                            <a:cubicBezTo>
                                              <a:pt x="20255" y="8575"/>
                                              <a:pt x="20166" y="8626"/>
                                              <a:pt x="20211" y="8830"/>
                                            </a:cubicBezTo>
                                            <a:cubicBezTo>
                                              <a:pt x="20281" y="8779"/>
                                              <a:pt x="20312" y="8728"/>
                                              <a:pt x="20325" y="8690"/>
                                            </a:cubicBezTo>
                                            <a:cubicBezTo>
                                              <a:pt x="20338" y="8658"/>
                                              <a:pt x="20331" y="8626"/>
                                              <a:pt x="20325" y="8601"/>
                                            </a:cubicBezTo>
                                            <a:cubicBezTo>
                                              <a:pt x="20319" y="8581"/>
                                              <a:pt x="20312" y="8575"/>
                                              <a:pt x="20306" y="8562"/>
                                            </a:cubicBezTo>
                                            <a:close/>
                                            <a:moveTo>
                                              <a:pt x="20084" y="8231"/>
                                            </a:moveTo>
                                            <a:cubicBezTo>
                                              <a:pt x="20071" y="8250"/>
                                              <a:pt x="20065" y="8269"/>
                                              <a:pt x="20058" y="8289"/>
                                            </a:cubicBezTo>
                                            <a:cubicBezTo>
                                              <a:pt x="20065" y="8295"/>
                                              <a:pt x="20071" y="8301"/>
                                              <a:pt x="20084" y="8301"/>
                                            </a:cubicBezTo>
                                            <a:cubicBezTo>
                                              <a:pt x="20135" y="8320"/>
                                              <a:pt x="20217" y="8320"/>
                                              <a:pt x="20319" y="8180"/>
                                            </a:cubicBezTo>
                                            <a:cubicBezTo>
                                              <a:pt x="20185" y="8155"/>
                                              <a:pt x="20116" y="8193"/>
                                              <a:pt x="20084" y="8231"/>
                                            </a:cubicBezTo>
                                            <a:close/>
                                            <a:moveTo>
                                              <a:pt x="20534" y="8696"/>
                                            </a:moveTo>
                                            <a:cubicBezTo>
                                              <a:pt x="20566" y="8741"/>
                                              <a:pt x="20648" y="8798"/>
                                              <a:pt x="20813" y="8677"/>
                                            </a:cubicBezTo>
                                            <a:cubicBezTo>
                                              <a:pt x="20629" y="8581"/>
                                              <a:pt x="20553" y="8645"/>
                                              <a:pt x="20534" y="8696"/>
                                            </a:cubicBezTo>
                                            <a:close/>
                                            <a:moveTo>
                                              <a:pt x="20084" y="8110"/>
                                            </a:moveTo>
                                            <a:cubicBezTo>
                                              <a:pt x="20090" y="8098"/>
                                              <a:pt x="20103" y="8085"/>
                                              <a:pt x="20109" y="8072"/>
                                            </a:cubicBezTo>
                                            <a:cubicBezTo>
                                              <a:pt x="20103" y="8072"/>
                                              <a:pt x="20090" y="8072"/>
                                              <a:pt x="20084" y="8072"/>
                                            </a:cubicBezTo>
                                            <a:cubicBezTo>
                                              <a:pt x="19963" y="8066"/>
                                              <a:pt x="19906" y="8098"/>
                                              <a:pt x="19881" y="8136"/>
                                            </a:cubicBezTo>
                                            <a:cubicBezTo>
                                              <a:pt x="19868" y="8155"/>
                                              <a:pt x="19862" y="8180"/>
                                              <a:pt x="19862" y="8193"/>
                                            </a:cubicBezTo>
                                            <a:cubicBezTo>
                                              <a:pt x="19868" y="8199"/>
                                              <a:pt x="19875" y="8199"/>
                                              <a:pt x="19881" y="8206"/>
                                            </a:cubicBezTo>
                                            <a:cubicBezTo>
                                              <a:pt x="19925" y="8231"/>
                                              <a:pt x="20001" y="8225"/>
                                              <a:pt x="20084" y="8110"/>
                                            </a:cubicBezTo>
                                            <a:close/>
                                            <a:moveTo>
                                              <a:pt x="20242" y="8403"/>
                                            </a:moveTo>
                                            <a:cubicBezTo>
                                              <a:pt x="20261" y="8422"/>
                                              <a:pt x="20287" y="8435"/>
                                              <a:pt x="20325" y="8435"/>
                                            </a:cubicBezTo>
                                            <a:cubicBezTo>
                                              <a:pt x="20363" y="8435"/>
                                              <a:pt x="20401" y="8422"/>
                                              <a:pt x="20458" y="8384"/>
                                            </a:cubicBezTo>
                                            <a:cubicBezTo>
                                              <a:pt x="20477" y="8371"/>
                                              <a:pt x="20496" y="8352"/>
                                              <a:pt x="20515" y="8333"/>
                                            </a:cubicBezTo>
                                            <a:cubicBezTo>
                                              <a:pt x="20496" y="8327"/>
                                              <a:pt x="20477" y="8320"/>
                                              <a:pt x="20458" y="8320"/>
                                            </a:cubicBezTo>
                                            <a:cubicBezTo>
                                              <a:pt x="20401" y="8308"/>
                                              <a:pt x="20357" y="8314"/>
                                              <a:pt x="20325" y="8327"/>
                                            </a:cubicBezTo>
                                            <a:cubicBezTo>
                                              <a:pt x="20274" y="8340"/>
                                              <a:pt x="20255" y="8378"/>
                                              <a:pt x="20242" y="8403"/>
                                            </a:cubicBezTo>
                                            <a:close/>
                                            <a:moveTo>
                                              <a:pt x="20667" y="8868"/>
                                            </a:moveTo>
                                            <a:cubicBezTo>
                                              <a:pt x="20693" y="8912"/>
                                              <a:pt x="20763" y="8982"/>
                                              <a:pt x="20947" y="8893"/>
                                            </a:cubicBezTo>
                                            <a:cubicBezTo>
                                              <a:pt x="20782" y="8772"/>
                                              <a:pt x="20699" y="8823"/>
                                              <a:pt x="20667" y="8868"/>
                                            </a:cubicBezTo>
                                            <a:close/>
                                            <a:moveTo>
                                              <a:pt x="20306" y="11453"/>
                                            </a:moveTo>
                                            <a:cubicBezTo>
                                              <a:pt x="20293" y="11453"/>
                                              <a:pt x="20281" y="11453"/>
                                              <a:pt x="20268" y="11453"/>
                                            </a:cubicBezTo>
                                            <a:cubicBezTo>
                                              <a:pt x="20084" y="11440"/>
                                              <a:pt x="19995" y="11497"/>
                                              <a:pt x="19951" y="11554"/>
                                            </a:cubicBezTo>
                                            <a:cubicBezTo>
                                              <a:pt x="19932" y="11586"/>
                                              <a:pt x="19919" y="11618"/>
                                              <a:pt x="19919" y="11644"/>
                                            </a:cubicBezTo>
                                            <a:cubicBezTo>
                                              <a:pt x="19932" y="11650"/>
                                              <a:pt x="19938" y="11656"/>
                                              <a:pt x="19951" y="11663"/>
                                            </a:cubicBezTo>
                                            <a:cubicBezTo>
                                              <a:pt x="20020" y="11688"/>
                                              <a:pt x="20141" y="11688"/>
                                              <a:pt x="20268" y="11510"/>
                                            </a:cubicBezTo>
                                            <a:cubicBezTo>
                                              <a:pt x="20281" y="11491"/>
                                              <a:pt x="20293" y="11472"/>
                                              <a:pt x="20306" y="11453"/>
                                            </a:cubicBezTo>
                                            <a:close/>
                                            <a:moveTo>
                                              <a:pt x="20629" y="11612"/>
                                            </a:moveTo>
                                            <a:cubicBezTo>
                                              <a:pt x="20420" y="11573"/>
                                              <a:pt x="20319" y="11624"/>
                                              <a:pt x="20268" y="11688"/>
                                            </a:cubicBezTo>
                                            <a:cubicBezTo>
                                              <a:pt x="20242" y="11720"/>
                                              <a:pt x="20236" y="11752"/>
                                              <a:pt x="20230" y="11777"/>
                                            </a:cubicBezTo>
                                            <a:cubicBezTo>
                                              <a:pt x="20242" y="11784"/>
                                              <a:pt x="20255" y="11790"/>
                                              <a:pt x="20268" y="11796"/>
                                            </a:cubicBezTo>
                                            <a:cubicBezTo>
                                              <a:pt x="20344" y="11828"/>
                                              <a:pt x="20477" y="11822"/>
                                              <a:pt x="20629" y="11612"/>
                                            </a:cubicBezTo>
                                            <a:close/>
                                            <a:moveTo>
                                              <a:pt x="20813" y="9275"/>
                                            </a:moveTo>
                                            <a:cubicBezTo>
                                              <a:pt x="20839" y="9072"/>
                                              <a:pt x="20750" y="9027"/>
                                              <a:pt x="20693" y="9021"/>
                                            </a:cubicBezTo>
                                            <a:cubicBezTo>
                                              <a:pt x="20667" y="9065"/>
                                              <a:pt x="20648" y="9161"/>
                                              <a:pt x="20813" y="9275"/>
                                            </a:cubicBezTo>
                                            <a:close/>
                                            <a:moveTo>
                                              <a:pt x="20845" y="11930"/>
                                            </a:moveTo>
                                            <a:cubicBezTo>
                                              <a:pt x="20870" y="11911"/>
                                              <a:pt x="20902" y="11879"/>
                                              <a:pt x="20934" y="11847"/>
                                            </a:cubicBezTo>
                                            <a:cubicBezTo>
                                              <a:pt x="20902" y="11834"/>
                                              <a:pt x="20870" y="11828"/>
                                              <a:pt x="20845" y="11822"/>
                                            </a:cubicBezTo>
                                            <a:cubicBezTo>
                                              <a:pt x="20756" y="11803"/>
                                              <a:pt x="20693" y="11809"/>
                                              <a:pt x="20642" y="11828"/>
                                            </a:cubicBezTo>
                                            <a:cubicBezTo>
                                              <a:pt x="20566" y="11854"/>
                                              <a:pt x="20528" y="11911"/>
                                              <a:pt x="20515" y="11955"/>
                                            </a:cubicBezTo>
                                            <a:cubicBezTo>
                                              <a:pt x="20541" y="11981"/>
                                              <a:pt x="20585" y="12006"/>
                                              <a:pt x="20642" y="12006"/>
                                            </a:cubicBezTo>
                                            <a:cubicBezTo>
                                              <a:pt x="20699" y="12013"/>
                                              <a:pt x="20763" y="11994"/>
                                              <a:pt x="20845" y="11930"/>
                                            </a:cubicBezTo>
                                            <a:close/>
                                            <a:moveTo>
                                              <a:pt x="19418" y="7366"/>
                                            </a:moveTo>
                                            <a:cubicBezTo>
                                              <a:pt x="19418" y="7480"/>
                                              <a:pt x="19513" y="7582"/>
                                              <a:pt x="19633" y="7588"/>
                                            </a:cubicBezTo>
                                            <a:cubicBezTo>
                                              <a:pt x="19678" y="7639"/>
                                              <a:pt x="19741" y="7671"/>
                                              <a:pt x="19817" y="7671"/>
                                            </a:cubicBezTo>
                                            <a:cubicBezTo>
                                              <a:pt x="19919" y="7671"/>
                                              <a:pt x="20001" y="7614"/>
                                              <a:pt x="20039" y="7531"/>
                                            </a:cubicBezTo>
                                            <a:cubicBezTo>
                                              <a:pt x="20135" y="7506"/>
                                              <a:pt x="20211" y="7416"/>
                                              <a:pt x="20211" y="7315"/>
                                            </a:cubicBezTo>
                                            <a:cubicBezTo>
                                              <a:pt x="20211" y="7264"/>
                                              <a:pt x="20192" y="7213"/>
                                              <a:pt x="20160" y="7175"/>
                                            </a:cubicBezTo>
                                            <a:cubicBezTo>
                                              <a:pt x="20166" y="7155"/>
                                              <a:pt x="20166" y="7136"/>
                                              <a:pt x="20166" y="7117"/>
                                            </a:cubicBezTo>
                                            <a:cubicBezTo>
                                              <a:pt x="20166" y="6990"/>
                                              <a:pt x="20059" y="6888"/>
                                              <a:pt x="19925" y="6888"/>
                                            </a:cubicBezTo>
                                            <a:cubicBezTo>
                                              <a:pt x="19894" y="6888"/>
                                              <a:pt x="19856" y="6894"/>
                                              <a:pt x="19830" y="6907"/>
                                            </a:cubicBezTo>
                                            <a:cubicBezTo>
                                              <a:pt x="19792" y="6888"/>
                                              <a:pt x="19754" y="6875"/>
                                              <a:pt x="19710" y="6875"/>
                                            </a:cubicBezTo>
                                            <a:cubicBezTo>
                                              <a:pt x="19602" y="6875"/>
                                              <a:pt x="19507" y="6945"/>
                                              <a:pt x="19481" y="7041"/>
                                            </a:cubicBezTo>
                                            <a:cubicBezTo>
                                              <a:pt x="19424" y="7079"/>
                                              <a:pt x="19380" y="7149"/>
                                              <a:pt x="19380" y="7225"/>
                                            </a:cubicBezTo>
                                            <a:cubicBezTo>
                                              <a:pt x="19380" y="7283"/>
                                              <a:pt x="19392" y="7327"/>
                                              <a:pt x="19418" y="7366"/>
                                            </a:cubicBezTo>
                                            <a:lnTo>
                                              <a:pt x="19418" y="7366"/>
                                            </a:lnTo>
                                            <a:close/>
                                            <a:moveTo>
                                              <a:pt x="13778" y="2241"/>
                                            </a:moveTo>
                                            <a:cubicBezTo>
                                              <a:pt x="13747" y="2317"/>
                                              <a:pt x="13740" y="2470"/>
                                              <a:pt x="14032" y="2591"/>
                                            </a:cubicBezTo>
                                            <a:cubicBezTo>
                                              <a:pt x="14013" y="2279"/>
                                              <a:pt x="13861" y="2234"/>
                                              <a:pt x="13778" y="2241"/>
                                            </a:cubicBezTo>
                                            <a:close/>
                                            <a:moveTo>
                                              <a:pt x="13474" y="2311"/>
                                            </a:moveTo>
                                            <a:cubicBezTo>
                                              <a:pt x="13467" y="2311"/>
                                              <a:pt x="13461" y="2311"/>
                                              <a:pt x="13455" y="2311"/>
                                            </a:cubicBezTo>
                                            <a:cubicBezTo>
                                              <a:pt x="13442" y="2349"/>
                                              <a:pt x="13442" y="2406"/>
                                              <a:pt x="13474" y="2464"/>
                                            </a:cubicBezTo>
                                            <a:cubicBezTo>
                                              <a:pt x="13512" y="2527"/>
                                              <a:pt x="13588" y="2585"/>
                                              <a:pt x="13747" y="2629"/>
                                            </a:cubicBezTo>
                                            <a:cubicBezTo>
                                              <a:pt x="13696" y="2349"/>
                                              <a:pt x="13563" y="2305"/>
                                              <a:pt x="13474" y="2311"/>
                                            </a:cubicBezTo>
                                            <a:close/>
                                            <a:moveTo>
                                              <a:pt x="20642" y="12395"/>
                                            </a:moveTo>
                                            <a:cubicBezTo>
                                              <a:pt x="20661" y="12344"/>
                                              <a:pt x="20655" y="12293"/>
                                              <a:pt x="20642" y="12261"/>
                                            </a:cubicBezTo>
                                            <a:cubicBezTo>
                                              <a:pt x="20636" y="12242"/>
                                              <a:pt x="20623" y="12223"/>
                                              <a:pt x="20610" y="12210"/>
                                            </a:cubicBezTo>
                                            <a:cubicBezTo>
                                              <a:pt x="20528" y="12229"/>
                                              <a:pt x="20401" y="12312"/>
                                              <a:pt x="20464" y="12618"/>
                                            </a:cubicBezTo>
                                            <a:cubicBezTo>
                                              <a:pt x="20572" y="12528"/>
                                              <a:pt x="20623" y="12458"/>
                                              <a:pt x="20642" y="12395"/>
                                            </a:cubicBezTo>
                                            <a:close/>
                                            <a:moveTo>
                                              <a:pt x="7175" y="2349"/>
                                            </a:moveTo>
                                            <a:cubicBezTo>
                                              <a:pt x="7092" y="2349"/>
                                              <a:pt x="6946" y="2394"/>
                                              <a:pt x="6934" y="2712"/>
                                            </a:cubicBezTo>
                                            <a:cubicBezTo>
                                              <a:pt x="7219" y="2585"/>
                                              <a:pt x="7206" y="2425"/>
                                              <a:pt x="7175" y="2349"/>
                                            </a:cubicBezTo>
                                            <a:close/>
                                            <a:moveTo>
                                              <a:pt x="19944" y="8626"/>
                                            </a:moveTo>
                                            <a:cubicBezTo>
                                              <a:pt x="20071" y="8467"/>
                                              <a:pt x="20020" y="8384"/>
                                              <a:pt x="19982" y="8346"/>
                                            </a:cubicBezTo>
                                            <a:cubicBezTo>
                                              <a:pt x="19932" y="8365"/>
                                              <a:pt x="19856" y="8441"/>
                                              <a:pt x="19944" y="8626"/>
                                            </a:cubicBezTo>
                                            <a:close/>
                                            <a:moveTo>
                                              <a:pt x="7498" y="2413"/>
                                            </a:moveTo>
                                            <a:cubicBezTo>
                                              <a:pt x="7492" y="2413"/>
                                              <a:pt x="7492" y="2413"/>
                                              <a:pt x="7485" y="2413"/>
                                            </a:cubicBezTo>
                                            <a:cubicBezTo>
                                              <a:pt x="7403" y="2406"/>
                                              <a:pt x="7263" y="2451"/>
                                              <a:pt x="7219" y="2744"/>
                                            </a:cubicBezTo>
                                            <a:cubicBezTo>
                                              <a:pt x="7378" y="2693"/>
                                              <a:pt x="7454" y="2623"/>
                                              <a:pt x="7485" y="2559"/>
                                            </a:cubicBezTo>
                                            <a:cubicBezTo>
                                              <a:pt x="7517" y="2502"/>
                                              <a:pt x="7511" y="2445"/>
                                              <a:pt x="7498" y="2413"/>
                                            </a:cubicBezTo>
                                            <a:close/>
                                            <a:moveTo>
                                              <a:pt x="14102" y="2184"/>
                                            </a:moveTo>
                                            <a:cubicBezTo>
                                              <a:pt x="14070" y="2260"/>
                                              <a:pt x="14064" y="2413"/>
                                              <a:pt x="14356" y="2534"/>
                                            </a:cubicBezTo>
                                            <a:cubicBezTo>
                                              <a:pt x="14330" y="2222"/>
                                              <a:pt x="14184" y="2177"/>
                                              <a:pt x="14102" y="2184"/>
                                            </a:cubicBezTo>
                                            <a:close/>
                                            <a:moveTo>
                                              <a:pt x="20369" y="12019"/>
                                            </a:moveTo>
                                            <a:cubicBezTo>
                                              <a:pt x="20338" y="12032"/>
                                              <a:pt x="20300" y="12051"/>
                                              <a:pt x="20268" y="12095"/>
                                            </a:cubicBezTo>
                                            <a:cubicBezTo>
                                              <a:pt x="20230" y="12159"/>
                                              <a:pt x="20211" y="12261"/>
                                              <a:pt x="20268" y="12433"/>
                                            </a:cubicBezTo>
                                            <a:cubicBezTo>
                                              <a:pt x="20268" y="12433"/>
                                              <a:pt x="20268" y="12439"/>
                                              <a:pt x="20268" y="12439"/>
                                            </a:cubicBezTo>
                                            <a:cubicBezTo>
                                              <a:pt x="20496" y="12216"/>
                                              <a:pt x="20426" y="12076"/>
                                              <a:pt x="20369" y="12019"/>
                                            </a:cubicBezTo>
                                            <a:close/>
                                            <a:moveTo>
                                              <a:pt x="20515" y="12770"/>
                                            </a:moveTo>
                                            <a:cubicBezTo>
                                              <a:pt x="20255" y="12598"/>
                                              <a:pt x="20128" y="12688"/>
                                              <a:pt x="20084" y="12758"/>
                                            </a:cubicBezTo>
                                            <a:cubicBezTo>
                                              <a:pt x="20122" y="12834"/>
                                              <a:pt x="20242" y="12929"/>
                                              <a:pt x="20515" y="12770"/>
                                            </a:cubicBezTo>
                                            <a:close/>
                                            <a:moveTo>
                                              <a:pt x="19900" y="12452"/>
                                            </a:moveTo>
                                            <a:cubicBezTo>
                                              <a:pt x="19875" y="12471"/>
                                              <a:pt x="19862" y="12490"/>
                                              <a:pt x="19849" y="12509"/>
                                            </a:cubicBezTo>
                                            <a:cubicBezTo>
                                              <a:pt x="19862" y="12528"/>
                                              <a:pt x="19881" y="12547"/>
                                              <a:pt x="19900" y="12560"/>
                                            </a:cubicBezTo>
                                            <a:cubicBezTo>
                                              <a:pt x="19932" y="12586"/>
                                              <a:pt x="19982" y="12598"/>
                                              <a:pt x="20046" y="12592"/>
                                            </a:cubicBezTo>
                                            <a:cubicBezTo>
                                              <a:pt x="20109" y="12586"/>
                                              <a:pt x="20185" y="12554"/>
                                              <a:pt x="20281" y="12490"/>
                                            </a:cubicBezTo>
                                            <a:cubicBezTo>
                                              <a:pt x="20185" y="12433"/>
                                              <a:pt x="20103" y="12414"/>
                                              <a:pt x="20046" y="12407"/>
                                            </a:cubicBezTo>
                                            <a:cubicBezTo>
                                              <a:pt x="19976" y="12414"/>
                                              <a:pt x="19932" y="12433"/>
                                              <a:pt x="19900" y="12452"/>
                                            </a:cubicBezTo>
                                            <a:close/>
                                            <a:moveTo>
                                              <a:pt x="20496" y="13636"/>
                                            </a:moveTo>
                                            <a:cubicBezTo>
                                              <a:pt x="20515" y="13719"/>
                                              <a:pt x="20598" y="13846"/>
                                              <a:pt x="20902" y="13782"/>
                                            </a:cubicBezTo>
                                            <a:cubicBezTo>
                                              <a:pt x="20706" y="13534"/>
                                              <a:pt x="20560" y="13585"/>
                                              <a:pt x="20496" y="13636"/>
                                            </a:cubicBezTo>
                                            <a:close/>
                                            <a:moveTo>
                                              <a:pt x="17267" y="19773"/>
                                            </a:moveTo>
                                            <a:cubicBezTo>
                                              <a:pt x="17236" y="19767"/>
                                              <a:pt x="17210" y="19767"/>
                                              <a:pt x="17185" y="19773"/>
                                            </a:cubicBezTo>
                                            <a:cubicBezTo>
                                              <a:pt x="17172" y="19824"/>
                                              <a:pt x="17172" y="19913"/>
                                              <a:pt x="17267" y="19989"/>
                                            </a:cubicBezTo>
                                            <a:cubicBezTo>
                                              <a:pt x="17312" y="20028"/>
                                              <a:pt x="17381" y="20066"/>
                                              <a:pt x="17483" y="20091"/>
                                            </a:cubicBezTo>
                                            <a:cubicBezTo>
                                              <a:pt x="17439" y="19862"/>
                                              <a:pt x="17343" y="19786"/>
                                              <a:pt x="17267" y="19773"/>
                                            </a:cubicBezTo>
                                            <a:close/>
                                            <a:moveTo>
                                              <a:pt x="20084" y="8499"/>
                                            </a:moveTo>
                                            <a:cubicBezTo>
                                              <a:pt x="20058" y="8537"/>
                                              <a:pt x="20046" y="8607"/>
                                              <a:pt x="20084" y="8715"/>
                                            </a:cubicBezTo>
                                            <a:cubicBezTo>
                                              <a:pt x="20084" y="8715"/>
                                              <a:pt x="20084" y="8721"/>
                                              <a:pt x="20084" y="8721"/>
                                            </a:cubicBezTo>
                                            <a:cubicBezTo>
                                              <a:pt x="20230" y="8575"/>
                                              <a:pt x="20185" y="8486"/>
                                              <a:pt x="20147" y="8448"/>
                                            </a:cubicBezTo>
                                            <a:cubicBezTo>
                                              <a:pt x="20128" y="8454"/>
                                              <a:pt x="20103" y="8467"/>
                                              <a:pt x="20084" y="8499"/>
                                            </a:cubicBezTo>
                                            <a:close/>
                                            <a:moveTo>
                                              <a:pt x="17267" y="19442"/>
                                            </a:moveTo>
                                            <a:cubicBezTo>
                                              <a:pt x="17248" y="19442"/>
                                              <a:pt x="17229" y="19448"/>
                                              <a:pt x="17217" y="19448"/>
                                            </a:cubicBezTo>
                                            <a:cubicBezTo>
                                              <a:pt x="17210" y="19493"/>
                                              <a:pt x="17217" y="19556"/>
                                              <a:pt x="17267" y="19614"/>
                                            </a:cubicBezTo>
                                            <a:cubicBezTo>
                                              <a:pt x="17312" y="19665"/>
                                              <a:pt x="17394" y="19709"/>
                                              <a:pt x="17540" y="19735"/>
                                            </a:cubicBezTo>
                                            <a:cubicBezTo>
                                              <a:pt x="17464" y="19493"/>
                                              <a:pt x="17350" y="19442"/>
                                              <a:pt x="17267" y="19442"/>
                                            </a:cubicBezTo>
                                            <a:close/>
                                            <a:moveTo>
                                              <a:pt x="945" y="11841"/>
                                            </a:moveTo>
                                            <a:cubicBezTo>
                                              <a:pt x="939" y="11847"/>
                                              <a:pt x="939" y="11854"/>
                                              <a:pt x="933" y="11866"/>
                                            </a:cubicBezTo>
                                            <a:cubicBezTo>
                                              <a:pt x="939" y="11866"/>
                                              <a:pt x="939" y="11866"/>
                                              <a:pt x="945" y="11866"/>
                                            </a:cubicBezTo>
                                            <a:cubicBezTo>
                                              <a:pt x="1085" y="11860"/>
                                              <a:pt x="1142" y="11809"/>
                                              <a:pt x="1161" y="11758"/>
                                            </a:cubicBezTo>
                                            <a:cubicBezTo>
                                              <a:pt x="1167" y="11739"/>
                                              <a:pt x="1167" y="11726"/>
                                              <a:pt x="1167" y="11714"/>
                                            </a:cubicBezTo>
                                            <a:cubicBezTo>
                                              <a:pt x="1167" y="11714"/>
                                              <a:pt x="1161" y="11714"/>
                                              <a:pt x="1161" y="11707"/>
                                            </a:cubicBezTo>
                                            <a:cubicBezTo>
                                              <a:pt x="1110" y="11688"/>
                                              <a:pt x="1021" y="11688"/>
                                              <a:pt x="945" y="11841"/>
                                            </a:cubicBezTo>
                                            <a:close/>
                                            <a:moveTo>
                                              <a:pt x="17267" y="19092"/>
                                            </a:moveTo>
                                            <a:cubicBezTo>
                                              <a:pt x="17242" y="19092"/>
                                              <a:pt x="17223" y="19098"/>
                                              <a:pt x="17210" y="19111"/>
                                            </a:cubicBezTo>
                                            <a:cubicBezTo>
                                              <a:pt x="17210" y="19149"/>
                                              <a:pt x="17217" y="19206"/>
                                              <a:pt x="17267" y="19257"/>
                                            </a:cubicBezTo>
                                            <a:cubicBezTo>
                                              <a:pt x="17318" y="19308"/>
                                              <a:pt x="17407" y="19346"/>
                                              <a:pt x="17565" y="19353"/>
                                            </a:cubicBezTo>
                                            <a:cubicBezTo>
                                              <a:pt x="17464" y="19130"/>
                                              <a:pt x="17350" y="19085"/>
                                              <a:pt x="17267" y="19092"/>
                                            </a:cubicBezTo>
                                            <a:close/>
                                            <a:moveTo>
                                              <a:pt x="17267" y="18952"/>
                                            </a:moveTo>
                                            <a:cubicBezTo>
                                              <a:pt x="17324" y="18977"/>
                                              <a:pt x="17401" y="18996"/>
                                              <a:pt x="17515" y="18990"/>
                                            </a:cubicBezTo>
                                            <a:cubicBezTo>
                                              <a:pt x="17426" y="18824"/>
                                              <a:pt x="17337" y="18767"/>
                                              <a:pt x="17267" y="18754"/>
                                            </a:cubicBezTo>
                                            <a:cubicBezTo>
                                              <a:pt x="17217" y="18748"/>
                                              <a:pt x="17172" y="18761"/>
                                              <a:pt x="17140" y="18773"/>
                                            </a:cubicBezTo>
                                            <a:cubicBezTo>
                                              <a:pt x="17140" y="18831"/>
                                              <a:pt x="17166" y="18907"/>
                                              <a:pt x="17267" y="18952"/>
                                            </a:cubicBezTo>
                                            <a:close/>
                                            <a:moveTo>
                                              <a:pt x="17451" y="18646"/>
                                            </a:moveTo>
                                            <a:cubicBezTo>
                                              <a:pt x="17381" y="18551"/>
                                              <a:pt x="17318" y="18493"/>
                                              <a:pt x="17261" y="18468"/>
                                            </a:cubicBezTo>
                                            <a:cubicBezTo>
                                              <a:pt x="17210" y="18442"/>
                                              <a:pt x="17166" y="18436"/>
                                              <a:pt x="17128" y="18442"/>
                                            </a:cubicBezTo>
                                            <a:cubicBezTo>
                                              <a:pt x="17096" y="18449"/>
                                              <a:pt x="17071" y="18462"/>
                                              <a:pt x="17052" y="18474"/>
                                            </a:cubicBezTo>
                                            <a:cubicBezTo>
                                              <a:pt x="17058" y="18512"/>
                                              <a:pt x="17077" y="18563"/>
                                              <a:pt x="17128" y="18602"/>
                                            </a:cubicBezTo>
                                            <a:cubicBezTo>
                                              <a:pt x="17159" y="18627"/>
                                              <a:pt x="17204" y="18640"/>
                                              <a:pt x="17261" y="18653"/>
                                            </a:cubicBezTo>
                                            <a:cubicBezTo>
                                              <a:pt x="17318" y="18659"/>
                                              <a:pt x="17375" y="18659"/>
                                              <a:pt x="17451" y="18646"/>
                                            </a:cubicBezTo>
                                            <a:close/>
                                            <a:moveTo>
                                              <a:pt x="3254" y="17952"/>
                                            </a:moveTo>
                                            <a:cubicBezTo>
                                              <a:pt x="3254" y="17952"/>
                                              <a:pt x="3254" y="17952"/>
                                              <a:pt x="3254" y="17952"/>
                                            </a:cubicBezTo>
                                            <a:cubicBezTo>
                                              <a:pt x="3267" y="17914"/>
                                              <a:pt x="3273" y="17869"/>
                                              <a:pt x="3254" y="17819"/>
                                            </a:cubicBezTo>
                                            <a:cubicBezTo>
                                              <a:pt x="3229" y="17749"/>
                                              <a:pt x="3159" y="17672"/>
                                              <a:pt x="2988" y="17608"/>
                                            </a:cubicBezTo>
                                            <a:cubicBezTo>
                                              <a:pt x="3020" y="17920"/>
                                              <a:pt x="3172" y="17959"/>
                                              <a:pt x="3254" y="17952"/>
                                            </a:cubicBezTo>
                                            <a:close/>
                                            <a:moveTo>
                                              <a:pt x="2918" y="4985"/>
                                            </a:moveTo>
                                            <a:cubicBezTo>
                                              <a:pt x="2918" y="4991"/>
                                              <a:pt x="2912" y="4991"/>
                                              <a:pt x="2912" y="4997"/>
                                            </a:cubicBezTo>
                                            <a:cubicBezTo>
                                              <a:pt x="2912" y="4997"/>
                                              <a:pt x="2918" y="5004"/>
                                              <a:pt x="2918" y="5004"/>
                                            </a:cubicBezTo>
                                            <a:cubicBezTo>
                                              <a:pt x="2975" y="5067"/>
                                              <a:pt x="3108" y="5131"/>
                                              <a:pt x="3343" y="4934"/>
                                            </a:cubicBezTo>
                                            <a:cubicBezTo>
                                              <a:pt x="3070" y="4813"/>
                                              <a:pt x="2956" y="4908"/>
                                              <a:pt x="2918" y="4985"/>
                                            </a:cubicBezTo>
                                            <a:close/>
                                            <a:moveTo>
                                              <a:pt x="2043" y="7677"/>
                                            </a:moveTo>
                                            <a:cubicBezTo>
                                              <a:pt x="2017" y="7627"/>
                                              <a:pt x="1979" y="7601"/>
                                              <a:pt x="1947" y="7582"/>
                                            </a:cubicBezTo>
                                            <a:cubicBezTo>
                                              <a:pt x="1884" y="7633"/>
                                              <a:pt x="1808" y="7773"/>
                                              <a:pt x="2011" y="8008"/>
                                            </a:cubicBezTo>
                                            <a:cubicBezTo>
                                              <a:pt x="2024" y="7977"/>
                                              <a:pt x="2036" y="7951"/>
                                              <a:pt x="2043" y="7919"/>
                                            </a:cubicBezTo>
                                            <a:cubicBezTo>
                                              <a:pt x="2074" y="7811"/>
                                              <a:pt x="2068" y="7728"/>
                                              <a:pt x="2043" y="7677"/>
                                            </a:cubicBezTo>
                                            <a:close/>
                                            <a:moveTo>
                                              <a:pt x="13049" y="19894"/>
                                            </a:moveTo>
                                            <a:cubicBezTo>
                                              <a:pt x="13264" y="20123"/>
                                              <a:pt x="13410" y="20059"/>
                                              <a:pt x="13467" y="20002"/>
                                            </a:cubicBezTo>
                                            <a:cubicBezTo>
                                              <a:pt x="13442" y="19926"/>
                                              <a:pt x="13347" y="19805"/>
                                              <a:pt x="13049" y="19894"/>
                                            </a:cubicBezTo>
                                            <a:close/>
                                            <a:moveTo>
                                              <a:pt x="6851" y="2305"/>
                                            </a:moveTo>
                                            <a:cubicBezTo>
                                              <a:pt x="6769" y="2305"/>
                                              <a:pt x="6623" y="2349"/>
                                              <a:pt x="6610" y="2667"/>
                                            </a:cubicBezTo>
                                            <a:cubicBezTo>
                                              <a:pt x="6896" y="2534"/>
                                              <a:pt x="6883" y="2381"/>
                                              <a:pt x="6851" y="2305"/>
                                            </a:cubicBezTo>
                                            <a:close/>
                                            <a:moveTo>
                                              <a:pt x="18282" y="17061"/>
                                            </a:moveTo>
                                            <a:cubicBezTo>
                                              <a:pt x="18282" y="16889"/>
                                              <a:pt x="18238" y="16794"/>
                                              <a:pt x="18187" y="16743"/>
                                            </a:cubicBezTo>
                                            <a:cubicBezTo>
                                              <a:pt x="18219" y="16730"/>
                                              <a:pt x="18257" y="16705"/>
                                              <a:pt x="18282" y="16666"/>
                                            </a:cubicBezTo>
                                            <a:cubicBezTo>
                                              <a:pt x="18466" y="16698"/>
                                              <a:pt x="18676" y="16717"/>
                                              <a:pt x="18879" y="16685"/>
                                            </a:cubicBezTo>
                                            <a:cubicBezTo>
                                              <a:pt x="19221" y="16641"/>
                                              <a:pt x="19951" y="16342"/>
                                              <a:pt x="20039" y="16182"/>
                                            </a:cubicBezTo>
                                            <a:cubicBezTo>
                                              <a:pt x="19323" y="16628"/>
                                              <a:pt x="18733" y="16698"/>
                                              <a:pt x="18301" y="16634"/>
                                            </a:cubicBezTo>
                                            <a:cubicBezTo>
                                              <a:pt x="18308" y="16609"/>
                                              <a:pt x="18314" y="16584"/>
                                              <a:pt x="18308" y="16545"/>
                                            </a:cubicBezTo>
                                            <a:cubicBezTo>
                                              <a:pt x="18301" y="16501"/>
                                              <a:pt x="18270" y="16456"/>
                                              <a:pt x="18219" y="16412"/>
                                            </a:cubicBezTo>
                                            <a:cubicBezTo>
                                              <a:pt x="18263" y="16405"/>
                                              <a:pt x="18301" y="16393"/>
                                              <a:pt x="18333" y="16380"/>
                                            </a:cubicBezTo>
                                            <a:cubicBezTo>
                                              <a:pt x="18289" y="16469"/>
                                              <a:pt x="18308" y="16539"/>
                                              <a:pt x="18333" y="16584"/>
                                            </a:cubicBezTo>
                                            <a:cubicBezTo>
                                              <a:pt x="18416" y="16577"/>
                                              <a:pt x="18555" y="16507"/>
                                              <a:pt x="18523" y="16195"/>
                                            </a:cubicBezTo>
                                            <a:cubicBezTo>
                                              <a:pt x="18479" y="16227"/>
                                              <a:pt x="18441" y="16253"/>
                                              <a:pt x="18409" y="16284"/>
                                            </a:cubicBezTo>
                                            <a:cubicBezTo>
                                              <a:pt x="18447" y="16163"/>
                                              <a:pt x="18327" y="16062"/>
                                              <a:pt x="18320" y="16049"/>
                                            </a:cubicBezTo>
                                            <a:cubicBezTo>
                                              <a:pt x="18320" y="16042"/>
                                              <a:pt x="18320" y="16036"/>
                                              <a:pt x="18320" y="16023"/>
                                            </a:cubicBezTo>
                                            <a:cubicBezTo>
                                              <a:pt x="18403" y="16081"/>
                                              <a:pt x="18498" y="16119"/>
                                              <a:pt x="18612" y="16119"/>
                                            </a:cubicBezTo>
                                            <a:cubicBezTo>
                                              <a:pt x="18802" y="16119"/>
                                              <a:pt x="18974" y="16004"/>
                                              <a:pt x="19044" y="15845"/>
                                            </a:cubicBezTo>
                                            <a:cubicBezTo>
                                              <a:pt x="19234" y="15788"/>
                                              <a:pt x="19373" y="15622"/>
                                              <a:pt x="19373" y="15425"/>
                                            </a:cubicBezTo>
                                            <a:cubicBezTo>
                                              <a:pt x="19373" y="15317"/>
                                              <a:pt x="19335" y="15221"/>
                                              <a:pt x="19272" y="15145"/>
                                            </a:cubicBezTo>
                                            <a:cubicBezTo>
                                              <a:pt x="19278" y="15113"/>
                                              <a:pt x="19285" y="15075"/>
                                              <a:pt x="19285" y="15037"/>
                                            </a:cubicBezTo>
                                            <a:cubicBezTo>
                                              <a:pt x="19285" y="14954"/>
                                              <a:pt x="19259" y="14877"/>
                                              <a:pt x="19221" y="14814"/>
                                            </a:cubicBezTo>
                                            <a:cubicBezTo>
                                              <a:pt x="19227" y="14788"/>
                                              <a:pt x="19227" y="14769"/>
                                              <a:pt x="19227" y="14744"/>
                                            </a:cubicBezTo>
                                            <a:cubicBezTo>
                                              <a:pt x="19240" y="14763"/>
                                              <a:pt x="19253" y="14782"/>
                                              <a:pt x="19266" y="14795"/>
                                            </a:cubicBezTo>
                                            <a:cubicBezTo>
                                              <a:pt x="19278" y="14807"/>
                                              <a:pt x="19285" y="14814"/>
                                              <a:pt x="19297" y="14820"/>
                                            </a:cubicBezTo>
                                            <a:cubicBezTo>
                                              <a:pt x="19316" y="14788"/>
                                              <a:pt x="19323" y="14744"/>
                                              <a:pt x="19316" y="14693"/>
                                            </a:cubicBezTo>
                                            <a:cubicBezTo>
                                              <a:pt x="19373" y="14782"/>
                                              <a:pt x="19437" y="14858"/>
                                              <a:pt x="19513" y="14884"/>
                                            </a:cubicBezTo>
                                            <a:cubicBezTo>
                                              <a:pt x="19526" y="14814"/>
                                              <a:pt x="19500" y="14725"/>
                                              <a:pt x="19456" y="14636"/>
                                            </a:cubicBezTo>
                                            <a:cubicBezTo>
                                              <a:pt x="19488" y="14655"/>
                                              <a:pt x="19526" y="14667"/>
                                              <a:pt x="19557" y="14674"/>
                                            </a:cubicBezTo>
                                            <a:cubicBezTo>
                                              <a:pt x="19557" y="14636"/>
                                              <a:pt x="19538" y="14591"/>
                                              <a:pt x="19513" y="14553"/>
                                            </a:cubicBezTo>
                                            <a:cubicBezTo>
                                              <a:pt x="19608" y="14604"/>
                                              <a:pt x="19703" y="14636"/>
                                              <a:pt x="19779" y="14616"/>
                                            </a:cubicBezTo>
                                            <a:cubicBezTo>
                                              <a:pt x="19760" y="14546"/>
                                              <a:pt x="19691" y="14483"/>
                                              <a:pt x="19608" y="14432"/>
                                            </a:cubicBezTo>
                                            <a:cubicBezTo>
                                              <a:pt x="19646" y="14432"/>
                                              <a:pt x="19684" y="14425"/>
                                              <a:pt x="19710" y="14413"/>
                                            </a:cubicBezTo>
                                            <a:cubicBezTo>
                                              <a:pt x="19691" y="14381"/>
                                              <a:pt x="19652" y="14355"/>
                                              <a:pt x="19608" y="14330"/>
                                            </a:cubicBezTo>
                                            <a:cubicBezTo>
                                              <a:pt x="19710" y="14324"/>
                                              <a:pt x="19811" y="14305"/>
                                              <a:pt x="19868" y="14254"/>
                                            </a:cubicBezTo>
                                            <a:cubicBezTo>
                                              <a:pt x="19817" y="14203"/>
                                              <a:pt x="19722" y="14184"/>
                                              <a:pt x="19627" y="14177"/>
                                            </a:cubicBezTo>
                                            <a:cubicBezTo>
                                              <a:pt x="19659" y="14158"/>
                                              <a:pt x="19691" y="14133"/>
                                              <a:pt x="19710" y="14107"/>
                                            </a:cubicBezTo>
                                            <a:cubicBezTo>
                                              <a:pt x="19678" y="14088"/>
                                              <a:pt x="19633" y="14082"/>
                                              <a:pt x="19583" y="14088"/>
                                            </a:cubicBezTo>
                                            <a:cubicBezTo>
                                              <a:pt x="19672" y="14031"/>
                                              <a:pt x="19748" y="13961"/>
                                              <a:pt x="19773" y="13891"/>
                                            </a:cubicBezTo>
                                            <a:cubicBezTo>
                                              <a:pt x="19703" y="13878"/>
                                              <a:pt x="19614" y="13903"/>
                                              <a:pt x="19526" y="13942"/>
                                            </a:cubicBezTo>
                                            <a:cubicBezTo>
                                              <a:pt x="19545" y="13910"/>
                                              <a:pt x="19557" y="13872"/>
                                              <a:pt x="19557" y="13840"/>
                                            </a:cubicBezTo>
                                            <a:cubicBezTo>
                                              <a:pt x="19519" y="13840"/>
                                              <a:pt x="19475" y="13859"/>
                                              <a:pt x="19437" y="13884"/>
                                            </a:cubicBezTo>
                                            <a:cubicBezTo>
                                              <a:pt x="19443" y="13865"/>
                                              <a:pt x="19456" y="13853"/>
                                              <a:pt x="19462" y="13833"/>
                                            </a:cubicBezTo>
                                            <a:cubicBezTo>
                                              <a:pt x="19500" y="13833"/>
                                              <a:pt x="19532" y="13821"/>
                                              <a:pt x="19564" y="13795"/>
                                            </a:cubicBezTo>
                                            <a:cubicBezTo>
                                              <a:pt x="19684" y="13706"/>
                                              <a:pt x="19678" y="13496"/>
                                              <a:pt x="19551" y="13324"/>
                                            </a:cubicBezTo>
                                            <a:cubicBezTo>
                                              <a:pt x="19532" y="13299"/>
                                              <a:pt x="19513" y="13273"/>
                                              <a:pt x="19494" y="13254"/>
                                            </a:cubicBezTo>
                                            <a:cubicBezTo>
                                              <a:pt x="19526" y="13248"/>
                                              <a:pt x="19551" y="13241"/>
                                              <a:pt x="19583" y="13235"/>
                                            </a:cubicBezTo>
                                            <a:cubicBezTo>
                                              <a:pt x="19678" y="13203"/>
                                              <a:pt x="19760" y="13146"/>
                                              <a:pt x="19811" y="13082"/>
                                            </a:cubicBezTo>
                                            <a:cubicBezTo>
                                              <a:pt x="19843" y="13057"/>
                                              <a:pt x="19875" y="13031"/>
                                              <a:pt x="19894" y="13006"/>
                                            </a:cubicBezTo>
                                            <a:cubicBezTo>
                                              <a:pt x="19963" y="12917"/>
                                              <a:pt x="19944" y="12834"/>
                                              <a:pt x="19919" y="12789"/>
                                            </a:cubicBezTo>
                                            <a:cubicBezTo>
                                              <a:pt x="19913" y="12789"/>
                                              <a:pt x="19900" y="12789"/>
                                              <a:pt x="19894" y="12789"/>
                                            </a:cubicBezTo>
                                            <a:cubicBezTo>
                                              <a:pt x="19875" y="12789"/>
                                              <a:pt x="19855" y="12796"/>
                                              <a:pt x="19836" y="12808"/>
                                            </a:cubicBezTo>
                                            <a:cubicBezTo>
                                              <a:pt x="19811" y="12777"/>
                                              <a:pt x="19779" y="12751"/>
                                              <a:pt x="19741" y="12738"/>
                                            </a:cubicBezTo>
                                            <a:cubicBezTo>
                                              <a:pt x="19754" y="12681"/>
                                              <a:pt x="19741" y="12630"/>
                                              <a:pt x="19722" y="12598"/>
                                            </a:cubicBezTo>
                                            <a:cubicBezTo>
                                              <a:pt x="19716" y="12592"/>
                                              <a:pt x="19716" y="12586"/>
                                              <a:pt x="19710" y="12586"/>
                                            </a:cubicBezTo>
                                            <a:cubicBezTo>
                                              <a:pt x="19665" y="12592"/>
                                              <a:pt x="19595" y="12624"/>
                                              <a:pt x="19557" y="12707"/>
                                            </a:cubicBezTo>
                                            <a:cubicBezTo>
                                              <a:pt x="19513" y="12707"/>
                                              <a:pt x="19462" y="12719"/>
                                              <a:pt x="19418" y="12732"/>
                                            </a:cubicBezTo>
                                            <a:cubicBezTo>
                                              <a:pt x="19399" y="12738"/>
                                              <a:pt x="19386" y="12745"/>
                                              <a:pt x="19367" y="12751"/>
                                            </a:cubicBezTo>
                                            <a:cubicBezTo>
                                              <a:pt x="19526" y="12618"/>
                                              <a:pt x="19532" y="12509"/>
                                              <a:pt x="19507" y="12439"/>
                                            </a:cubicBezTo>
                                            <a:cubicBezTo>
                                              <a:pt x="19507" y="12433"/>
                                              <a:pt x="19513" y="12433"/>
                                              <a:pt x="19513" y="12433"/>
                                            </a:cubicBezTo>
                                            <a:cubicBezTo>
                                              <a:pt x="19519" y="12427"/>
                                              <a:pt x="19551" y="12427"/>
                                              <a:pt x="19583" y="12414"/>
                                            </a:cubicBezTo>
                                            <a:cubicBezTo>
                                              <a:pt x="19957" y="12675"/>
                                              <a:pt x="20369" y="13184"/>
                                              <a:pt x="20515" y="14139"/>
                                            </a:cubicBezTo>
                                            <a:cubicBezTo>
                                              <a:pt x="20579" y="13961"/>
                                              <a:pt x="20325" y="13216"/>
                                              <a:pt x="20141" y="12929"/>
                                            </a:cubicBezTo>
                                            <a:cubicBezTo>
                                              <a:pt x="20001" y="12713"/>
                                              <a:pt x="19805" y="12535"/>
                                              <a:pt x="19621" y="12401"/>
                                            </a:cubicBezTo>
                                            <a:cubicBezTo>
                                              <a:pt x="19646" y="12388"/>
                                              <a:pt x="19665" y="12376"/>
                                              <a:pt x="19684" y="12356"/>
                                            </a:cubicBezTo>
                                            <a:cubicBezTo>
                                              <a:pt x="19697" y="12363"/>
                                              <a:pt x="19703" y="12363"/>
                                              <a:pt x="19716" y="12363"/>
                                            </a:cubicBezTo>
                                            <a:cubicBezTo>
                                              <a:pt x="19760" y="12369"/>
                                              <a:pt x="19817" y="12363"/>
                                              <a:pt x="19887" y="12331"/>
                                            </a:cubicBezTo>
                                            <a:cubicBezTo>
                                              <a:pt x="19925" y="12312"/>
                                              <a:pt x="19970" y="12280"/>
                                              <a:pt x="20014" y="12242"/>
                                            </a:cubicBezTo>
                                            <a:cubicBezTo>
                                              <a:pt x="20020" y="12255"/>
                                              <a:pt x="20027" y="12274"/>
                                              <a:pt x="20033" y="12293"/>
                                            </a:cubicBezTo>
                                            <a:cubicBezTo>
                                              <a:pt x="20230" y="12051"/>
                                              <a:pt x="20154" y="11917"/>
                                              <a:pt x="20090" y="11860"/>
                                            </a:cubicBezTo>
                                            <a:cubicBezTo>
                                              <a:pt x="20020" y="11892"/>
                                              <a:pt x="19925" y="11987"/>
                                              <a:pt x="20008" y="12223"/>
                                            </a:cubicBezTo>
                                            <a:cubicBezTo>
                                              <a:pt x="19963" y="12204"/>
                                              <a:pt x="19919" y="12191"/>
                                              <a:pt x="19887" y="12185"/>
                                            </a:cubicBezTo>
                                            <a:cubicBezTo>
                                              <a:pt x="19868" y="12178"/>
                                              <a:pt x="19849" y="12178"/>
                                              <a:pt x="19830" y="12178"/>
                                            </a:cubicBezTo>
                                            <a:cubicBezTo>
                                              <a:pt x="19982" y="11917"/>
                                              <a:pt x="19887" y="11796"/>
                                              <a:pt x="19817" y="11758"/>
                                            </a:cubicBezTo>
                                            <a:cubicBezTo>
                                              <a:pt x="19811" y="11764"/>
                                              <a:pt x="19805" y="11764"/>
                                              <a:pt x="19798" y="11771"/>
                                            </a:cubicBezTo>
                                            <a:cubicBezTo>
                                              <a:pt x="19773" y="11733"/>
                                              <a:pt x="19748" y="11707"/>
                                              <a:pt x="19748" y="11701"/>
                                            </a:cubicBezTo>
                                            <a:cubicBezTo>
                                              <a:pt x="19748" y="11694"/>
                                              <a:pt x="19748" y="11688"/>
                                              <a:pt x="19748" y="11675"/>
                                            </a:cubicBezTo>
                                            <a:cubicBezTo>
                                              <a:pt x="20173" y="11790"/>
                                              <a:pt x="20706" y="12108"/>
                                              <a:pt x="21181" y="12853"/>
                                            </a:cubicBezTo>
                                            <a:cubicBezTo>
                                              <a:pt x="21169" y="12668"/>
                                              <a:pt x="20636" y="12083"/>
                                              <a:pt x="20350" y="11892"/>
                                            </a:cubicBezTo>
                                            <a:cubicBezTo>
                                              <a:pt x="20166" y="11764"/>
                                              <a:pt x="19951" y="11688"/>
                                              <a:pt x="19748" y="11637"/>
                                            </a:cubicBezTo>
                                            <a:cubicBezTo>
                                              <a:pt x="19748" y="11612"/>
                                              <a:pt x="19748" y="11580"/>
                                              <a:pt x="19741" y="11548"/>
                                            </a:cubicBezTo>
                                            <a:cubicBezTo>
                                              <a:pt x="19805" y="11535"/>
                                              <a:pt x="19875" y="11484"/>
                                              <a:pt x="19944" y="11363"/>
                                            </a:cubicBezTo>
                                            <a:cubicBezTo>
                                              <a:pt x="19957" y="11344"/>
                                              <a:pt x="19970" y="11325"/>
                                              <a:pt x="19976" y="11300"/>
                                            </a:cubicBezTo>
                                            <a:cubicBezTo>
                                              <a:pt x="19963" y="11300"/>
                                              <a:pt x="19951" y="11300"/>
                                              <a:pt x="19944" y="11300"/>
                                            </a:cubicBezTo>
                                            <a:cubicBezTo>
                                              <a:pt x="19887" y="11300"/>
                                              <a:pt x="19843" y="11312"/>
                                              <a:pt x="19805" y="11319"/>
                                            </a:cubicBezTo>
                                            <a:cubicBezTo>
                                              <a:pt x="19792" y="11268"/>
                                              <a:pt x="19773" y="11217"/>
                                              <a:pt x="19748" y="11160"/>
                                            </a:cubicBezTo>
                                            <a:cubicBezTo>
                                              <a:pt x="19792" y="11185"/>
                                              <a:pt x="19830" y="11204"/>
                                              <a:pt x="19875" y="11204"/>
                                            </a:cubicBezTo>
                                            <a:cubicBezTo>
                                              <a:pt x="19875" y="11153"/>
                                              <a:pt x="19849" y="11102"/>
                                              <a:pt x="19817" y="11051"/>
                                            </a:cubicBezTo>
                                            <a:cubicBezTo>
                                              <a:pt x="19932" y="11115"/>
                                              <a:pt x="20052" y="11153"/>
                                              <a:pt x="20147" y="11134"/>
                                            </a:cubicBezTo>
                                            <a:cubicBezTo>
                                              <a:pt x="20122" y="11051"/>
                                              <a:pt x="20039" y="10969"/>
                                              <a:pt x="19938" y="10905"/>
                                            </a:cubicBezTo>
                                            <a:cubicBezTo>
                                              <a:pt x="19989" y="10905"/>
                                              <a:pt x="20033" y="10899"/>
                                              <a:pt x="20065" y="10880"/>
                                            </a:cubicBezTo>
                                            <a:cubicBezTo>
                                              <a:pt x="20039" y="10841"/>
                                              <a:pt x="19995" y="10803"/>
                                              <a:pt x="19944" y="10778"/>
                                            </a:cubicBezTo>
                                            <a:cubicBezTo>
                                              <a:pt x="20078" y="10771"/>
                                              <a:pt x="20198" y="10746"/>
                                              <a:pt x="20274" y="10682"/>
                                            </a:cubicBezTo>
                                            <a:cubicBezTo>
                                              <a:pt x="20211" y="10619"/>
                                              <a:pt x="20097" y="10593"/>
                                              <a:pt x="19976" y="10587"/>
                                            </a:cubicBezTo>
                                            <a:cubicBezTo>
                                              <a:pt x="20020" y="10561"/>
                                              <a:pt x="20052" y="10536"/>
                                              <a:pt x="20078" y="10504"/>
                                            </a:cubicBezTo>
                                            <a:cubicBezTo>
                                              <a:pt x="20033" y="10479"/>
                                              <a:pt x="19982" y="10472"/>
                                              <a:pt x="19919" y="10479"/>
                                            </a:cubicBezTo>
                                            <a:cubicBezTo>
                                              <a:pt x="20033" y="10408"/>
                                              <a:pt x="20128" y="10326"/>
                                              <a:pt x="20154" y="10230"/>
                                            </a:cubicBezTo>
                                            <a:cubicBezTo>
                                              <a:pt x="20065" y="10211"/>
                                              <a:pt x="19957" y="10243"/>
                                              <a:pt x="19849" y="10300"/>
                                            </a:cubicBezTo>
                                            <a:cubicBezTo>
                                              <a:pt x="19862" y="10275"/>
                                              <a:pt x="19875" y="10249"/>
                                              <a:pt x="19881" y="10224"/>
                                            </a:cubicBezTo>
                                            <a:cubicBezTo>
                                              <a:pt x="19894" y="10230"/>
                                              <a:pt x="19913" y="10243"/>
                                              <a:pt x="19925" y="10243"/>
                                            </a:cubicBezTo>
                                            <a:cubicBezTo>
                                              <a:pt x="19938" y="10173"/>
                                              <a:pt x="19913" y="10084"/>
                                              <a:pt x="19868" y="9995"/>
                                            </a:cubicBezTo>
                                            <a:cubicBezTo>
                                              <a:pt x="19900" y="10014"/>
                                              <a:pt x="19938" y="10027"/>
                                              <a:pt x="19970" y="10033"/>
                                            </a:cubicBezTo>
                                            <a:cubicBezTo>
                                              <a:pt x="19970" y="9995"/>
                                              <a:pt x="19951" y="9950"/>
                                              <a:pt x="19925" y="9912"/>
                                            </a:cubicBezTo>
                                            <a:cubicBezTo>
                                              <a:pt x="20020" y="9963"/>
                                              <a:pt x="20116" y="9995"/>
                                              <a:pt x="20192" y="9976"/>
                                            </a:cubicBezTo>
                                            <a:cubicBezTo>
                                              <a:pt x="20173" y="9906"/>
                                              <a:pt x="20103" y="9842"/>
                                              <a:pt x="20020" y="9791"/>
                                            </a:cubicBezTo>
                                            <a:cubicBezTo>
                                              <a:pt x="20058" y="9791"/>
                                              <a:pt x="20097" y="9785"/>
                                              <a:pt x="20122" y="9772"/>
                                            </a:cubicBezTo>
                                            <a:cubicBezTo>
                                              <a:pt x="20103" y="9740"/>
                                              <a:pt x="20065" y="9715"/>
                                              <a:pt x="20020" y="9689"/>
                                            </a:cubicBezTo>
                                            <a:cubicBezTo>
                                              <a:pt x="20122" y="9683"/>
                                              <a:pt x="20223" y="9664"/>
                                              <a:pt x="20280" y="9613"/>
                                            </a:cubicBezTo>
                                            <a:cubicBezTo>
                                              <a:pt x="20230" y="9562"/>
                                              <a:pt x="20135" y="9543"/>
                                              <a:pt x="20039" y="9536"/>
                                            </a:cubicBezTo>
                                            <a:cubicBezTo>
                                              <a:pt x="20071" y="9517"/>
                                              <a:pt x="20103" y="9492"/>
                                              <a:pt x="20122" y="9466"/>
                                            </a:cubicBezTo>
                                            <a:cubicBezTo>
                                              <a:pt x="20090" y="9447"/>
                                              <a:pt x="20046" y="9441"/>
                                              <a:pt x="19995" y="9447"/>
                                            </a:cubicBezTo>
                                            <a:cubicBezTo>
                                              <a:pt x="20084" y="9390"/>
                                              <a:pt x="20160" y="9320"/>
                                              <a:pt x="20185" y="9250"/>
                                            </a:cubicBezTo>
                                            <a:cubicBezTo>
                                              <a:pt x="20116" y="9237"/>
                                              <a:pt x="20027" y="9263"/>
                                              <a:pt x="19938" y="9301"/>
                                            </a:cubicBezTo>
                                            <a:cubicBezTo>
                                              <a:pt x="19957" y="9269"/>
                                              <a:pt x="19970" y="9231"/>
                                              <a:pt x="19970" y="9199"/>
                                            </a:cubicBezTo>
                                            <a:cubicBezTo>
                                              <a:pt x="19932" y="9199"/>
                                              <a:pt x="19887" y="9218"/>
                                              <a:pt x="19849" y="9244"/>
                                            </a:cubicBezTo>
                                            <a:cubicBezTo>
                                              <a:pt x="19900" y="9148"/>
                                              <a:pt x="19932" y="9053"/>
                                              <a:pt x="19913" y="8976"/>
                                            </a:cubicBezTo>
                                            <a:cubicBezTo>
                                              <a:pt x="19843" y="8995"/>
                                              <a:pt x="19779" y="9065"/>
                                              <a:pt x="19729" y="9148"/>
                                            </a:cubicBezTo>
                                            <a:cubicBezTo>
                                              <a:pt x="19729" y="9110"/>
                                              <a:pt x="19722" y="9072"/>
                                              <a:pt x="19710" y="9040"/>
                                            </a:cubicBezTo>
                                            <a:cubicBezTo>
                                              <a:pt x="19691" y="9053"/>
                                              <a:pt x="19678" y="9065"/>
                                              <a:pt x="19665" y="9084"/>
                                            </a:cubicBezTo>
                                            <a:cubicBezTo>
                                              <a:pt x="19652" y="9103"/>
                                              <a:pt x="19640" y="9123"/>
                                              <a:pt x="19627" y="9142"/>
                                            </a:cubicBezTo>
                                            <a:lnTo>
                                              <a:pt x="19627" y="9135"/>
                                            </a:lnTo>
                                            <a:cubicBezTo>
                                              <a:pt x="19627" y="9110"/>
                                              <a:pt x="19627" y="9084"/>
                                              <a:pt x="19621" y="9065"/>
                                            </a:cubicBezTo>
                                            <a:cubicBezTo>
                                              <a:pt x="19659" y="9033"/>
                                              <a:pt x="19691" y="8982"/>
                                              <a:pt x="19684" y="8900"/>
                                            </a:cubicBezTo>
                                            <a:cubicBezTo>
                                              <a:pt x="19678" y="8855"/>
                                              <a:pt x="19646" y="8811"/>
                                              <a:pt x="19595" y="8766"/>
                                            </a:cubicBezTo>
                                            <a:cubicBezTo>
                                              <a:pt x="19659" y="8760"/>
                                              <a:pt x="19716" y="8741"/>
                                              <a:pt x="19741" y="8709"/>
                                            </a:cubicBezTo>
                                            <a:cubicBezTo>
                                              <a:pt x="19798" y="8645"/>
                                              <a:pt x="19805" y="8588"/>
                                              <a:pt x="19786" y="8537"/>
                                            </a:cubicBezTo>
                                            <a:cubicBezTo>
                                              <a:pt x="19887" y="8365"/>
                                              <a:pt x="19824" y="8289"/>
                                              <a:pt x="19779" y="8263"/>
                                            </a:cubicBezTo>
                                            <a:cubicBezTo>
                                              <a:pt x="19741" y="8282"/>
                                              <a:pt x="19697" y="8340"/>
                                              <a:pt x="19735" y="8448"/>
                                            </a:cubicBezTo>
                                            <a:cubicBezTo>
                                              <a:pt x="19716" y="8422"/>
                                              <a:pt x="19697" y="8410"/>
                                              <a:pt x="19697" y="8403"/>
                                            </a:cubicBezTo>
                                            <a:cubicBezTo>
                                              <a:pt x="19691" y="8390"/>
                                              <a:pt x="19722" y="8276"/>
                                              <a:pt x="19665" y="8199"/>
                                            </a:cubicBezTo>
                                            <a:cubicBezTo>
                                              <a:pt x="19951" y="8257"/>
                                              <a:pt x="20325" y="8454"/>
                                              <a:pt x="20661" y="8976"/>
                                            </a:cubicBezTo>
                                            <a:cubicBezTo>
                                              <a:pt x="20655" y="8855"/>
                                              <a:pt x="20312" y="8480"/>
                                              <a:pt x="20122" y="8359"/>
                                            </a:cubicBezTo>
                                            <a:cubicBezTo>
                                              <a:pt x="19970" y="8257"/>
                                              <a:pt x="19792" y="8199"/>
                                              <a:pt x="19640" y="8174"/>
                                            </a:cubicBezTo>
                                            <a:cubicBezTo>
                                              <a:pt x="19614" y="8155"/>
                                              <a:pt x="19589" y="8136"/>
                                              <a:pt x="19545" y="8123"/>
                                            </a:cubicBezTo>
                                            <a:cubicBezTo>
                                              <a:pt x="19507" y="8117"/>
                                              <a:pt x="19462" y="8129"/>
                                              <a:pt x="19411" y="8155"/>
                                            </a:cubicBezTo>
                                            <a:cubicBezTo>
                                              <a:pt x="19405" y="8155"/>
                                              <a:pt x="19399" y="8155"/>
                                              <a:pt x="19392" y="8155"/>
                                            </a:cubicBezTo>
                                            <a:cubicBezTo>
                                              <a:pt x="19405" y="8098"/>
                                              <a:pt x="19399" y="8040"/>
                                              <a:pt x="19380" y="8002"/>
                                            </a:cubicBezTo>
                                            <a:cubicBezTo>
                                              <a:pt x="19278" y="7824"/>
                                              <a:pt x="19094" y="7945"/>
                                              <a:pt x="19075" y="7945"/>
                                            </a:cubicBezTo>
                                            <a:lnTo>
                                              <a:pt x="19075" y="7945"/>
                                            </a:lnTo>
                                            <a:cubicBezTo>
                                              <a:pt x="19069" y="7945"/>
                                              <a:pt x="19024" y="7926"/>
                                              <a:pt x="18980" y="7913"/>
                                            </a:cubicBezTo>
                                            <a:cubicBezTo>
                                              <a:pt x="18955" y="7862"/>
                                              <a:pt x="18917" y="7830"/>
                                              <a:pt x="18910" y="7818"/>
                                            </a:cubicBezTo>
                                            <a:cubicBezTo>
                                              <a:pt x="18904" y="7798"/>
                                              <a:pt x="18961" y="7582"/>
                                              <a:pt x="18764" y="7544"/>
                                            </a:cubicBezTo>
                                            <a:cubicBezTo>
                                              <a:pt x="18758" y="7544"/>
                                              <a:pt x="18752" y="7544"/>
                                              <a:pt x="18745" y="7544"/>
                                            </a:cubicBezTo>
                                            <a:cubicBezTo>
                                              <a:pt x="18758" y="7525"/>
                                              <a:pt x="18764" y="7506"/>
                                              <a:pt x="18777" y="7486"/>
                                            </a:cubicBezTo>
                                            <a:cubicBezTo>
                                              <a:pt x="18967" y="7429"/>
                                              <a:pt x="19107" y="7264"/>
                                              <a:pt x="19107" y="7066"/>
                                            </a:cubicBezTo>
                                            <a:cubicBezTo>
                                              <a:pt x="19107" y="6958"/>
                                              <a:pt x="19069" y="6863"/>
                                              <a:pt x="19005" y="6786"/>
                                            </a:cubicBezTo>
                                            <a:cubicBezTo>
                                              <a:pt x="19012" y="6754"/>
                                              <a:pt x="19018" y="6716"/>
                                              <a:pt x="19018" y="6678"/>
                                            </a:cubicBezTo>
                                            <a:cubicBezTo>
                                              <a:pt x="19018" y="6436"/>
                                              <a:pt x="18809" y="6239"/>
                                              <a:pt x="18555" y="6239"/>
                                            </a:cubicBezTo>
                                            <a:cubicBezTo>
                                              <a:pt x="18485" y="6239"/>
                                              <a:pt x="18422" y="6251"/>
                                              <a:pt x="18365" y="6277"/>
                                            </a:cubicBezTo>
                                            <a:cubicBezTo>
                                              <a:pt x="18308" y="6245"/>
                                              <a:pt x="18244" y="6226"/>
                                              <a:pt x="18174" y="6220"/>
                                            </a:cubicBezTo>
                                            <a:cubicBezTo>
                                              <a:pt x="18149" y="6175"/>
                                              <a:pt x="18111" y="6143"/>
                                              <a:pt x="18111" y="6131"/>
                                            </a:cubicBezTo>
                                            <a:cubicBezTo>
                                              <a:pt x="18105" y="6111"/>
                                              <a:pt x="18162" y="5895"/>
                                              <a:pt x="17965" y="5857"/>
                                            </a:cubicBezTo>
                                            <a:cubicBezTo>
                                              <a:pt x="17921" y="5850"/>
                                              <a:pt x="17870" y="5863"/>
                                              <a:pt x="17813" y="5895"/>
                                            </a:cubicBezTo>
                                            <a:cubicBezTo>
                                              <a:pt x="17826" y="5831"/>
                                              <a:pt x="17826" y="5774"/>
                                              <a:pt x="17806" y="5736"/>
                                            </a:cubicBezTo>
                                            <a:cubicBezTo>
                                              <a:pt x="17749" y="5634"/>
                                              <a:pt x="17667" y="5628"/>
                                              <a:pt x="17597" y="5647"/>
                                            </a:cubicBezTo>
                                            <a:cubicBezTo>
                                              <a:pt x="17591" y="5640"/>
                                              <a:pt x="17584" y="5640"/>
                                              <a:pt x="17584" y="5634"/>
                                            </a:cubicBezTo>
                                            <a:cubicBezTo>
                                              <a:pt x="17635" y="5634"/>
                                              <a:pt x="17680" y="5628"/>
                                              <a:pt x="17711" y="5608"/>
                                            </a:cubicBezTo>
                                            <a:cubicBezTo>
                                              <a:pt x="17686" y="5570"/>
                                              <a:pt x="17642" y="5532"/>
                                              <a:pt x="17591" y="5507"/>
                                            </a:cubicBezTo>
                                            <a:cubicBezTo>
                                              <a:pt x="17724" y="5500"/>
                                              <a:pt x="17845" y="5475"/>
                                              <a:pt x="17921" y="5411"/>
                                            </a:cubicBezTo>
                                            <a:cubicBezTo>
                                              <a:pt x="17857" y="5347"/>
                                              <a:pt x="17743" y="5322"/>
                                              <a:pt x="17623" y="5316"/>
                                            </a:cubicBezTo>
                                            <a:cubicBezTo>
                                              <a:pt x="17667" y="5290"/>
                                              <a:pt x="17699" y="5265"/>
                                              <a:pt x="17724" y="5233"/>
                                            </a:cubicBezTo>
                                            <a:cubicBezTo>
                                              <a:pt x="17680" y="5207"/>
                                              <a:pt x="17629" y="5201"/>
                                              <a:pt x="17565" y="5207"/>
                                            </a:cubicBezTo>
                                            <a:cubicBezTo>
                                              <a:pt x="17680" y="5137"/>
                                              <a:pt x="17775" y="5055"/>
                                              <a:pt x="17800" y="4959"/>
                                            </a:cubicBezTo>
                                            <a:cubicBezTo>
                                              <a:pt x="17711" y="4940"/>
                                              <a:pt x="17604" y="4972"/>
                                              <a:pt x="17496" y="5029"/>
                                            </a:cubicBezTo>
                                            <a:cubicBezTo>
                                              <a:pt x="17521" y="4985"/>
                                              <a:pt x="17534" y="4946"/>
                                              <a:pt x="17540" y="4908"/>
                                            </a:cubicBezTo>
                                            <a:cubicBezTo>
                                              <a:pt x="17489" y="4908"/>
                                              <a:pt x="17439" y="4934"/>
                                              <a:pt x="17388" y="4966"/>
                                            </a:cubicBezTo>
                                            <a:cubicBezTo>
                                              <a:pt x="17451" y="4851"/>
                                              <a:pt x="17489" y="4730"/>
                                              <a:pt x="17470" y="4634"/>
                                            </a:cubicBezTo>
                                            <a:cubicBezTo>
                                              <a:pt x="17381" y="4660"/>
                                              <a:pt x="17305" y="4743"/>
                                              <a:pt x="17236" y="4845"/>
                                            </a:cubicBezTo>
                                            <a:cubicBezTo>
                                              <a:pt x="17236" y="4794"/>
                                              <a:pt x="17229" y="4749"/>
                                              <a:pt x="17210" y="4717"/>
                                            </a:cubicBezTo>
                                            <a:cubicBezTo>
                                              <a:pt x="17191" y="4730"/>
                                              <a:pt x="17172" y="4749"/>
                                              <a:pt x="17153" y="4768"/>
                                            </a:cubicBezTo>
                                            <a:cubicBezTo>
                                              <a:pt x="17134" y="4787"/>
                                              <a:pt x="17121" y="4813"/>
                                              <a:pt x="17109" y="4838"/>
                                            </a:cubicBezTo>
                                            <a:lnTo>
                                              <a:pt x="17109" y="4832"/>
                                            </a:lnTo>
                                            <a:cubicBezTo>
                                              <a:pt x="17102" y="4705"/>
                                              <a:pt x="17077" y="4584"/>
                                              <a:pt x="17014" y="4514"/>
                                            </a:cubicBezTo>
                                            <a:cubicBezTo>
                                              <a:pt x="16950" y="4577"/>
                                              <a:pt x="16925" y="4692"/>
                                              <a:pt x="16918" y="4813"/>
                                            </a:cubicBezTo>
                                            <a:cubicBezTo>
                                              <a:pt x="16906" y="4794"/>
                                              <a:pt x="16893" y="4775"/>
                                              <a:pt x="16880" y="4755"/>
                                            </a:cubicBezTo>
                                            <a:cubicBezTo>
                                              <a:pt x="16880" y="4755"/>
                                              <a:pt x="16880" y="4755"/>
                                              <a:pt x="16880" y="4755"/>
                                            </a:cubicBezTo>
                                            <a:cubicBezTo>
                                              <a:pt x="16906" y="4724"/>
                                              <a:pt x="16925" y="4679"/>
                                              <a:pt x="16912" y="4615"/>
                                            </a:cubicBezTo>
                                            <a:cubicBezTo>
                                              <a:pt x="16906" y="4571"/>
                                              <a:pt x="16874" y="4526"/>
                                              <a:pt x="16823" y="4482"/>
                                            </a:cubicBezTo>
                                            <a:cubicBezTo>
                                              <a:pt x="16887" y="4475"/>
                                              <a:pt x="16944" y="4456"/>
                                              <a:pt x="16969" y="4424"/>
                                            </a:cubicBezTo>
                                            <a:cubicBezTo>
                                              <a:pt x="17109" y="4272"/>
                                              <a:pt x="16937" y="4132"/>
                                              <a:pt x="16931" y="4112"/>
                                            </a:cubicBezTo>
                                            <a:cubicBezTo>
                                              <a:pt x="16925" y="4093"/>
                                              <a:pt x="16982" y="3877"/>
                                              <a:pt x="16785" y="3839"/>
                                            </a:cubicBezTo>
                                            <a:cubicBezTo>
                                              <a:pt x="16741" y="3832"/>
                                              <a:pt x="16690" y="3845"/>
                                              <a:pt x="16633" y="3877"/>
                                            </a:cubicBezTo>
                                            <a:cubicBezTo>
                                              <a:pt x="16646" y="3813"/>
                                              <a:pt x="16646" y="3756"/>
                                              <a:pt x="16627" y="3718"/>
                                            </a:cubicBezTo>
                                            <a:cubicBezTo>
                                              <a:pt x="16525" y="3540"/>
                                              <a:pt x="16341" y="3660"/>
                                              <a:pt x="16322" y="3660"/>
                                            </a:cubicBezTo>
                                            <a:lnTo>
                                              <a:pt x="16322" y="3660"/>
                                            </a:lnTo>
                                            <a:cubicBezTo>
                                              <a:pt x="16309" y="3660"/>
                                              <a:pt x="16214" y="3603"/>
                                              <a:pt x="16125" y="3629"/>
                                            </a:cubicBezTo>
                                            <a:cubicBezTo>
                                              <a:pt x="16132" y="3622"/>
                                              <a:pt x="16138" y="3622"/>
                                              <a:pt x="16144" y="3616"/>
                                            </a:cubicBezTo>
                                            <a:cubicBezTo>
                                              <a:pt x="16094" y="3565"/>
                                              <a:pt x="15999" y="3546"/>
                                              <a:pt x="15903" y="3540"/>
                                            </a:cubicBezTo>
                                            <a:cubicBezTo>
                                              <a:pt x="15935" y="3520"/>
                                              <a:pt x="15967" y="3495"/>
                                              <a:pt x="15986" y="3469"/>
                                            </a:cubicBezTo>
                                            <a:cubicBezTo>
                                              <a:pt x="15954" y="3450"/>
                                              <a:pt x="15910" y="3444"/>
                                              <a:pt x="15859" y="3450"/>
                                            </a:cubicBezTo>
                                            <a:cubicBezTo>
                                              <a:pt x="15948" y="3393"/>
                                              <a:pt x="16024" y="3323"/>
                                              <a:pt x="16049" y="3253"/>
                                            </a:cubicBezTo>
                                            <a:cubicBezTo>
                                              <a:pt x="15980" y="3240"/>
                                              <a:pt x="15891" y="3266"/>
                                              <a:pt x="15802" y="3304"/>
                                            </a:cubicBezTo>
                                            <a:cubicBezTo>
                                              <a:pt x="15821" y="3272"/>
                                              <a:pt x="15834" y="3234"/>
                                              <a:pt x="15834" y="3202"/>
                                            </a:cubicBezTo>
                                            <a:cubicBezTo>
                                              <a:pt x="15796" y="3202"/>
                                              <a:pt x="15751" y="3221"/>
                                              <a:pt x="15713" y="3247"/>
                                            </a:cubicBezTo>
                                            <a:cubicBezTo>
                                              <a:pt x="15764" y="3151"/>
                                              <a:pt x="15796" y="3056"/>
                                              <a:pt x="15777" y="2979"/>
                                            </a:cubicBezTo>
                                            <a:cubicBezTo>
                                              <a:pt x="15707" y="2998"/>
                                              <a:pt x="15643" y="3068"/>
                                              <a:pt x="15593" y="3151"/>
                                            </a:cubicBezTo>
                                            <a:cubicBezTo>
                                              <a:pt x="15593" y="3113"/>
                                              <a:pt x="15586" y="3075"/>
                                              <a:pt x="15574" y="3043"/>
                                            </a:cubicBezTo>
                                            <a:cubicBezTo>
                                              <a:pt x="15555" y="3056"/>
                                              <a:pt x="15542" y="3068"/>
                                              <a:pt x="15529" y="3088"/>
                                            </a:cubicBezTo>
                                            <a:cubicBezTo>
                                              <a:pt x="15516" y="3107"/>
                                              <a:pt x="15504" y="3126"/>
                                              <a:pt x="15491" y="3145"/>
                                            </a:cubicBezTo>
                                            <a:lnTo>
                                              <a:pt x="15491" y="3138"/>
                                            </a:lnTo>
                                            <a:cubicBezTo>
                                              <a:pt x="15485" y="3037"/>
                                              <a:pt x="15466" y="2941"/>
                                              <a:pt x="15415" y="2884"/>
                                            </a:cubicBezTo>
                                            <a:cubicBezTo>
                                              <a:pt x="15364" y="2935"/>
                                              <a:pt x="15345" y="3030"/>
                                              <a:pt x="15339" y="3126"/>
                                            </a:cubicBezTo>
                                            <a:cubicBezTo>
                                              <a:pt x="15332" y="3113"/>
                                              <a:pt x="15320" y="3094"/>
                                              <a:pt x="15313" y="3081"/>
                                            </a:cubicBezTo>
                                            <a:cubicBezTo>
                                              <a:pt x="15301" y="3068"/>
                                              <a:pt x="15288" y="3056"/>
                                              <a:pt x="15275" y="3043"/>
                                            </a:cubicBezTo>
                                            <a:cubicBezTo>
                                              <a:pt x="15256" y="3075"/>
                                              <a:pt x="15250" y="3119"/>
                                              <a:pt x="15256" y="3170"/>
                                            </a:cubicBezTo>
                                            <a:cubicBezTo>
                                              <a:pt x="15237" y="3145"/>
                                              <a:pt x="15225" y="3119"/>
                                              <a:pt x="15206" y="3094"/>
                                            </a:cubicBezTo>
                                            <a:cubicBezTo>
                                              <a:pt x="15161" y="3037"/>
                                              <a:pt x="15110" y="2998"/>
                                              <a:pt x="15060" y="2979"/>
                                            </a:cubicBezTo>
                                            <a:cubicBezTo>
                                              <a:pt x="15047" y="3049"/>
                                              <a:pt x="15072" y="3138"/>
                                              <a:pt x="15117" y="3228"/>
                                            </a:cubicBezTo>
                                            <a:cubicBezTo>
                                              <a:pt x="15104" y="3221"/>
                                              <a:pt x="15091" y="3215"/>
                                              <a:pt x="15079" y="3208"/>
                                            </a:cubicBezTo>
                                            <a:cubicBezTo>
                                              <a:pt x="15079" y="3202"/>
                                              <a:pt x="15079" y="3196"/>
                                              <a:pt x="15072" y="3189"/>
                                            </a:cubicBezTo>
                                            <a:cubicBezTo>
                                              <a:pt x="15028" y="3049"/>
                                              <a:pt x="14825" y="2992"/>
                                              <a:pt x="14628" y="3056"/>
                                            </a:cubicBezTo>
                                            <a:cubicBezTo>
                                              <a:pt x="14597" y="3068"/>
                                              <a:pt x="14571" y="3075"/>
                                              <a:pt x="14546" y="3094"/>
                                            </a:cubicBezTo>
                                            <a:cubicBezTo>
                                              <a:pt x="14552" y="3062"/>
                                              <a:pt x="14552" y="3037"/>
                                              <a:pt x="14552" y="3005"/>
                                            </a:cubicBezTo>
                                            <a:cubicBezTo>
                                              <a:pt x="14552" y="2795"/>
                                              <a:pt x="14432" y="2623"/>
                                              <a:pt x="14286" y="2623"/>
                                            </a:cubicBezTo>
                                            <a:cubicBezTo>
                                              <a:pt x="14140" y="2623"/>
                                              <a:pt x="14019" y="2795"/>
                                              <a:pt x="14019" y="3005"/>
                                            </a:cubicBezTo>
                                            <a:cubicBezTo>
                                              <a:pt x="14019" y="3037"/>
                                              <a:pt x="14019" y="3068"/>
                                              <a:pt x="14026" y="3094"/>
                                            </a:cubicBezTo>
                                            <a:cubicBezTo>
                                              <a:pt x="14000" y="3081"/>
                                              <a:pt x="13969" y="3068"/>
                                              <a:pt x="13943" y="3056"/>
                                            </a:cubicBezTo>
                                            <a:cubicBezTo>
                                              <a:pt x="13892" y="3037"/>
                                              <a:pt x="13835" y="3030"/>
                                              <a:pt x="13791" y="3030"/>
                                            </a:cubicBezTo>
                                            <a:cubicBezTo>
                                              <a:pt x="13823" y="2986"/>
                                              <a:pt x="13829" y="2928"/>
                                              <a:pt x="13816" y="2884"/>
                                            </a:cubicBezTo>
                                            <a:cubicBezTo>
                                              <a:pt x="13778" y="2769"/>
                                              <a:pt x="13620" y="2725"/>
                                              <a:pt x="13461" y="2776"/>
                                            </a:cubicBezTo>
                                            <a:cubicBezTo>
                                              <a:pt x="13436" y="2782"/>
                                              <a:pt x="13417" y="2795"/>
                                              <a:pt x="13391" y="2801"/>
                                            </a:cubicBezTo>
                                            <a:cubicBezTo>
                                              <a:pt x="13398" y="2776"/>
                                              <a:pt x="13398" y="2757"/>
                                              <a:pt x="13398" y="2731"/>
                                            </a:cubicBezTo>
                                            <a:cubicBezTo>
                                              <a:pt x="13398" y="2718"/>
                                              <a:pt x="13398" y="2706"/>
                                              <a:pt x="13398" y="2693"/>
                                            </a:cubicBezTo>
                                            <a:cubicBezTo>
                                              <a:pt x="13429" y="2706"/>
                                              <a:pt x="13461" y="2712"/>
                                              <a:pt x="13499" y="2718"/>
                                            </a:cubicBezTo>
                                            <a:cubicBezTo>
                                              <a:pt x="13506" y="2718"/>
                                              <a:pt x="13518" y="2725"/>
                                              <a:pt x="13531" y="2725"/>
                                            </a:cubicBezTo>
                                            <a:cubicBezTo>
                                              <a:pt x="13525" y="2693"/>
                                              <a:pt x="13512" y="2667"/>
                                              <a:pt x="13499" y="2648"/>
                                            </a:cubicBezTo>
                                            <a:cubicBezTo>
                                              <a:pt x="13423" y="2470"/>
                                              <a:pt x="13322" y="2432"/>
                                              <a:pt x="13245" y="2438"/>
                                            </a:cubicBezTo>
                                            <a:cubicBezTo>
                                              <a:pt x="13245" y="2438"/>
                                              <a:pt x="13239" y="2438"/>
                                              <a:pt x="13239" y="2438"/>
                                            </a:cubicBezTo>
                                            <a:cubicBezTo>
                                              <a:pt x="13220" y="2432"/>
                                              <a:pt x="13201" y="2425"/>
                                              <a:pt x="13182" y="2425"/>
                                            </a:cubicBezTo>
                                            <a:cubicBezTo>
                                              <a:pt x="13163" y="2425"/>
                                              <a:pt x="13144" y="2432"/>
                                              <a:pt x="13125" y="2438"/>
                                            </a:cubicBezTo>
                                            <a:cubicBezTo>
                                              <a:pt x="13423" y="2279"/>
                                              <a:pt x="13810" y="2152"/>
                                              <a:pt x="14318" y="2107"/>
                                            </a:cubicBezTo>
                                            <a:cubicBezTo>
                                              <a:pt x="14146" y="2031"/>
                                              <a:pt x="13385" y="2234"/>
                                              <a:pt x="13087" y="2400"/>
                                            </a:cubicBezTo>
                                            <a:cubicBezTo>
                                              <a:pt x="12979" y="2457"/>
                                              <a:pt x="12878" y="2534"/>
                                              <a:pt x="12789" y="2610"/>
                                            </a:cubicBezTo>
                                            <a:cubicBezTo>
                                              <a:pt x="12776" y="2585"/>
                                              <a:pt x="12757" y="2559"/>
                                              <a:pt x="12744" y="2540"/>
                                            </a:cubicBezTo>
                                            <a:cubicBezTo>
                                              <a:pt x="12757" y="2470"/>
                                              <a:pt x="12738" y="2375"/>
                                              <a:pt x="12662" y="2241"/>
                                            </a:cubicBezTo>
                                            <a:cubicBezTo>
                                              <a:pt x="12655" y="2247"/>
                                              <a:pt x="12655" y="2254"/>
                                              <a:pt x="12649" y="2260"/>
                                            </a:cubicBezTo>
                                            <a:cubicBezTo>
                                              <a:pt x="12630" y="2241"/>
                                              <a:pt x="12598" y="2228"/>
                                              <a:pt x="12560" y="2222"/>
                                            </a:cubicBezTo>
                                            <a:cubicBezTo>
                                              <a:pt x="12516" y="2215"/>
                                              <a:pt x="12465" y="2228"/>
                                              <a:pt x="12408" y="2260"/>
                                            </a:cubicBezTo>
                                            <a:cubicBezTo>
                                              <a:pt x="12421" y="2196"/>
                                              <a:pt x="12421" y="2139"/>
                                              <a:pt x="12402" y="2101"/>
                                            </a:cubicBezTo>
                                            <a:cubicBezTo>
                                              <a:pt x="12326" y="1967"/>
                                              <a:pt x="12205" y="1999"/>
                                              <a:pt x="12135" y="2031"/>
                                            </a:cubicBezTo>
                                            <a:cubicBezTo>
                                              <a:pt x="11926" y="1833"/>
                                              <a:pt x="11647" y="1381"/>
                                              <a:pt x="11837" y="573"/>
                                            </a:cubicBezTo>
                                            <a:cubicBezTo>
                                              <a:pt x="11755" y="662"/>
                                              <a:pt x="11729" y="1171"/>
                                              <a:pt x="11767" y="1394"/>
                                            </a:cubicBezTo>
                                            <a:cubicBezTo>
                                              <a:pt x="11818" y="1674"/>
                                              <a:pt x="11996" y="1929"/>
                                              <a:pt x="12116" y="2044"/>
                                            </a:cubicBezTo>
                                            <a:cubicBezTo>
                                              <a:pt x="12104" y="2050"/>
                                              <a:pt x="12097" y="2050"/>
                                              <a:pt x="12091" y="2050"/>
                                            </a:cubicBezTo>
                                            <a:lnTo>
                                              <a:pt x="12091" y="2050"/>
                                            </a:lnTo>
                                            <a:cubicBezTo>
                                              <a:pt x="12066" y="2050"/>
                                              <a:pt x="11882" y="1929"/>
                                              <a:pt x="11786" y="2107"/>
                                            </a:cubicBezTo>
                                            <a:cubicBezTo>
                                              <a:pt x="11767" y="2145"/>
                                              <a:pt x="11767" y="2203"/>
                                              <a:pt x="11780" y="2266"/>
                                            </a:cubicBezTo>
                                            <a:cubicBezTo>
                                              <a:pt x="11723" y="2234"/>
                                              <a:pt x="11672" y="2215"/>
                                              <a:pt x="11628" y="2228"/>
                                            </a:cubicBezTo>
                                            <a:cubicBezTo>
                                              <a:pt x="11533" y="2247"/>
                                              <a:pt x="11495" y="2305"/>
                                              <a:pt x="11482" y="2362"/>
                                            </a:cubicBezTo>
                                            <a:cubicBezTo>
                                              <a:pt x="11482" y="2355"/>
                                              <a:pt x="11476" y="2355"/>
                                              <a:pt x="11476" y="2349"/>
                                            </a:cubicBezTo>
                                            <a:cubicBezTo>
                                              <a:pt x="11482" y="2317"/>
                                              <a:pt x="11488" y="2279"/>
                                              <a:pt x="11488" y="2241"/>
                                            </a:cubicBezTo>
                                            <a:cubicBezTo>
                                              <a:pt x="11488" y="1999"/>
                                              <a:pt x="11279" y="1802"/>
                                              <a:pt x="11025" y="1802"/>
                                            </a:cubicBezTo>
                                            <a:cubicBezTo>
                                              <a:pt x="10955" y="1802"/>
                                              <a:pt x="10892" y="1814"/>
                                              <a:pt x="10835" y="1840"/>
                                            </a:cubicBezTo>
                                            <a:cubicBezTo>
                                              <a:pt x="10765" y="1802"/>
                                              <a:pt x="10683" y="1776"/>
                                              <a:pt x="10600" y="1776"/>
                                            </a:cubicBezTo>
                                            <a:cubicBezTo>
                                              <a:pt x="10384" y="1776"/>
                                              <a:pt x="10207" y="1910"/>
                                              <a:pt x="10150" y="2094"/>
                                            </a:cubicBezTo>
                                            <a:cubicBezTo>
                                              <a:pt x="10143" y="2094"/>
                                              <a:pt x="10143" y="2101"/>
                                              <a:pt x="10137" y="2107"/>
                                            </a:cubicBezTo>
                                            <a:cubicBezTo>
                                              <a:pt x="10093" y="2114"/>
                                              <a:pt x="10042" y="2133"/>
                                              <a:pt x="9998" y="2164"/>
                                            </a:cubicBezTo>
                                            <a:cubicBezTo>
                                              <a:pt x="10061" y="2050"/>
                                              <a:pt x="10099" y="1929"/>
                                              <a:pt x="10080" y="1833"/>
                                            </a:cubicBezTo>
                                            <a:cubicBezTo>
                                              <a:pt x="9991" y="1859"/>
                                              <a:pt x="9915" y="1942"/>
                                              <a:pt x="9845" y="2044"/>
                                            </a:cubicBezTo>
                                            <a:cubicBezTo>
                                              <a:pt x="9845" y="1993"/>
                                              <a:pt x="9839" y="1948"/>
                                              <a:pt x="9820" y="1916"/>
                                            </a:cubicBezTo>
                                            <a:cubicBezTo>
                                              <a:pt x="9801" y="1929"/>
                                              <a:pt x="9782" y="1948"/>
                                              <a:pt x="9763" y="1967"/>
                                            </a:cubicBezTo>
                                            <a:cubicBezTo>
                                              <a:pt x="9744" y="1986"/>
                                              <a:pt x="9731" y="2012"/>
                                              <a:pt x="9718" y="2037"/>
                                            </a:cubicBezTo>
                                            <a:lnTo>
                                              <a:pt x="9718" y="2031"/>
                                            </a:lnTo>
                                            <a:cubicBezTo>
                                              <a:pt x="9712" y="1903"/>
                                              <a:pt x="9687" y="1782"/>
                                              <a:pt x="9623" y="1712"/>
                                            </a:cubicBezTo>
                                            <a:cubicBezTo>
                                              <a:pt x="9560" y="1776"/>
                                              <a:pt x="9534" y="1891"/>
                                              <a:pt x="9528" y="2012"/>
                                            </a:cubicBezTo>
                                            <a:cubicBezTo>
                                              <a:pt x="9515" y="1993"/>
                                              <a:pt x="9503" y="1973"/>
                                              <a:pt x="9490" y="1954"/>
                                            </a:cubicBezTo>
                                            <a:cubicBezTo>
                                              <a:pt x="9477" y="1935"/>
                                              <a:pt x="9458" y="1923"/>
                                              <a:pt x="9439" y="1910"/>
                                            </a:cubicBezTo>
                                            <a:cubicBezTo>
                                              <a:pt x="9414" y="1954"/>
                                              <a:pt x="9408" y="2005"/>
                                              <a:pt x="9414" y="2069"/>
                                            </a:cubicBezTo>
                                            <a:cubicBezTo>
                                              <a:pt x="9395" y="2037"/>
                                              <a:pt x="9369" y="2005"/>
                                              <a:pt x="9350" y="1973"/>
                                            </a:cubicBezTo>
                                            <a:cubicBezTo>
                                              <a:pt x="9293" y="1903"/>
                                              <a:pt x="9236" y="1853"/>
                                              <a:pt x="9166" y="1827"/>
                                            </a:cubicBezTo>
                                            <a:cubicBezTo>
                                              <a:pt x="9154" y="1897"/>
                                              <a:pt x="9166" y="1986"/>
                                              <a:pt x="9205" y="2075"/>
                                            </a:cubicBezTo>
                                            <a:cubicBezTo>
                                              <a:pt x="9122" y="2012"/>
                                              <a:pt x="9021" y="1967"/>
                                              <a:pt x="8906" y="1967"/>
                                            </a:cubicBezTo>
                                            <a:cubicBezTo>
                                              <a:pt x="9002" y="1547"/>
                                              <a:pt x="9395" y="789"/>
                                              <a:pt x="10670" y="446"/>
                                            </a:cubicBezTo>
                                            <a:cubicBezTo>
                                              <a:pt x="10486" y="401"/>
                                              <a:pt x="9775" y="738"/>
                                              <a:pt x="9509" y="955"/>
                                            </a:cubicBezTo>
                                            <a:cubicBezTo>
                                              <a:pt x="9135" y="1260"/>
                                              <a:pt x="8906" y="1751"/>
                                              <a:pt x="8875" y="1973"/>
                                            </a:cubicBezTo>
                                            <a:cubicBezTo>
                                              <a:pt x="8818" y="1973"/>
                                              <a:pt x="8760" y="1986"/>
                                              <a:pt x="8710" y="2012"/>
                                            </a:cubicBezTo>
                                            <a:cubicBezTo>
                                              <a:pt x="8640" y="1973"/>
                                              <a:pt x="8557" y="1948"/>
                                              <a:pt x="8475" y="1948"/>
                                            </a:cubicBezTo>
                                            <a:cubicBezTo>
                                              <a:pt x="8297" y="1948"/>
                                              <a:pt x="8145" y="2044"/>
                                              <a:pt x="8069" y="2177"/>
                                            </a:cubicBezTo>
                                            <a:cubicBezTo>
                                              <a:pt x="8056" y="2158"/>
                                              <a:pt x="8037" y="2133"/>
                                              <a:pt x="8018" y="2114"/>
                                            </a:cubicBezTo>
                                            <a:cubicBezTo>
                                              <a:pt x="8006" y="2145"/>
                                              <a:pt x="7993" y="2171"/>
                                              <a:pt x="7987" y="2196"/>
                                            </a:cubicBezTo>
                                            <a:cubicBezTo>
                                              <a:pt x="7974" y="2241"/>
                                              <a:pt x="7961" y="2285"/>
                                              <a:pt x="7961" y="2317"/>
                                            </a:cubicBezTo>
                                            <a:cubicBezTo>
                                              <a:pt x="7923" y="2355"/>
                                              <a:pt x="7891" y="2400"/>
                                              <a:pt x="7872" y="2451"/>
                                            </a:cubicBezTo>
                                            <a:cubicBezTo>
                                              <a:pt x="7866" y="2451"/>
                                              <a:pt x="7853" y="2457"/>
                                              <a:pt x="7847" y="2464"/>
                                            </a:cubicBezTo>
                                            <a:cubicBezTo>
                                              <a:pt x="7511" y="2317"/>
                                              <a:pt x="6819" y="2164"/>
                                              <a:pt x="6661" y="2247"/>
                                            </a:cubicBezTo>
                                            <a:cubicBezTo>
                                              <a:pt x="7130" y="2266"/>
                                              <a:pt x="7504" y="2368"/>
                                              <a:pt x="7796" y="2502"/>
                                            </a:cubicBezTo>
                                            <a:cubicBezTo>
                                              <a:pt x="7784" y="2515"/>
                                              <a:pt x="7771" y="2527"/>
                                              <a:pt x="7765" y="2540"/>
                                            </a:cubicBezTo>
                                            <a:cubicBezTo>
                                              <a:pt x="7765" y="2540"/>
                                              <a:pt x="7765" y="2540"/>
                                              <a:pt x="7765" y="2540"/>
                                            </a:cubicBezTo>
                                            <a:cubicBezTo>
                                              <a:pt x="7688" y="2534"/>
                                              <a:pt x="7581" y="2572"/>
                                              <a:pt x="7511" y="2769"/>
                                            </a:cubicBezTo>
                                            <a:cubicBezTo>
                                              <a:pt x="7504" y="2788"/>
                                              <a:pt x="7498" y="2814"/>
                                              <a:pt x="7492" y="2839"/>
                                            </a:cubicBezTo>
                                            <a:cubicBezTo>
                                              <a:pt x="7498" y="2839"/>
                                              <a:pt x="7504" y="2839"/>
                                              <a:pt x="7511" y="2833"/>
                                            </a:cubicBezTo>
                                            <a:cubicBezTo>
                                              <a:pt x="7587" y="2814"/>
                                              <a:pt x="7638" y="2795"/>
                                              <a:pt x="7682" y="2769"/>
                                            </a:cubicBezTo>
                                            <a:cubicBezTo>
                                              <a:pt x="7682" y="2788"/>
                                              <a:pt x="7682" y="2807"/>
                                              <a:pt x="7682" y="2820"/>
                                            </a:cubicBezTo>
                                            <a:cubicBezTo>
                                              <a:pt x="7682" y="2852"/>
                                              <a:pt x="7682" y="2884"/>
                                              <a:pt x="7688" y="2909"/>
                                            </a:cubicBezTo>
                                            <a:cubicBezTo>
                                              <a:pt x="7663" y="2897"/>
                                              <a:pt x="7631" y="2884"/>
                                              <a:pt x="7606" y="2871"/>
                                            </a:cubicBezTo>
                                            <a:cubicBezTo>
                                              <a:pt x="7403" y="2807"/>
                                              <a:pt x="7206" y="2865"/>
                                              <a:pt x="7162" y="3005"/>
                                            </a:cubicBezTo>
                                            <a:cubicBezTo>
                                              <a:pt x="7117" y="3145"/>
                                              <a:pt x="7244" y="3310"/>
                                              <a:pt x="7447" y="3380"/>
                                            </a:cubicBezTo>
                                            <a:cubicBezTo>
                                              <a:pt x="7479" y="3393"/>
                                              <a:pt x="7504" y="3399"/>
                                              <a:pt x="7536" y="3399"/>
                                            </a:cubicBezTo>
                                            <a:cubicBezTo>
                                              <a:pt x="7517" y="3419"/>
                                              <a:pt x="7498" y="3444"/>
                                              <a:pt x="7479" y="3470"/>
                                            </a:cubicBezTo>
                                            <a:cubicBezTo>
                                              <a:pt x="7397" y="3584"/>
                                              <a:pt x="7365" y="3724"/>
                                              <a:pt x="7397" y="3826"/>
                                            </a:cubicBezTo>
                                            <a:cubicBezTo>
                                              <a:pt x="7320" y="3839"/>
                                              <a:pt x="7257" y="3902"/>
                                              <a:pt x="7225" y="3998"/>
                                            </a:cubicBezTo>
                                            <a:cubicBezTo>
                                              <a:pt x="7225" y="3985"/>
                                              <a:pt x="7225" y="3972"/>
                                              <a:pt x="7225" y="3960"/>
                                            </a:cubicBezTo>
                                            <a:cubicBezTo>
                                              <a:pt x="7219" y="3915"/>
                                              <a:pt x="7187" y="3871"/>
                                              <a:pt x="7137" y="3826"/>
                                            </a:cubicBezTo>
                                            <a:cubicBezTo>
                                              <a:pt x="7200" y="3820"/>
                                              <a:pt x="7257" y="3801"/>
                                              <a:pt x="7282" y="3769"/>
                                            </a:cubicBezTo>
                                            <a:cubicBezTo>
                                              <a:pt x="7422" y="3616"/>
                                              <a:pt x="7251" y="3476"/>
                                              <a:pt x="7244" y="3457"/>
                                            </a:cubicBezTo>
                                            <a:cubicBezTo>
                                              <a:pt x="7238" y="3438"/>
                                              <a:pt x="7295" y="3221"/>
                                              <a:pt x="7098" y="3183"/>
                                            </a:cubicBezTo>
                                            <a:cubicBezTo>
                                              <a:pt x="7054" y="3177"/>
                                              <a:pt x="7003" y="3189"/>
                                              <a:pt x="6946" y="3221"/>
                                            </a:cubicBezTo>
                                            <a:cubicBezTo>
                                              <a:pt x="6959" y="3158"/>
                                              <a:pt x="6959" y="3100"/>
                                              <a:pt x="6940" y="3062"/>
                                            </a:cubicBezTo>
                                            <a:cubicBezTo>
                                              <a:pt x="6838" y="2884"/>
                                              <a:pt x="6654" y="3005"/>
                                              <a:pt x="6635" y="3005"/>
                                            </a:cubicBezTo>
                                            <a:lnTo>
                                              <a:pt x="6635" y="3005"/>
                                            </a:lnTo>
                                            <a:cubicBezTo>
                                              <a:pt x="6610" y="3005"/>
                                              <a:pt x="6426" y="2884"/>
                                              <a:pt x="6331" y="3062"/>
                                            </a:cubicBezTo>
                                            <a:cubicBezTo>
                                              <a:pt x="6312" y="3100"/>
                                              <a:pt x="6312" y="3158"/>
                                              <a:pt x="6325" y="3221"/>
                                            </a:cubicBezTo>
                                            <a:cubicBezTo>
                                              <a:pt x="6280" y="3196"/>
                                              <a:pt x="6236" y="3183"/>
                                              <a:pt x="6198" y="3183"/>
                                            </a:cubicBezTo>
                                            <a:cubicBezTo>
                                              <a:pt x="6242" y="3088"/>
                                              <a:pt x="6147" y="3011"/>
                                              <a:pt x="6141" y="2998"/>
                                            </a:cubicBezTo>
                                            <a:cubicBezTo>
                                              <a:pt x="6134" y="2986"/>
                                              <a:pt x="6179" y="2827"/>
                                              <a:pt x="6033" y="2801"/>
                                            </a:cubicBezTo>
                                            <a:cubicBezTo>
                                              <a:pt x="6001" y="2795"/>
                                              <a:pt x="5963" y="2807"/>
                                              <a:pt x="5925" y="2833"/>
                                            </a:cubicBezTo>
                                            <a:cubicBezTo>
                                              <a:pt x="5938" y="2788"/>
                                              <a:pt x="5931" y="2744"/>
                                              <a:pt x="5919" y="2718"/>
                                            </a:cubicBezTo>
                                            <a:cubicBezTo>
                                              <a:pt x="5849" y="2591"/>
                                              <a:pt x="5709" y="2680"/>
                                              <a:pt x="5697" y="2680"/>
                                            </a:cubicBezTo>
                                            <a:lnTo>
                                              <a:pt x="5697" y="2680"/>
                                            </a:lnTo>
                                            <a:cubicBezTo>
                                              <a:pt x="5677" y="2680"/>
                                              <a:pt x="5544" y="2591"/>
                                              <a:pt x="5474" y="2718"/>
                                            </a:cubicBezTo>
                                            <a:cubicBezTo>
                                              <a:pt x="5462" y="2744"/>
                                              <a:pt x="5462" y="2788"/>
                                              <a:pt x="5468" y="2833"/>
                                            </a:cubicBezTo>
                                            <a:cubicBezTo>
                                              <a:pt x="5430" y="2807"/>
                                              <a:pt x="5386" y="2801"/>
                                              <a:pt x="5360" y="2807"/>
                                            </a:cubicBezTo>
                                            <a:cubicBezTo>
                                              <a:pt x="5214" y="2839"/>
                                              <a:pt x="5259" y="2992"/>
                                              <a:pt x="5252" y="3005"/>
                                            </a:cubicBezTo>
                                            <a:cubicBezTo>
                                              <a:pt x="5246" y="3018"/>
                                              <a:pt x="5119" y="3119"/>
                                              <a:pt x="5221" y="3228"/>
                                            </a:cubicBezTo>
                                            <a:cubicBezTo>
                                              <a:pt x="5240" y="3253"/>
                                              <a:pt x="5278" y="3266"/>
                                              <a:pt x="5329" y="3266"/>
                                            </a:cubicBezTo>
                                            <a:cubicBezTo>
                                              <a:pt x="5297" y="3298"/>
                                              <a:pt x="5271" y="3329"/>
                                              <a:pt x="5265" y="3361"/>
                                            </a:cubicBezTo>
                                            <a:cubicBezTo>
                                              <a:pt x="5246" y="3508"/>
                                              <a:pt x="5411" y="3514"/>
                                              <a:pt x="5417" y="3527"/>
                                            </a:cubicBezTo>
                                            <a:cubicBezTo>
                                              <a:pt x="5424" y="3527"/>
                                              <a:pt x="5430" y="3552"/>
                                              <a:pt x="5449" y="3571"/>
                                            </a:cubicBezTo>
                                            <a:cubicBezTo>
                                              <a:pt x="5443" y="3571"/>
                                              <a:pt x="5436" y="3571"/>
                                              <a:pt x="5430" y="3571"/>
                                            </a:cubicBezTo>
                                            <a:cubicBezTo>
                                              <a:pt x="5214" y="3571"/>
                                              <a:pt x="5037" y="3705"/>
                                              <a:pt x="4980" y="3890"/>
                                            </a:cubicBezTo>
                                            <a:cubicBezTo>
                                              <a:pt x="4967" y="3896"/>
                                              <a:pt x="4961" y="3909"/>
                                              <a:pt x="4948" y="3915"/>
                                            </a:cubicBezTo>
                                            <a:cubicBezTo>
                                              <a:pt x="4853" y="3921"/>
                                              <a:pt x="4802" y="3972"/>
                                              <a:pt x="4777" y="4017"/>
                                            </a:cubicBezTo>
                                            <a:cubicBezTo>
                                              <a:pt x="4789" y="4036"/>
                                              <a:pt x="4802" y="4049"/>
                                              <a:pt x="4827" y="4062"/>
                                            </a:cubicBezTo>
                                            <a:cubicBezTo>
                                              <a:pt x="4802" y="4112"/>
                                              <a:pt x="4789" y="4163"/>
                                              <a:pt x="4789" y="4221"/>
                                            </a:cubicBezTo>
                                            <a:cubicBezTo>
                                              <a:pt x="4720" y="4240"/>
                                              <a:pt x="4682" y="4284"/>
                                              <a:pt x="4663" y="4316"/>
                                            </a:cubicBezTo>
                                            <a:cubicBezTo>
                                              <a:pt x="4688" y="4354"/>
                                              <a:pt x="4739" y="4393"/>
                                              <a:pt x="4821" y="4399"/>
                                            </a:cubicBezTo>
                                            <a:cubicBezTo>
                                              <a:pt x="4834" y="4431"/>
                                              <a:pt x="4853" y="4469"/>
                                              <a:pt x="4872" y="4494"/>
                                            </a:cubicBezTo>
                                            <a:lnTo>
                                              <a:pt x="4872" y="4507"/>
                                            </a:lnTo>
                                            <a:cubicBezTo>
                                              <a:pt x="4872" y="4514"/>
                                              <a:pt x="4872" y="4520"/>
                                              <a:pt x="4872" y="4520"/>
                                            </a:cubicBezTo>
                                            <a:cubicBezTo>
                                              <a:pt x="4656" y="4469"/>
                                              <a:pt x="4574" y="4564"/>
                                              <a:pt x="4548" y="4634"/>
                                            </a:cubicBezTo>
                                            <a:cubicBezTo>
                                              <a:pt x="4567" y="4660"/>
                                              <a:pt x="4605" y="4685"/>
                                              <a:pt x="4650" y="4692"/>
                                            </a:cubicBezTo>
                                            <a:cubicBezTo>
                                              <a:pt x="4643" y="4705"/>
                                              <a:pt x="4631" y="4717"/>
                                              <a:pt x="4624" y="4730"/>
                                            </a:cubicBezTo>
                                            <a:cubicBezTo>
                                              <a:pt x="4612" y="4755"/>
                                              <a:pt x="4605" y="4781"/>
                                              <a:pt x="4605" y="4819"/>
                                            </a:cubicBezTo>
                                            <a:cubicBezTo>
                                              <a:pt x="4586" y="4832"/>
                                              <a:pt x="4567" y="4845"/>
                                              <a:pt x="4555" y="4857"/>
                                            </a:cubicBezTo>
                                            <a:cubicBezTo>
                                              <a:pt x="4529" y="4851"/>
                                              <a:pt x="4504" y="4845"/>
                                              <a:pt x="4485" y="4845"/>
                                            </a:cubicBezTo>
                                            <a:cubicBezTo>
                                              <a:pt x="4523" y="4539"/>
                                              <a:pt x="4624" y="4189"/>
                                              <a:pt x="4821" y="3801"/>
                                            </a:cubicBezTo>
                                            <a:cubicBezTo>
                                              <a:pt x="4682" y="3890"/>
                                              <a:pt x="4491" y="4482"/>
                                              <a:pt x="4434" y="4857"/>
                                            </a:cubicBezTo>
                                            <a:cubicBezTo>
                                              <a:pt x="4358" y="4883"/>
                                              <a:pt x="4326" y="4946"/>
                                              <a:pt x="4320" y="4997"/>
                                            </a:cubicBezTo>
                                            <a:cubicBezTo>
                                              <a:pt x="4314" y="4997"/>
                                              <a:pt x="4307" y="5004"/>
                                              <a:pt x="4301" y="5004"/>
                                            </a:cubicBezTo>
                                            <a:cubicBezTo>
                                              <a:pt x="4250" y="4966"/>
                                              <a:pt x="4168" y="4927"/>
                                              <a:pt x="4035" y="4915"/>
                                            </a:cubicBezTo>
                                            <a:cubicBezTo>
                                              <a:pt x="4073" y="5016"/>
                                              <a:pt x="4117" y="5080"/>
                                              <a:pt x="4155" y="5125"/>
                                            </a:cubicBezTo>
                                            <a:cubicBezTo>
                                              <a:pt x="4136" y="5150"/>
                                              <a:pt x="4111" y="5176"/>
                                              <a:pt x="4092" y="5207"/>
                                            </a:cubicBezTo>
                                            <a:cubicBezTo>
                                              <a:pt x="4092" y="5157"/>
                                              <a:pt x="4085" y="5112"/>
                                              <a:pt x="4066" y="5080"/>
                                            </a:cubicBezTo>
                                            <a:cubicBezTo>
                                              <a:pt x="4047" y="5093"/>
                                              <a:pt x="4028" y="5112"/>
                                              <a:pt x="4009" y="5131"/>
                                            </a:cubicBezTo>
                                            <a:cubicBezTo>
                                              <a:pt x="3990" y="5150"/>
                                              <a:pt x="3977" y="5176"/>
                                              <a:pt x="3965" y="5201"/>
                                            </a:cubicBezTo>
                                            <a:lnTo>
                                              <a:pt x="3965" y="5195"/>
                                            </a:lnTo>
                                            <a:cubicBezTo>
                                              <a:pt x="3958" y="5067"/>
                                              <a:pt x="3933" y="4946"/>
                                              <a:pt x="3870" y="4876"/>
                                            </a:cubicBezTo>
                                            <a:cubicBezTo>
                                              <a:pt x="3806" y="4940"/>
                                              <a:pt x="3781" y="5055"/>
                                              <a:pt x="3774" y="5176"/>
                                            </a:cubicBezTo>
                                            <a:cubicBezTo>
                                              <a:pt x="3762" y="5157"/>
                                              <a:pt x="3749" y="5137"/>
                                              <a:pt x="3736" y="5118"/>
                                            </a:cubicBezTo>
                                            <a:cubicBezTo>
                                              <a:pt x="3724" y="5099"/>
                                              <a:pt x="3705" y="5086"/>
                                              <a:pt x="3686" y="5074"/>
                                            </a:cubicBezTo>
                                            <a:cubicBezTo>
                                              <a:pt x="3660" y="5118"/>
                                              <a:pt x="3654" y="5169"/>
                                              <a:pt x="3660" y="5233"/>
                                            </a:cubicBezTo>
                                            <a:cubicBezTo>
                                              <a:pt x="3641" y="5201"/>
                                              <a:pt x="3616" y="5169"/>
                                              <a:pt x="3597" y="5137"/>
                                            </a:cubicBezTo>
                                            <a:cubicBezTo>
                                              <a:pt x="3540" y="5067"/>
                                              <a:pt x="3483" y="5016"/>
                                              <a:pt x="3413" y="4991"/>
                                            </a:cubicBezTo>
                                            <a:cubicBezTo>
                                              <a:pt x="3394" y="5080"/>
                                              <a:pt x="3426" y="5188"/>
                                              <a:pt x="3483" y="5297"/>
                                            </a:cubicBezTo>
                                            <a:cubicBezTo>
                                              <a:pt x="3438" y="5271"/>
                                              <a:pt x="3400" y="5252"/>
                                              <a:pt x="3356" y="5252"/>
                                            </a:cubicBezTo>
                                            <a:cubicBezTo>
                                              <a:pt x="3356" y="5303"/>
                                              <a:pt x="3381" y="5354"/>
                                              <a:pt x="3413" y="5405"/>
                                            </a:cubicBezTo>
                                            <a:cubicBezTo>
                                              <a:pt x="3324" y="5360"/>
                                              <a:pt x="3235" y="5328"/>
                                              <a:pt x="3159" y="5322"/>
                                            </a:cubicBezTo>
                                            <a:cubicBezTo>
                                              <a:pt x="3210" y="5297"/>
                                              <a:pt x="3267" y="5252"/>
                                              <a:pt x="3324" y="5188"/>
                                            </a:cubicBezTo>
                                            <a:cubicBezTo>
                                              <a:pt x="3127" y="5131"/>
                                              <a:pt x="3020" y="5163"/>
                                              <a:pt x="2962" y="5214"/>
                                            </a:cubicBezTo>
                                            <a:cubicBezTo>
                                              <a:pt x="2931" y="5239"/>
                                              <a:pt x="2918" y="5271"/>
                                              <a:pt x="2912" y="5303"/>
                                            </a:cubicBezTo>
                                            <a:cubicBezTo>
                                              <a:pt x="2924" y="5316"/>
                                              <a:pt x="2943" y="5328"/>
                                              <a:pt x="2962" y="5341"/>
                                            </a:cubicBezTo>
                                            <a:cubicBezTo>
                                              <a:pt x="2994" y="5354"/>
                                              <a:pt x="3039" y="5360"/>
                                              <a:pt x="3089" y="5354"/>
                                            </a:cubicBezTo>
                                            <a:cubicBezTo>
                                              <a:pt x="3102" y="5386"/>
                                              <a:pt x="3121" y="5418"/>
                                              <a:pt x="3153" y="5449"/>
                                            </a:cubicBezTo>
                                            <a:cubicBezTo>
                                              <a:pt x="3064" y="5449"/>
                                              <a:pt x="3000" y="5475"/>
                                              <a:pt x="2962" y="5507"/>
                                            </a:cubicBezTo>
                                            <a:cubicBezTo>
                                              <a:pt x="2924" y="5538"/>
                                              <a:pt x="2905" y="5583"/>
                                              <a:pt x="2899" y="5615"/>
                                            </a:cubicBezTo>
                                            <a:cubicBezTo>
                                              <a:pt x="2912" y="5628"/>
                                              <a:pt x="2937" y="5640"/>
                                              <a:pt x="2962" y="5647"/>
                                            </a:cubicBezTo>
                                            <a:cubicBezTo>
                                              <a:pt x="2981" y="5653"/>
                                              <a:pt x="3007" y="5653"/>
                                              <a:pt x="3032" y="5653"/>
                                            </a:cubicBezTo>
                                            <a:cubicBezTo>
                                              <a:pt x="3020" y="5685"/>
                                              <a:pt x="3007" y="5717"/>
                                              <a:pt x="3000" y="5761"/>
                                            </a:cubicBezTo>
                                            <a:cubicBezTo>
                                              <a:pt x="2988" y="5768"/>
                                              <a:pt x="2975" y="5780"/>
                                              <a:pt x="2962" y="5793"/>
                                            </a:cubicBezTo>
                                            <a:cubicBezTo>
                                              <a:pt x="2969" y="5799"/>
                                              <a:pt x="2975" y="5799"/>
                                              <a:pt x="2981" y="5806"/>
                                            </a:cubicBezTo>
                                            <a:cubicBezTo>
                                              <a:pt x="2981" y="5806"/>
                                              <a:pt x="2981" y="5806"/>
                                              <a:pt x="2975" y="5812"/>
                                            </a:cubicBezTo>
                                            <a:cubicBezTo>
                                              <a:pt x="2969" y="5806"/>
                                              <a:pt x="2969" y="5799"/>
                                              <a:pt x="2962" y="5799"/>
                                            </a:cubicBezTo>
                                            <a:cubicBezTo>
                                              <a:pt x="2950" y="5787"/>
                                              <a:pt x="2937" y="5774"/>
                                              <a:pt x="2924" y="5761"/>
                                            </a:cubicBezTo>
                                            <a:cubicBezTo>
                                              <a:pt x="2905" y="5793"/>
                                              <a:pt x="2899" y="5838"/>
                                              <a:pt x="2905" y="5889"/>
                                            </a:cubicBezTo>
                                            <a:cubicBezTo>
                                              <a:pt x="2893" y="5870"/>
                                              <a:pt x="2886" y="5857"/>
                                              <a:pt x="2874" y="5844"/>
                                            </a:cubicBezTo>
                                            <a:cubicBezTo>
                                              <a:pt x="2823" y="5481"/>
                                              <a:pt x="2874" y="5010"/>
                                              <a:pt x="3134" y="4444"/>
                                            </a:cubicBezTo>
                                            <a:cubicBezTo>
                                              <a:pt x="3140" y="4444"/>
                                              <a:pt x="3140" y="4444"/>
                                              <a:pt x="3146" y="4450"/>
                                            </a:cubicBezTo>
                                            <a:cubicBezTo>
                                              <a:pt x="3165" y="4456"/>
                                              <a:pt x="3184" y="4463"/>
                                              <a:pt x="3203" y="4463"/>
                                            </a:cubicBezTo>
                                            <a:cubicBezTo>
                                              <a:pt x="3191" y="4475"/>
                                              <a:pt x="3178" y="4488"/>
                                              <a:pt x="3165" y="4507"/>
                                            </a:cubicBezTo>
                                            <a:cubicBezTo>
                                              <a:pt x="3127" y="4564"/>
                                              <a:pt x="3108" y="4622"/>
                                              <a:pt x="3108" y="4679"/>
                                            </a:cubicBezTo>
                                            <a:cubicBezTo>
                                              <a:pt x="3102" y="4685"/>
                                              <a:pt x="3096" y="4698"/>
                                              <a:pt x="3089" y="4705"/>
                                            </a:cubicBezTo>
                                            <a:cubicBezTo>
                                              <a:pt x="3096" y="4717"/>
                                              <a:pt x="3108" y="4730"/>
                                              <a:pt x="3121" y="4743"/>
                                            </a:cubicBezTo>
                                            <a:cubicBezTo>
                                              <a:pt x="3127" y="4768"/>
                                              <a:pt x="3146" y="4787"/>
                                              <a:pt x="3165" y="4800"/>
                                            </a:cubicBezTo>
                                            <a:cubicBezTo>
                                              <a:pt x="3223" y="4838"/>
                                              <a:pt x="3305" y="4825"/>
                                              <a:pt x="3375" y="4768"/>
                                            </a:cubicBezTo>
                                            <a:cubicBezTo>
                                              <a:pt x="3413" y="4755"/>
                                              <a:pt x="3457" y="4736"/>
                                              <a:pt x="3502" y="4705"/>
                                            </a:cubicBezTo>
                                            <a:cubicBezTo>
                                              <a:pt x="3578" y="4806"/>
                                              <a:pt x="3698" y="4851"/>
                                              <a:pt x="3774" y="4800"/>
                                            </a:cubicBezTo>
                                            <a:cubicBezTo>
                                              <a:pt x="3851" y="4743"/>
                                              <a:pt x="3844" y="4615"/>
                                              <a:pt x="3768" y="4507"/>
                                            </a:cubicBezTo>
                                            <a:cubicBezTo>
                                              <a:pt x="3755" y="4494"/>
                                              <a:pt x="3743" y="4475"/>
                                              <a:pt x="3730" y="4463"/>
                                            </a:cubicBezTo>
                                            <a:cubicBezTo>
                                              <a:pt x="3749" y="4463"/>
                                              <a:pt x="3768" y="4456"/>
                                              <a:pt x="3787" y="4450"/>
                                            </a:cubicBezTo>
                                            <a:cubicBezTo>
                                              <a:pt x="3914" y="4412"/>
                                              <a:pt x="3990" y="4303"/>
                                              <a:pt x="3965" y="4214"/>
                                            </a:cubicBezTo>
                                            <a:cubicBezTo>
                                              <a:pt x="3939" y="4125"/>
                                              <a:pt x="3812" y="4087"/>
                                              <a:pt x="3686" y="4132"/>
                                            </a:cubicBezTo>
                                            <a:cubicBezTo>
                                              <a:pt x="3667" y="4138"/>
                                              <a:pt x="3648" y="4144"/>
                                              <a:pt x="3635" y="4151"/>
                                            </a:cubicBezTo>
                                            <a:cubicBezTo>
                                              <a:pt x="3635" y="4132"/>
                                              <a:pt x="3641" y="4112"/>
                                              <a:pt x="3641" y="4093"/>
                                            </a:cubicBezTo>
                                            <a:cubicBezTo>
                                              <a:pt x="3641" y="4004"/>
                                              <a:pt x="3609" y="3928"/>
                                              <a:pt x="3559" y="3883"/>
                                            </a:cubicBezTo>
                                            <a:cubicBezTo>
                                              <a:pt x="3565" y="3858"/>
                                              <a:pt x="3571" y="3826"/>
                                              <a:pt x="3571" y="3794"/>
                                            </a:cubicBezTo>
                                            <a:cubicBezTo>
                                              <a:pt x="3527" y="3813"/>
                                              <a:pt x="3489" y="3832"/>
                                              <a:pt x="3451" y="3851"/>
                                            </a:cubicBezTo>
                                            <a:cubicBezTo>
                                              <a:pt x="3406" y="3858"/>
                                              <a:pt x="3368" y="3896"/>
                                              <a:pt x="3343" y="3947"/>
                                            </a:cubicBezTo>
                                            <a:cubicBezTo>
                                              <a:pt x="3286" y="4023"/>
                                              <a:pt x="3292" y="4093"/>
                                              <a:pt x="3311" y="4138"/>
                                            </a:cubicBezTo>
                                            <a:cubicBezTo>
                                              <a:pt x="3311" y="4138"/>
                                              <a:pt x="3311" y="4138"/>
                                              <a:pt x="3311" y="4138"/>
                                            </a:cubicBezTo>
                                            <a:cubicBezTo>
                                              <a:pt x="3311" y="4138"/>
                                              <a:pt x="3311" y="4138"/>
                                              <a:pt x="3311" y="4144"/>
                                            </a:cubicBezTo>
                                            <a:cubicBezTo>
                                              <a:pt x="3292" y="4138"/>
                                              <a:pt x="3280" y="4132"/>
                                              <a:pt x="3261" y="4125"/>
                                            </a:cubicBezTo>
                                            <a:cubicBezTo>
                                              <a:pt x="3223" y="4112"/>
                                              <a:pt x="3184" y="4106"/>
                                              <a:pt x="3146" y="4112"/>
                                            </a:cubicBezTo>
                                            <a:cubicBezTo>
                                              <a:pt x="3127" y="4055"/>
                                              <a:pt x="3077" y="3985"/>
                                              <a:pt x="2975" y="3909"/>
                                            </a:cubicBezTo>
                                            <a:cubicBezTo>
                                              <a:pt x="2969" y="3902"/>
                                              <a:pt x="2962" y="3902"/>
                                              <a:pt x="2956" y="3896"/>
                                            </a:cubicBezTo>
                                            <a:cubicBezTo>
                                              <a:pt x="2931" y="4030"/>
                                              <a:pt x="2943" y="4119"/>
                                              <a:pt x="2975" y="4182"/>
                                            </a:cubicBezTo>
                                            <a:cubicBezTo>
                                              <a:pt x="2975" y="4189"/>
                                              <a:pt x="2981" y="4195"/>
                                              <a:pt x="2981" y="4202"/>
                                            </a:cubicBezTo>
                                            <a:cubicBezTo>
                                              <a:pt x="2981" y="4208"/>
                                              <a:pt x="2975" y="4208"/>
                                              <a:pt x="2975" y="4214"/>
                                            </a:cubicBezTo>
                                            <a:cubicBezTo>
                                              <a:pt x="2950" y="4291"/>
                                              <a:pt x="3007" y="4380"/>
                                              <a:pt x="3108" y="4431"/>
                                            </a:cubicBezTo>
                                            <a:cubicBezTo>
                                              <a:pt x="2975" y="4705"/>
                                              <a:pt x="2842" y="5137"/>
                                              <a:pt x="2823" y="5379"/>
                                            </a:cubicBezTo>
                                            <a:cubicBezTo>
                                              <a:pt x="2810" y="5513"/>
                                              <a:pt x="2817" y="5653"/>
                                              <a:pt x="2836" y="5780"/>
                                            </a:cubicBezTo>
                                            <a:cubicBezTo>
                                              <a:pt x="2797" y="5742"/>
                                              <a:pt x="2759" y="5717"/>
                                              <a:pt x="2721" y="5704"/>
                                            </a:cubicBezTo>
                                            <a:cubicBezTo>
                                              <a:pt x="2721" y="5710"/>
                                              <a:pt x="2721" y="5717"/>
                                              <a:pt x="2721" y="5723"/>
                                            </a:cubicBezTo>
                                            <a:cubicBezTo>
                                              <a:pt x="2715" y="5717"/>
                                              <a:pt x="2715" y="5717"/>
                                              <a:pt x="2709" y="5710"/>
                                            </a:cubicBezTo>
                                            <a:cubicBezTo>
                                              <a:pt x="2658" y="5679"/>
                                              <a:pt x="2575" y="5653"/>
                                              <a:pt x="2461" y="5640"/>
                                            </a:cubicBezTo>
                                            <a:cubicBezTo>
                                              <a:pt x="2537" y="5831"/>
                                              <a:pt x="2633" y="5895"/>
                                              <a:pt x="2709" y="5908"/>
                                            </a:cubicBezTo>
                                            <a:cubicBezTo>
                                              <a:pt x="2728" y="5908"/>
                                              <a:pt x="2747" y="5908"/>
                                              <a:pt x="2759" y="5908"/>
                                            </a:cubicBezTo>
                                            <a:cubicBezTo>
                                              <a:pt x="2766" y="5920"/>
                                              <a:pt x="2772" y="5933"/>
                                              <a:pt x="2778" y="5952"/>
                                            </a:cubicBezTo>
                                            <a:cubicBezTo>
                                              <a:pt x="2747" y="5933"/>
                                              <a:pt x="2709" y="5920"/>
                                              <a:pt x="2677" y="5914"/>
                                            </a:cubicBezTo>
                                            <a:cubicBezTo>
                                              <a:pt x="2677" y="5946"/>
                                              <a:pt x="2690" y="5984"/>
                                              <a:pt x="2709" y="6016"/>
                                            </a:cubicBezTo>
                                            <a:cubicBezTo>
                                              <a:pt x="2709" y="6016"/>
                                              <a:pt x="2702" y="6016"/>
                                              <a:pt x="2702" y="6016"/>
                                            </a:cubicBezTo>
                                            <a:cubicBezTo>
                                              <a:pt x="2690" y="6010"/>
                                              <a:pt x="2671" y="6010"/>
                                              <a:pt x="2652" y="6003"/>
                                            </a:cubicBezTo>
                                            <a:cubicBezTo>
                                              <a:pt x="2582" y="5971"/>
                                              <a:pt x="2512" y="5959"/>
                                              <a:pt x="2455" y="5971"/>
                                            </a:cubicBezTo>
                                            <a:cubicBezTo>
                                              <a:pt x="2474" y="6022"/>
                                              <a:pt x="2512" y="6067"/>
                                              <a:pt x="2563" y="6111"/>
                                            </a:cubicBezTo>
                                            <a:cubicBezTo>
                                              <a:pt x="2575" y="6131"/>
                                              <a:pt x="2595" y="6143"/>
                                              <a:pt x="2607" y="6156"/>
                                            </a:cubicBezTo>
                                            <a:cubicBezTo>
                                              <a:pt x="2575" y="6156"/>
                                              <a:pt x="2544" y="6162"/>
                                              <a:pt x="2518" y="6175"/>
                                            </a:cubicBezTo>
                                            <a:cubicBezTo>
                                              <a:pt x="2537" y="6207"/>
                                              <a:pt x="2575" y="6232"/>
                                              <a:pt x="2620" y="6258"/>
                                            </a:cubicBezTo>
                                            <a:cubicBezTo>
                                              <a:pt x="2512" y="6264"/>
                                              <a:pt x="2417" y="6283"/>
                                              <a:pt x="2360" y="6334"/>
                                            </a:cubicBezTo>
                                            <a:cubicBezTo>
                                              <a:pt x="2411" y="6385"/>
                                              <a:pt x="2506" y="6404"/>
                                              <a:pt x="2601" y="6411"/>
                                            </a:cubicBezTo>
                                            <a:cubicBezTo>
                                              <a:pt x="2569" y="6430"/>
                                              <a:pt x="2537" y="6455"/>
                                              <a:pt x="2518" y="6481"/>
                                            </a:cubicBezTo>
                                            <a:cubicBezTo>
                                              <a:pt x="2550" y="6500"/>
                                              <a:pt x="2595" y="6506"/>
                                              <a:pt x="2645" y="6500"/>
                                            </a:cubicBezTo>
                                            <a:cubicBezTo>
                                              <a:pt x="2556" y="6557"/>
                                              <a:pt x="2480" y="6627"/>
                                              <a:pt x="2455" y="6697"/>
                                            </a:cubicBezTo>
                                            <a:cubicBezTo>
                                              <a:pt x="2525" y="6710"/>
                                              <a:pt x="2614" y="6684"/>
                                              <a:pt x="2702" y="6640"/>
                                            </a:cubicBezTo>
                                            <a:cubicBezTo>
                                              <a:pt x="2683" y="6672"/>
                                              <a:pt x="2671" y="6710"/>
                                              <a:pt x="2664" y="6742"/>
                                            </a:cubicBezTo>
                                            <a:cubicBezTo>
                                              <a:pt x="2690" y="6742"/>
                                              <a:pt x="2709" y="6735"/>
                                              <a:pt x="2734" y="6723"/>
                                            </a:cubicBezTo>
                                            <a:cubicBezTo>
                                              <a:pt x="2740" y="6735"/>
                                              <a:pt x="2747" y="6748"/>
                                              <a:pt x="2753" y="6761"/>
                                            </a:cubicBezTo>
                                            <a:cubicBezTo>
                                              <a:pt x="2728" y="6831"/>
                                              <a:pt x="2709" y="6894"/>
                                              <a:pt x="2721" y="6952"/>
                                            </a:cubicBezTo>
                                            <a:cubicBezTo>
                                              <a:pt x="2721" y="6958"/>
                                              <a:pt x="2715" y="6971"/>
                                              <a:pt x="2715" y="6984"/>
                                            </a:cubicBezTo>
                                            <a:cubicBezTo>
                                              <a:pt x="2696" y="6907"/>
                                              <a:pt x="2620" y="6818"/>
                                              <a:pt x="2392" y="6805"/>
                                            </a:cubicBezTo>
                                            <a:cubicBezTo>
                                              <a:pt x="2379" y="6805"/>
                                              <a:pt x="2372" y="6805"/>
                                              <a:pt x="2360" y="6805"/>
                                            </a:cubicBezTo>
                                            <a:cubicBezTo>
                                              <a:pt x="2372" y="6831"/>
                                              <a:pt x="2379" y="6850"/>
                                              <a:pt x="2392" y="6869"/>
                                            </a:cubicBezTo>
                                            <a:cubicBezTo>
                                              <a:pt x="2512" y="7073"/>
                                              <a:pt x="2633" y="7073"/>
                                              <a:pt x="2709" y="7047"/>
                                            </a:cubicBezTo>
                                            <a:cubicBezTo>
                                              <a:pt x="2709" y="7066"/>
                                              <a:pt x="2709" y="7079"/>
                                              <a:pt x="2709" y="7098"/>
                                            </a:cubicBezTo>
                                            <a:cubicBezTo>
                                              <a:pt x="2709" y="7098"/>
                                              <a:pt x="2709" y="7098"/>
                                              <a:pt x="2709" y="7098"/>
                                            </a:cubicBezTo>
                                            <a:cubicBezTo>
                                              <a:pt x="2677" y="7111"/>
                                              <a:pt x="2639" y="7130"/>
                                              <a:pt x="2601" y="7143"/>
                                            </a:cubicBezTo>
                                            <a:cubicBezTo>
                                              <a:pt x="2537" y="7124"/>
                                              <a:pt x="2480" y="7124"/>
                                              <a:pt x="2423" y="7130"/>
                                            </a:cubicBezTo>
                                            <a:cubicBezTo>
                                              <a:pt x="2417" y="7111"/>
                                              <a:pt x="2411" y="7085"/>
                                              <a:pt x="2392" y="7066"/>
                                            </a:cubicBezTo>
                                            <a:cubicBezTo>
                                              <a:pt x="2353" y="7009"/>
                                              <a:pt x="2271" y="6958"/>
                                              <a:pt x="2100" y="6958"/>
                                            </a:cubicBezTo>
                                            <a:cubicBezTo>
                                              <a:pt x="2081" y="6958"/>
                                              <a:pt x="2062" y="6958"/>
                                              <a:pt x="2036" y="6964"/>
                                            </a:cubicBezTo>
                                            <a:cubicBezTo>
                                              <a:pt x="2055" y="7003"/>
                                              <a:pt x="2081" y="7028"/>
                                              <a:pt x="2100" y="7054"/>
                                            </a:cubicBezTo>
                                            <a:cubicBezTo>
                                              <a:pt x="2163" y="7130"/>
                                              <a:pt x="2220" y="7168"/>
                                              <a:pt x="2271" y="7181"/>
                                            </a:cubicBezTo>
                                            <a:cubicBezTo>
                                              <a:pt x="2227" y="7206"/>
                                              <a:pt x="2195" y="7245"/>
                                              <a:pt x="2176" y="7295"/>
                                            </a:cubicBezTo>
                                            <a:cubicBezTo>
                                              <a:pt x="2169" y="7327"/>
                                              <a:pt x="2163" y="7353"/>
                                              <a:pt x="2169" y="7385"/>
                                            </a:cubicBezTo>
                                            <a:cubicBezTo>
                                              <a:pt x="1979" y="7506"/>
                                              <a:pt x="1827" y="7627"/>
                                              <a:pt x="1802" y="7703"/>
                                            </a:cubicBezTo>
                                            <a:cubicBezTo>
                                              <a:pt x="1928" y="7595"/>
                                              <a:pt x="2055" y="7506"/>
                                              <a:pt x="2182" y="7423"/>
                                            </a:cubicBezTo>
                                            <a:cubicBezTo>
                                              <a:pt x="2189" y="7448"/>
                                              <a:pt x="2208" y="7474"/>
                                              <a:pt x="2220" y="7499"/>
                                            </a:cubicBezTo>
                                            <a:cubicBezTo>
                                              <a:pt x="2189" y="7576"/>
                                              <a:pt x="2195" y="7690"/>
                                              <a:pt x="2334" y="7856"/>
                                            </a:cubicBezTo>
                                            <a:cubicBezTo>
                                              <a:pt x="2366" y="7786"/>
                                              <a:pt x="2379" y="7728"/>
                                              <a:pt x="2385" y="7684"/>
                                            </a:cubicBezTo>
                                            <a:cubicBezTo>
                                              <a:pt x="2385" y="7665"/>
                                              <a:pt x="2385" y="7652"/>
                                              <a:pt x="2385" y="7639"/>
                                            </a:cubicBezTo>
                                            <a:cubicBezTo>
                                              <a:pt x="2404" y="7652"/>
                                              <a:pt x="2430" y="7658"/>
                                              <a:pt x="2455" y="7665"/>
                                            </a:cubicBezTo>
                                            <a:cubicBezTo>
                                              <a:pt x="2487" y="7677"/>
                                              <a:pt x="2512" y="7684"/>
                                              <a:pt x="2544" y="7684"/>
                                            </a:cubicBezTo>
                                            <a:cubicBezTo>
                                              <a:pt x="2525" y="7703"/>
                                              <a:pt x="2506" y="7728"/>
                                              <a:pt x="2487" y="7754"/>
                                            </a:cubicBezTo>
                                            <a:cubicBezTo>
                                              <a:pt x="2392" y="7888"/>
                                              <a:pt x="2366" y="8040"/>
                                              <a:pt x="2417" y="8142"/>
                                            </a:cubicBezTo>
                                            <a:cubicBezTo>
                                              <a:pt x="2353" y="8110"/>
                                              <a:pt x="2277" y="8091"/>
                                              <a:pt x="2201" y="8091"/>
                                            </a:cubicBezTo>
                                            <a:cubicBezTo>
                                              <a:pt x="1986" y="8091"/>
                                              <a:pt x="1808" y="8225"/>
                                              <a:pt x="1751" y="8410"/>
                                            </a:cubicBezTo>
                                            <a:cubicBezTo>
                                              <a:pt x="1637" y="8492"/>
                                              <a:pt x="1560" y="8620"/>
                                              <a:pt x="1560" y="8766"/>
                                            </a:cubicBezTo>
                                            <a:cubicBezTo>
                                              <a:pt x="1560" y="8862"/>
                                              <a:pt x="1592" y="8944"/>
                                              <a:pt x="1643" y="9021"/>
                                            </a:cubicBezTo>
                                            <a:lnTo>
                                              <a:pt x="1643" y="9033"/>
                                            </a:lnTo>
                                            <a:cubicBezTo>
                                              <a:pt x="1643" y="9263"/>
                                              <a:pt x="1827" y="9447"/>
                                              <a:pt x="2062" y="9473"/>
                                            </a:cubicBezTo>
                                            <a:cubicBezTo>
                                              <a:pt x="2074" y="9492"/>
                                              <a:pt x="2093" y="9505"/>
                                              <a:pt x="2106" y="9524"/>
                                            </a:cubicBezTo>
                                            <a:cubicBezTo>
                                              <a:pt x="2106" y="9536"/>
                                              <a:pt x="2106" y="9549"/>
                                              <a:pt x="2106" y="9562"/>
                                            </a:cubicBezTo>
                                            <a:cubicBezTo>
                                              <a:pt x="2106" y="9594"/>
                                              <a:pt x="2106" y="9625"/>
                                              <a:pt x="2112" y="9651"/>
                                            </a:cubicBezTo>
                                            <a:cubicBezTo>
                                              <a:pt x="2087" y="9638"/>
                                              <a:pt x="2055" y="9625"/>
                                              <a:pt x="2030" y="9613"/>
                                            </a:cubicBezTo>
                                            <a:cubicBezTo>
                                              <a:pt x="1827" y="9549"/>
                                              <a:pt x="1630" y="9606"/>
                                              <a:pt x="1586" y="9746"/>
                                            </a:cubicBezTo>
                                            <a:cubicBezTo>
                                              <a:pt x="1541" y="9886"/>
                                              <a:pt x="1668" y="10052"/>
                                              <a:pt x="1871" y="10122"/>
                                            </a:cubicBezTo>
                                            <a:cubicBezTo>
                                              <a:pt x="1903" y="10135"/>
                                              <a:pt x="1928" y="10141"/>
                                              <a:pt x="1960" y="10141"/>
                                            </a:cubicBezTo>
                                            <a:cubicBezTo>
                                              <a:pt x="1941" y="10160"/>
                                              <a:pt x="1922" y="10186"/>
                                              <a:pt x="1903" y="10211"/>
                                            </a:cubicBezTo>
                                            <a:cubicBezTo>
                                              <a:pt x="1903" y="10211"/>
                                              <a:pt x="1903" y="10218"/>
                                              <a:pt x="1897" y="10218"/>
                                            </a:cubicBezTo>
                                            <a:cubicBezTo>
                                              <a:pt x="1840" y="10192"/>
                                              <a:pt x="1694" y="10128"/>
                                              <a:pt x="1611" y="10281"/>
                                            </a:cubicBezTo>
                                            <a:cubicBezTo>
                                              <a:pt x="1592" y="10319"/>
                                              <a:pt x="1592" y="10377"/>
                                              <a:pt x="1605" y="10440"/>
                                            </a:cubicBezTo>
                                            <a:cubicBezTo>
                                              <a:pt x="1548" y="10408"/>
                                              <a:pt x="1497" y="10396"/>
                                              <a:pt x="1453" y="10402"/>
                                            </a:cubicBezTo>
                                            <a:cubicBezTo>
                                              <a:pt x="1250" y="10440"/>
                                              <a:pt x="1307" y="10657"/>
                                              <a:pt x="1300" y="10676"/>
                                            </a:cubicBezTo>
                                            <a:cubicBezTo>
                                              <a:pt x="1294" y="10695"/>
                                              <a:pt x="1116" y="10835"/>
                                              <a:pt x="1256" y="10988"/>
                                            </a:cubicBezTo>
                                            <a:cubicBezTo>
                                              <a:pt x="1288" y="11020"/>
                                              <a:pt x="1338" y="11039"/>
                                              <a:pt x="1402" y="11045"/>
                                            </a:cubicBezTo>
                                            <a:cubicBezTo>
                                              <a:pt x="1351" y="11090"/>
                                              <a:pt x="1319" y="11134"/>
                                              <a:pt x="1319" y="11179"/>
                                            </a:cubicBezTo>
                                            <a:cubicBezTo>
                                              <a:pt x="1300" y="11363"/>
                                              <a:pt x="1472" y="11389"/>
                                              <a:pt x="1522" y="11402"/>
                                            </a:cubicBezTo>
                                            <a:cubicBezTo>
                                              <a:pt x="1529" y="11421"/>
                                              <a:pt x="1541" y="11440"/>
                                              <a:pt x="1548" y="11465"/>
                                            </a:cubicBezTo>
                                            <a:cubicBezTo>
                                              <a:pt x="1510" y="11440"/>
                                              <a:pt x="1472" y="11427"/>
                                              <a:pt x="1434" y="11421"/>
                                            </a:cubicBezTo>
                                            <a:cubicBezTo>
                                              <a:pt x="1434" y="11421"/>
                                              <a:pt x="1427" y="11414"/>
                                              <a:pt x="1427" y="11414"/>
                                            </a:cubicBezTo>
                                            <a:cubicBezTo>
                                              <a:pt x="1408" y="11459"/>
                                              <a:pt x="1396" y="11497"/>
                                              <a:pt x="1389" y="11529"/>
                                            </a:cubicBezTo>
                                            <a:cubicBezTo>
                                              <a:pt x="1364" y="11516"/>
                                              <a:pt x="1332" y="11510"/>
                                              <a:pt x="1307" y="11503"/>
                                            </a:cubicBezTo>
                                            <a:cubicBezTo>
                                              <a:pt x="1294" y="11472"/>
                                              <a:pt x="1275" y="11433"/>
                                              <a:pt x="1237" y="11389"/>
                                            </a:cubicBezTo>
                                            <a:cubicBezTo>
                                              <a:pt x="1231" y="11402"/>
                                              <a:pt x="1224" y="11414"/>
                                              <a:pt x="1218" y="11433"/>
                                            </a:cubicBezTo>
                                            <a:cubicBezTo>
                                              <a:pt x="1212" y="11453"/>
                                              <a:pt x="1205" y="11472"/>
                                              <a:pt x="1199" y="11491"/>
                                            </a:cubicBezTo>
                                            <a:cubicBezTo>
                                              <a:pt x="1180" y="11491"/>
                                              <a:pt x="1161" y="11491"/>
                                              <a:pt x="1142" y="11497"/>
                                            </a:cubicBezTo>
                                            <a:cubicBezTo>
                                              <a:pt x="1142" y="11459"/>
                                              <a:pt x="1123" y="11408"/>
                                              <a:pt x="1085" y="11344"/>
                                            </a:cubicBezTo>
                                            <a:cubicBezTo>
                                              <a:pt x="977" y="11516"/>
                                              <a:pt x="1040" y="11599"/>
                                              <a:pt x="1085" y="11624"/>
                                            </a:cubicBezTo>
                                            <a:cubicBezTo>
                                              <a:pt x="1110" y="11605"/>
                                              <a:pt x="1148" y="11573"/>
                                              <a:pt x="1142" y="11510"/>
                                            </a:cubicBezTo>
                                            <a:cubicBezTo>
                                              <a:pt x="1155" y="11548"/>
                                              <a:pt x="1180" y="11580"/>
                                              <a:pt x="1205" y="11612"/>
                                            </a:cubicBezTo>
                                            <a:cubicBezTo>
                                              <a:pt x="1205" y="11612"/>
                                              <a:pt x="1205" y="11618"/>
                                              <a:pt x="1212" y="11618"/>
                                            </a:cubicBezTo>
                                            <a:cubicBezTo>
                                              <a:pt x="1224" y="11644"/>
                                              <a:pt x="1250" y="11656"/>
                                              <a:pt x="1269" y="11663"/>
                                            </a:cubicBezTo>
                                            <a:cubicBezTo>
                                              <a:pt x="1288" y="11682"/>
                                              <a:pt x="1307" y="11694"/>
                                              <a:pt x="1332" y="11707"/>
                                            </a:cubicBezTo>
                                            <a:cubicBezTo>
                                              <a:pt x="1047" y="11669"/>
                                              <a:pt x="679" y="11516"/>
                                              <a:pt x="304" y="11071"/>
                                            </a:cubicBezTo>
                                            <a:cubicBezTo>
                                              <a:pt x="323" y="11192"/>
                                              <a:pt x="717" y="11516"/>
                                              <a:pt x="913" y="11618"/>
                                            </a:cubicBezTo>
                                            <a:cubicBezTo>
                                              <a:pt x="1034" y="11675"/>
                                              <a:pt x="1167" y="11714"/>
                                              <a:pt x="1288" y="11726"/>
                                            </a:cubicBezTo>
                                            <a:cubicBezTo>
                                              <a:pt x="1262" y="11733"/>
                                              <a:pt x="1237" y="11739"/>
                                              <a:pt x="1218" y="11745"/>
                                            </a:cubicBezTo>
                                            <a:cubicBezTo>
                                              <a:pt x="1237" y="11771"/>
                                              <a:pt x="1256" y="11796"/>
                                              <a:pt x="1288" y="11815"/>
                                            </a:cubicBezTo>
                                            <a:cubicBezTo>
                                              <a:pt x="1275" y="11828"/>
                                              <a:pt x="1262" y="11841"/>
                                              <a:pt x="1256" y="11854"/>
                                            </a:cubicBezTo>
                                            <a:cubicBezTo>
                                              <a:pt x="1161" y="11866"/>
                                              <a:pt x="1072" y="11892"/>
                                              <a:pt x="1015" y="11943"/>
                                            </a:cubicBezTo>
                                            <a:cubicBezTo>
                                              <a:pt x="1078" y="12006"/>
                                              <a:pt x="1193" y="12032"/>
                                              <a:pt x="1313" y="12038"/>
                                            </a:cubicBezTo>
                                            <a:cubicBezTo>
                                              <a:pt x="1269" y="12064"/>
                                              <a:pt x="1237" y="12089"/>
                                              <a:pt x="1212" y="12121"/>
                                            </a:cubicBezTo>
                                            <a:cubicBezTo>
                                              <a:pt x="1256" y="12146"/>
                                              <a:pt x="1307" y="12153"/>
                                              <a:pt x="1370" y="12146"/>
                                            </a:cubicBezTo>
                                            <a:cubicBezTo>
                                              <a:pt x="1256" y="12216"/>
                                              <a:pt x="1167" y="12299"/>
                                              <a:pt x="1135" y="12395"/>
                                            </a:cubicBezTo>
                                            <a:cubicBezTo>
                                              <a:pt x="1224" y="12414"/>
                                              <a:pt x="1332" y="12382"/>
                                              <a:pt x="1440" y="12325"/>
                                            </a:cubicBezTo>
                                            <a:cubicBezTo>
                                              <a:pt x="1415" y="12369"/>
                                              <a:pt x="1396" y="12407"/>
                                              <a:pt x="1396" y="12452"/>
                                            </a:cubicBezTo>
                                            <a:cubicBezTo>
                                              <a:pt x="1446" y="12452"/>
                                              <a:pt x="1497" y="12427"/>
                                              <a:pt x="1548" y="12395"/>
                                            </a:cubicBezTo>
                                            <a:cubicBezTo>
                                              <a:pt x="1484" y="12509"/>
                                              <a:pt x="1446" y="12630"/>
                                              <a:pt x="1465" y="12726"/>
                                            </a:cubicBezTo>
                                            <a:cubicBezTo>
                                              <a:pt x="1529" y="12707"/>
                                              <a:pt x="1592" y="12649"/>
                                              <a:pt x="1649" y="12579"/>
                                            </a:cubicBezTo>
                                            <a:cubicBezTo>
                                              <a:pt x="1668" y="12560"/>
                                              <a:pt x="1681" y="12535"/>
                                              <a:pt x="1700" y="12509"/>
                                            </a:cubicBezTo>
                                            <a:cubicBezTo>
                                              <a:pt x="1700" y="12560"/>
                                              <a:pt x="1706" y="12605"/>
                                              <a:pt x="1725" y="12643"/>
                                            </a:cubicBezTo>
                                            <a:cubicBezTo>
                                              <a:pt x="1751" y="12630"/>
                                              <a:pt x="1776" y="12605"/>
                                              <a:pt x="1795" y="12579"/>
                                            </a:cubicBezTo>
                                            <a:cubicBezTo>
                                              <a:pt x="1808" y="12560"/>
                                              <a:pt x="1821" y="12541"/>
                                              <a:pt x="1827" y="12522"/>
                                            </a:cubicBezTo>
                                            <a:lnTo>
                                              <a:pt x="1827" y="12528"/>
                                            </a:lnTo>
                                            <a:cubicBezTo>
                                              <a:pt x="1827" y="12560"/>
                                              <a:pt x="1833" y="12592"/>
                                              <a:pt x="1833" y="12618"/>
                                            </a:cubicBezTo>
                                            <a:cubicBezTo>
                                              <a:pt x="1808" y="12688"/>
                                              <a:pt x="1827" y="12770"/>
                                              <a:pt x="1821" y="12783"/>
                                            </a:cubicBezTo>
                                            <a:cubicBezTo>
                                              <a:pt x="1814" y="12796"/>
                                              <a:pt x="1725" y="12872"/>
                                              <a:pt x="1725" y="12968"/>
                                            </a:cubicBezTo>
                                            <a:cubicBezTo>
                                              <a:pt x="1478" y="13146"/>
                                              <a:pt x="1516" y="13299"/>
                                              <a:pt x="1560" y="13362"/>
                                            </a:cubicBezTo>
                                            <a:cubicBezTo>
                                              <a:pt x="1637" y="13350"/>
                                              <a:pt x="1757" y="13286"/>
                                              <a:pt x="1738" y="13031"/>
                                            </a:cubicBezTo>
                                            <a:cubicBezTo>
                                              <a:pt x="1744" y="13050"/>
                                              <a:pt x="1757" y="13070"/>
                                              <a:pt x="1776" y="13095"/>
                                            </a:cubicBezTo>
                                            <a:cubicBezTo>
                                              <a:pt x="1808" y="13127"/>
                                              <a:pt x="1859" y="13146"/>
                                              <a:pt x="1922" y="13152"/>
                                            </a:cubicBezTo>
                                            <a:cubicBezTo>
                                              <a:pt x="1871" y="13197"/>
                                              <a:pt x="1840" y="13241"/>
                                              <a:pt x="1840" y="13286"/>
                                            </a:cubicBezTo>
                                            <a:cubicBezTo>
                                              <a:pt x="1840" y="13292"/>
                                              <a:pt x="1840" y="13299"/>
                                              <a:pt x="1840" y="13305"/>
                                            </a:cubicBezTo>
                                            <a:cubicBezTo>
                                              <a:pt x="1706" y="13445"/>
                                              <a:pt x="1738" y="13560"/>
                                              <a:pt x="1776" y="13611"/>
                                            </a:cubicBezTo>
                                            <a:cubicBezTo>
                                              <a:pt x="1827" y="13604"/>
                                              <a:pt x="1897" y="13572"/>
                                              <a:pt x="1935" y="13471"/>
                                            </a:cubicBezTo>
                                            <a:cubicBezTo>
                                              <a:pt x="1986" y="13496"/>
                                              <a:pt x="2043" y="13502"/>
                                              <a:pt x="2055" y="13509"/>
                                            </a:cubicBezTo>
                                            <a:cubicBezTo>
                                              <a:pt x="1941" y="13642"/>
                                              <a:pt x="1947" y="13744"/>
                                              <a:pt x="1979" y="13808"/>
                                            </a:cubicBezTo>
                                            <a:cubicBezTo>
                                              <a:pt x="1973" y="13821"/>
                                              <a:pt x="1966" y="13840"/>
                                              <a:pt x="1960" y="13853"/>
                                            </a:cubicBezTo>
                                            <a:cubicBezTo>
                                              <a:pt x="1770" y="13693"/>
                                              <a:pt x="1580" y="13490"/>
                                              <a:pt x="1389" y="13229"/>
                                            </a:cubicBezTo>
                                            <a:cubicBezTo>
                                              <a:pt x="1402" y="13356"/>
                                              <a:pt x="1675" y="13655"/>
                                              <a:pt x="1941" y="13884"/>
                                            </a:cubicBezTo>
                                            <a:cubicBezTo>
                                              <a:pt x="1846" y="13954"/>
                                              <a:pt x="1783" y="14050"/>
                                              <a:pt x="1763" y="14164"/>
                                            </a:cubicBezTo>
                                            <a:cubicBezTo>
                                              <a:pt x="1744" y="14184"/>
                                              <a:pt x="1725" y="14203"/>
                                              <a:pt x="1706" y="14222"/>
                                            </a:cubicBezTo>
                                            <a:cubicBezTo>
                                              <a:pt x="1725" y="14228"/>
                                              <a:pt x="1738" y="14228"/>
                                              <a:pt x="1757" y="14234"/>
                                            </a:cubicBezTo>
                                            <a:cubicBezTo>
                                              <a:pt x="1757" y="14234"/>
                                              <a:pt x="1757" y="14234"/>
                                              <a:pt x="1757" y="14234"/>
                                            </a:cubicBezTo>
                                            <a:cubicBezTo>
                                              <a:pt x="1757" y="14330"/>
                                              <a:pt x="1789" y="14413"/>
                                              <a:pt x="1840" y="14489"/>
                                            </a:cubicBezTo>
                                            <a:lnTo>
                                              <a:pt x="1840" y="14502"/>
                                            </a:lnTo>
                                            <a:cubicBezTo>
                                              <a:pt x="1840" y="14731"/>
                                              <a:pt x="2024" y="14916"/>
                                              <a:pt x="2258" y="14941"/>
                                            </a:cubicBezTo>
                                            <a:cubicBezTo>
                                              <a:pt x="2328" y="15024"/>
                                              <a:pt x="2423" y="15081"/>
                                              <a:pt x="2531" y="15100"/>
                                            </a:cubicBezTo>
                                            <a:cubicBezTo>
                                              <a:pt x="2537" y="15119"/>
                                              <a:pt x="2550" y="15138"/>
                                              <a:pt x="2556" y="15158"/>
                                            </a:cubicBezTo>
                                            <a:cubicBezTo>
                                              <a:pt x="2525" y="15138"/>
                                              <a:pt x="2487" y="15126"/>
                                              <a:pt x="2455" y="15119"/>
                                            </a:cubicBezTo>
                                            <a:cubicBezTo>
                                              <a:pt x="2455" y="15158"/>
                                              <a:pt x="2474" y="15202"/>
                                              <a:pt x="2499" y="15240"/>
                                            </a:cubicBezTo>
                                            <a:cubicBezTo>
                                              <a:pt x="2404" y="15189"/>
                                              <a:pt x="2309" y="15158"/>
                                              <a:pt x="2233" y="15177"/>
                                            </a:cubicBezTo>
                                            <a:cubicBezTo>
                                              <a:pt x="2252" y="15247"/>
                                              <a:pt x="2322" y="15310"/>
                                              <a:pt x="2404" y="15361"/>
                                            </a:cubicBezTo>
                                            <a:cubicBezTo>
                                              <a:pt x="2366" y="15361"/>
                                              <a:pt x="2328" y="15368"/>
                                              <a:pt x="2303" y="15380"/>
                                            </a:cubicBezTo>
                                            <a:cubicBezTo>
                                              <a:pt x="2322" y="15412"/>
                                              <a:pt x="2360" y="15438"/>
                                              <a:pt x="2404" y="15463"/>
                                            </a:cubicBezTo>
                                            <a:cubicBezTo>
                                              <a:pt x="2296" y="15470"/>
                                              <a:pt x="2201" y="15489"/>
                                              <a:pt x="2144" y="15540"/>
                                            </a:cubicBezTo>
                                            <a:cubicBezTo>
                                              <a:pt x="2195" y="15590"/>
                                              <a:pt x="2290" y="15610"/>
                                              <a:pt x="2385" y="15616"/>
                                            </a:cubicBezTo>
                                            <a:cubicBezTo>
                                              <a:pt x="2353" y="15635"/>
                                              <a:pt x="2322" y="15660"/>
                                              <a:pt x="2303" y="15686"/>
                                            </a:cubicBezTo>
                                            <a:cubicBezTo>
                                              <a:pt x="2334" y="15705"/>
                                              <a:pt x="2379" y="15711"/>
                                              <a:pt x="2430" y="15705"/>
                                            </a:cubicBezTo>
                                            <a:cubicBezTo>
                                              <a:pt x="2341" y="15762"/>
                                              <a:pt x="2265" y="15832"/>
                                              <a:pt x="2239" y="15902"/>
                                            </a:cubicBezTo>
                                            <a:cubicBezTo>
                                              <a:pt x="2309" y="15915"/>
                                              <a:pt x="2398" y="15890"/>
                                              <a:pt x="2487" y="15845"/>
                                            </a:cubicBezTo>
                                            <a:cubicBezTo>
                                              <a:pt x="2468" y="15877"/>
                                              <a:pt x="2455" y="15915"/>
                                              <a:pt x="2449" y="15947"/>
                                            </a:cubicBezTo>
                                            <a:cubicBezTo>
                                              <a:pt x="2487" y="15947"/>
                                              <a:pt x="2531" y="15928"/>
                                              <a:pt x="2569" y="15902"/>
                                            </a:cubicBezTo>
                                            <a:cubicBezTo>
                                              <a:pt x="2518" y="15998"/>
                                              <a:pt x="2487" y="16093"/>
                                              <a:pt x="2506" y="16170"/>
                                            </a:cubicBezTo>
                                            <a:cubicBezTo>
                                              <a:pt x="2556" y="16151"/>
                                              <a:pt x="2607" y="16112"/>
                                              <a:pt x="2652" y="16055"/>
                                            </a:cubicBezTo>
                                            <a:cubicBezTo>
                                              <a:pt x="2664" y="16036"/>
                                              <a:pt x="2677" y="16017"/>
                                              <a:pt x="2690" y="15998"/>
                                            </a:cubicBezTo>
                                            <a:cubicBezTo>
                                              <a:pt x="2690" y="16036"/>
                                              <a:pt x="2696" y="16074"/>
                                              <a:pt x="2709" y="16100"/>
                                            </a:cubicBezTo>
                                            <a:cubicBezTo>
                                              <a:pt x="2728" y="16087"/>
                                              <a:pt x="2747" y="16068"/>
                                              <a:pt x="2766" y="16049"/>
                                            </a:cubicBezTo>
                                            <a:cubicBezTo>
                                              <a:pt x="2778" y="16036"/>
                                              <a:pt x="2785" y="16017"/>
                                              <a:pt x="2791" y="16004"/>
                                            </a:cubicBezTo>
                                            <a:lnTo>
                                              <a:pt x="2791" y="16011"/>
                                            </a:lnTo>
                                            <a:cubicBezTo>
                                              <a:pt x="2797" y="16112"/>
                                              <a:pt x="2817" y="16208"/>
                                              <a:pt x="2867" y="16265"/>
                                            </a:cubicBezTo>
                                            <a:cubicBezTo>
                                              <a:pt x="2918" y="16214"/>
                                              <a:pt x="2937" y="16125"/>
                                              <a:pt x="2943" y="16023"/>
                                            </a:cubicBezTo>
                                            <a:cubicBezTo>
                                              <a:pt x="2956" y="16042"/>
                                              <a:pt x="2969" y="16062"/>
                                              <a:pt x="2981" y="16074"/>
                                            </a:cubicBezTo>
                                            <a:cubicBezTo>
                                              <a:pt x="2994" y="16087"/>
                                              <a:pt x="3000" y="16093"/>
                                              <a:pt x="3013" y="16100"/>
                                            </a:cubicBezTo>
                                            <a:cubicBezTo>
                                              <a:pt x="3032" y="16068"/>
                                              <a:pt x="3039" y="16023"/>
                                              <a:pt x="3032" y="15972"/>
                                            </a:cubicBezTo>
                                            <a:cubicBezTo>
                                              <a:pt x="3089" y="16062"/>
                                              <a:pt x="3153" y="16138"/>
                                              <a:pt x="3229" y="16163"/>
                                            </a:cubicBezTo>
                                            <a:cubicBezTo>
                                              <a:pt x="3242" y="16093"/>
                                              <a:pt x="3216" y="16004"/>
                                              <a:pt x="3172" y="15915"/>
                                            </a:cubicBezTo>
                                            <a:cubicBezTo>
                                              <a:pt x="3178" y="15921"/>
                                              <a:pt x="3191" y="15928"/>
                                              <a:pt x="3197" y="15928"/>
                                            </a:cubicBezTo>
                                            <a:cubicBezTo>
                                              <a:pt x="3210" y="15960"/>
                                              <a:pt x="3229" y="15992"/>
                                              <a:pt x="3254" y="16011"/>
                                            </a:cubicBezTo>
                                            <a:cubicBezTo>
                                              <a:pt x="3349" y="16081"/>
                                              <a:pt x="3508" y="16023"/>
                                              <a:pt x="3609" y="15890"/>
                                            </a:cubicBezTo>
                                            <a:cubicBezTo>
                                              <a:pt x="3622" y="15871"/>
                                              <a:pt x="3635" y="15851"/>
                                              <a:pt x="3648" y="15826"/>
                                            </a:cubicBezTo>
                                            <a:lnTo>
                                              <a:pt x="3648" y="15826"/>
                                            </a:lnTo>
                                            <a:cubicBezTo>
                                              <a:pt x="3660" y="15845"/>
                                              <a:pt x="3673" y="15871"/>
                                              <a:pt x="3686" y="15890"/>
                                            </a:cubicBezTo>
                                            <a:cubicBezTo>
                                              <a:pt x="3787" y="16030"/>
                                              <a:pt x="3946" y="16081"/>
                                              <a:pt x="4041" y="16011"/>
                                            </a:cubicBezTo>
                                            <a:cubicBezTo>
                                              <a:pt x="4136" y="15941"/>
                                              <a:pt x="4130" y="15775"/>
                                              <a:pt x="4035" y="15635"/>
                                            </a:cubicBezTo>
                                            <a:cubicBezTo>
                                              <a:pt x="4022" y="15616"/>
                                              <a:pt x="4003" y="15597"/>
                                              <a:pt x="3990" y="15578"/>
                                            </a:cubicBezTo>
                                            <a:cubicBezTo>
                                              <a:pt x="4015" y="15571"/>
                                              <a:pt x="4035" y="15571"/>
                                              <a:pt x="4060" y="15559"/>
                                            </a:cubicBezTo>
                                            <a:cubicBezTo>
                                              <a:pt x="4218" y="15508"/>
                                              <a:pt x="4320" y="15374"/>
                                              <a:pt x="4288" y="15259"/>
                                            </a:cubicBezTo>
                                            <a:cubicBezTo>
                                              <a:pt x="4250" y="15145"/>
                                              <a:pt x="4092" y="15100"/>
                                              <a:pt x="3933" y="15151"/>
                                            </a:cubicBezTo>
                                            <a:cubicBezTo>
                                              <a:pt x="3908" y="15158"/>
                                              <a:pt x="3889" y="15170"/>
                                              <a:pt x="3863" y="15177"/>
                                            </a:cubicBezTo>
                                            <a:cubicBezTo>
                                              <a:pt x="3870" y="15151"/>
                                              <a:pt x="3870" y="15132"/>
                                              <a:pt x="3870" y="15107"/>
                                            </a:cubicBezTo>
                                            <a:cubicBezTo>
                                              <a:pt x="3870" y="14935"/>
                                              <a:pt x="3774" y="14801"/>
                                              <a:pt x="3654" y="14801"/>
                                            </a:cubicBezTo>
                                            <a:lnTo>
                                              <a:pt x="3654" y="14801"/>
                                            </a:lnTo>
                                            <a:cubicBezTo>
                                              <a:pt x="3533" y="14801"/>
                                              <a:pt x="3438" y="14941"/>
                                              <a:pt x="3438" y="15107"/>
                                            </a:cubicBezTo>
                                            <a:cubicBezTo>
                                              <a:pt x="3438" y="15126"/>
                                              <a:pt x="3438" y="15138"/>
                                              <a:pt x="3445" y="15151"/>
                                            </a:cubicBezTo>
                                            <a:cubicBezTo>
                                              <a:pt x="3432" y="15151"/>
                                              <a:pt x="3413" y="15151"/>
                                              <a:pt x="3400" y="15158"/>
                                            </a:cubicBezTo>
                                            <a:cubicBezTo>
                                              <a:pt x="3394" y="15158"/>
                                              <a:pt x="3387" y="15151"/>
                                              <a:pt x="3381" y="15151"/>
                                            </a:cubicBezTo>
                                            <a:cubicBezTo>
                                              <a:pt x="3349" y="15138"/>
                                              <a:pt x="3318" y="15138"/>
                                              <a:pt x="3286" y="15132"/>
                                            </a:cubicBezTo>
                                            <a:cubicBezTo>
                                              <a:pt x="3286" y="15126"/>
                                              <a:pt x="3286" y="15119"/>
                                              <a:pt x="3286" y="15113"/>
                                            </a:cubicBezTo>
                                            <a:cubicBezTo>
                                              <a:pt x="3261" y="15113"/>
                                              <a:pt x="3235" y="15119"/>
                                              <a:pt x="3210" y="15132"/>
                                            </a:cubicBezTo>
                                            <a:cubicBezTo>
                                              <a:pt x="3197" y="15132"/>
                                              <a:pt x="3184" y="15138"/>
                                              <a:pt x="3178" y="15138"/>
                                            </a:cubicBezTo>
                                            <a:cubicBezTo>
                                              <a:pt x="3223" y="15049"/>
                                              <a:pt x="3248" y="14960"/>
                                              <a:pt x="3235" y="14890"/>
                                            </a:cubicBezTo>
                                            <a:cubicBezTo>
                                              <a:pt x="3165" y="14909"/>
                                              <a:pt x="3102" y="14979"/>
                                              <a:pt x="3051" y="15062"/>
                                            </a:cubicBezTo>
                                            <a:cubicBezTo>
                                              <a:pt x="3051" y="15024"/>
                                              <a:pt x="3045" y="14986"/>
                                              <a:pt x="3032" y="14954"/>
                                            </a:cubicBezTo>
                                            <a:cubicBezTo>
                                              <a:pt x="3013" y="14967"/>
                                              <a:pt x="3000" y="14979"/>
                                              <a:pt x="2988" y="14998"/>
                                            </a:cubicBezTo>
                                            <a:cubicBezTo>
                                              <a:pt x="2975" y="15018"/>
                                              <a:pt x="2962" y="15037"/>
                                              <a:pt x="2950" y="15056"/>
                                            </a:cubicBezTo>
                                            <a:lnTo>
                                              <a:pt x="2950" y="15049"/>
                                            </a:lnTo>
                                            <a:cubicBezTo>
                                              <a:pt x="2950" y="15024"/>
                                              <a:pt x="2943" y="14998"/>
                                              <a:pt x="2943" y="14973"/>
                                            </a:cubicBezTo>
                                            <a:cubicBezTo>
                                              <a:pt x="2994" y="14928"/>
                                              <a:pt x="3032" y="14877"/>
                                              <a:pt x="3058" y="14820"/>
                                            </a:cubicBezTo>
                                            <a:cubicBezTo>
                                              <a:pt x="3248" y="14763"/>
                                              <a:pt x="3387" y="14597"/>
                                              <a:pt x="3387" y="14400"/>
                                            </a:cubicBezTo>
                                            <a:cubicBezTo>
                                              <a:pt x="3387" y="14394"/>
                                              <a:pt x="3387" y="14381"/>
                                              <a:pt x="3387" y="14375"/>
                                            </a:cubicBezTo>
                                            <a:cubicBezTo>
                                              <a:pt x="3483" y="14362"/>
                                              <a:pt x="3540" y="14343"/>
                                              <a:pt x="3559" y="14317"/>
                                            </a:cubicBezTo>
                                            <a:cubicBezTo>
                                              <a:pt x="3508" y="14330"/>
                                              <a:pt x="3451" y="14336"/>
                                              <a:pt x="3387" y="14343"/>
                                            </a:cubicBezTo>
                                            <a:cubicBezTo>
                                              <a:pt x="3375" y="14260"/>
                                              <a:pt x="3343" y="14184"/>
                                              <a:pt x="3286" y="14120"/>
                                            </a:cubicBezTo>
                                            <a:cubicBezTo>
                                              <a:pt x="3292" y="14088"/>
                                              <a:pt x="3299" y="14050"/>
                                              <a:pt x="3299" y="14012"/>
                                            </a:cubicBezTo>
                                            <a:cubicBezTo>
                                              <a:pt x="3299" y="13770"/>
                                              <a:pt x="3089" y="13572"/>
                                              <a:pt x="2836" y="13572"/>
                                            </a:cubicBezTo>
                                            <a:cubicBezTo>
                                              <a:pt x="2817" y="13572"/>
                                              <a:pt x="2804" y="13572"/>
                                              <a:pt x="2785" y="13572"/>
                                            </a:cubicBezTo>
                                            <a:cubicBezTo>
                                              <a:pt x="2810" y="13541"/>
                                              <a:pt x="2829" y="13502"/>
                                              <a:pt x="2836" y="13502"/>
                                            </a:cubicBezTo>
                                            <a:cubicBezTo>
                                              <a:pt x="2855" y="13490"/>
                                              <a:pt x="3077" y="13483"/>
                                              <a:pt x="3051" y="13273"/>
                                            </a:cubicBezTo>
                                            <a:cubicBezTo>
                                              <a:pt x="3045" y="13229"/>
                                              <a:pt x="3013" y="13184"/>
                                              <a:pt x="2962" y="13140"/>
                                            </a:cubicBezTo>
                                            <a:cubicBezTo>
                                              <a:pt x="3026" y="13133"/>
                                              <a:pt x="3083" y="13114"/>
                                              <a:pt x="3108" y="13082"/>
                                            </a:cubicBezTo>
                                            <a:cubicBezTo>
                                              <a:pt x="3248" y="12929"/>
                                              <a:pt x="3077" y="12789"/>
                                              <a:pt x="3070" y="12770"/>
                                            </a:cubicBezTo>
                                            <a:cubicBezTo>
                                              <a:pt x="3064" y="12751"/>
                                              <a:pt x="3121" y="12535"/>
                                              <a:pt x="2924" y="12497"/>
                                            </a:cubicBezTo>
                                            <a:cubicBezTo>
                                              <a:pt x="2880" y="12490"/>
                                              <a:pt x="2829" y="12503"/>
                                              <a:pt x="2772" y="12535"/>
                                            </a:cubicBezTo>
                                            <a:cubicBezTo>
                                              <a:pt x="2785" y="12471"/>
                                              <a:pt x="2785" y="12414"/>
                                              <a:pt x="2766" y="12376"/>
                                            </a:cubicBezTo>
                                            <a:cubicBezTo>
                                              <a:pt x="2740" y="12331"/>
                                              <a:pt x="2709" y="12306"/>
                                              <a:pt x="2677" y="12293"/>
                                            </a:cubicBezTo>
                                            <a:cubicBezTo>
                                              <a:pt x="2639" y="12242"/>
                                              <a:pt x="2582" y="12191"/>
                                              <a:pt x="2512" y="12153"/>
                                            </a:cubicBezTo>
                                            <a:cubicBezTo>
                                              <a:pt x="2563" y="12153"/>
                                              <a:pt x="2607" y="12146"/>
                                              <a:pt x="2639" y="12127"/>
                                            </a:cubicBezTo>
                                            <a:cubicBezTo>
                                              <a:pt x="2614" y="12089"/>
                                              <a:pt x="2569" y="12051"/>
                                              <a:pt x="2518" y="12025"/>
                                            </a:cubicBezTo>
                                            <a:cubicBezTo>
                                              <a:pt x="2652" y="12019"/>
                                              <a:pt x="2772" y="11994"/>
                                              <a:pt x="2848" y="11930"/>
                                            </a:cubicBezTo>
                                            <a:cubicBezTo>
                                              <a:pt x="2785" y="11866"/>
                                              <a:pt x="2671" y="11841"/>
                                              <a:pt x="2550" y="11834"/>
                                            </a:cubicBezTo>
                                            <a:cubicBezTo>
                                              <a:pt x="2595" y="11809"/>
                                              <a:pt x="2626" y="11784"/>
                                              <a:pt x="2652" y="11752"/>
                                            </a:cubicBezTo>
                                            <a:cubicBezTo>
                                              <a:pt x="2607" y="11726"/>
                                              <a:pt x="2556" y="11720"/>
                                              <a:pt x="2493" y="11726"/>
                                            </a:cubicBezTo>
                                            <a:cubicBezTo>
                                              <a:pt x="2607" y="11656"/>
                                              <a:pt x="2702" y="11573"/>
                                              <a:pt x="2728" y="11478"/>
                                            </a:cubicBezTo>
                                            <a:cubicBezTo>
                                              <a:pt x="2639" y="11459"/>
                                              <a:pt x="2531" y="11491"/>
                                              <a:pt x="2423" y="11548"/>
                                            </a:cubicBezTo>
                                            <a:cubicBezTo>
                                              <a:pt x="2449" y="11503"/>
                                              <a:pt x="2461" y="11465"/>
                                              <a:pt x="2468" y="11427"/>
                                            </a:cubicBezTo>
                                            <a:cubicBezTo>
                                              <a:pt x="2417" y="11427"/>
                                              <a:pt x="2366" y="11453"/>
                                              <a:pt x="2315" y="11484"/>
                                            </a:cubicBezTo>
                                            <a:cubicBezTo>
                                              <a:pt x="2334" y="11453"/>
                                              <a:pt x="2347" y="11421"/>
                                              <a:pt x="2360" y="11389"/>
                                            </a:cubicBezTo>
                                            <a:cubicBezTo>
                                              <a:pt x="2430" y="11370"/>
                                              <a:pt x="2537" y="11325"/>
                                              <a:pt x="2518" y="11179"/>
                                            </a:cubicBezTo>
                                            <a:cubicBezTo>
                                              <a:pt x="2512" y="11134"/>
                                              <a:pt x="2480" y="11090"/>
                                              <a:pt x="2430" y="11045"/>
                                            </a:cubicBezTo>
                                            <a:cubicBezTo>
                                              <a:pt x="2493" y="11039"/>
                                              <a:pt x="2550" y="11020"/>
                                              <a:pt x="2575" y="10988"/>
                                            </a:cubicBezTo>
                                            <a:cubicBezTo>
                                              <a:pt x="2715" y="10835"/>
                                              <a:pt x="2544" y="10695"/>
                                              <a:pt x="2537" y="10676"/>
                                            </a:cubicBezTo>
                                            <a:cubicBezTo>
                                              <a:pt x="2537" y="10670"/>
                                              <a:pt x="2537" y="10657"/>
                                              <a:pt x="2537" y="10644"/>
                                            </a:cubicBezTo>
                                            <a:cubicBezTo>
                                              <a:pt x="2652" y="10727"/>
                                              <a:pt x="2778" y="10746"/>
                                              <a:pt x="2867" y="10682"/>
                                            </a:cubicBezTo>
                                            <a:cubicBezTo>
                                              <a:pt x="2988" y="10593"/>
                                              <a:pt x="2981" y="10383"/>
                                              <a:pt x="2855" y="10211"/>
                                            </a:cubicBezTo>
                                            <a:cubicBezTo>
                                              <a:pt x="2836" y="10186"/>
                                              <a:pt x="2817" y="10160"/>
                                              <a:pt x="2797" y="10141"/>
                                            </a:cubicBezTo>
                                            <a:cubicBezTo>
                                              <a:pt x="2829" y="10135"/>
                                              <a:pt x="2855" y="10128"/>
                                              <a:pt x="2886" y="10122"/>
                                            </a:cubicBezTo>
                                            <a:cubicBezTo>
                                              <a:pt x="3089" y="10058"/>
                                              <a:pt x="3216" y="9886"/>
                                              <a:pt x="3172" y="9746"/>
                                            </a:cubicBezTo>
                                            <a:cubicBezTo>
                                              <a:pt x="3127" y="9606"/>
                                              <a:pt x="2924" y="9549"/>
                                              <a:pt x="2728" y="9613"/>
                                            </a:cubicBezTo>
                                            <a:cubicBezTo>
                                              <a:pt x="2696" y="9625"/>
                                              <a:pt x="2671" y="9632"/>
                                              <a:pt x="2645" y="9651"/>
                                            </a:cubicBezTo>
                                            <a:cubicBezTo>
                                              <a:pt x="2645" y="9632"/>
                                              <a:pt x="2652" y="9613"/>
                                              <a:pt x="2652" y="9594"/>
                                            </a:cubicBezTo>
                                            <a:cubicBezTo>
                                              <a:pt x="2747" y="9549"/>
                                              <a:pt x="2823" y="9466"/>
                                              <a:pt x="2867" y="9371"/>
                                            </a:cubicBezTo>
                                            <a:cubicBezTo>
                                              <a:pt x="3058" y="9314"/>
                                              <a:pt x="3197" y="9148"/>
                                              <a:pt x="3197" y="8951"/>
                                            </a:cubicBezTo>
                                            <a:cubicBezTo>
                                              <a:pt x="3197" y="8842"/>
                                              <a:pt x="3159" y="8747"/>
                                              <a:pt x="3096" y="8671"/>
                                            </a:cubicBezTo>
                                            <a:cubicBezTo>
                                              <a:pt x="3102" y="8639"/>
                                              <a:pt x="3108" y="8601"/>
                                              <a:pt x="3108" y="8562"/>
                                            </a:cubicBezTo>
                                            <a:cubicBezTo>
                                              <a:pt x="3108" y="8390"/>
                                              <a:pt x="3007" y="8238"/>
                                              <a:pt x="2855" y="8168"/>
                                            </a:cubicBezTo>
                                            <a:cubicBezTo>
                                              <a:pt x="2886" y="8142"/>
                                              <a:pt x="2918" y="8110"/>
                                              <a:pt x="2943" y="8072"/>
                                            </a:cubicBezTo>
                                            <a:cubicBezTo>
                                              <a:pt x="2962" y="8047"/>
                                              <a:pt x="2975" y="8021"/>
                                              <a:pt x="2988" y="7996"/>
                                            </a:cubicBezTo>
                                            <a:lnTo>
                                              <a:pt x="2988" y="7996"/>
                                            </a:lnTo>
                                            <a:cubicBezTo>
                                              <a:pt x="3000" y="8021"/>
                                              <a:pt x="3020" y="8047"/>
                                              <a:pt x="3032" y="8072"/>
                                            </a:cubicBezTo>
                                            <a:cubicBezTo>
                                              <a:pt x="3096" y="8155"/>
                                              <a:pt x="3172" y="8212"/>
                                              <a:pt x="3248" y="8244"/>
                                            </a:cubicBezTo>
                                            <a:cubicBezTo>
                                              <a:pt x="3210" y="8263"/>
                                              <a:pt x="3184" y="8295"/>
                                              <a:pt x="3172" y="8333"/>
                                            </a:cubicBezTo>
                                            <a:cubicBezTo>
                                              <a:pt x="3134" y="8448"/>
                                              <a:pt x="3235" y="8581"/>
                                              <a:pt x="3400" y="8632"/>
                                            </a:cubicBezTo>
                                            <a:cubicBezTo>
                                              <a:pt x="3426" y="8639"/>
                                              <a:pt x="3445" y="8645"/>
                                              <a:pt x="3470" y="8651"/>
                                            </a:cubicBezTo>
                                            <a:cubicBezTo>
                                              <a:pt x="3451" y="8671"/>
                                              <a:pt x="3438" y="8683"/>
                                              <a:pt x="3426" y="8709"/>
                                            </a:cubicBezTo>
                                            <a:cubicBezTo>
                                              <a:pt x="3324" y="8849"/>
                                              <a:pt x="3324" y="9014"/>
                                              <a:pt x="3419" y="9084"/>
                                            </a:cubicBezTo>
                                            <a:cubicBezTo>
                                              <a:pt x="3514" y="9154"/>
                                              <a:pt x="3673" y="9097"/>
                                              <a:pt x="3774" y="8963"/>
                                            </a:cubicBezTo>
                                            <a:cubicBezTo>
                                              <a:pt x="3787" y="8944"/>
                                              <a:pt x="3800" y="8925"/>
                                              <a:pt x="3812" y="8900"/>
                                            </a:cubicBezTo>
                                            <a:lnTo>
                                              <a:pt x="3812" y="8900"/>
                                            </a:lnTo>
                                            <a:cubicBezTo>
                                              <a:pt x="3825" y="8919"/>
                                              <a:pt x="3838" y="8944"/>
                                              <a:pt x="3851" y="8963"/>
                                            </a:cubicBezTo>
                                            <a:cubicBezTo>
                                              <a:pt x="3952" y="9103"/>
                                              <a:pt x="4111" y="9154"/>
                                              <a:pt x="4206" y="9084"/>
                                            </a:cubicBezTo>
                                            <a:cubicBezTo>
                                              <a:pt x="4301" y="9014"/>
                                              <a:pt x="4295" y="8849"/>
                                              <a:pt x="4199" y="8709"/>
                                            </a:cubicBezTo>
                                            <a:cubicBezTo>
                                              <a:pt x="4187" y="8690"/>
                                              <a:pt x="4168" y="8671"/>
                                              <a:pt x="4155" y="8651"/>
                                            </a:cubicBezTo>
                                            <a:cubicBezTo>
                                              <a:pt x="4180" y="8645"/>
                                              <a:pt x="4199" y="8645"/>
                                              <a:pt x="4225" y="8632"/>
                                            </a:cubicBezTo>
                                            <a:cubicBezTo>
                                              <a:pt x="4383" y="8581"/>
                                              <a:pt x="4485" y="8448"/>
                                              <a:pt x="4453" y="8333"/>
                                            </a:cubicBezTo>
                                            <a:cubicBezTo>
                                              <a:pt x="4415" y="8219"/>
                                              <a:pt x="4257" y="8174"/>
                                              <a:pt x="4098" y="8225"/>
                                            </a:cubicBezTo>
                                            <a:cubicBezTo>
                                              <a:pt x="4073" y="8231"/>
                                              <a:pt x="4054" y="8244"/>
                                              <a:pt x="4028" y="8250"/>
                                            </a:cubicBezTo>
                                            <a:cubicBezTo>
                                              <a:pt x="4035" y="8225"/>
                                              <a:pt x="4035" y="8206"/>
                                              <a:pt x="4035" y="8180"/>
                                            </a:cubicBezTo>
                                            <a:cubicBezTo>
                                              <a:pt x="4035" y="8009"/>
                                              <a:pt x="3939" y="7875"/>
                                              <a:pt x="3819" y="7875"/>
                                            </a:cubicBezTo>
                                            <a:lnTo>
                                              <a:pt x="3819" y="7875"/>
                                            </a:lnTo>
                                            <a:cubicBezTo>
                                              <a:pt x="3698" y="7875"/>
                                              <a:pt x="3603" y="8015"/>
                                              <a:pt x="3603" y="8180"/>
                                            </a:cubicBezTo>
                                            <a:cubicBezTo>
                                              <a:pt x="3603" y="8206"/>
                                              <a:pt x="3603" y="8231"/>
                                              <a:pt x="3609" y="8250"/>
                                            </a:cubicBezTo>
                                            <a:cubicBezTo>
                                              <a:pt x="3590" y="8238"/>
                                              <a:pt x="3565" y="8231"/>
                                              <a:pt x="3540" y="8225"/>
                                            </a:cubicBezTo>
                                            <a:cubicBezTo>
                                              <a:pt x="3527" y="8219"/>
                                              <a:pt x="3508" y="8219"/>
                                              <a:pt x="3495" y="8212"/>
                                            </a:cubicBezTo>
                                            <a:cubicBezTo>
                                              <a:pt x="3603" y="8123"/>
                                              <a:pt x="3597" y="7919"/>
                                              <a:pt x="3476" y="7754"/>
                                            </a:cubicBezTo>
                                            <a:cubicBezTo>
                                              <a:pt x="3457" y="7728"/>
                                              <a:pt x="3438" y="7703"/>
                                              <a:pt x="3419" y="7684"/>
                                            </a:cubicBezTo>
                                            <a:cubicBezTo>
                                              <a:pt x="3451" y="7677"/>
                                              <a:pt x="3476" y="7671"/>
                                              <a:pt x="3508" y="7665"/>
                                            </a:cubicBezTo>
                                            <a:cubicBezTo>
                                              <a:pt x="3711" y="7601"/>
                                              <a:pt x="3838" y="7429"/>
                                              <a:pt x="3793" y="7289"/>
                                            </a:cubicBezTo>
                                            <a:cubicBezTo>
                                              <a:pt x="3793" y="7283"/>
                                              <a:pt x="3793" y="7283"/>
                                              <a:pt x="3787" y="7283"/>
                                            </a:cubicBezTo>
                                            <a:cubicBezTo>
                                              <a:pt x="3825" y="7187"/>
                                              <a:pt x="3793" y="7111"/>
                                              <a:pt x="3762" y="7073"/>
                                            </a:cubicBezTo>
                                            <a:cubicBezTo>
                                              <a:pt x="3724" y="7079"/>
                                              <a:pt x="3679" y="7105"/>
                                              <a:pt x="3648" y="7155"/>
                                            </a:cubicBezTo>
                                            <a:cubicBezTo>
                                              <a:pt x="3603" y="7143"/>
                                              <a:pt x="3559" y="7130"/>
                                              <a:pt x="3502" y="7130"/>
                                            </a:cubicBezTo>
                                            <a:cubicBezTo>
                                              <a:pt x="3495" y="7105"/>
                                              <a:pt x="3483" y="7085"/>
                                              <a:pt x="3464" y="7066"/>
                                            </a:cubicBezTo>
                                            <a:cubicBezTo>
                                              <a:pt x="3426" y="7073"/>
                                              <a:pt x="3375" y="7098"/>
                                              <a:pt x="3343" y="7155"/>
                                            </a:cubicBezTo>
                                            <a:cubicBezTo>
                                              <a:pt x="3343" y="7155"/>
                                              <a:pt x="3343" y="7155"/>
                                              <a:pt x="3337" y="7155"/>
                                            </a:cubicBezTo>
                                            <a:cubicBezTo>
                                              <a:pt x="3305" y="7168"/>
                                              <a:pt x="3280" y="7175"/>
                                              <a:pt x="3254" y="7194"/>
                                            </a:cubicBezTo>
                                            <a:cubicBezTo>
                                              <a:pt x="3261" y="7162"/>
                                              <a:pt x="3261" y="7136"/>
                                              <a:pt x="3261" y="7105"/>
                                            </a:cubicBezTo>
                                            <a:cubicBezTo>
                                              <a:pt x="3261" y="7079"/>
                                              <a:pt x="3261" y="7054"/>
                                              <a:pt x="3254" y="7028"/>
                                            </a:cubicBezTo>
                                            <a:cubicBezTo>
                                              <a:pt x="3679" y="6977"/>
                                              <a:pt x="4009" y="7079"/>
                                              <a:pt x="4187" y="7175"/>
                                            </a:cubicBezTo>
                                            <a:cubicBezTo>
                                              <a:pt x="4168" y="7085"/>
                                              <a:pt x="3717" y="6945"/>
                                              <a:pt x="3248" y="6984"/>
                                            </a:cubicBezTo>
                                            <a:cubicBezTo>
                                              <a:pt x="3235" y="6926"/>
                                              <a:pt x="3216" y="6882"/>
                                              <a:pt x="3184" y="6837"/>
                                            </a:cubicBezTo>
                                            <a:cubicBezTo>
                                              <a:pt x="3184" y="6837"/>
                                              <a:pt x="3184" y="6831"/>
                                              <a:pt x="3184" y="6831"/>
                                            </a:cubicBezTo>
                                            <a:cubicBezTo>
                                              <a:pt x="3197" y="6850"/>
                                              <a:pt x="3210" y="6869"/>
                                              <a:pt x="3223" y="6882"/>
                                            </a:cubicBezTo>
                                            <a:cubicBezTo>
                                              <a:pt x="3235" y="6894"/>
                                              <a:pt x="3242" y="6901"/>
                                              <a:pt x="3254" y="6907"/>
                                            </a:cubicBezTo>
                                            <a:cubicBezTo>
                                              <a:pt x="3254" y="6907"/>
                                              <a:pt x="3254" y="6901"/>
                                              <a:pt x="3261" y="6901"/>
                                            </a:cubicBezTo>
                                            <a:cubicBezTo>
                                              <a:pt x="3311" y="6933"/>
                                              <a:pt x="3362" y="6939"/>
                                              <a:pt x="3400" y="6933"/>
                                            </a:cubicBezTo>
                                            <a:cubicBezTo>
                                              <a:pt x="3426" y="6952"/>
                                              <a:pt x="3451" y="6964"/>
                                              <a:pt x="3476" y="6977"/>
                                            </a:cubicBezTo>
                                            <a:cubicBezTo>
                                              <a:pt x="3489" y="6907"/>
                                              <a:pt x="3464" y="6818"/>
                                              <a:pt x="3419" y="6729"/>
                                            </a:cubicBezTo>
                                            <a:cubicBezTo>
                                              <a:pt x="3445" y="6742"/>
                                              <a:pt x="3464" y="6754"/>
                                              <a:pt x="3489" y="6761"/>
                                            </a:cubicBezTo>
                                            <a:cubicBezTo>
                                              <a:pt x="3552" y="6920"/>
                                              <a:pt x="3660" y="6939"/>
                                              <a:pt x="3724" y="6933"/>
                                            </a:cubicBezTo>
                                            <a:cubicBezTo>
                                              <a:pt x="3743" y="6882"/>
                                              <a:pt x="3743" y="6793"/>
                                              <a:pt x="3660" y="6716"/>
                                            </a:cubicBezTo>
                                            <a:cubicBezTo>
                                              <a:pt x="3686" y="6723"/>
                                              <a:pt x="3717" y="6723"/>
                                              <a:pt x="3743" y="6716"/>
                                            </a:cubicBezTo>
                                            <a:cubicBezTo>
                                              <a:pt x="3724" y="6646"/>
                                              <a:pt x="3654" y="6583"/>
                                              <a:pt x="3578" y="6532"/>
                                            </a:cubicBezTo>
                                            <a:cubicBezTo>
                                              <a:pt x="3578" y="6532"/>
                                              <a:pt x="3578" y="6532"/>
                                              <a:pt x="3578" y="6532"/>
                                            </a:cubicBezTo>
                                            <a:cubicBezTo>
                                              <a:pt x="3616" y="6532"/>
                                              <a:pt x="3648" y="6525"/>
                                              <a:pt x="3673" y="6512"/>
                                            </a:cubicBezTo>
                                            <a:cubicBezTo>
                                              <a:pt x="3660" y="6500"/>
                                              <a:pt x="3648" y="6481"/>
                                              <a:pt x="3635" y="6468"/>
                                            </a:cubicBezTo>
                                            <a:cubicBezTo>
                                              <a:pt x="3635" y="6468"/>
                                              <a:pt x="3641" y="6462"/>
                                              <a:pt x="3641" y="6462"/>
                                            </a:cubicBezTo>
                                            <a:cubicBezTo>
                                              <a:pt x="3654" y="6449"/>
                                              <a:pt x="3660" y="6436"/>
                                              <a:pt x="3673" y="6417"/>
                                            </a:cubicBezTo>
                                            <a:cubicBezTo>
                                              <a:pt x="3679" y="6417"/>
                                              <a:pt x="3686" y="6417"/>
                                              <a:pt x="3692" y="6411"/>
                                            </a:cubicBezTo>
                                            <a:cubicBezTo>
                                              <a:pt x="3692" y="6449"/>
                                              <a:pt x="3698" y="6487"/>
                                              <a:pt x="3717" y="6519"/>
                                            </a:cubicBezTo>
                                            <a:cubicBezTo>
                                              <a:pt x="3743" y="6506"/>
                                              <a:pt x="3768" y="6481"/>
                                              <a:pt x="3787" y="6455"/>
                                            </a:cubicBezTo>
                                            <a:cubicBezTo>
                                              <a:pt x="3800" y="6436"/>
                                              <a:pt x="3812" y="6417"/>
                                              <a:pt x="3819" y="6398"/>
                                            </a:cubicBezTo>
                                            <a:lnTo>
                                              <a:pt x="3819" y="6404"/>
                                            </a:lnTo>
                                            <a:cubicBezTo>
                                              <a:pt x="3825" y="6532"/>
                                              <a:pt x="3851" y="6653"/>
                                              <a:pt x="3914" y="6723"/>
                                            </a:cubicBezTo>
                                            <a:cubicBezTo>
                                              <a:pt x="3977" y="6659"/>
                                              <a:pt x="4003" y="6544"/>
                                              <a:pt x="4009" y="6423"/>
                                            </a:cubicBezTo>
                                            <a:cubicBezTo>
                                              <a:pt x="4022" y="6449"/>
                                              <a:pt x="4041" y="6468"/>
                                              <a:pt x="4054" y="6487"/>
                                            </a:cubicBezTo>
                                            <a:cubicBezTo>
                                              <a:pt x="4066" y="6500"/>
                                              <a:pt x="4079" y="6512"/>
                                              <a:pt x="4092" y="6519"/>
                                            </a:cubicBezTo>
                                            <a:cubicBezTo>
                                              <a:pt x="4117" y="6474"/>
                                              <a:pt x="4123" y="6423"/>
                                              <a:pt x="4117" y="6360"/>
                                            </a:cubicBezTo>
                                            <a:cubicBezTo>
                                              <a:pt x="4187" y="6474"/>
                                              <a:pt x="4269" y="6570"/>
                                              <a:pt x="4364" y="6595"/>
                                            </a:cubicBezTo>
                                            <a:cubicBezTo>
                                              <a:pt x="4383" y="6506"/>
                                              <a:pt x="4352" y="6398"/>
                                              <a:pt x="4295" y="6290"/>
                                            </a:cubicBezTo>
                                            <a:cubicBezTo>
                                              <a:pt x="4339" y="6315"/>
                                              <a:pt x="4377" y="6334"/>
                                              <a:pt x="4421" y="6334"/>
                                            </a:cubicBezTo>
                                            <a:cubicBezTo>
                                              <a:pt x="4421" y="6283"/>
                                              <a:pt x="4396" y="6232"/>
                                              <a:pt x="4364" y="6181"/>
                                            </a:cubicBezTo>
                                            <a:cubicBezTo>
                                              <a:pt x="4479" y="6245"/>
                                              <a:pt x="4599" y="6283"/>
                                              <a:pt x="4694" y="6264"/>
                                            </a:cubicBezTo>
                                            <a:cubicBezTo>
                                              <a:pt x="4669" y="6181"/>
                                              <a:pt x="4586" y="6099"/>
                                              <a:pt x="4485" y="6035"/>
                                            </a:cubicBezTo>
                                            <a:cubicBezTo>
                                              <a:pt x="4536" y="6035"/>
                                              <a:pt x="4580" y="6029"/>
                                              <a:pt x="4612" y="6010"/>
                                            </a:cubicBezTo>
                                            <a:cubicBezTo>
                                              <a:pt x="4586" y="5971"/>
                                              <a:pt x="4542" y="5933"/>
                                              <a:pt x="4491" y="5908"/>
                                            </a:cubicBezTo>
                                            <a:cubicBezTo>
                                              <a:pt x="4529" y="5908"/>
                                              <a:pt x="4567" y="5901"/>
                                              <a:pt x="4605" y="5895"/>
                                            </a:cubicBezTo>
                                            <a:cubicBezTo>
                                              <a:pt x="4618" y="5914"/>
                                              <a:pt x="4631" y="5940"/>
                                              <a:pt x="4656" y="5965"/>
                                            </a:cubicBezTo>
                                            <a:cubicBezTo>
                                              <a:pt x="4739" y="6137"/>
                                              <a:pt x="4827" y="6251"/>
                                              <a:pt x="4872" y="6251"/>
                                            </a:cubicBezTo>
                                            <a:cubicBezTo>
                                              <a:pt x="4821" y="6194"/>
                                              <a:pt x="4770" y="6111"/>
                                              <a:pt x="4713" y="6016"/>
                                            </a:cubicBezTo>
                                            <a:cubicBezTo>
                                              <a:pt x="4758" y="6041"/>
                                              <a:pt x="4808" y="6048"/>
                                              <a:pt x="4878" y="6016"/>
                                            </a:cubicBezTo>
                                            <a:cubicBezTo>
                                              <a:pt x="4916" y="5997"/>
                                              <a:pt x="4954" y="5952"/>
                                              <a:pt x="4980" y="5895"/>
                                            </a:cubicBezTo>
                                            <a:lnTo>
                                              <a:pt x="4980" y="5895"/>
                                            </a:lnTo>
                                            <a:cubicBezTo>
                                              <a:pt x="5005" y="5952"/>
                                              <a:pt x="5043" y="5997"/>
                                              <a:pt x="5081" y="6016"/>
                                            </a:cubicBezTo>
                                            <a:cubicBezTo>
                                              <a:pt x="5265" y="6105"/>
                                              <a:pt x="5348" y="5895"/>
                                              <a:pt x="5367" y="5882"/>
                                            </a:cubicBezTo>
                                            <a:cubicBezTo>
                                              <a:pt x="5386" y="5870"/>
                                              <a:pt x="5608" y="5863"/>
                                              <a:pt x="5582" y="5653"/>
                                            </a:cubicBezTo>
                                            <a:cubicBezTo>
                                              <a:pt x="5576" y="5609"/>
                                              <a:pt x="5544" y="5564"/>
                                              <a:pt x="5494" y="5519"/>
                                            </a:cubicBezTo>
                                            <a:cubicBezTo>
                                              <a:pt x="5557" y="5513"/>
                                              <a:pt x="5614" y="5494"/>
                                              <a:pt x="5639" y="5462"/>
                                            </a:cubicBezTo>
                                            <a:cubicBezTo>
                                              <a:pt x="5779" y="5309"/>
                                              <a:pt x="5608" y="5169"/>
                                              <a:pt x="5601" y="5150"/>
                                            </a:cubicBezTo>
                                            <a:cubicBezTo>
                                              <a:pt x="5601" y="5150"/>
                                              <a:pt x="5601" y="5137"/>
                                              <a:pt x="5601" y="5131"/>
                                            </a:cubicBezTo>
                                            <a:cubicBezTo>
                                              <a:pt x="5633" y="5137"/>
                                              <a:pt x="5665" y="5144"/>
                                              <a:pt x="5703" y="5144"/>
                                            </a:cubicBezTo>
                                            <a:cubicBezTo>
                                              <a:pt x="5893" y="5144"/>
                                              <a:pt x="6064" y="5029"/>
                                              <a:pt x="6134" y="4870"/>
                                            </a:cubicBezTo>
                                            <a:cubicBezTo>
                                              <a:pt x="6325" y="4813"/>
                                              <a:pt x="6464" y="4647"/>
                                              <a:pt x="6464" y="4450"/>
                                            </a:cubicBezTo>
                                            <a:cubicBezTo>
                                              <a:pt x="6464" y="4418"/>
                                              <a:pt x="6458" y="4393"/>
                                              <a:pt x="6458" y="4367"/>
                                            </a:cubicBezTo>
                                            <a:cubicBezTo>
                                              <a:pt x="6496" y="4380"/>
                                              <a:pt x="6540" y="4380"/>
                                              <a:pt x="6597" y="4354"/>
                                            </a:cubicBezTo>
                                            <a:cubicBezTo>
                                              <a:pt x="6635" y="4335"/>
                                              <a:pt x="6673" y="4291"/>
                                              <a:pt x="6699" y="4233"/>
                                            </a:cubicBezTo>
                                            <a:lnTo>
                                              <a:pt x="6699" y="4233"/>
                                            </a:lnTo>
                                            <a:cubicBezTo>
                                              <a:pt x="6724" y="4291"/>
                                              <a:pt x="6762" y="4335"/>
                                              <a:pt x="6800" y="4354"/>
                                            </a:cubicBezTo>
                                            <a:cubicBezTo>
                                              <a:pt x="6819" y="4361"/>
                                              <a:pt x="6838" y="4367"/>
                                              <a:pt x="6851" y="4373"/>
                                            </a:cubicBezTo>
                                            <a:cubicBezTo>
                                              <a:pt x="6857" y="4469"/>
                                              <a:pt x="6946" y="4571"/>
                                              <a:pt x="7086" y="4615"/>
                                            </a:cubicBezTo>
                                            <a:cubicBezTo>
                                              <a:pt x="7111" y="4622"/>
                                              <a:pt x="7130" y="4628"/>
                                              <a:pt x="7156" y="4634"/>
                                            </a:cubicBezTo>
                                            <a:cubicBezTo>
                                              <a:pt x="7137" y="4654"/>
                                              <a:pt x="7124" y="4666"/>
                                              <a:pt x="7111" y="4692"/>
                                            </a:cubicBezTo>
                                            <a:cubicBezTo>
                                              <a:pt x="7010" y="4832"/>
                                              <a:pt x="7010" y="4997"/>
                                              <a:pt x="7105" y="5067"/>
                                            </a:cubicBezTo>
                                            <a:cubicBezTo>
                                              <a:pt x="7200" y="5137"/>
                                              <a:pt x="7359" y="5080"/>
                                              <a:pt x="7460" y="4946"/>
                                            </a:cubicBezTo>
                                            <a:cubicBezTo>
                                              <a:pt x="7473" y="4927"/>
                                              <a:pt x="7485" y="4908"/>
                                              <a:pt x="7498" y="4883"/>
                                            </a:cubicBezTo>
                                            <a:lnTo>
                                              <a:pt x="7498" y="4883"/>
                                            </a:lnTo>
                                            <a:cubicBezTo>
                                              <a:pt x="7511" y="4902"/>
                                              <a:pt x="7523" y="4927"/>
                                              <a:pt x="7536" y="4946"/>
                                            </a:cubicBezTo>
                                            <a:cubicBezTo>
                                              <a:pt x="7638" y="5086"/>
                                              <a:pt x="7796" y="5137"/>
                                              <a:pt x="7891" y="5067"/>
                                            </a:cubicBezTo>
                                            <a:cubicBezTo>
                                              <a:pt x="7987" y="4997"/>
                                              <a:pt x="7980" y="4832"/>
                                              <a:pt x="7885" y="4692"/>
                                            </a:cubicBezTo>
                                            <a:cubicBezTo>
                                              <a:pt x="7872" y="4673"/>
                                              <a:pt x="7853" y="4654"/>
                                              <a:pt x="7841" y="4634"/>
                                            </a:cubicBezTo>
                                            <a:cubicBezTo>
                                              <a:pt x="7866" y="4628"/>
                                              <a:pt x="7885" y="4628"/>
                                              <a:pt x="7910" y="4615"/>
                                            </a:cubicBezTo>
                                            <a:cubicBezTo>
                                              <a:pt x="8069" y="4564"/>
                                              <a:pt x="8171" y="4431"/>
                                              <a:pt x="8139" y="4316"/>
                                            </a:cubicBezTo>
                                            <a:cubicBezTo>
                                              <a:pt x="8101" y="4202"/>
                                              <a:pt x="7942" y="4157"/>
                                              <a:pt x="7784" y="4208"/>
                                            </a:cubicBezTo>
                                            <a:cubicBezTo>
                                              <a:pt x="7758" y="4214"/>
                                              <a:pt x="7739" y="4227"/>
                                              <a:pt x="7714" y="4233"/>
                                            </a:cubicBezTo>
                                            <a:cubicBezTo>
                                              <a:pt x="7720" y="4208"/>
                                              <a:pt x="7720" y="4189"/>
                                              <a:pt x="7720" y="4163"/>
                                            </a:cubicBezTo>
                                            <a:cubicBezTo>
                                              <a:pt x="7720" y="4106"/>
                                              <a:pt x="7707" y="4055"/>
                                              <a:pt x="7688" y="4011"/>
                                            </a:cubicBezTo>
                                            <a:cubicBezTo>
                                              <a:pt x="7796" y="4004"/>
                                              <a:pt x="7917" y="3934"/>
                                              <a:pt x="7999" y="3820"/>
                                            </a:cubicBezTo>
                                            <a:cubicBezTo>
                                              <a:pt x="8018" y="3794"/>
                                              <a:pt x="8031" y="3769"/>
                                              <a:pt x="8044" y="3743"/>
                                            </a:cubicBezTo>
                                            <a:lnTo>
                                              <a:pt x="8044" y="3743"/>
                                            </a:lnTo>
                                            <a:cubicBezTo>
                                              <a:pt x="8056" y="3769"/>
                                              <a:pt x="8075" y="3794"/>
                                              <a:pt x="8088" y="3820"/>
                                            </a:cubicBezTo>
                                            <a:cubicBezTo>
                                              <a:pt x="8215" y="3992"/>
                                              <a:pt x="8412" y="4062"/>
                                              <a:pt x="8526" y="3972"/>
                                            </a:cubicBezTo>
                                            <a:cubicBezTo>
                                              <a:pt x="8646" y="3883"/>
                                              <a:pt x="8640" y="3673"/>
                                              <a:pt x="8513" y="3501"/>
                                            </a:cubicBezTo>
                                            <a:cubicBezTo>
                                              <a:pt x="8494" y="3476"/>
                                              <a:pt x="8475" y="3450"/>
                                              <a:pt x="8456" y="3431"/>
                                            </a:cubicBezTo>
                                            <a:cubicBezTo>
                                              <a:pt x="8475" y="3431"/>
                                              <a:pt x="8494" y="3425"/>
                                              <a:pt x="8507" y="3419"/>
                                            </a:cubicBezTo>
                                            <a:cubicBezTo>
                                              <a:pt x="8583" y="3476"/>
                                              <a:pt x="8684" y="3514"/>
                                              <a:pt x="8792" y="3514"/>
                                            </a:cubicBezTo>
                                            <a:cubicBezTo>
                                              <a:pt x="8983" y="3514"/>
                                              <a:pt x="9154" y="3399"/>
                                              <a:pt x="9224" y="3240"/>
                                            </a:cubicBezTo>
                                            <a:cubicBezTo>
                                              <a:pt x="9249" y="3234"/>
                                              <a:pt x="9268" y="3228"/>
                                              <a:pt x="9287" y="3215"/>
                                            </a:cubicBezTo>
                                            <a:cubicBezTo>
                                              <a:pt x="9262" y="3291"/>
                                              <a:pt x="9249" y="3368"/>
                                              <a:pt x="9262" y="3425"/>
                                            </a:cubicBezTo>
                                            <a:cubicBezTo>
                                              <a:pt x="9325" y="3406"/>
                                              <a:pt x="9389" y="3349"/>
                                              <a:pt x="9446" y="3279"/>
                                            </a:cubicBezTo>
                                            <a:cubicBezTo>
                                              <a:pt x="9465" y="3259"/>
                                              <a:pt x="9477" y="3234"/>
                                              <a:pt x="9496" y="3209"/>
                                            </a:cubicBezTo>
                                            <a:cubicBezTo>
                                              <a:pt x="9496" y="3259"/>
                                              <a:pt x="9503" y="3304"/>
                                              <a:pt x="9522" y="3342"/>
                                            </a:cubicBezTo>
                                            <a:cubicBezTo>
                                              <a:pt x="9547" y="3329"/>
                                              <a:pt x="9572" y="3304"/>
                                              <a:pt x="9591" y="3279"/>
                                            </a:cubicBezTo>
                                            <a:cubicBezTo>
                                              <a:pt x="9604" y="3259"/>
                                              <a:pt x="9617" y="3240"/>
                                              <a:pt x="9623" y="3221"/>
                                            </a:cubicBezTo>
                                            <a:lnTo>
                                              <a:pt x="9623" y="3228"/>
                                            </a:lnTo>
                                            <a:cubicBezTo>
                                              <a:pt x="9630" y="3355"/>
                                              <a:pt x="9655" y="3476"/>
                                              <a:pt x="9718" y="3546"/>
                                            </a:cubicBezTo>
                                            <a:cubicBezTo>
                                              <a:pt x="9782" y="3482"/>
                                              <a:pt x="9807" y="3368"/>
                                              <a:pt x="9814" y="3247"/>
                                            </a:cubicBezTo>
                                            <a:cubicBezTo>
                                              <a:pt x="9826" y="3272"/>
                                              <a:pt x="9845" y="3291"/>
                                              <a:pt x="9858" y="3310"/>
                                            </a:cubicBezTo>
                                            <a:cubicBezTo>
                                              <a:pt x="9871" y="3323"/>
                                              <a:pt x="9883" y="3336"/>
                                              <a:pt x="9896" y="3342"/>
                                            </a:cubicBezTo>
                                            <a:cubicBezTo>
                                              <a:pt x="9921" y="3298"/>
                                              <a:pt x="9928" y="3247"/>
                                              <a:pt x="9921" y="3183"/>
                                            </a:cubicBezTo>
                                            <a:cubicBezTo>
                                              <a:pt x="9991" y="3298"/>
                                              <a:pt x="10074" y="3393"/>
                                              <a:pt x="10169" y="3419"/>
                                            </a:cubicBezTo>
                                            <a:cubicBezTo>
                                              <a:pt x="10188" y="3329"/>
                                              <a:pt x="10156" y="3221"/>
                                              <a:pt x="10099" y="3113"/>
                                            </a:cubicBezTo>
                                            <a:cubicBezTo>
                                              <a:pt x="10143" y="3138"/>
                                              <a:pt x="10181" y="3158"/>
                                              <a:pt x="10226" y="3158"/>
                                            </a:cubicBezTo>
                                            <a:cubicBezTo>
                                              <a:pt x="10226" y="3107"/>
                                              <a:pt x="10200" y="3056"/>
                                              <a:pt x="10169" y="3005"/>
                                            </a:cubicBezTo>
                                            <a:cubicBezTo>
                                              <a:pt x="10207" y="3024"/>
                                              <a:pt x="10251" y="3043"/>
                                              <a:pt x="10289" y="3062"/>
                                            </a:cubicBezTo>
                                            <a:cubicBezTo>
                                              <a:pt x="10359" y="3119"/>
                                              <a:pt x="10448" y="3164"/>
                                              <a:pt x="10549" y="3170"/>
                                            </a:cubicBezTo>
                                            <a:cubicBezTo>
                                              <a:pt x="10632" y="3272"/>
                                              <a:pt x="10765" y="3336"/>
                                              <a:pt x="10911" y="3336"/>
                                            </a:cubicBezTo>
                                            <a:cubicBezTo>
                                              <a:pt x="11101" y="3336"/>
                                              <a:pt x="11273" y="3221"/>
                                              <a:pt x="11342" y="3062"/>
                                            </a:cubicBezTo>
                                            <a:cubicBezTo>
                                              <a:pt x="11457" y="3030"/>
                                              <a:pt x="11545" y="2960"/>
                                              <a:pt x="11602" y="2865"/>
                                            </a:cubicBezTo>
                                            <a:cubicBezTo>
                                              <a:pt x="11621" y="2871"/>
                                              <a:pt x="11647" y="2877"/>
                                              <a:pt x="11679" y="2877"/>
                                            </a:cubicBezTo>
                                            <a:cubicBezTo>
                                              <a:pt x="11628" y="2922"/>
                                              <a:pt x="11596" y="2967"/>
                                              <a:pt x="11596" y="3011"/>
                                            </a:cubicBezTo>
                                            <a:cubicBezTo>
                                              <a:pt x="11571" y="3215"/>
                                              <a:pt x="11793" y="3228"/>
                                              <a:pt x="11812" y="3240"/>
                                            </a:cubicBezTo>
                                            <a:cubicBezTo>
                                              <a:pt x="11831" y="3253"/>
                                              <a:pt x="11907" y="3463"/>
                                              <a:pt x="12091" y="3374"/>
                                            </a:cubicBezTo>
                                            <a:cubicBezTo>
                                              <a:pt x="12129" y="3355"/>
                                              <a:pt x="12167" y="3310"/>
                                              <a:pt x="12192" y="3253"/>
                                            </a:cubicBezTo>
                                            <a:lnTo>
                                              <a:pt x="12192" y="3253"/>
                                            </a:lnTo>
                                            <a:cubicBezTo>
                                              <a:pt x="12218" y="3310"/>
                                              <a:pt x="12256" y="3355"/>
                                              <a:pt x="12294" y="3374"/>
                                            </a:cubicBezTo>
                                            <a:cubicBezTo>
                                              <a:pt x="12319" y="3387"/>
                                              <a:pt x="12345" y="3393"/>
                                              <a:pt x="12370" y="3393"/>
                                            </a:cubicBezTo>
                                            <a:cubicBezTo>
                                              <a:pt x="12370" y="3399"/>
                                              <a:pt x="12370" y="3406"/>
                                              <a:pt x="12376" y="3406"/>
                                            </a:cubicBezTo>
                                            <a:cubicBezTo>
                                              <a:pt x="12376" y="3399"/>
                                              <a:pt x="12383" y="3393"/>
                                              <a:pt x="12383" y="3393"/>
                                            </a:cubicBezTo>
                                            <a:cubicBezTo>
                                              <a:pt x="12510" y="3393"/>
                                              <a:pt x="12567" y="3247"/>
                                              <a:pt x="12579" y="3240"/>
                                            </a:cubicBezTo>
                                            <a:cubicBezTo>
                                              <a:pt x="12586" y="3234"/>
                                              <a:pt x="12662" y="3228"/>
                                              <a:pt x="12719" y="3189"/>
                                            </a:cubicBezTo>
                                            <a:cubicBezTo>
                                              <a:pt x="12763" y="3215"/>
                                              <a:pt x="12827" y="3234"/>
                                              <a:pt x="12916" y="3234"/>
                                            </a:cubicBezTo>
                                            <a:cubicBezTo>
                                              <a:pt x="12922" y="3234"/>
                                              <a:pt x="12928" y="3234"/>
                                              <a:pt x="12941" y="3234"/>
                                            </a:cubicBezTo>
                                            <a:cubicBezTo>
                                              <a:pt x="12928" y="3247"/>
                                              <a:pt x="12916" y="3259"/>
                                              <a:pt x="12909" y="3272"/>
                                            </a:cubicBezTo>
                                            <a:cubicBezTo>
                                              <a:pt x="12808" y="3412"/>
                                              <a:pt x="12808" y="3578"/>
                                              <a:pt x="12903" y="3648"/>
                                            </a:cubicBezTo>
                                            <a:cubicBezTo>
                                              <a:pt x="12998" y="3718"/>
                                              <a:pt x="13157" y="3660"/>
                                              <a:pt x="13258" y="3527"/>
                                            </a:cubicBezTo>
                                            <a:cubicBezTo>
                                              <a:pt x="13271" y="3508"/>
                                              <a:pt x="13283" y="3489"/>
                                              <a:pt x="13296" y="3463"/>
                                            </a:cubicBezTo>
                                            <a:lnTo>
                                              <a:pt x="13296" y="3463"/>
                                            </a:lnTo>
                                            <a:cubicBezTo>
                                              <a:pt x="13309" y="3482"/>
                                              <a:pt x="13322" y="3508"/>
                                              <a:pt x="13334" y="3527"/>
                                            </a:cubicBezTo>
                                            <a:cubicBezTo>
                                              <a:pt x="13436" y="3667"/>
                                              <a:pt x="13594" y="3718"/>
                                              <a:pt x="13689" y="3648"/>
                                            </a:cubicBezTo>
                                            <a:cubicBezTo>
                                              <a:pt x="13728" y="3616"/>
                                              <a:pt x="13753" y="3571"/>
                                              <a:pt x="13759" y="3514"/>
                                            </a:cubicBezTo>
                                            <a:cubicBezTo>
                                              <a:pt x="13797" y="3546"/>
                                              <a:pt x="13848" y="3565"/>
                                              <a:pt x="13899" y="3584"/>
                                            </a:cubicBezTo>
                                            <a:cubicBezTo>
                                              <a:pt x="13931" y="3597"/>
                                              <a:pt x="13956" y="3603"/>
                                              <a:pt x="13988" y="3603"/>
                                            </a:cubicBezTo>
                                            <a:cubicBezTo>
                                              <a:pt x="13969" y="3622"/>
                                              <a:pt x="13950" y="3648"/>
                                              <a:pt x="13931" y="3673"/>
                                            </a:cubicBezTo>
                                            <a:cubicBezTo>
                                              <a:pt x="13804" y="3845"/>
                                              <a:pt x="13804" y="4055"/>
                                              <a:pt x="13918" y="4144"/>
                                            </a:cubicBezTo>
                                            <a:cubicBezTo>
                                              <a:pt x="14038" y="4233"/>
                                              <a:pt x="14235" y="4163"/>
                                              <a:pt x="14356" y="3992"/>
                                            </a:cubicBezTo>
                                            <a:cubicBezTo>
                                              <a:pt x="14375" y="3966"/>
                                              <a:pt x="14387" y="3941"/>
                                              <a:pt x="14400" y="3915"/>
                                            </a:cubicBezTo>
                                            <a:cubicBezTo>
                                              <a:pt x="14413" y="3941"/>
                                              <a:pt x="14432" y="3966"/>
                                              <a:pt x="14444" y="3992"/>
                                            </a:cubicBezTo>
                                            <a:cubicBezTo>
                                              <a:pt x="14571" y="4163"/>
                                              <a:pt x="14768" y="4233"/>
                                              <a:pt x="14882" y="4144"/>
                                            </a:cubicBezTo>
                                            <a:cubicBezTo>
                                              <a:pt x="14926" y="4112"/>
                                              <a:pt x="14952" y="4062"/>
                                              <a:pt x="14965" y="4004"/>
                                            </a:cubicBezTo>
                                            <a:cubicBezTo>
                                              <a:pt x="15022" y="4004"/>
                                              <a:pt x="15085" y="3979"/>
                                              <a:pt x="15155" y="3947"/>
                                            </a:cubicBezTo>
                                            <a:cubicBezTo>
                                              <a:pt x="15136" y="3979"/>
                                              <a:pt x="15123" y="4017"/>
                                              <a:pt x="15117" y="4049"/>
                                            </a:cubicBezTo>
                                            <a:cubicBezTo>
                                              <a:pt x="15117" y="4049"/>
                                              <a:pt x="15123" y="4049"/>
                                              <a:pt x="15123" y="4049"/>
                                            </a:cubicBezTo>
                                            <a:cubicBezTo>
                                              <a:pt x="15117" y="4081"/>
                                              <a:pt x="15123" y="4112"/>
                                              <a:pt x="15129" y="4151"/>
                                            </a:cubicBezTo>
                                            <a:cubicBezTo>
                                              <a:pt x="15072" y="4119"/>
                                              <a:pt x="15022" y="4100"/>
                                              <a:pt x="14977" y="4112"/>
                                            </a:cubicBezTo>
                                            <a:cubicBezTo>
                                              <a:pt x="14774" y="4151"/>
                                              <a:pt x="14831" y="4367"/>
                                              <a:pt x="14825" y="4386"/>
                                            </a:cubicBezTo>
                                            <a:cubicBezTo>
                                              <a:pt x="14819" y="4405"/>
                                              <a:pt x="14641" y="4545"/>
                                              <a:pt x="14781" y="4698"/>
                                            </a:cubicBezTo>
                                            <a:cubicBezTo>
                                              <a:pt x="14812" y="4730"/>
                                              <a:pt x="14863" y="4749"/>
                                              <a:pt x="14926" y="4755"/>
                                            </a:cubicBezTo>
                                            <a:cubicBezTo>
                                              <a:pt x="14876" y="4800"/>
                                              <a:pt x="14844" y="4845"/>
                                              <a:pt x="14844" y="4889"/>
                                            </a:cubicBezTo>
                                            <a:cubicBezTo>
                                              <a:pt x="14819" y="5093"/>
                                              <a:pt x="15041" y="5106"/>
                                              <a:pt x="15060" y="5118"/>
                                            </a:cubicBezTo>
                                            <a:cubicBezTo>
                                              <a:pt x="15079" y="5131"/>
                                              <a:pt x="15155" y="5341"/>
                                              <a:pt x="15339" y="5252"/>
                                            </a:cubicBezTo>
                                            <a:cubicBezTo>
                                              <a:pt x="15377" y="5233"/>
                                              <a:pt x="15415" y="5188"/>
                                              <a:pt x="15440" y="5131"/>
                                            </a:cubicBezTo>
                                            <a:lnTo>
                                              <a:pt x="15440" y="5131"/>
                                            </a:lnTo>
                                            <a:cubicBezTo>
                                              <a:pt x="15466" y="5188"/>
                                              <a:pt x="15504" y="5233"/>
                                              <a:pt x="15542" y="5252"/>
                                            </a:cubicBezTo>
                                            <a:cubicBezTo>
                                              <a:pt x="15726" y="5341"/>
                                              <a:pt x="15808" y="5131"/>
                                              <a:pt x="15827" y="5118"/>
                                            </a:cubicBezTo>
                                            <a:cubicBezTo>
                                              <a:pt x="15846" y="5106"/>
                                              <a:pt x="16068" y="5099"/>
                                              <a:pt x="16043" y="4889"/>
                                            </a:cubicBezTo>
                                            <a:cubicBezTo>
                                              <a:pt x="16043" y="4876"/>
                                              <a:pt x="16037" y="4870"/>
                                              <a:pt x="16037" y="4857"/>
                                            </a:cubicBezTo>
                                            <a:cubicBezTo>
                                              <a:pt x="16049" y="4857"/>
                                              <a:pt x="16062" y="4864"/>
                                              <a:pt x="16062" y="4864"/>
                                            </a:cubicBezTo>
                                            <a:cubicBezTo>
                                              <a:pt x="16081" y="4876"/>
                                              <a:pt x="16157" y="5086"/>
                                              <a:pt x="16341" y="4997"/>
                                            </a:cubicBezTo>
                                            <a:cubicBezTo>
                                              <a:pt x="16347" y="4997"/>
                                              <a:pt x="16347" y="4991"/>
                                              <a:pt x="16354" y="4991"/>
                                            </a:cubicBezTo>
                                            <a:cubicBezTo>
                                              <a:pt x="16386" y="5074"/>
                                              <a:pt x="16462" y="5157"/>
                                              <a:pt x="16563" y="5220"/>
                                            </a:cubicBezTo>
                                            <a:cubicBezTo>
                                              <a:pt x="16512" y="5220"/>
                                              <a:pt x="16468" y="5227"/>
                                              <a:pt x="16436" y="5246"/>
                                            </a:cubicBezTo>
                                            <a:cubicBezTo>
                                              <a:pt x="16462" y="5284"/>
                                              <a:pt x="16506" y="5322"/>
                                              <a:pt x="16557" y="5347"/>
                                            </a:cubicBezTo>
                                            <a:cubicBezTo>
                                              <a:pt x="16424" y="5354"/>
                                              <a:pt x="16303" y="5379"/>
                                              <a:pt x="16227" y="5443"/>
                                            </a:cubicBezTo>
                                            <a:cubicBezTo>
                                              <a:pt x="16290" y="5507"/>
                                              <a:pt x="16405" y="5532"/>
                                              <a:pt x="16525" y="5538"/>
                                            </a:cubicBezTo>
                                            <a:cubicBezTo>
                                              <a:pt x="16481" y="5564"/>
                                              <a:pt x="16449" y="5589"/>
                                              <a:pt x="16424" y="5621"/>
                                            </a:cubicBezTo>
                                            <a:cubicBezTo>
                                              <a:pt x="16468" y="5647"/>
                                              <a:pt x="16519" y="5653"/>
                                              <a:pt x="16582" y="5647"/>
                                            </a:cubicBezTo>
                                            <a:cubicBezTo>
                                              <a:pt x="16468" y="5717"/>
                                              <a:pt x="16379" y="5799"/>
                                              <a:pt x="16347" y="5895"/>
                                            </a:cubicBezTo>
                                            <a:cubicBezTo>
                                              <a:pt x="16436" y="5914"/>
                                              <a:pt x="16544" y="5882"/>
                                              <a:pt x="16652" y="5825"/>
                                            </a:cubicBezTo>
                                            <a:cubicBezTo>
                                              <a:pt x="16627" y="5870"/>
                                              <a:pt x="16608" y="5908"/>
                                              <a:pt x="16608" y="5952"/>
                                            </a:cubicBezTo>
                                            <a:cubicBezTo>
                                              <a:pt x="16658" y="5952"/>
                                              <a:pt x="16709" y="5927"/>
                                              <a:pt x="16760" y="5895"/>
                                            </a:cubicBezTo>
                                            <a:cubicBezTo>
                                              <a:pt x="16696" y="6010"/>
                                              <a:pt x="16658" y="6131"/>
                                              <a:pt x="16677" y="6226"/>
                                            </a:cubicBezTo>
                                            <a:cubicBezTo>
                                              <a:pt x="16741" y="6207"/>
                                              <a:pt x="16804" y="6150"/>
                                              <a:pt x="16861" y="6080"/>
                                            </a:cubicBezTo>
                                            <a:cubicBezTo>
                                              <a:pt x="16880" y="6060"/>
                                              <a:pt x="16893" y="6035"/>
                                              <a:pt x="16912" y="6010"/>
                                            </a:cubicBezTo>
                                            <a:cubicBezTo>
                                              <a:pt x="16912" y="6060"/>
                                              <a:pt x="16918" y="6105"/>
                                              <a:pt x="16937" y="6143"/>
                                            </a:cubicBezTo>
                                            <a:cubicBezTo>
                                              <a:pt x="16963" y="6131"/>
                                              <a:pt x="16988" y="6105"/>
                                              <a:pt x="17007" y="6080"/>
                                            </a:cubicBezTo>
                                            <a:cubicBezTo>
                                              <a:pt x="17007" y="6080"/>
                                              <a:pt x="17007" y="6080"/>
                                              <a:pt x="17007" y="6080"/>
                                            </a:cubicBezTo>
                                            <a:cubicBezTo>
                                              <a:pt x="17007" y="6118"/>
                                              <a:pt x="17014" y="6156"/>
                                              <a:pt x="17007" y="6162"/>
                                            </a:cubicBezTo>
                                            <a:cubicBezTo>
                                              <a:pt x="17001" y="6181"/>
                                              <a:pt x="16823" y="6321"/>
                                              <a:pt x="16963" y="6474"/>
                                            </a:cubicBezTo>
                                            <a:cubicBezTo>
                                              <a:pt x="16994" y="6506"/>
                                              <a:pt x="17045" y="6525"/>
                                              <a:pt x="17109" y="6532"/>
                                            </a:cubicBezTo>
                                            <a:cubicBezTo>
                                              <a:pt x="17058" y="6576"/>
                                              <a:pt x="17026" y="6621"/>
                                              <a:pt x="17026" y="6665"/>
                                            </a:cubicBezTo>
                                            <a:cubicBezTo>
                                              <a:pt x="17001" y="6869"/>
                                              <a:pt x="17223" y="6882"/>
                                              <a:pt x="17242" y="6894"/>
                                            </a:cubicBezTo>
                                            <a:cubicBezTo>
                                              <a:pt x="17261" y="6907"/>
                                              <a:pt x="17337" y="7117"/>
                                              <a:pt x="17521" y="7028"/>
                                            </a:cubicBezTo>
                                            <a:cubicBezTo>
                                              <a:pt x="17559" y="7009"/>
                                              <a:pt x="17597" y="6964"/>
                                              <a:pt x="17623" y="6907"/>
                                            </a:cubicBezTo>
                                            <a:cubicBezTo>
                                              <a:pt x="17623" y="6914"/>
                                              <a:pt x="17623" y="6920"/>
                                              <a:pt x="17623" y="6933"/>
                                            </a:cubicBezTo>
                                            <a:cubicBezTo>
                                              <a:pt x="17623" y="7028"/>
                                              <a:pt x="17654" y="7111"/>
                                              <a:pt x="17705" y="7187"/>
                                            </a:cubicBezTo>
                                            <a:lnTo>
                                              <a:pt x="17705" y="7200"/>
                                            </a:lnTo>
                                            <a:cubicBezTo>
                                              <a:pt x="17705" y="7372"/>
                                              <a:pt x="17806" y="7518"/>
                                              <a:pt x="17959" y="7595"/>
                                            </a:cubicBezTo>
                                            <a:cubicBezTo>
                                              <a:pt x="17768" y="7639"/>
                                              <a:pt x="17826" y="7849"/>
                                              <a:pt x="17819" y="7868"/>
                                            </a:cubicBezTo>
                                            <a:cubicBezTo>
                                              <a:pt x="17813" y="7888"/>
                                              <a:pt x="17635" y="8028"/>
                                              <a:pt x="17775" y="8180"/>
                                            </a:cubicBezTo>
                                            <a:cubicBezTo>
                                              <a:pt x="17806" y="8212"/>
                                              <a:pt x="17857" y="8231"/>
                                              <a:pt x="17921" y="8238"/>
                                            </a:cubicBezTo>
                                            <a:cubicBezTo>
                                              <a:pt x="17870" y="8282"/>
                                              <a:pt x="17838" y="8327"/>
                                              <a:pt x="17838" y="8371"/>
                                            </a:cubicBezTo>
                                            <a:cubicBezTo>
                                              <a:pt x="17813" y="8575"/>
                                              <a:pt x="18035" y="8588"/>
                                              <a:pt x="18054" y="8601"/>
                                            </a:cubicBezTo>
                                            <a:cubicBezTo>
                                              <a:pt x="18073" y="8613"/>
                                              <a:pt x="18149" y="8823"/>
                                              <a:pt x="18333" y="8734"/>
                                            </a:cubicBezTo>
                                            <a:cubicBezTo>
                                              <a:pt x="18371" y="8715"/>
                                              <a:pt x="18409" y="8671"/>
                                              <a:pt x="18434" y="8613"/>
                                            </a:cubicBezTo>
                                            <a:lnTo>
                                              <a:pt x="18434" y="8613"/>
                                            </a:lnTo>
                                            <a:cubicBezTo>
                                              <a:pt x="18460" y="8671"/>
                                              <a:pt x="18498" y="8715"/>
                                              <a:pt x="18536" y="8734"/>
                                            </a:cubicBezTo>
                                            <a:cubicBezTo>
                                              <a:pt x="18536" y="8734"/>
                                              <a:pt x="18542" y="8734"/>
                                              <a:pt x="18542" y="8741"/>
                                            </a:cubicBezTo>
                                            <a:cubicBezTo>
                                              <a:pt x="18549" y="8747"/>
                                              <a:pt x="18555" y="8753"/>
                                              <a:pt x="18561" y="8760"/>
                                            </a:cubicBezTo>
                                            <a:cubicBezTo>
                                              <a:pt x="18593" y="8792"/>
                                              <a:pt x="18644" y="8811"/>
                                              <a:pt x="18707" y="8817"/>
                                            </a:cubicBezTo>
                                            <a:cubicBezTo>
                                              <a:pt x="18657" y="8862"/>
                                              <a:pt x="18625" y="8906"/>
                                              <a:pt x="18625" y="8951"/>
                                            </a:cubicBezTo>
                                            <a:cubicBezTo>
                                              <a:pt x="18599" y="9154"/>
                                              <a:pt x="18821" y="9167"/>
                                              <a:pt x="18840" y="9180"/>
                                            </a:cubicBezTo>
                                            <a:cubicBezTo>
                                              <a:pt x="18853" y="9193"/>
                                              <a:pt x="18923" y="9364"/>
                                              <a:pt x="19075" y="9333"/>
                                            </a:cubicBezTo>
                                            <a:cubicBezTo>
                                              <a:pt x="19107" y="9390"/>
                                              <a:pt x="19164" y="9441"/>
                                              <a:pt x="19227" y="9485"/>
                                            </a:cubicBezTo>
                                            <a:cubicBezTo>
                                              <a:pt x="19189" y="9485"/>
                                              <a:pt x="19151" y="9492"/>
                                              <a:pt x="19126" y="9505"/>
                                            </a:cubicBezTo>
                                            <a:cubicBezTo>
                                              <a:pt x="19145" y="9536"/>
                                              <a:pt x="19183" y="9562"/>
                                              <a:pt x="19227" y="9587"/>
                                            </a:cubicBezTo>
                                            <a:cubicBezTo>
                                              <a:pt x="19120" y="9594"/>
                                              <a:pt x="19024" y="9613"/>
                                              <a:pt x="18967" y="9664"/>
                                            </a:cubicBezTo>
                                            <a:cubicBezTo>
                                              <a:pt x="19018" y="9715"/>
                                              <a:pt x="19113" y="9734"/>
                                              <a:pt x="19208" y="9740"/>
                                            </a:cubicBezTo>
                                            <a:cubicBezTo>
                                              <a:pt x="19177" y="9759"/>
                                              <a:pt x="19145" y="9785"/>
                                              <a:pt x="19126" y="9810"/>
                                            </a:cubicBezTo>
                                            <a:cubicBezTo>
                                              <a:pt x="19158" y="9829"/>
                                              <a:pt x="19202" y="9836"/>
                                              <a:pt x="19253" y="9829"/>
                                            </a:cubicBezTo>
                                            <a:cubicBezTo>
                                              <a:pt x="19189" y="9867"/>
                                              <a:pt x="19126" y="9918"/>
                                              <a:pt x="19094" y="9969"/>
                                            </a:cubicBezTo>
                                            <a:cubicBezTo>
                                              <a:pt x="19075" y="9957"/>
                                              <a:pt x="19063" y="9950"/>
                                              <a:pt x="19043" y="9944"/>
                                            </a:cubicBezTo>
                                            <a:cubicBezTo>
                                              <a:pt x="19024" y="10033"/>
                                              <a:pt x="19056" y="10141"/>
                                              <a:pt x="19113" y="10249"/>
                                            </a:cubicBezTo>
                                            <a:cubicBezTo>
                                              <a:pt x="19069" y="10224"/>
                                              <a:pt x="19031" y="10205"/>
                                              <a:pt x="18986" y="10205"/>
                                            </a:cubicBezTo>
                                            <a:cubicBezTo>
                                              <a:pt x="18986" y="10256"/>
                                              <a:pt x="19012" y="10307"/>
                                              <a:pt x="19043" y="10358"/>
                                            </a:cubicBezTo>
                                            <a:cubicBezTo>
                                              <a:pt x="18929" y="10294"/>
                                              <a:pt x="18809" y="10256"/>
                                              <a:pt x="18714" y="10275"/>
                                            </a:cubicBezTo>
                                            <a:cubicBezTo>
                                              <a:pt x="18739" y="10358"/>
                                              <a:pt x="18821" y="10440"/>
                                              <a:pt x="18923" y="10504"/>
                                            </a:cubicBezTo>
                                            <a:cubicBezTo>
                                              <a:pt x="18872" y="10504"/>
                                              <a:pt x="18828" y="10510"/>
                                              <a:pt x="18796" y="10529"/>
                                            </a:cubicBezTo>
                                            <a:cubicBezTo>
                                              <a:pt x="18821" y="10568"/>
                                              <a:pt x="18866" y="10606"/>
                                              <a:pt x="18917" y="10631"/>
                                            </a:cubicBezTo>
                                            <a:cubicBezTo>
                                              <a:pt x="18783" y="10638"/>
                                              <a:pt x="18663" y="10663"/>
                                              <a:pt x="18587" y="10727"/>
                                            </a:cubicBezTo>
                                            <a:cubicBezTo>
                                              <a:pt x="18650" y="10790"/>
                                              <a:pt x="18764" y="10816"/>
                                              <a:pt x="18885" y="10822"/>
                                            </a:cubicBezTo>
                                            <a:cubicBezTo>
                                              <a:pt x="18840" y="10848"/>
                                              <a:pt x="18809" y="10873"/>
                                              <a:pt x="18783" y="10905"/>
                                            </a:cubicBezTo>
                                            <a:cubicBezTo>
                                              <a:pt x="18828" y="10931"/>
                                              <a:pt x="18879" y="10937"/>
                                              <a:pt x="18942" y="10931"/>
                                            </a:cubicBezTo>
                                            <a:cubicBezTo>
                                              <a:pt x="18828" y="11001"/>
                                              <a:pt x="18739" y="11083"/>
                                              <a:pt x="18707" y="11179"/>
                                            </a:cubicBezTo>
                                            <a:cubicBezTo>
                                              <a:pt x="18796" y="11198"/>
                                              <a:pt x="18904" y="11166"/>
                                              <a:pt x="19012" y="11109"/>
                                            </a:cubicBezTo>
                                            <a:cubicBezTo>
                                              <a:pt x="18986" y="11153"/>
                                              <a:pt x="18967" y="11192"/>
                                              <a:pt x="18967" y="11236"/>
                                            </a:cubicBezTo>
                                            <a:cubicBezTo>
                                              <a:pt x="19018" y="11236"/>
                                              <a:pt x="19069" y="11211"/>
                                              <a:pt x="19120" y="11179"/>
                                            </a:cubicBezTo>
                                            <a:cubicBezTo>
                                              <a:pt x="19107" y="11198"/>
                                              <a:pt x="19094" y="11223"/>
                                              <a:pt x="19088" y="11242"/>
                                            </a:cubicBezTo>
                                            <a:cubicBezTo>
                                              <a:pt x="19043" y="11249"/>
                                              <a:pt x="18993" y="11274"/>
                                              <a:pt x="18961" y="11338"/>
                                            </a:cubicBezTo>
                                            <a:cubicBezTo>
                                              <a:pt x="18942" y="11376"/>
                                              <a:pt x="18942" y="11433"/>
                                              <a:pt x="18955" y="11497"/>
                                            </a:cubicBezTo>
                                            <a:cubicBezTo>
                                              <a:pt x="18898" y="11465"/>
                                              <a:pt x="18847" y="11446"/>
                                              <a:pt x="18802" y="11459"/>
                                            </a:cubicBezTo>
                                            <a:cubicBezTo>
                                              <a:pt x="18599" y="11497"/>
                                              <a:pt x="18657" y="11714"/>
                                              <a:pt x="18650" y="11733"/>
                                            </a:cubicBezTo>
                                            <a:cubicBezTo>
                                              <a:pt x="18644" y="11752"/>
                                              <a:pt x="18466" y="11892"/>
                                              <a:pt x="18606" y="12045"/>
                                            </a:cubicBezTo>
                                            <a:cubicBezTo>
                                              <a:pt x="18637" y="12076"/>
                                              <a:pt x="18688" y="12096"/>
                                              <a:pt x="18752" y="12102"/>
                                            </a:cubicBezTo>
                                            <a:cubicBezTo>
                                              <a:pt x="18701" y="12146"/>
                                              <a:pt x="18669" y="12191"/>
                                              <a:pt x="18669" y="12236"/>
                                            </a:cubicBezTo>
                                            <a:cubicBezTo>
                                              <a:pt x="18644" y="12439"/>
                                              <a:pt x="18866" y="12452"/>
                                              <a:pt x="18885" y="12465"/>
                                            </a:cubicBezTo>
                                            <a:cubicBezTo>
                                              <a:pt x="18891" y="12471"/>
                                              <a:pt x="18917" y="12528"/>
                                              <a:pt x="18961" y="12567"/>
                                            </a:cubicBezTo>
                                            <a:cubicBezTo>
                                              <a:pt x="18948" y="12611"/>
                                              <a:pt x="18942" y="12656"/>
                                              <a:pt x="18942" y="12707"/>
                                            </a:cubicBezTo>
                                            <a:cubicBezTo>
                                              <a:pt x="18942" y="12738"/>
                                              <a:pt x="18942" y="12770"/>
                                              <a:pt x="18948" y="12796"/>
                                            </a:cubicBezTo>
                                            <a:cubicBezTo>
                                              <a:pt x="18923" y="12783"/>
                                              <a:pt x="18891" y="12770"/>
                                              <a:pt x="18866" y="12758"/>
                                            </a:cubicBezTo>
                                            <a:cubicBezTo>
                                              <a:pt x="18663" y="12694"/>
                                              <a:pt x="18466" y="12751"/>
                                              <a:pt x="18422" y="12891"/>
                                            </a:cubicBezTo>
                                            <a:cubicBezTo>
                                              <a:pt x="18377" y="13031"/>
                                              <a:pt x="18504" y="13197"/>
                                              <a:pt x="18707" y="13267"/>
                                            </a:cubicBezTo>
                                            <a:cubicBezTo>
                                              <a:pt x="18739" y="13280"/>
                                              <a:pt x="18764" y="13286"/>
                                              <a:pt x="18796" y="13286"/>
                                            </a:cubicBezTo>
                                            <a:cubicBezTo>
                                              <a:pt x="18777" y="13305"/>
                                              <a:pt x="18758" y="13331"/>
                                              <a:pt x="18739" y="13356"/>
                                            </a:cubicBezTo>
                                            <a:cubicBezTo>
                                              <a:pt x="18637" y="13496"/>
                                              <a:pt x="18618" y="13655"/>
                                              <a:pt x="18676" y="13757"/>
                                            </a:cubicBezTo>
                                            <a:cubicBezTo>
                                              <a:pt x="18676" y="13757"/>
                                              <a:pt x="18669" y="13757"/>
                                              <a:pt x="18669" y="13757"/>
                                            </a:cubicBezTo>
                                            <a:cubicBezTo>
                                              <a:pt x="18561" y="13757"/>
                                              <a:pt x="18466" y="13827"/>
                                              <a:pt x="18441" y="13923"/>
                                            </a:cubicBezTo>
                                            <a:cubicBezTo>
                                              <a:pt x="18384" y="13961"/>
                                              <a:pt x="18339" y="14031"/>
                                              <a:pt x="18339" y="14107"/>
                                            </a:cubicBezTo>
                                            <a:cubicBezTo>
                                              <a:pt x="18339" y="14158"/>
                                              <a:pt x="18352" y="14196"/>
                                              <a:pt x="18384" y="14234"/>
                                            </a:cubicBezTo>
                                            <a:lnTo>
                                              <a:pt x="18384" y="14241"/>
                                            </a:lnTo>
                                            <a:cubicBezTo>
                                              <a:pt x="18384" y="14355"/>
                                              <a:pt x="18479" y="14457"/>
                                              <a:pt x="18599" y="14464"/>
                                            </a:cubicBezTo>
                                            <a:cubicBezTo>
                                              <a:pt x="18631" y="14502"/>
                                              <a:pt x="18669" y="14527"/>
                                              <a:pt x="18720" y="14540"/>
                                            </a:cubicBezTo>
                                            <a:cubicBezTo>
                                              <a:pt x="18701" y="14566"/>
                                              <a:pt x="18682" y="14585"/>
                                              <a:pt x="18669" y="14610"/>
                                            </a:cubicBezTo>
                                            <a:cubicBezTo>
                                              <a:pt x="18625" y="14597"/>
                                              <a:pt x="18574" y="14591"/>
                                              <a:pt x="18530" y="14591"/>
                                            </a:cubicBezTo>
                                            <a:cubicBezTo>
                                              <a:pt x="18314" y="14591"/>
                                              <a:pt x="18136" y="14725"/>
                                              <a:pt x="18079" y="14909"/>
                                            </a:cubicBezTo>
                                            <a:cubicBezTo>
                                              <a:pt x="17965" y="14992"/>
                                              <a:pt x="17889" y="15119"/>
                                              <a:pt x="17889" y="15266"/>
                                            </a:cubicBezTo>
                                            <a:cubicBezTo>
                                              <a:pt x="17889" y="15361"/>
                                              <a:pt x="17921" y="15444"/>
                                              <a:pt x="17971" y="15520"/>
                                            </a:cubicBezTo>
                                            <a:lnTo>
                                              <a:pt x="17971" y="15533"/>
                                            </a:lnTo>
                                            <a:cubicBezTo>
                                              <a:pt x="17971" y="15546"/>
                                              <a:pt x="17971" y="15565"/>
                                              <a:pt x="17971" y="15578"/>
                                            </a:cubicBezTo>
                                            <a:cubicBezTo>
                                              <a:pt x="17908" y="15584"/>
                                              <a:pt x="17851" y="15616"/>
                                              <a:pt x="17838" y="15616"/>
                                            </a:cubicBezTo>
                                            <a:lnTo>
                                              <a:pt x="17838" y="15616"/>
                                            </a:lnTo>
                                            <a:cubicBezTo>
                                              <a:pt x="17813" y="15616"/>
                                              <a:pt x="17629" y="15495"/>
                                              <a:pt x="17534" y="15673"/>
                                            </a:cubicBezTo>
                                            <a:cubicBezTo>
                                              <a:pt x="17515" y="15711"/>
                                              <a:pt x="17515" y="15769"/>
                                              <a:pt x="17527" y="15832"/>
                                            </a:cubicBezTo>
                                            <a:cubicBezTo>
                                              <a:pt x="17470" y="15801"/>
                                              <a:pt x="17420" y="15788"/>
                                              <a:pt x="17375" y="15794"/>
                                            </a:cubicBezTo>
                                            <a:cubicBezTo>
                                              <a:pt x="17172" y="15832"/>
                                              <a:pt x="17229" y="16049"/>
                                              <a:pt x="17223" y="16068"/>
                                            </a:cubicBezTo>
                                            <a:cubicBezTo>
                                              <a:pt x="17217" y="16087"/>
                                              <a:pt x="17039" y="16227"/>
                                              <a:pt x="17178" y="16380"/>
                                            </a:cubicBezTo>
                                            <a:cubicBezTo>
                                              <a:pt x="17210" y="16412"/>
                                              <a:pt x="17261" y="16431"/>
                                              <a:pt x="17324" y="16437"/>
                                            </a:cubicBezTo>
                                            <a:cubicBezTo>
                                              <a:pt x="17312" y="16450"/>
                                              <a:pt x="17299" y="16463"/>
                                              <a:pt x="17286" y="16475"/>
                                            </a:cubicBezTo>
                                            <a:cubicBezTo>
                                              <a:pt x="17109" y="16501"/>
                                              <a:pt x="16956" y="16628"/>
                                              <a:pt x="16912" y="16787"/>
                                            </a:cubicBezTo>
                                            <a:cubicBezTo>
                                              <a:pt x="16906" y="16794"/>
                                              <a:pt x="16899" y="16800"/>
                                              <a:pt x="16887" y="16806"/>
                                            </a:cubicBezTo>
                                            <a:cubicBezTo>
                                              <a:pt x="16855" y="16705"/>
                                              <a:pt x="16779" y="16628"/>
                                              <a:pt x="16696" y="16628"/>
                                            </a:cubicBezTo>
                                            <a:cubicBezTo>
                                              <a:pt x="16576" y="16628"/>
                                              <a:pt x="16481" y="16768"/>
                                              <a:pt x="16481" y="16934"/>
                                            </a:cubicBezTo>
                                            <a:cubicBezTo>
                                              <a:pt x="16481" y="16959"/>
                                              <a:pt x="16481" y="16985"/>
                                              <a:pt x="16487" y="17004"/>
                                            </a:cubicBezTo>
                                            <a:cubicBezTo>
                                              <a:pt x="16468" y="16991"/>
                                              <a:pt x="16443" y="16985"/>
                                              <a:pt x="16417" y="16978"/>
                                            </a:cubicBezTo>
                                            <a:cubicBezTo>
                                              <a:pt x="16259" y="16927"/>
                                              <a:pt x="16094" y="16972"/>
                                              <a:pt x="16062" y="17086"/>
                                            </a:cubicBezTo>
                                            <a:cubicBezTo>
                                              <a:pt x="16024" y="17201"/>
                                              <a:pt x="16125" y="17335"/>
                                              <a:pt x="16290" y="17386"/>
                                            </a:cubicBezTo>
                                            <a:cubicBezTo>
                                              <a:pt x="16316" y="17392"/>
                                              <a:pt x="16335" y="17398"/>
                                              <a:pt x="16360" y="17405"/>
                                            </a:cubicBezTo>
                                            <a:cubicBezTo>
                                              <a:pt x="16341" y="17424"/>
                                              <a:pt x="16328" y="17437"/>
                                              <a:pt x="16316" y="17462"/>
                                            </a:cubicBezTo>
                                            <a:cubicBezTo>
                                              <a:pt x="16290" y="17500"/>
                                              <a:pt x="16271" y="17538"/>
                                              <a:pt x="16259" y="17583"/>
                                            </a:cubicBezTo>
                                            <a:cubicBezTo>
                                              <a:pt x="16202" y="17583"/>
                                              <a:pt x="16144" y="17602"/>
                                              <a:pt x="16100" y="17679"/>
                                            </a:cubicBezTo>
                                            <a:cubicBezTo>
                                              <a:pt x="16081" y="17717"/>
                                              <a:pt x="16081" y="17774"/>
                                              <a:pt x="16094" y="17838"/>
                                            </a:cubicBezTo>
                                            <a:cubicBezTo>
                                              <a:pt x="16037" y="17806"/>
                                              <a:pt x="15986" y="17787"/>
                                              <a:pt x="15941" y="17799"/>
                                            </a:cubicBezTo>
                                            <a:cubicBezTo>
                                              <a:pt x="15840" y="17819"/>
                                              <a:pt x="15808" y="17882"/>
                                              <a:pt x="15796" y="17946"/>
                                            </a:cubicBezTo>
                                            <a:cubicBezTo>
                                              <a:pt x="15738" y="17933"/>
                                              <a:pt x="15669" y="17940"/>
                                              <a:pt x="15605" y="17959"/>
                                            </a:cubicBezTo>
                                            <a:cubicBezTo>
                                              <a:pt x="15580" y="17965"/>
                                              <a:pt x="15561" y="17978"/>
                                              <a:pt x="15535" y="17984"/>
                                            </a:cubicBezTo>
                                            <a:cubicBezTo>
                                              <a:pt x="15542" y="17959"/>
                                              <a:pt x="15542" y="17940"/>
                                              <a:pt x="15542" y="17914"/>
                                            </a:cubicBezTo>
                                            <a:cubicBezTo>
                                              <a:pt x="15542" y="17742"/>
                                              <a:pt x="15447" y="17609"/>
                                              <a:pt x="15326" y="17609"/>
                                            </a:cubicBezTo>
                                            <a:lnTo>
                                              <a:pt x="15326" y="17609"/>
                                            </a:lnTo>
                                            <a:cubicBezTo>
                                              <a:pt x="15206" y="17609"/>
                                              <a:pt x="15110" y="17749"/>
                                              <a:pt x="15110" y="17914"/>
                                            </a:cubicBezTo>
                                            <a:cubicBezTo>
                                              <a:pt x="15110" y="17940"/>
                                              <a:pt x="15110" y="17965"/>
                                              <a:pt x="15117" y="17984"/>
                                            </a:cubicBezTo>
                                            <a:cubicBezTo>
                                              <a:pt x="15098" y="17971"/>
                                              <a:pt x="15072" y="17965"/>
                                              <a:pt x="15047" y="17959"/>
                                            </a:cubicBezTo>
                                            <a:cubicBezTo>
                                              <a:pt x="14888" y="17908"/>
                                              <a:pt x="14723" y="17952"/>
                                              <a:pt x="14692" y="18067"/>
                                            </a:cubicBezTo>
                                            <a:cubicBezTo>
                                              <a:pt x="14654" y="18181"/>
                                              <a:pt x="14755" y="18315"/>
                                              <a:pt x="14920" y="18366"/>
                                            </a:cubicBezTo>
                                            <a:cubicBezTo>
                                              <a:pt x="14946" y="18372"/>
                                              <a:pt x="14965" y="18379"/>
                                              <a:pt x="14990" y="18385"/>
                                            </a:cubicBezTo>
                                            <a:cubicBezTo>
                                              <a:pt x="14971" y="18404"/>
                                              <a:pt x="14958" y="18417"/>
                                              <a:pt x="14946" y="18442"/>
                                            </a:cubicBezTo>
                                            <a:cubicBezTo>
                                              <a:pt x="14895" y="18512"/>
                                              <a:pt x="14869" y="18595"/>
                                              <a:pt x="14869" y="18665"/>
                                            </a:cubicBezTo>
                                            <a:cubicBezTo>
                                              <a:pt x="14863" y="18665"/>
                                              <a:pt x="14863" y="18665"/>
                                              <a:pt x="14857" y="18672"/>
                                            </a:cubicBezTo>
                                            <a:cubicBezTo>
                                              <a:pt x="14787" y="18633"/>
                                              <a:pt x="14704" y="18608"/>
                                              <a:pt x="14622" y="18608"/>
                                            </a:cubicBezTo>
                                            <a:cubicBezTo>
                                              <a:pt x="14495" y="18608"/>
                                              <a:pt x="14375" y="18659"/>
                                              <a:pt x="14292" y="18735"/>
                                            </a:cubicBezTo>
                                            <a:cubicBezTo>
                                              <a:pt x="14267" y="18703"/>
                                              <a:pt x="14235" y="18672"/>
                                              <a:pt x="14172" y="18659"/>
                                            </a:cubicBezTo>
                                            <a:cubicBezTo>
                                              <a:pt x="14146" y="18653"/>
                                              <a:pt x="14121" y="18659"/>
                                              <a:pt x="14095" y="18665"/>
                                            </a:cubicBezTo>
                                            <a:cubicBezTo>
                                              <a:pt x="14083" y="18563"/>
                                              <a:pt x="14057" y="18493"/>
                                              <a:pt x="14032" y="18481"/>
                                            </a:cubicBezTo>
                                            <a:cubicBezTo>
                                              <a:pt x="14045" y="18538"/>
                                              <a:pt x="14057" y="18602"/>
                                              <a:pt x="14070" y="18678"/>
                                            </a:cubicBezTo>
                                            <a:cubicBezTo>
                                              <a:pt x="14057" y="18684"/>
                                              <a:pt x="14038" y="18691"/>
                                              <a:pt x="14026" y="18703"/>
                                            </a:cubicBezTo>
                                            <a:cubicBezTo>
                                              <a:pt x="14038" y="18640"/>
                                              <a:pt x="14038" y="18583"/>
                                              <a:pt x="14019" y="18544"/>
                                            </a:cubicBezTo>
                                            <a:cubicBezTo>
                                              <a:pt x="13918" y="18366"/>
                                              <a:pt x="13734" y="18487"/>
                                              <a:pt x="13715" y="18487"/>
                                            </a:cubicBezTo>
                                            <a:lnTo>
                                              <a:pt x="13715" y="18487"/>
                                            </a:lnTo>
                                            <a:cubicBezTo>
                                              <a:pt x="13689" y="18487"/>
                                              <a:pt x="13506" y="18366"/>
                                              <a:pt x="13410" y="18544"/>
                                            </a:cubicBezTo>
                                            <a:cubicBezTo>
                                              <a:pt x="13391" y="18583"/>
                                              <a:pt x="13391" y="18640"/>
                                              <a:pt x="13404" y="18703"/>
                                            </a:cubicBezTo>
                                            <a:cubicBezTo>
                                              <a:pt x="13347" y="18672"/>
                                              <a:pt x="13296" y="18659"/>
                                              <a:pt x="13252" y="18665"/>
                                            </a:cubicBezTo>
                                            <a:cubicBezTo>
                                              <a:pt x="13049" y="18703"/>
                                              <a:pt x="13106" y="18920"/>
                                              <a:pt x="13100" y="18939"/>
                                            </a:cubicBezTo>
                                            <a:cubicBezTo>
                                              <a:pt x="13093" y="18958"/>
                                              <a:pt x="12916" y="19098"/>
                                              <a:pt x="13055" y="19251"/>
                                            </a:cubicBezTo>
                                            <a:cubicBezTo>
                                              <a:pt x="13061" y="19257"/>
                                              <a:pt x="13068" y="19264"/>
                                              <a:pt x="13080" y="19270"/>
                                            </a:cubicBezTo>
                                            <a:cubicBezTo>
                                              <a:pt x="13055" y="19276"/>
                                              <a:pt x="13030" y="19276"/>
                                              <a:pt x="13004" y="19289"/>
                                            </a:cubicBezTo>
                                            <a:cubicBezTo>
                                              <a:pt x="12979" y="19296"/>
                                              <a:pt x="12960" y="19308"/>
                                              <a:pt x="12935" y="19315"/>
                                            </a:cubicBezTo>
                                            <a:cubicBezTo>
                                              <a:pt x="12941" y="19289"/>
                                              <a:pt x="12941" y="19270"/>
                                              <a:pt x="12941" y="19245"/>
                                            </a:cubicBezTo>
                                            <a:cubicBezTo>
                                              <a:pt x="12941" y="19073"/>
                                              <a:pt x="12846" y="18939"/>
                                              <a:pt x="12725" y="18939"/>
                                            </a:cubicBezTo>
                                            <a:cubicBezTo>
                                              <a:pt x="12605" y="18939"/>
                                              <a:pt x="12510" y="19079"/>
                                              <a:pt x="12510" y="19245"/>
                                            </a:cubicBezTo>
                                            <a:cubicBezTo>
                                              <a:pt x="12510" y="19270"/>
                                              <a:pt x="12510" y="19295"/>
                                              <a:pt x="12516" y="19315"/>
                                            </a:cubicBezTo>
                                            <a:cubicBezTo>
                                              <a:pt x="12497" y="19302"/>
                                              <a:pt x="12471" y="19296"/>
                                              <a:pt x="12446" y="19289"/>
                                            </a:cubicBezTo>
                                            <a:cubicBezTo>
                                              <a:pt x="12288" y="19238"/>
                                              <a:pt x="12123" y="19283"/>
                                              <a:pt x="12091" y="19397"/>
                                            </a:cubicBezTo>
                                            <a:cubicBezTo>
                                              <a:pt x="12059" y="19499"/>
                                              <a:pt x="12142" y="19627"/>
                                              <a:pt x="12288" y="19684"/>
                                            </a:cubicBezTo>
                                            <a:cubicBezTo>
                                              <a:pt x="12256" y="19716"/>
                                              <a:pt x="12224" y="19754"/>
                                              <a:pt x="12192" y="19798"/>
                                            </a:cubicBezTo>
                                            <a:cubicBezTo>
                                              <a:pt x="12192" y="19760"/>
                                              <a:pt x="12186" y="19722"/>
                                              <a:pt x="12173" y="19690"/>
                                            </a:cubicBezTo>
                                            <a:cubicBezTo>
                                              <a:pt x="12154" y="19703"/>
                                              <a:pt x="12142" y="19716"/>
                                              <a:pt x="12129" y="19735"/>
                                            </a:cubicBezTo>
                                            <a:cubicBezTo>
                                              <a:pt x="12116" y="19754"/>
                                              <a:pt x="12104" y="19773"/>
                                              <a:pt x="12091" y="19792"/>
                                            </a:cubicBezTo>
                                            <a:lnTo>
                                              <a:pt x="12091" y="19786"/>
                                            </a:lnTo>
                                            <a:cubicBezTo>
                                              <a:pt x="12085" y="19684"/>
                                              <a:pt x="12066" y="19588"/>
                                              <a:pt x="12015" y="19531"/>
                                            </a:cubicBezTo>
                                            <a:cubicBezTo>
                                              <a:pt x="11964" y="19582"/>
                                              <a:pt x="11945" y="19677"/>
                                              <a:pt x="11939" y="19773"/>
                                            </a:cubicBezTo>
                                            <a:cubicBezTo>
                                              <a:pt x="11932" y="19760"/>
                                              <a:pt x="11920" y="19741"/>
                                              <a:pt x="11913" y="19728"/>
                                            </a:cubicBezTo>
                                            <a:cubicBezTo>
                                              <a:pt x="11901" y="19716"/>
                                              <a:pt x="11888" y="19703"/>
                                              <a:pt x="11875" y="19690"/>
                                            </a:cubicBezTo>
                                            <a:cubicBezTo>
                                              <a:pt x="11856" y="19722"/>
                                              <a:pt x="11850" y="19767"/>
                                              <a:pt x="11856" y="19818"/>
                                            </a:cubicBezTo>
                                            <a:cubicBezTo>
                                              <a:pt x="11837" y="19792"/>
                                              <a:pt x="11824" y="19767"/>
                                              <a:pt x="11805" y="19741"/>
                                            </a:cubicBezTo>
                                            <a:cubicBezTo>
                                              <a:pt x="11761" y="19684"/>
                                              <a:pt x="11710" y="19646"/>
                                              <a:pt x="11660" y="19627"/>
                                            </a:cubicBezTo>
                                            <a:cubicBezTo>
                                              <a:pt x="11653" y="19639"/>
                                              <a:pt x="11653" y="19658"/>
                                              <a:pt x="11653" y="19671"/>
                                            </a:cubicBezTo>
                                            <a:cubicBezTo>
                                              <a:pt x="11615" y="19601"/>
                                              <a:pt x="11533" y="19557"/>
                                              <a:pt x="11444" y="19557"/>
                                            </a:cubicBezTo>
                                            <a:cubicBezTo>
                                              <a:pt x="11412" y="19557"/>
                                              <a:pt x="11374" y="19563"/>
                                              <a:pt x="11349" y="19576"/>
                                            </a:cubicBezTo>
                                            <a:cubicBezTo>
                                              <a:pt x="11311" y="19557"/>
                                              <a:pt x="11273" y="19544"/>
                                              <a:pt x="11228" y="19544"/>
                                            </a:cubicBezTo>
                                            <a:cubicBezTo>
                                              <a:pt x="11171" y="19544"/>
                                              <a:pt x="11114" y="19563"/>
                                              <a:pt x="11076" y="19601"/>
                                            </a:cubicBezTo>
                                            <a:cubicBezTo>
                                              <a:pt x="11082" y="19569"/>
                                              <a:pt x="11082" y="19531"/>
                                              <a:pt x="11070" y="19499"/>
                                            </a:cubicBezTo>
                                            <a:cubicBezTo>
                                              <a:pt x="11025" y="19359"/>
                                              <a:pt x="10822" y="19302"/>
                                              <a:pt x="10626" y="19366"/>
                                            </a:cubicBezTo>
                                            <a:cubicBezTo>
                                              <a:pt x="10594" y="19378"/>
                                              <a:pt x="10568" y="19385"/>
                                              <a:pt x="10543" y="19404"/>
                                            </a:cubicBezTo>
                                            <a:cubicBezTo>
                                              <a:pt x="10549" y="19372"/>
                                              <a:pt x="10549" y="19346"/>
                                              <a:pt x="10549" y="19315"/>
                                            </a:cubicBezTo>
                                            <a:cubicBezTo>
                                              <a:pt x="10549" y="19105"/>
                                              <a:pt x="10429" y="18933"/>
                                              <a:pt x="10283" y="18933"/>
                                            </a:cubicBezTo>
                                            <a:cubicBezTo>
                                              <a:pt x="10137" y="18933"/>
                                              <a:pt x="10017" y="19105"/>
                                              <a:pt x="10017" y="19315"/>
                                            </a:cubicBezTo>
                                            <a:cubicBezTo>
                                              <a:pt x="10017" y="19346"/>
                                              <a:pt x="10017" y="19378"/>
                                              <a:pt x="10023" y="19404"/>
                                            </a:cubicBezTo>
                                            <a:cubicBezTo>
                                              <a:pt x="9997" y="19391"/>
                                              <a:pt x="9966" y="19378"/>
                                              <a:pt x="9940" y="19366"/>
                                            </a:cubicBezTo>
                                            <a:cubicBezTo>
                                              <a:pt x="9788" y="19315"/>
                                              <a:pt x="9636" y="19340"/>
                                              <a:pt x="9553" y="19416"/>
                                            </a:cubicBezTo>
                                            <a:cubicBezTo>
                                              <a:pt x="9566" y="19359"/>
                                              <a:pt x="9572" y="19308"/>
                                              <a:pt x="9560" y="19264"/>
                                            </a:cubicBezTo>
                                            <a:cubicBezTo>
                                              <a:pt x="9471" y="19289"/>
                                              <a:pt x="9395" y="19372"/>
                                              <a:pt x="9325" y="19474"/>
                                            </a:cubicBezTo>
                                            <a:cubicBezTo>
                                              <a:pt x="9325" y="19423"/>
                                              <a:pt x="9319" y="19378"/>
                                              <a:pt x="9300" y="19346"/>
                                            </a:cubicBezTo>
                                            <a:cubicBezTo>
                                              <a:pt x="9281" y="19359"/>
                                              <a:pt x="9262" y="19378"/>
                                              <a:pt x="9243" y="19397"/>
                                            </a:cubicBezTo>
                                            <a:cubicBezTo>
                                              <a:pt x="9224" y="19416"/>
                                              <a:pt x="9211" y="19442"/>
                                              <a:pt x="9198" y="19467"/>
                                            </a:cubicBezTo>
                                            <a:lnTo>
                                              <a:pt x="9198" y="19461"/>
                                            </a:lnTo>
                                            <a:cubicBezTo>
                                              <a:pt x="9192" y="19334"/>
                                              <a:pt x="9166" y="19213"/>
                                              <a:pt x="9103" y="19143"/>
                                            </a:cubicBezTo>
                                            <a:cubicBezTo>
                                              <a:pt x="9040" y="19206"/>
                                              <a:pt x="9014" y="19321"/>
                                              <a:pt x="9008" y="19442"/>
                                            </a:cubicBezTo>
                                            <a:cubicBezTo>
                                              <a:pt x="8995" y="19423"/>
                                              <a:pt x="8982" y="19404"/>
                                              <a:pt x="8970" y="19385"/>
                                            </a:cubicBezTo>
                                            <a:cubicBezTo>
                                              <a:pt x="8957" y="19366"/>
                                              <a:pt x="8938" y="19353"/>
                                              <a:pt x="8919" y="19340"/>
                                            </a:cubicBezTo>
                                            <a:cubicBezTo>
                                              <a:pt x="8894" y="19385"/>
                                              <a:pt x="8887" y="19436"/>
                                              <a:pt x="8894" y="19499"/>
                                            </a:cubicBezTo>
                                            <a:cubicBezTo>
                                              <a:pt x="8875" y="19467"/>
                                              <a:pt x="8856" y="19442"/>
                                              <a:pt x="8837" y="19416"/>
                                            </a:cubicBezTo>
                                            <a:cubicBezTo>
                                              <a:pt x="8862" y="19372"/>
                                              <a:pt x="8868" y="19327"/>
                                              <a:pt x="8856" y="19283"/>
                                            </a:cubicBezTo>
                                            <a:cubicBezTo>
                                              <a:pt x="8818" y="19168"/>
                                              <a:pt x="8659" y="19124"/>
                                              <a:pt x="8500" y="19175"/>
                                            </a:cubicBezTo>
                                            <a:cubicBezTo>
                                              <a:pt x="8475" y="19181"/>
                                              <a:pt x="8456" y="19194"/>
                                              <a:pt x="8431" y="19200"/>
                                            </a:cubicBezTo>
                                            <a:cubicBezTo>
                                              <a:pt x="8437" y="19175"/>
                                              <a:pt x="8437" y="19155"/>
                                              <a:pt x="8437" y="19130"/>
                                            </a:cubicBezTo>
                                            <a:cubicBezTo>
                                              <a:pt x="8437" y="18958"/>
                                              <a:pt x="8342" y="18824"/>
                                              <a:pt x="8221" y="18824"/>
                                            </a:cubicBezTo>
                                            <a:lnTo>
                                              <a:pt x="8221" y="18824"/>
                                            </a:lnTo>
                                            <a:cubicBezTo>
                                              <a:pt x="8101" y="18824"/>
                                              <a:pt x="8006" y="18964"/>
                                              <a:pt x="8006" y="19130"/>
                                            </a:cubicBezTo>
                                            <a:cubicBezTo>
                                              <a:pt x="8006" y="19155"/>
                                              <a:pt x="8006" y="19181"/>
                                              <a:pt x="8012" y="19200"/>
                                            </a:cubicBezTo>
                                            <a:cubicBezTo>
                                              <a:pt x="7993" y="19187"/>
                                              <a:pt x="7968" y="19181"/>
                                              <a:pt x="7942" y="19175"/>
                                            </a:cubicBezTo>
                                            <a:cubicBezTo>
                                              <a:pt x="7942" y="19175"/>
                                              <a:pt x="7942" y="19175"/>
                                              <a:pt x="7942" y="19175"/>
                                            </a:cubicBezTo>
                                            <a:cubicBezTo>
                                              <a:pt x="7917" y="19136"/>
                                              <a:pt x="7891" y="19111"/>
                                              <a:pt x="7885" y="19105"/>
                                            </a:cubicBezTo>
                                            <a:cubicBezTo>
                                              <a:pt x="7879" y="19085"/>
                                              <a:pt x="7936" y="18869"/>
                                              <a:pt x="7739" y="18831"/>
                                            </a:cubicBezTo>
                                            <a:cubicBezTo>
                                              <a:pt x="7695" y="18824"/>
                                              <a:pt x="7644" y="18837"/>
                                              <a:pt x="7587" y="18869"/>
                                            </a:cubicBezTo>
                                            <a:cubicBezTo>
                                              <a:pt x="7600" y="18805"/>
                                              <a:pt x="7600" y="18748"/>
                                              <a:pt x="7581" y="18710"/>
                                            </a:cubicBezTo>
                                            <a:cubicBezTo>
                                              <a:pt x="7479" y="18532"/>
                                              <a:pt x="7295" y="18653"/>
                                              <a:pt x="7276" y="18653"/>
                                            </a:cubicBezTo>
                                            <a:lnTo>
                                              <a:pt x="7276" y="18653"/>
                                            </a:lnTo>
                                            <a:cubicBezTo>
                                              <a:pt x="7263" y="18653"/>
                                              <a:pt x="7168" y="18595"/>
                                              <a:pt x="7079" y="18614"/>
                                            </a:cubicBezTo>
                                            <a:cubicBezTo>
                                              <a:pt x="7067" y="18379"/>
                                              <a:pt x="6864" y="18194"/>
                                              <a:pt x="6616" y="18194"/>
                                            </a:cubicBezTo>
                                            <a:cubicBezTo>
                                              <a:pt x="6566" y="18194"/>
                                              <a:pt x="6515" y="18201"/>
                                              <a:pt x="6470" y="18213"/>
                                            </a:cubicBezTo>
                                            <a:cubicBezTo>
                                              <a:pt x="6470" y="18213"/>
                                              <a:pt x="6470" y="18213"/>
                                              <a:pt x="6470" y="18207"/>
                                            </a:cubicBezTo>
                                            <a:cubicBezTo>
                                              <a:pt x="6464" y="18162"/>
                                              <a:pt x="6432" y="18118"/>
                                              <a:pt x="6382" y="18073"/>
                                            </a:cubicBezTo>
                                            <a:cubicBezTo>
                                              <a:pt x="6445" y="18067"/>
                                              <a:pt x="6502" y="18048"/>
                                              <a:pt x="6528" y="18016"/>
                                            </a:cubicBezTo>
                                            <a:cubicBezTo>
                                              <a:pt x="6667" y="17863"/>
                                              <a:pt x="6496" y="17723"/>
                                              <a:pt x="6489" y="17704"/>
                                            </a:cubicBezTo>
                                            <a:cubicBezTo>
                                              <a:pt x="6483" y="17685"/>
                                              <a:pt x="6540" y="17468"/>
                                              <a:pt x="6344" y="17430"/>
                                            </a:cubicBezTo>
                                            <a:cubicBezTo>
                                              <a:pt x="6299" y="17424"/>
                                              <a:pt x="6248" y="17437"/>
                                              <a:pt x="6191" y="17468"/>
                                            </a:cubicBezTo>
                                            <a:cubicBezTo>
                                              <a:pt x="6204" y="17405"/>
                                              <a:pt x="6204" y="17347"/>
                                              <a:pt x="6185" y="17309"/>
                                            </a:cubicBezTo>
                                            <a:cubicBezTo>
                                              <a:pt x="6083" y="17131"/>
                                              <a:pt x="5900" y="17252"/>
                                              <a:pt x="5880" y="17252"/>
                                            </a:cubicBezTo>
                                            <a:lnTo>
                                              <a:pt x="5880" y="17252"/>
                                            </a:lnTo>
                                            <a:cubicBezTo>
                                              <a:pt x="5855" y="17252"/>
                                              <a:pt x="5671" y="17131"/>
                                              <a:pt x="5576" y="17309"/>
                                            </a:cubicBezTo>
                                            <a:cubicBezTo>
                                              <a:pt x="5563" y="17328"/>
                                              <a:pt x="5557" y="17354"/>
                                              <a:pt x="5557" y="17386"/>
                                            </a:cubicBezTo>
                                            <a:cubicBezTo>
                                              <a:pt x="5474" y="17354"/>
                                              <a:pt x="5367" y="17354"/>
                                              <a:pt x="5259" y="17392"/>
                                            </a:cubicBezTo>
                                            <a:cubicBezTo>
                                              <a:pt x="5227" y="17405"/>
                                              <a:pt x="5202" y="17411"/>
                                              <a:pt x="5176" y="17430"/>
                                            </a:cubicBezTo>
                                            <a:cubicBezTo>
                                              <a:pt x="5183" y="17398"/>
                                              <a:pt x="5183" y="17373"/>
                                              <a:pt x="5183" y="17341"/>
                                            </a:cubicBezTo>
                                            <a:cubicBezTo>
                                              <a:pt x="5183" y="17131"/>
                                              <a:pt x="5062" y="16959"/>
                                              <a:pt x="4916" y="16959"/>
                                            </a:cubicBezTo>
                                            <a:cubicBezTo>
                                              <a:pt x="4770" y="16959"/>
                                              <a:pt x="4650" y="17131"/>
                                              <a:pt x="4650" y="17341"/>
                                            </a:cubicBezTo>
                                            <a:cubicBezTo>
                                              <a:pt x="4650" y="17373"/>
                                              <a:pt x="4650" y="17405"/>
                                              <a:pt x="4656" y="17430"/>
                                            </a:cubicBezTo>
                                            <a:cubicBezTo>
                                              <a:pt x="4631" y="17418"/>
                                              <a:pt x="4599" y="17405"/>
                                              <a:pt x="4574" y="17392"/>
                                            </a:cubicBezTo>
                                            <a:cubicBezTo>
                                              <a:pt x="4561" y="17386"/>
                                              <a:pt x="4548" y="17386"/>
                                              <a:pt x="4536" y="17379"/>
                                            </a:cubicBezTo>
                                            <a:cubicBezTo>
                                              <a:pt x="4599" y="17303"/>
                                              <a:pt x="4643" y="17207"/>
                                              <a:pt x="4643" y="17099"/>
                                            </a:cubicBezTo>
                                            <a:cubicBezTo>
                                              <a:pt x="4643" y="16991"/>
                                              <a:pt x="4605" y="16895"/>
                                              <a:pt x="4542" y="16819"/>
                                            </a:cubicBezTo>
                                            <a:cubicBezTo>
                                              <a:pt x="4548" y="16787"/>
                                              <a:pt x="4555" y="16749"/>
                                              <a:pt x="4555" y="16711"/>
                                            </a:cubicBezTo>
                                            <a:cubicBezTo>
                                              <a:pt x="4555" y="16469"/>
                                              <a:pt x="4345" y="16272"/>
                                              <a:pt x="4092" y="16272"/>
                                            </a:cubicBezTo>
                                            <a:cubicBezTo>
                                              <a:pt x="4022" y="16272"/>
                                              <a:pt x="3958" y="16284"/>
                                              <a:pt x="3901" y="16310"/>
                                            </a:cubicBezTo>
                                            <a:cubicBezTo>
                                              <a:pt x="3831" y="16272"/>
                                              <a:pt x="3749" y="16246"/>
                                              <a:pt x="3667" y="16246"/>
                                            </a:cubicBezTo>
                                            <a:cubicBezTo>
                                              <a:pt x="3451" y="16246"/>
                                              <a:pt x="3273" y="16380"/>
                                              <a:pt x="3216" y="16564"/>
                                            </a:cubicBezTo>
                                            <a:cubicBezTo>
                                              <a:pt x="3102" y="16647"/>
                                              <a:pt x="3026" y="16775"/>
                                              <a:pt x="3026" y="16921"/>
                                            </a:cubicBezTo>
                                            <a:cubicBezTo>
                                              <a:pt x="3026" y="17016"/>
                                              <a:pt x="3058" y="17099"/>
                                              <a:pt x="3108" y="17169"/>
                                            </a:cubicBezTo>
                                            <a:lnTo>
                                              <a:pt x="3108" y="17182"/>
                                            </a:lnTo>
                                            <a:cubicBezTo>
                                              <a:pt x="3108" y="17367"/>
                                              <a:pt x="3229" y="17526"/>
                                              <a:pt x="3400" y="17589"/>
                                            </a:cubicBezTo>
                                            <a:cubicBezTo>
                                              <a:pt x="3400" y="17602"/>
                                              <a:pt x="3406" y="17608"/>
                                              <a:pt x="3406" y="17621"/>
                                            </a:cubicBezTo>
                                            <a:cubicBezTo>
                                              <a:pt x="3464" y="17844"/>
                                              <a:pt x="3571" y="17895"/>
                                              <a:pt x="3654" y="17895"/>
                                            </a:cubicBezTo>
                                            <a:cubicBezTo>
                                              <a:pt x="3667" y="17895"/>
                                              <a:pt x="3679" y="17895"/>
                                              <a:pt x="3692" y="17889"/>
                                            </a:cubicBezTo>
                                            <a:cubicBezTo>
                                              <a:pt x="3705" y="17850"/>
                                              <a:pt x="3705" y="17793"/>
                                              <a:pt x="3667" y="17729"/>
                                            </a:cubicBezTo>
                                            <a:cubicBezTo>
                                              <a:pt x="3730" y="17761"/>
                                              <a:pt x="3806" y="17787"/>
                                              <a:pt x="3889" y="17787"/>
                                            </a:cubicBezTo>
                                            <a:cubicBezTo>
                                              <a:pt x="3927" y="17787"/>
                                              <a:pt x="3965" y="17780"/>
                                              <a:pt x="4003" y="17774"/>
                                            </a:cubicBezTo>
                                            <a:cubicBezTo>
                                              <a:pt x="3641" y="18016"/>
                                              <a:pt x="3070" y="18201"/>
                                              <a:pt x="2233" y="18105"/>
                                            </a:cubicBezTo>
                                            <a:cubicBezTo>
                                              <a:pt x="2385" y="18220"/>
                                              <a:pt x="3172" y="18175"/>
                                              <a:pt x="3495" y="18073"/>
                                            </a:cubicBezTo>
                                            <a:cubicBezTo>
                                              <a:pt x="3730" y="18003"/>
                                              <a:pt x="3952" y="17870"/>
                                              <a:pt x="4123" y="17729"/>
                                            </a:cubicBezTo>
                                            <a:cubicBezTo>
                                              <a:pt x="4136" y="17723"/>
                                              <a:pt x="4142" y="17717"/>
                                              <a:pt x="4155" y="17710"/>
                                            </a:cubicBezTo>
                                            <a:cubicBezTo>
                                              <a:pt x="4168" y="17729"/>
                                              <a:pt x="4180" y="17742"/>
                                              <a:pt x="4193" y="17761"/>
                                            </a:cubicBezTo>
                                            <a:cubicBezTo>
                                              <a:pt x="4136" y="17819"/>
                                              <a:pt x="4085" y="17933"/>
                                              <a:pt x="4193" y="18156"/>
                                            </a:cubicBezTo>
                                            <a:cubicBezTo>
                                              <a:pt x="4295" y="18022"/>
                                              <a:pt x="4320" y="17927"/>
                                              <a:pt x="4314" y="17857"/>
                                            </a:cubicBezTo>
                                            <a:cubicBezTo>
                                              <a:pt x="4345" y="17876"/>
                                              <a:pt x="4377" y="17889"/>
                                              <a:pt x="4409" y="17901"/>
                                            </a:cubicBezTo>
                                            <a:cubicBezTo>
                                              <a:pt x="4440" y="17914"/>
                                              <a:pt x="4466" y="17920"/>
                                              <a:pt x="4498" y="17920"/>
                                            </a:cubicBezTo>
                                            <a:cubicBezTo>
                                              <a:pt x="4479" y="17940"/>
                                              <a:pt x="4460" y="17965"/>
                                              <a:pt x="4440" y="17990"/>
                                            </a:cubicBezTo>
                                            <a:cubicBezTo>
                                              <a:pt x="4314" y="18162"/>
                                              <a:pt x="4314" y="18372"/>
                                              <a:pt x="4428" y="18462"/>
                                            </a:cubicBezTo>
                                            <a:cubicBezTo>
                                              <a:pt x="4548" y="18551"/>
                                              <a:pt x="4745" y="18481"/>
                                              <a:pt x="4866" y="18309"/>
                                            </a:cubicBezTo>
                                            <a:cubicBezTo>
                                              <a:pt x="4885" y="18283"/>
                                              <a:pt x="4897" y="18258"/>
                                              <a:pt x="4910" y="18232"/>
                                            </a:cubicBezTo>
                                            <a:lnTo>
                                              <a:pt x="4910" y="18232"/>
                                            </a:lnTo>
                                            <a:cubicBezTo>
                                              <a:pt x="4923" y="18258"/>
                                              <a:pt x="4942" y="18283"/>
                                              <a:pt x="4954" y="18309"/>
                                            </a:cubicBezTo>
                                            <a:cubicBezTo>
                                              <a:pt x="4973" y="18334"/>
                                              <a:pt x="4992" y="18353"/>
                                              <a:pt x="5011" y="18379"/>
                                            </a:cubicBezTo>
                                            <a:cubicBezTo>
                                              <a:pt x="4980" y="18411"/>
                                              <a:pt x="4942" y="18449"/>
                                              <a:pt x="4910" y="18506"/>
                                            </a:cubicBezTo>
                                            <a:cubicBezTo>
                                              <a:pt x="5011" y="18519"/>
                                              <a:pt x="5088" y="18512"/>
                                              <a:pt x="5145" y="18493"/>
                                            </a:cubicBezTo>
                                            <a:cubicBezTo>
                                              <a:pt x="5151" y="18493"/>
                                              <a:pt x="5164" y="18487"/>
                                              <a:pt x="5170" y="18487"/>
                                            </a:cubicBezTo>
                                            <a:cubicBezTo>
                                              <a:pt x="5221" y="18506"/>
                                              <a:pt x="5265" y="18512"/>
                                              <a:pt x="5310" y="18506"/>
                                            </a:cubicBezTo>
                                            <a:cubicBezTo>
                                              <a:pt x="5246" y="18697"/>
                                              <a:pt x="5202" y="18926"/>
                                              <a:pt x="5208" y="19143"/>
                                            </a:cubicBezTo>
                                            <a:cubicBezTo>
                                              <a:pt x="5214" y="19486"/>
                                              <a:pt x="5424" y="20250"/>
                                              <a:pt x="5582" y="20359"/>
                                            </a:cubicBezTo>
                                            <a:cubicBezTo>
                                              <a:pt x="5195" y="19544"/>
                                              <a:pt x="5221" y="18920"/>
                                              <a:pt x="5354" y="18493"/>
                                            </a:cubicBezTo>
                                            <a:cubicBezTo>
                                              <a:pt x="5367" y="18487"/>
                                              <a:pt x="5386" y="18481"/>
                                              <a:pt x="5398" y="18468"/>
                                            </a:cubicBezTo>
                                            <a:cubicBezTo>
                                              <a:pt x="5411" y="18455"/>
                                              <a:pt x="5424" y="18442"/>
                                              <a:pt x="5436" y="18430"/>
                                            </a:cubicBezTo>
                                            <a:cubicBezTo>
                                              <a:pt x="5468" y="18436"/>
                                              <a:pt x="5487" y="18442"/>
                                              <a:pt x="5494" y="18442"/>
                                            </a:cubicBezTo>
                                            <a:cubicBezTo>
                                              <a:pt x="5506" y="18449"/>
                                              <a:pt x="5551" y="18563"/>
                                              <a:pt x="5646" y="18589"/>
                                            </a:cubicBezTo>
                                            <a:cubicBezTo>
                                              <a:pt x="5633" y="18608"/>
                                              <a:pt x="5620" y="18627"/>
                                              <a:pt x="5608" y="18646"/>
                                            </a:cubicBezTo>
                                            <a:cubicBezTo>
                                              <a:pt x="5519" y="18570"/>
                                              <a:pt x="5430" y="18582"/>
                                              <a:pt x="5379" y="18608"/>
                                            </a:cubicBezTo>
                                            <a:cubicBezTo>
                                              <a:pt x="5379" y="18672"/>
                                              <a:pt x="5405" y="18767"/>
                                              <a:pt x="5557" y="18812"/>
                                            </a:cubicBezTo>
                                            <a:cubicBezTo>
                                              <a:pt x="5557" y="18824"/>
                                              <a:pt x="5557" y="18837"/>
                                              <a:pt x="5557" y="18850"/>
                                            </a:cubicBezTo>
                                            <a:cubicBezTo>
                                              <a:pt x="5557" y="18869"/>
                                              <a:pt x="5557" y="18888"/>
                                              <a:pt x="5563" y="18907"/>
                                            </a:cubicBezTo>
                                            <a:cubicBezTo>
                                              <a:pt x="5462" y="18837"/>
                                              <a:pt x="5373" y="18869"/>
                                              <a:pt x="5329" y="18894"/>
                                            </a:cubicBezTo>
                                            <a:cubicBezTo>
                                              <a:pt x="5335" y="18964"/>
                                              <a:pt x="5398" y="19085"/>
                                              <a:pt x="5627" y="19079"/>
                                            </a:cubicBezTo>
                                            <a:cubicBezTo>
                                              <a:pt x="5633" y="19085"/>
                                              <a:pt x="5633" y="19092"/>
                                              <a:pt x="5639" y="19098"/>
                                            </a:cubicBezTo>
                                            <a:lnTo>
                                              <a:pt x="5639" y="19111"/>
                                            </a:lnTo>
                                            <a:cubicBezTo>
                                              <a:pt x="5639" y="19175"/>
                                              <a:pt x="5658" y="19238"/>
                                              <a:pt x="5684" y="19295"/>
                                            </a:cubicBezTo>
                                            <a:cubicBezTo>
                                              <a:pt x="5506" y="19105"/>
                                              <a:pt x="5373" y="19149"/>
                                              <a:pt x="5316" y="19200"/>
                                            </a:cubicBezTo>
                                            <a:cubicBezTo>
                                              <a:pt x="5335" y="19276"/>
                                              <a:pt x="5417" y="19404"/>
                                              <a:pt x="5709" y="19346"/>
                                            </a:cubicBezTo>
                                            <a:cubicBezTo>
                                              <a:pt x="5785" y="19461"/>
                                              <a:pt x="5912" y="19537"/>
                                              <a:pt x="6058" y="19550"/>
                                            </a:cubicBezTo>
                                            <a:cubicBezTo>
                                              <a:pt x="6141" y="19652"/>
                                              <a:pt x="6274" y="19716"/>
                                              <a:pt x="6420" y="19716"/>
                                            </a:cubicBezTo>
                                            <a:cubicBezTo>
                                              <a:pt x="6515" y="19716"/>
                                              <a:pt x="6604" y="19690"/>
                                              <a:pt x="6680" y="19639"/>
                                            </a:cubicBezTo>
                                            <a:cubicBezTo>
                                              <a:pt x="6686" y="19811"/>
                                              <a:pt x="6883" y="19818"/>
                                              <a:pt x="6895" y="19830"/>
                                            </a:cubicBezTo>
                                            <a:cubicBezTo>
                                              <a:pt x="6915" y="19843"/>
                                              <a:pt x="6991" y="20053"/>
                                              <a:pt x="7175" y="19964"/>
                                            </a:cubicBezTo>
                                            <a:cubicBezTo>
                                              <a:pt x="7213" y="19945"/>
                                              <a:pt x="7251" y="19900"/>
                                              <a:pt x="7276" y="19843"/>
                                            </a:cubicBezTo>
                                            <a:lnTo>
                                              <a:pt x="7276" y="19843"/>
                                            </a:lnTo>
                                            <a:cubicBezTo>
                                              <a:pt x="7301" y="19900"/>
                                              <a:pt x="7340" y="19945"/>
                                              <a:pt x="7378" y="19964"/>
                                            </a:cubicBezTo>
                                            <a:cubicBezTo>
                                              <a:pt x="7562" y="20053"/>
                                              <a:pt x="7644" y="19843"/>
                                              <a:pt x="7663" y="19830"/>
                                            </a:cubicBezTo>
                                            <a:cubicBezTo>
                                              <a:pt x="7669" y="19824"/>
                                              <a:pt x="7733" y="19818"/>
                                              <a:pt x="7784" y="19792"/>
                                            </a:cubicBezTo>
                                            <a:cubicBezTo>
                                              <a:pt x="7758" y="19888"/>
                                              <a:pt x="7777" y="19983"/>
                                              <a:pt x="7841" y="20028"/>
                                            </a:cubicBezTo>
                                            <a:cubicBezTo>
                                              <a:pt x="7936" y="20098"/>
                                              <a:pt x="8094" y="20040"/>
                                              <a:pt x="8196" y="19907"/>
                                            </a:cubicBezTo>
                                            <a:cubicBezTo>
                                              <a:pt x="8209" y="19888"/>
                                              <a:pt x="8221" y="19868"/>
                                              <a:pt x="8234" y="19843"/>
                                            </a:cubicBezTo>
                                            <a:lnTo>
                                              <a:pt x="8234" y="19843"/>
                                            </a:lnTo>
                                            <a:cubicBezTo>
                                              <a:pt x="8247" y="19862"/>
                                              <a:pt x="8259" y="19888"/>
                                              <a:pt x="8272" y="19907"/>
                                            </a:cubicBezTo>
                                            <a:cubicBezTo>
                                              <a:pt x="8297" y="19938"/>
                                              <a:pt x="8323" y="19964"/>
                                              <a:pt x="8348" y="19989"/>
                                            </a:cubicBezTo>
                                            <a:cubicBezTo>
                                              <a:pt x="8291" y="20002"/>
                                              <a:pt x="8240" y="20028"/>
                                              <a:pt x="8209" y="20059"/>
                                            </a:cubicBezTo>
                                            <a:cubicBezTo>
                                              <a:pt x="8272" y="20123"/>
                                              <a:pt x="8386" y="20149"/>
                                              <a:pt x="8507" y="20155"/>
                                            </a:cubicBezTo>
                                            <a:cubicBezTo>
                                              <a:pt x="8462" y="20180"/>
                                              <a:pt x="8431" y="20206"/>
                                              <a:pt x="8405" y="20238"/>
                                            </a:cubicBezTo>
                                            <a:cubicBezTo>
                                              <a:pt x="8450" y="20263"/>
                                              <a:pt x="8500" y="20270"/>
                                              <a:pt x="8564" y="20263"/>
                                            </a:cubicBezTo>
                                            <a:cubicBezTo>
                                              <a:pt x="8450" y="20333"/>
                                              <a:pt x="8361" y="20416"/>
                                              <a:pt x="8329" y="20511"/>
                                            </a:cubicBezTo>
                                            <a:cubicBezTo>
                                              <a:pt x="8418" y="20531"/>
                                              <a:pt x="8526" y="20499"/>
                                              <a:pt x="8634" y="20441"/>
                                            </a:cubicBezTo>
                                            <a:cubicBezTo>
                                              <a:pt x="8608" y="20486"/>
                                              <a:pt x="8589" y="20524"/>
                                              <a:pt x="8589" y="20569"/>
                                            </a:cubicBezTo>
                                            <a:cubicBezTo>
                                              <a:pt x="8640" y="20569"/>
                                              <a:pt x="8691" y="20543"/>
                                              <a:pt x="8741" y="20511"/>
                                            </a:cubicBezTo>
                                            <a:cubicBezTo>
                                              <a:pt x="8678" y="20626"/>
                                              <a:pt x="8640" y="20747"/>
                                              <a:pt x="8659" y="20842"/>
                                            </a:cubicBezTo>
                                            <a:cubicBezTo>
                                              <a:pt x="8722" y="20823"/>
                                              <a:pt x="8786" y="20766"/>
                                              <a:pt x="8843" y="20696"/>
                                            </a:cubicBezTo>
                                            <a:cubicBezTo>
                                              <a:pt x="8862" y="20677"/>
                                              <a:pt x="8875" y="20651"/>
                                              <a:pt x="8894" y="20626"/>
                                            </a:cubicBezTo>
                                            <a:cubicBezTo>
                                              <a:pt x="8894" y="20677"/>
                                              <a:pt x="8900" y="20721"/>
                                              <a:pt x="8919" y="20760"/>
                                            </a:cubicBezTo>
                                            <a:cubicBezTo>
                                              <a:pt x="8944" y="20747"/>
                                              <a:pt x="8970" y="20721"/>
                                              <a:pt x="8989" y="20696"/>
                                            </a:cubicBezTo>
                                            <a:cubicBezTo>
                                              <a:pt x="9002" y="20677"/>
                                              <a:pt x="9014" y="20658"/>
                                              <a:pt x="9021" y="20639"/>
                                            </a:cubicBezTo>
                                            <a:lnTo>
                                              <a:pt x="9021" y="20645"/>
                                            </a:lnTo>
                                            <a:cubicBezTo>
                                              <a:pt x="9027" y="20772"/>
                                              <a:pt x="9052" y="20893"/>
                                              <a:pt x="9116" y="20963"/>
                                            </a:cubicBezTo>
                                            <a:cubicBezTo>
                                              <a:pt x="9179" y="20900"/>
                                              <a:pt x="9205" y="20785"/>
                                              <a:pt x="9211" y="20664"/>
                                            </a:cubicBezTo>
                                            <a:cubicBezTo>
                                              <a:pt x="9224" y="20690"/>
                                              <a:pt x="9243" y="20709"/>
                                              <a:pt x="9255" y="20728"/>
                                            </a:cubicBezTo>
                                            <a:cubicBezTo>
                                              <a:pt x="9268" y="20741"/>
                                              <a:pt x="9281" y="20753"/>
                                              <a:pt x="9293" y="20760"/>
                                            </a:cubicBezTo>
                                            <a:cubicBezTo>
                                              <a:pt x="9319" y="20715"/>
                                              <a:pt x="9325" y="20664"/>
                                              <a:pt x="9319" y="20601"/>
                                            </a:cubicBezTo>
                                            <a:cubicBezTo>
                                              <a:pt x="9389" y="20715"/>
                                              <a:pt x="9471" y="20811"/>
                                              <a:pt x="9566" y="20836"/>
                                            </a:cubicBezTo>
                                            <a:cubicBezTo>
                                              <a:pt x="9585" y="20747"/>
                                              <a:pt x="9553" y="20639"/>
                                              <a:pt x="9496" y="20531"/>
                                            </a:cubicBezTo>
                                            <a:cubicBezTo>
                                              <a:pt x="9541" y="20556"/>
                                              <a:pt x="9579" y="20575"/>
                                              <a:pt x="9623" y="20575"/>
                                            </a:cubicBezTo>
                                            <a:cubicBezTo>
                                              <a:pt x="9623" y="20524"/>
                                              <a:pt x="9598" y="20473"/>
                                              <a:pt x="9566" y="20422"/>
                                            </a:cubicBezTo>
                                            <a:cubicBezTo>
                                              <a:pt x="9680" y="20486"/>
                                              <a:pt x="9801" y="20524"/>
                                              <a:pt x="9896" y="20505"/>
                                            </a:cubicBezTo>
                                            <a:cubicBezTo>
                                              <a:pt x="9890" y="20492"/>
                                              <a:pt x="9883" y="20480"/>
                                              <a:pt x="9877" y="20467"/>
                                            </a:cubicBezTo>
                                            <a:cubicBezTo>
                                              <a:pt x="9991" y="20486"/>
                                              <a:pt x="10137" y="20416"/>
                                              <a:pt x="10239" y="20276"/>
                                            </a:cubicBezTo>
                                            <a:cubicBezTo>
                                              <a:pt x="10258" y="20250"/>
                                              <a:pt x="10270" y="20225"/>
                                              <a:pt x="10283" y="20199"/>
                                            </a:cubicBezTo>
                                            <a:cubicBezTo>
                                              <a:pt x="10296" y="20225"/>
                                              <a:pt x="10315" y="20250"/>
                                              <a:pt x="10327" y="20276"/>
                                            </a:cubicBezTo>
                                            <a:cubicBezTo>
                                              <a:pt x="10334" y="20282"/>
                                              <a:pt x="10340" y="20295"/>
                                              <a:pt x="10346" y="20301"/>
                                            </a:cubicBezTo>
                                            <a:cubicBezTo>
                                              <a:pt x="10315" y="20308"/>
                                              <a:pt x="10277" y="20320"/>
                                              <a:pt x="10232" y="20346"/>
                                            </a:cubicBezTo>
                                            <a:cubicBezTo>
                                              <a:pt x="10340" y="20422"/>
                                              <a:pt x="10410" y="20429"/>
                                              <a:pt x="10461" y="20403"/>
                                            </a:cubicBezTo>
                                            <a:cubicBezTo>
                                              <a:pt x="10480" y="20416"/>
                                              <a:pt x="10499" y="20429"/>
                                              <a:pt x="10524" y="20435"/>
                                            </a:cubicBezTo>
                                            <a:cubicBezTo>
                                              <a:pt x="10442" y="20715"/>
                                              <a:pt x="10220" y="21072"/>
                                              <a:pt x="9680" y="21364"/>
                                            </a:cubicBezTo>
                                            <a:cubicBezTo>
                                              <a:pt x="9801" y="21364"/>
                                              <a:pt x="10201" y="21053"/>
                                              <a:pt x="10334" y="20874"/>
                                            </a:cubicBezTo>
                                            <a:cubicBezTo>
                                              <a:pt x="10435" y="20741"/>
                                              <a:pt x="10505" y="20581"/>
                                              <a:pt x="10543" y="20441"/>
                                            </a:cubicBezTo>
                                            <a:cubicBezTo>
                                              <a:pt x="10556" y="20448"/>
                                              <a:pt x="10568" y="20454"/>
                                              <a:pt x="10581" y="20454"/>
                                            </a:cubicBezTo>
                                            <a:cubicBezTo>
                                              <a:pt x="10575" y="20480"/>
                                              <a:pt x="10581" y="20518"/>
                                              <a:pt x="10606" y="20550"/>
                                            </a:cubicBezTo>
                                            <a:cubicBezTo>
                                              <a:pt x="10626" y="20581"/>
                                              <a:pt x="10670" y="20620"/>
                                              <a:pt x="10733" y="20658"/>
                                            </a:cubicBezTo>
                                            <a:cubicBezTo>
                                              <a:pt x="10740" y="20556"/>
                                              <a:pt x="10721" y="20492"/>
                                              <a:pt x="10689" y="20460"/>
                                            </a:cubicBezTo>
                                            <a:cubicBezTo>
                                              <a:pt x="10721" y="20454"/>
                                              <a:pt x="10746" y="20441"/>
                                              <a:pt x="10771" y="20429"/>
                                            </a:cubicBezTo>
                                            <a:cubicBezTo>
                                              <a:pt x="10892" y="20340"/>
                                              <a:pt x="10886" y="20129"/>
                                              <a:pt x="10759" y="19958"/>
                                            </a:cubicBezTo>
                                            <a:cubicBezTo>
                                              <a:pt x="10740" y="19932"/>
                                              <a:pt x="10721" y="19907"/>
                                              <a:pt x="10702" y="19888"/>
                                            </a:cubicBezTo>
                                            <a:cubicBezTo>
                                              <a:pt x="10733" y="19881"/>
                                              <a:pt x="10759" y="19875"/>
                                              <a:pt x="10790" y="19868"/>
                                            </a:cubicBezTo>
                                            <a:cubicBezTo>
                                              <a:pt x="10841" y="19856"/>
                                              <a:pt x="10886" y="19830"/>
                                              <a:pt x="10924" y="19805"/>
                                            </a:cubicBezTo>
                                            <a:cubicBezTo>
                                              <a:pt x="10911" y="19830"/>
                                              <a:pt x="10905" y="19862"/>
                                              <a:pt x="10905" y="19894"/>
                                            </a:cubicBezTo>
                                            <a:cubicBezTo>
                                              <a:pt x="10905" y="19945"/>
                                              <a:pt x="10917" y="19983"/>
                                              <a:pt x="10949" y="20021"/>
                                            </a:cubicBezTo>
                                            <a:lnTo>
                                              <a:pt x="10949" y="20028"/>
                                            </a:lnTo>
                                            <a:cubicBezTo>
                                              <a:pt x="10949" y="20142"/>
                                              <a:pt x="11044" y="20244"/>
                                              <a:pt x="11165" y="20250"/>
                                            </a:cubicBezTo>
                                            <a:cubicBezTo>
                                              <a:pt x="11209" y="20301"/>
                                              <a:pt x="11273" y="20333"/>
                                              <a:pt x="11349" y="20333"/>
                                            </a:cubicBezTo>
                                            <a:cubicBezTo>
                                              <a:pt x="11380" y="20333"/>
                                              <a:pt x="11412" y="20327"/>
                                              <a:pt x="11438" y="20314"/>
                                            </a:cubicBezTo>
                                            <a:cubicBezTo>
                                              <a:pt x="11469" y="20320"/>
                                              <a:pt x="11501" y="20327"/>
                                              <a:pt x="11539" y="20327"/>
                                            </a:cubicBezTo>
                                            <a:cubicBezTo>
                                              <a:pt x="11507" y="20346"/>
                                              <a:pt x="11476" y="20371"/>
                                              <a:pt x="11457" y="20397"/>
                                            </a:cubicBezTo>
                                            <a:cubicBezTo>
                                              <a:pt x="11488" y="20416"/>
                                              <a:pt x="11533" y="20422"/>
                                              <a:pt x="11583" y="20416"/>
                                            </a:cubicBezTo>
                                            <a:cubicBezTo>
                                              <a:pt x="11495" y="20473"/>
                                              <a:pt x="11418" y="20543"/>
                                              <a:pt x="11393" y="20613"/>
                                            </a:cubicBezTo>
                                            <a:cubicBezTo>
                                              <a:pt x="11463" y="20626"/>
                                              <a:pt x="11552" y="20601"/>
                                              <a:pt x="11641" y="20556"/>
                                            </a:cubicBezTo>
                                            <a:cubicBezTo>
                                              <a:pt x="11621" y="20588"/>
                                              <a:pt x="11609" y="20626"/>
                                              <a:pt x="11602" y="20658"/>
                                            </a:cubicBezTo>
                                            <a:cubicBezTo>
                                              <a:pt x="11641" y="20658"/>
                                              <a:pt x="11685" y="20639"/>
                                              <a:pt x="11723" y="20613"/>
                                            </a:cubicBezTo>
                                            <a:cubicBezTo>
                                              <a:pt x="11672" y="20709"/>
                                              <a:pt x="11641" y="20804"/>
                                              <a:pt x="11660" y="20881"/>
                                            </a:cubicBezTo>
                                            <a:cubicBezTo>
                                              <a:pt x="11710" y="20862"/>
                                              <a:pt x="11761" y="20823"/>
                                              <a:pt x="11805" y="20766"/>
                                            </a:cubicBezTo>
                                            <a:cubicBezTo>
                                              <a:pt x="11818" y="20747"/>
                                              <a:pt x="11831" y="20728"/>
                                              <a:pt x="11844" y="20709"/>
                                            </a:cubicBezTo>
                                            <a:cubicBezTo>
                                              <a:pt x="11844" y="20747"/>
                                              <a:pt x="11850" y="20785"/>
                                              <a:pt x="11863" y="20811"/>
                                            </a:cubicBezTo>
                                            <a:cubicBezTo>
                                              <a:pt x="11882" y="20798"/>
                                              <a:pt x="11901" y="20779"/>
                                              <a:pt x="11920" y="20760"/>
                                            </a:cubicBezTo>
                                            <a:cubicBezTo>
                                              <a:pt x="11932" y="20747"/>
                                              <a:pt x="11939" y="20728"/>
                                              <a:pt x="11945" y="20715"/>
                                            </a:cubicBezTo>
                                            <a:lnTo>
                                              <a:pt x="11945" y="20721"/>
                                            </a:lnTo>
                                            <a:cubicBezTo>
                                              <a:pt x="11951" y="20823"/>
                                              <a:pt x="11970" y="20919"/>
                                              <a:pt x="12021" y="20976"/>
                                            </a:cubicBezTo>
                                            <a:cubicBezTo>
                                              <a:pt x="12072" y="20925"/>
                                              <a:pt x="12091" y="20836"/>
                                              <a:pt x="12097" y="20734"/>
                                            </a:cubicBezTo>
                                            <a:cubicBezTo>
                                              <a:pt x="12110" y="20753"/>
                                              <a:pt x="12123" y="20772"/>
                                              <a:pt x="12135" y="20785"/>
                                            </a:cubicBezTo>
                                            <a:cubicBezTo>
                                              <a:pt x="12148" y="20798"/>
                                              <a:pt x="12154" y="20804"/>
                                              <a:pt x="12167" y="20811"/>
                                            </a:cubicBezTo>
                                            <a:cubicBezTo>
                                              <a:pt x="12186" y="20779"/>
                                              <a:pt x="12192" y="20734"/>
                                              <a:pt x="12186" y="20683"/>
                                            </a:cubicBezTo>
                                            <a:cubicBezTo>
                                              <a:pt x="12243" y="20772"/>
                                              <a:pt x="12307" y="20849"/>
                                              <a:pt x="12383" y="20874"/>
                                            </a:cubicBezTo>
                                            <a:cubicBezTo>
                                              <a:pt x="12395" y="20804"/>
                                              <a:pt x="12370" y="20715"/>
                                              <a:pt x="12326" y="20626"/>
                                            </a:cubicBezTo>
                                            <a:cubicBezTo>
                                              <a:pt x="12357" y="20645"/>
                                              <a:pt x="12395" y="20658"/>
                                              <a:pt x="12427" y="20664"/>
                                            </a:cubicBezTo>
                                            <a:cubicBezTo>
                                              <a:pt x="12427" y="20626"/>
                                              <a:pt x="12408" y="20581"/>
                                              <a:pt x="12383" y="20543"/>
                                            </a:cubicBezTo>
                                            <a:cubicBezTo>
                                              <a:pt x="12478" y="20594"/>
                                              <a:pt x="12573" y="20626"/>
                                              <a:pt x="12649" y="20607"/>
                                            </a:cubicBezTo>
                                            <a:cubicBezTo>
                                              <a:pt x="12630" y="20537"/>
                                              <a:pt x="12560" y="20473"/>
                                              <a:pt x="12478" y="20422"/>
                                            </a:cubicBezTo>
                                            <a:cubicBezTo>
                                              <a:pt x="12516" y="20422"/>
                                              <a:pt x="12554" y="20416"/>
                                              <a:pt x="12579" y="20403"/>
                                            </a:cubicBezTo>
                                            <a:cubicBezTo>
                                              <a:pt x="12560" y="20371"/>
                                              <a:pt x="12522" y="20346"/>
                                              <a:pt x="12478" y="20320"/>
                                            </a:cubicBezTo>
                                            <a:cubicBezTo>
                                              <a:pt x="12579" y="20314"/>
                                              <a:pt x="12681" y="20295"/>
                                              <a:pt x="12738" y="20244"/>
                                            </a:cubicBezTo>
                                            <a:cubicBezTo>
                                              <a:pt x="12687" y="20193"/>
                                              <a:pt x="12592" y="20174"/>
                                              <a:pt x="12497" y="20168"/>
                                            </a:cubicBezTo>
                                            <a:cubicBezTo>
                                              <a:pt x="12522" y="20155"/>
                                              <a:pt x="12548" y="20136"/>
                                              <a:pt x="12567" y="20117"/>
                                            </a:cubicBezTo>
                                            <a:cubicBezTo>
                                              <a:pt x="12611" y="20091"/>
                                              <a:pt x="12649" y="20053"/>
                                              <a:pt x="12681" y="20009"/>
                                            </a:cubicBezTo>
                                            <a:cubicBezTo>
                                              <a:pt x="12694" y="19989"/>
                                              <a:pt x="12706" y="19970"/>
                                              <a:pt x="12719" y="19945"/>
                                            </a:cubicBezTo>
                                            <a:lnTo>
                                              <a:pt x="12719" y="19945"/>
                                            </a:lnTo>
                                            <a:cubicBezTo>
                                              <a:pt x="12732" y="19964"/>
                                              <a:pt x="12744" y="19989"/>
                                              <a:pt x="12757" y="20009"/>
                                            </a:cubicBezTo>
                                            <a:cubicBezTo>
                                              <a:pt x="12827" y="20104"/>
                                              <a:pt x="12922" y="20161"/>
                                              <a:pt x="13004" y="20161"/>
                                            </a:cubicBezTo>
                                            <a:cubicBezTo>
                                              <a:pt x="13176" y="20359"/>
                                              <a:pt x="13309" y="20314"/>
                                              <a:pt x="13366" y="20270"/>
                                            </a:cubicBezTo>
                                            <a:cubicBezTo>
                                              <a:pt x="13353" y="20206"/>
                                              <a:pt x="13303" y="20110"/>
                                              <a:pt x="13138" y="20098"/>
                                            </a:cubicBezTo>
                                            <a:cubicBezTo>
                                              <a:pt x="13195" y="20015"/>
                                              <a:pt x="13182" y="19875"/>
                                              <a:pt x="13100" y="19754"/>
                                            </a:cubicBezTo>
                                            <a:cubicBezTo>
                                              <a:pt x="13087" y="19735"/>
                                              <a:pt x="13068" y="19716"/>
                                              <a:pt x="13055" y="19697"/>
                                            </a:cubicBezTo>
                                            <a:cubicBezTo>
                                              <a:pt x="13081" y="19690"/>
                                              <a:pt x="13100" y="19690"/>
                                              <a:pt x="13125" y="19677"/>
                                            </a:cubicBezTo>
                                            <a:cubicBezTo>
                                              <a:pt x="13163" y="19665"/>
                                              <a:pt x="13201" y="19646"/>
                                              <a:pt x="13233" y="19627"/>
                                            </a:cubicBezTo>
                                            <a:cubicBezTo>
                                              <a:pt x="13277" y="19646"/>
                                              <a:pt x="13315" y="19646"/>
                                              <a:pt x="13322" y="19652"/>
                                            </a:cubicBezTo>
                                            <a:cubicBezTo>
                                              <a:pt x="13328" y="19658"/>
                                              <a:pt x="13334" y="19677"/>
                                              <a:pt x="13353" y="19697"/>
                                            </a:cubicBezTo>
                                            <a:cubicBezTo>
                                              <a:pt x="13347" y="19697"/>
                                              <a:pt x="13347" y="19703"/>
                                              <a:pt x="13341" y="19703"/>
                                            </a:cubicBezTo>
                                            <a:cubicBezTo>
                                              <a:pt x="13353" y="19716"/>
                                              <a:pt x="13372" y="19728"/>
                                              <a:pt x="13385" y="19735"/>
                                            </a:cubicBezTo>
                                            <a:cubicBezTo>
                                              <a:pt x="13410" y="19767"/>
                                              <a:pt x="13448" y="19798"/>
                                              <a:pt x="13499" y="19805"/>
                                            </a:cubicBezTo>
                                            <a:cubicBezTo>
                                              <a:pt x="13645" y="19868"/>
                                              <a:pt x="13728" y="19811"/>
                                              <a:pt x="13766" y="19760"/>
                                            </a:cubicBezTo>
                                            <a:cubicBezTo>
                                              <a:pt x="13766" y="19760"/>
                                              <a:pt x="13766" y="19754"/>
                                              <a:pt x="13759" y="19754"/>
                                            </a:cubicBezTo>
                                            <a:cubicBezTo>
                                              <a:pt x="13772" y="19767"/>
                                              <a:pt x="13785" y="19773"/>
                                              <a:pt x="13797" y="19779"/>
                                            </a:cubicBezTo>
                                            <a:cubicBezTo>
                                              <a:pt x="13632" y="20059"/>
                                              <a:pt x="13385" y="20359"/>
                                              <a:pt x="13004" y="20658"/>
                                            </a:cubicBezTo>
                                            <a:cubicBezTo>
                                              <a:pt x="13182" y="20632"/>
                                              <a:pt x="13658" y="20110"/>
                                              <a:pt x="13848" y="19798"/>
                                            </a:cubicBezTo>
                                            <a:cubicBezTo>
                                              <a:pt x="13905" y="19811"/>
                                              <a:pt x="13950" y="19798"/>
                                              <a:pt x="13981" y="19773"/>
                                            </a:cubicBezTo>
                                            <a:cubicBezTo>
                                              <a:pt x="13981" y="19773"/>
                                              <a:pt x="13981" y="19779"/>
                                              <a:pt x="13981" y="19779"/>
                                            </a:cubicBezTo>
                                            <a:cubicBezTo>
                                              <a:pt x="14000" y="19830"/>
                                              <a:pt x="14051" y="19888"/>
                                              <a:pt x="14134" y="19951"/>
                                            </a:cubicBezTo>
                                            <a:cubicBezTo>
                                              <a:pt x="14153" y="19964"/>
                                              <a:pt x="14172" y="19977"/>
                                              <a:pt x="14191" y="19989"/>
                                            </a:cubicBezTo>
                                            <a:cubicBezTo>
                                              <a:pt x="14197" y="19932"/>
                                              <a:pt x="14197" y="19881"/>
                                              <a:pt x="14191" y="19837"/>
                                            </a:cubicBezTo>
                                            <a:cubicBezTo>
                                              <a:pt x="14267" y="19913"/>
                                              <a:pt x="14368" y="19958"/>
                                              <a:pt x="14476" y="19970"/>
                                            </a:cubicBezTo>
                                            <a:cubicBezTo>
                                              <a:pt x="14559" y="20072"/>
                                              <a:pt x="14692" y="20136"/>
                                              <a:pt x="14838" y="20136"/>
                                            </a:cubicBezTo>
                                            <a:cubicBezTo>
                                              <a:pt x="15028" y="20136"/>
                                              <a:pt x="15199" y="20021"/>
                                              <a:pt x="15269" y="19862"/>
                                            </a:cubicBezTo>
                                            <a:cubicBezTo>
                                              <a:pt x="15459" y="19805"/>
                                              <a:pt x="15599" y="19639"/>
                                              <a:pt x="15599" y="19442"/>
                                            </a:cubicBezTo>
                                            <a:cubicBezTo>
                                              <a:pt x="15599" y="19334"/>
                                              <a:pt x="15561" y="19238"/>
                                              <a:pt x="15497" y="19162"/>
                                            </a:cubicBezTo>
                                            <a:cubicBezTo>
                                              <a:pt x="15504" y="19130"/>
                                              <a:pt x="15510" y="19092"/>
                                              <a:pt x="15510" y="19054"/>
                                            </a:cubicBezTo>
                                            <a:cubicBezTo>
                                              <a:pt x="15510" y="18894"/>
                                              <a:pt x="15421" y="18754"/>
                                              <a:pt x="15288" y="18678"/>
                                            </a:cubicBezTo>
                                            <a:cubicBezTo>
                                              <a:pt x="15288" y="18678"/>
                                              <a:pt x="15288" y="18678"/>
                                              <a:pt x="15288" y="18672"/>
                                            </a:cubicBezTo>
                                            <a:cubicBezTo>
                                              <a:pt x="15301" y="18653"/>
                                              <a:pt x="15313" y="18633"/>
                                              <a:pt x="15326" y="18608"/>
                                            </a:cubicBezTo>
                                            <a:lnTo>
                                              <a:pt x="15326" y="18608"/>
                                            </a:lnTo>
                                            <a:cubicBezTo>
                                              <a:pt x="15339" y="18627"/>
                                              <a:pt x="15352" y="18653"/>
                                              <a:pt x="15364" y="18672"/>
                                            </a:cubicBezTo>
                                            <a:cubicBezTo>
                                              <a:pt x="15466" y="18812"/>
                                              <a:pt x="15624" y="18863"/>
                                              <a:pt x="15719" y="18793"/>
                                            </a:cubicBezTo>
                                            <a:cubicBezTo>
                                              <a:pt x="15815" y="18723"/>
                                              <a:pt x="15808" y="18557"/>
                                              <a:pt x="15713" y="18417"/>
                                            </a:cubicBezTo>
                                            <a:cubicBezTo>
                                              <a:pt x="15700" y="18398"/>
                                              <a:pt x="15681" y="18379"/>
                                              <a:pt x="15669" y="18360"/>
                                            </a:cubicBezTo>
                                            <a:cubicBezTo>
                                              <a:pt x="15694" y="18353"/>
                                              <a:pt x="15713" y="18353"/>
                                              <a:pt x="15738" y="18341"/>
                                            </a:cubicBezTo>
                                            <a:cubicBezTo>
                                              <a:pt x="15745" y="18347"/>
                                              <a:pt x="15751" y="18353"/>
                                              <a:pt x="15758" y="18360"/>
                                            </a:cubicBezTo>
                                            <a:cubicBezTo>
                                              <a:pt x="15789" y="18392"/>
                                              <a:pt x="15840" y="18411"/>
                                              <a:pt x="15903" y="18417"/>
                                            </a:cubicBezTo>
                                            <a:cubicBezTo>
                                              <a:pt x="15853" y="18462"/>
                                              <a:pt x="15821" y="18506"/>
                                              <a:pt x="15821" y="18551"/>
                                            </a:cubicBezTo>
                                            <a:cubicBezTo>
                                              <a:pt x="15796" y="18754"/>
                                              <a:pt x="16018" y="18767"/>
                                              <a:pt x="16037" y="18780"/>
                                            </a:cubicBezTo>
                                            <a:cubicBezTo>
                                              <a:pt x="16056" y="18793"/>
                                              <a:pt x="16132" y="19003"/>
                                              <a:pt x="16316" y="18914"/>
                                            </a:cubicBezTo>
                                            <a:cubicBezTo>
                                              <a:pt x="16354" y="18894"/>
                                              <a:pt x="16392" y="18850"/>
                                              <a:pt x="16417" y="18793"/>
                                            </a:cubicBezTo>
                                            <a:lnTo>
                                              <a:pt x="16417" y="18793"/>
                                            </a:lnTo>
                                            <a:cubicBezTo>
                                              <a:pt x="16443" y="18850"/>
                                              <a:pt x="16481" y="18894"/>
                                              <a:pt x="16519" y="18914"/>
                                            </a:cubicBezTo>
                                            <a:cubicBezTo>
                                              <a:pt x="16703" y="19003"/>
                                              <a:pt x="16785" y="18793"/>
                                              <a:pt x="16804" y="18780"/>
                                            </a:cubicBezTo>
                                            <a:cubicBezTo>
                                              <a:pt x="16817" y="18767"/>
                                              <a:pt x="17001" y="18761"/>
                                              <a:pt x="17020" y="18608"/>
                                            </a:cubicBezTo>
                                            <a:cubicBezTo>
                                              <a:pt x="17045" y="18570"/>
                                              <a:pt x="17052" y="18525"/>
                                              <a:pt x="17052" y="18493"/>
                                            </a:cubicBezTo>
                                            <a:cubicBezTo>
                                              <a:pt x="17033" y="18487"/>
                                              <a:pt x="17014" y="18481"/>
                                              <a:pt x="16988" y="18474"/>
                                            </a:cubicBezTo>
                                            <a:cubicBezTo>
                                              <a:pt x="16975" y="18455"/>
                                              <a:pt x="16956" y="18436"/>
                                              <a:pt x="16937" y="18417"/>
                                            </a:cubicBezTo>
                                            <a:cubicBezTo>
                                              <a:pt x="16982" y="18411"/>
                                              <a:pt x="17020" y="18404"/>
                                              <a:pt x="17052" y="18385"/>
                                            </a:cubicBezTo>
                                            <a:cubicBezTo>
                                              <a:pt x="17274" y="18793"/>
                                              <a:pt x="17439" y="19499"/>
                                              <a:pt x="17001" y="20518"/>
                                            </a:cubicBezTo>
                                            <a:cubicBezTo>
                                              <a:pt x="17153" y="20403"/>
                                              <a:pt x="17337" y="19639"/>
                                              <a:pt x="17331" y="19289"/>
                                            </a:cubicBezTo>
                                            <a:cubicBezTo>
                                              <a:pt x="17331" y="18945"/>
                                              <a:pt x="17204" y="18595"/>
                                              <a:pt x="17077" y="18366"/>
                                            </a:cubicBezTo>
                                            <a:cubicBezTo>
                                              <a:pt x="17083" y="18366"/>
                                              <a:pt x="17083" y="18360"/>
                                              <a:pt x="17090" y="18360"/>
                                            </a:cubicBezTo>
                                            <a:cubicBezTo>
                                              <a:pt x="17229" y="18207"/>
                                              <a:pt x="17058" y="18067"/>
                                              <a:pt x="17052" y="18048"/>
                                            </a:cubicBezTo>
                                            <a:cubicBezTo>
                                              <a:pt x="17045" y="18035"/>
                                              <a:pt x="17077" y="17920"/>
                                              <a:pt x="17020" y="17844"/>
                                            </a:cubicBezTo>
                                            <a:cubicBezTo>
                                              <a:pt x="17058" y="17844"/>
                                              <a:pt x="17090" y="17838"/>
                                              <a:pt x="17115" y="17812"/>
                                            </a:cubicBezTo>
                                            <a:cubicBezTo>
                                              <a:pt x="17121" y="17806"/>
                                              <a:pt x="17121" y="17806"/>
                                              <a:pt x="17128" y="17799"/>
                                            </a:cubicBezTo>
                                            <a:cubicBezTo>
                                              <a:pt x="17166" y="17812"/>
                                              <a:pt x="17204" y="17825"/>
                                              <a:pt x="17242" y="17825"/>
                                            </a:cubicBezTo>
                                            <a:cubicBezTo>
                                              <a:pt x="17324" y="17927"/>
                                              <a:pt x="17458" y="17990"/>
                                              <a:pt x="17604" y="17990"/>
                                            </a:cubicBezTo>
                                            <a:cubicBezTo>
                                              <a:pt x="17794" y="17990"/>
                                              <a:pt x="17965" y="17876"/>
                                              <a:pt x="18035" y="17717"/>
                                            </a:cubicBezTo>
                                            <a:cubicBezTo>
                                              <a:pt x="18225" y="17659"/>
                                              <a:pt x="18365" y="17494"/>
                                              <a:pt x="18365" y="17297"/>
                                            </a:cubicBezTo>
                                            <a:cubicBezTo>
                                              <a:pt x="18365" y="17188"/>
                                              <a:pt x="18327" y="17093"/>
                                              <a:pt x="18263" y="17016"/>
                                            </a:cubicBezTo>
                                            <a:cubicBezTo>
                                              <a:pt x="18270" y="16991"/>
                                              <a:pt x="18276" y="16972"/>
                                              <a:pt x="18276" y="16946"/>
                                            </a:cubicBezTo>
                                            <a:cubicBezTo>
                                              <a:pt x="18155" y="16985"/>
                                              <a:pt x="18206" y="17023"/>
                                              <a:pt x="18282" y="17061"/>
                                            </a:cubicBezTo>
                                            <a:close/>
                                            <a:moveTo>
                                              <a:pt x="3419" y="4628"/>
                                            </a:moveTo>
                                            <a:lnTo>
                                              <a:pt x="3419" y="4628"/>
                                            </a:lnTo>
                                            <a:cubicBezTo>
                                              <a:pt x="3419" y="4634"/>
                                              <a:pt x="3426" y="4634"/>
                                              <a:pt x="3426" y="4641"/>
                                            </a:cubicBezTo>
                                            <a:cubicBezTo>
                                              <a:pt x="3419" y="4641"/>
                                              <a:pt x="3419" y="4634"/>
                                              <a:pt x="3413" y="4634"/>
                                            </a:cubicBezTo>
                                            <a:cubicBezTo>
                                              <a:pt x="3413" y="4634"/>
                                              <a:pt x="3413" y="4634"/>
                                              <a:pt x="3419" y="4628"/>
                                            </a:cubicBezTo>
                                            <a:close/>
                                            <a:moveTo>
                                              <a:pt x="1783" y="10816"/>
                                            </a:moveTo>
                                            <a:cubicBezTo>
                                              <a:pt x="1789" y="10797"/>
                                              <a:pt x="1789" y="10778"/>
                                              <a:pt x="1789" y="10752"/>
                                            </a:cubicBezTo>
                                            <a:cubicBezTo>
                                              <a:pt x="1808" y="10759"/>
                                              <a:pt x="1827" y="10765"/>
                                              <a:pt x="1852" y="10765"/>
                                            </a:cubicBezTo>
                                            <a:cubicBezTo>
                                              <a:pt x="1852" y="10765"/>
                                              <a:pt x="1859" y="10765"/>
                                              <a:pt x="1859" y="10765"/>
                                            </a:cubicBezTo>
                                            <a:cubicBezTo>
                                              <a:pt x="1878" y="10765"/>
                                              <a:pt x="1897" y="10759"/>
                                              <a:pt x="1922" y="10752"/>
                                            </a:cubicBezTo>
                                            <a:cubicBezTo>
                                              <a:pt x="1922" y="10778"/>
                                              <a:pt x="1922" y="10797"/>
                                              <a:pt x="1928" y="10822"/>
                                            </a:cubicBezTo>
                                            <a:cubicBezTo>
                                              <a:pt x="1935" y="10841"/>
                                              <a:pt x="1947" y="10860"/>
                                              <a:pt x="1960" y="10880"/>
                                            </a:cubicBezTo>
                                            <a:cubicBezTo>
                                              <a:pt x="1935" y="10886"/>
                                              <a:pt x="1916" y="10892"/>
                                              <a:pt x="1897" y="10905"/>
                                            </a:cubicBezTo>
                                            <a:cubicBezTo>
                                              <a:pt x="1884" y="10918"/>
                                              <a:pt x="1865" y="10931"/>
                                              <a:pt x="1859" y="10950"/>
                                            </a:cubicBezTo>
                                            <a:lnTo>
                                              <a:pt x="1859" y="10950"/>
                                            </a:lnTo>
                                            <a:cubicBezTo>
                                              <a:pt x="1846" y="10931"/>
                                              <a:pt x="1833" y="10911"/>
                                              <a:pt x="1814" y="10899"/>
                                            </a:cubicBezTo>
                                            <a:cubicBezTo>
                                              <a:pt x="1795" y="10886"/>
                                              <a:pt x="1776" y="10880"/>
                                              <a:pt x="1757" y="10873"/>
                                            </a:cubicBezTo>
                                            <a:cubicBezTo>
                                              <a:pt x="1764" y="10854"/>
                                              <a:pt x="1776" y="10835"/>
                                              <a:pt x="1783" y="10816"/>
                                            </a:cubicBezTo>
                                            <a:close/>
                                            <a:moveTo>
                                              <a:pt x="1967" y="11949"/>
                                            </a:moveTo>
                                            <a:cubicBezTo>
                                              <a:pt x="1960" y="11949"/>
                                              <a:pt x="1960" y="11949"/>
                                              <a:pt x="1954" y="11949"/>
                                            </a:cubicBezTo>
                                            <a:cubicBezTo>
                                              <a:pt x="1954" y="11955"/>
                                              <a:pt x="1954" y="11955"/>
                                              <a:pt x="1960" y="11962"/>
                                            </a:cubicBezTo>
                                            <a:cubicBezTo>
                                              <a:pt x="1947" y="11955"/>
                                              <a:pt x="1935" y="11955"/>
                                              <a:pt x="1928" y="11955"/>
                                            </a:cubicBezTo>
                                            <a:cubicBezTo>
                                              <a:pt x="1928" y="11962"/>
                                              <a:pt x="1928" y="11975"/>
                                              <a:pt x="1935" y="11987"/>
                                            </a:cubicBezTo>
                                            <a:cubicBezTo>
                                              <a:pt x="1928" y="11987"/>
                                              <a:pt x="1928" y="11987"/>
                                              <a:pt x="1922" y="11981"/>
                                            </a:cubicBezTo>
                                            <a:cubicBezTo>
                                              <a:pt x="1922" y="11987"/>
                                              <a:pt x="1922" y="11987"/>
                                              <a:pt x="1916" y="11994"/>
                                            </a:cubicBezTo>
                                            <a:cubicBezTo>
                                              <a:pt x="1909" y="11981"/>
                                              <a:pt x="1897" y="11975"/>
                                              <a:pt x="1890" y="11975"/>
                                            </a:cubicBezTo>
                                            <a:cubicBezTo>
                                              <a:pt x="1884" y="11981"/>
                                              <a:pt x="1884" y="11994"/>
                                              <a:pt x="1878" y="12006"/>
                                            </a:cubicBezTo>
                                            <a:cubicBezTo>
                                              <a:pt x="1878" y="12006"/>
                                              <a:pt x="1871" y="12000"/>
                                              <a:pt x="1871" y="12000"/>
                                            </a:cubicBezTo>
                                            <a:cubicBezTo>
                                              <a:pt x="1871" y="12000"/>
                                              <a:pt x="1865" y="12006"/>
                                              <a:pt x="1865" y="12013"/>
                                            </a:cubicBezTo>
                                            <a:cubicBezTo>
                                              <a:pt x="1865" y="12000"/>
                                              <a:pt x="1859" y="11987"/>
                                              <a:pt x="1852" y="11981"/>
                                            </a:cubicBezTo>
                                            <a:cubicBezTo>
                                              <a:pt x="1846" y="11981"/>
                                              <a:pt x="1840" y="11987"/>
                                              <a:pt x="1827" y="12000"/>
                                            </a:cubicBezTo>
                                            <a:cubicBezTo>
                                              <a:pt x="1827" y="11994"/>
                                              <a:pt x="1827" y="11994"/>
                                              <a:pt x="1827" y="11987"/>
                                            </a:cubicBezTo>
                                            <a:cubicBezTo>
                                              <a:pt x="1821" y="11987"/>
                                              <a:pt x="1821" y="11987"/>
                                              <a:pt x="1814" y="11994"/>
                                            </a:cubicBezTo>
                                            <a:cubicBezTo>
                                              <a:pt x="1821" y="11981"/>
                                              <a:pt x="1821" y="11968"/>
                                              <a:pt x="1821" y="11962"/>
                                            </a:cubicBezTo>
                                            <a:cubicBezTo>
                                              <a:pt x="1814" y="11962"/>
                                              <a:pt x="1802" y="11962"/>
                                              <a:pt x="1789" y="11968"/>
                                            </a:cubicBezTo>
                                            <a:cubicBezTo>
                                              <a:pt x="1789" y="11962"/>
                                              <a:pt x="1789" y="11962"/>
                                              <a:pt x="1789" y="11955"/>
                                            </a:cubicBezTo>
                                            <a:cubicBezTo>
                                              <a:pt x="1783" y="11955"/>
                                              <a:pt x="1783" y="11955"/>
                                              <a:pt x="1776" y="11949"/>
                                            </a:cubicBezTo>
                                            <a:cubicBezTo>
                                              <a:pt x="1789" y="11943"/>
                                              <a:pt x="1795" y="11930"/>
                                              <a:pt x="1795" y="11924"/>
                                            </a:cubicBezTo>
                                            <a:cubicBezTo>
                                              <a:pt x="1789" y="11917"/>
                                              <a:pt x="1783" y="11917"/>
                                              <a:pt x="1770" y="11911"/>
                                            </a:cubicBezTo>
                                            <a:cubicBezTo>
                                              <a:pt x="1770" y="11911"/>
                                              <a:pt x="1776" y="11905"/>
                                              <a:pt x="1776" y="11905"/>
                                            </a:cubicBezTo>
                                            <a:cubicBezTo>
                                              <a:pt x="1776" y="11905"/>
                                              <a:pt x="1776" y="11905"/>
                                              <a:pt x="1776" y="11905"/>
                                            </a:cubicBezTo>
                                            <a:cubicBezTo>
                                              <a:pt x="1776" y="11905"/>
                                              <a:pt x="1776" y="11905"/>
                                              <a:pt x="1776" y="11905"/>
                                            </a:cubicBezTo>
                                            <a:cubicBezTo>
                                              <a:pt x="1776" y="11905"/>
                                              <a:pt x="1770" y="11898"/>
                                              <a:pt x="1770" y="11898"/>
                                            </a:cubicBezTo>
                                            <a:cubicBezTo>
                                              <a:pt x="1783" y="11898"/>
                                              <a:pt x="1795" y="11892"/>
                                              <a:pt x="1802" y="11885"/>
                                            </a:cubicBezTo>
                                            <a:cubicBezTo>
                                              <a:pt x="1802" y="11879"/>
                                              <a:pt x="1795" y="11873"/>
                                              <a:pt x="1783" y="11860"/>
                                            </a:cubicBezTo>
                                            <a:cubicBezTo>
                                              <a:pt x="1789" y="11860"/>
                                              <a:pt x="1789" y="11860"/>
                                              <a:pt x="1795" y="11860"/>
                                            </a:cubicBezTo>
                                            <a:cubicBezTo>
                                              <a:pt x="1795" y="11854"/>
                                              <a:pt x="1795" y="11854"/>
                                              <a:pt x="1789" y="11847"/>
                                            </a:cubicBezTo>
                                            <a:cubicBezTo>
                                              <a:pt x="1802" y="11854"/>
                                              <a:pt x="1814" y="11854"/>
                                              <a:pt x="1821" y="11854"/>
                                            </a:cubicBezTo>
                                            <a:cubicBezTo>
                                              <a:pt x="1821" y="11847"/>
                                              <a:pt x="1821" y="11834"/>
                                              <a:pt x="1814" y="11822"/>
                                            </a:cubicBezTo>
                                            <a:cubicBezTo>
                                              <a:pt x="1821" y="11822"/>
                                              <a:pt x="1821" y="11828"/>
                                              <a:pt x="1827" y="11828"/>
                                            </a:cubicBezTo>
                                            <a:cubicBezTo>
                                              <a:pt x="1827" y="11822"/>
                                              <a:pt x="1827" y="11822"/>
                                              <a:pt x="1833" y="11815"/>
                                            </a:cubicBezTo>
                                            <a:cubicBezTo>
                                              <a:pt x="1840" y="11828"/>
                                              <a:pt x="1852" y="11834"/>
                                              <a:pt x="1859" y="11834"/>
                                            </a:cubicBezTo>
                                            <a:cubicBezTo>
                                              <a:pt x="1865" y="11828"/>
                                              <a:pt x="1865" y="11815"/>
                                              <a:pt x="1871" y="11803"/>
                                            </a:cubicBezTo>
                                            <a:cubicBezTo>
                                              <a:pt x="1871" y="11803"/>
                                              <a:pt x="1878" y="11809"/>
                                              <a:pt x="1878" y="11809"/>
                                            </a:cubicBezTo>
                                            <a:cubicBezTo>
                                              <a:pt x="1878" y="11809"/>
                                              <a:pt x="1884" y="11803"/>
                                              <a:pt x="1884" y="11796"/>
                                            </a:cubicBezTo>
                                            <a:cubicBezTo>
                                              <a:pt x="1884" y="11809"/>
                                              <a:pt x="1890" y="11822"/>
                                              <a:pt x="1897" y="11828"/>
                                            </a:cubicBezTo>
                                            <a:cubicBezTo>
                                              <a:pt x="1903" y="11828"/>
                                              <a:pt x="1909" y="11822"/>
                                              <a:pt x="1922" y="11809"/>
                                            </a:cubicBezTo>
                                            <a:cubicBezTo>
                                              <a:pt x="1922" y="11815"/>
                                              <a:pt x="1922" y="11815"/>
                                              <a:pt x="1922" y="11822"/>
                                            </a:cubicBezTo>
                                            <a:cubicBezTo>
                                              <a:pt x="1928" y="11822"/>
                                              <a:pt x="1928" y="11822"/>
                                              <a:pt x="1935" y="11815"/>
                                            </a:cubicBezTo>
                                            <a:cubicBezTo>
                                              <a:pt x="1928" y="11828"/>
                                              <a:pt x="1928" y="11841"/>
                                              <a:pt x="1928" y="11847"/>
                                            </a:cubicBezTo>
                                            <a:cubicBezTo>
                                              <a:pt x="1935" y="11847"/>
                                              <a:pt x="1947" y="11847"/>
                                              <a:pt x="1960" y="11841"/>
                                            </a:cubicBezTo>
                                            <a:cubicBezTo>
                                              <a:pt x="1960" y="11847"/>
                                              <a:pt x="1960" y="11847"/>
                                              <a:pt x="1960" y="11854"/>
                                            </a:cubicBezTo>
                                            <a:cubicBezTo>
                                              <a:pt x="1967" y="11854"/>
                                              <a:pt x="1967" y="11854"/>
                                              <a:pt x="1973" y="11860"/>
                                            </a:cubicBezTo>
                                            <a:cubicBezTo>
                                              <a:pt x="1960" y="11866"/>
                                              <a:pt x="1954" y="11879"/>
                                              <a:pt x="1954" y="11885"/>
                                            </a:cubicBezTo>
                                            <a:cubicBezTo>
                                              <a:pt x="1960" y="11892"/>
                                              <a:pt x="1973" y="11892"/>
                                              <a:pt x="1986" y="11898"/>
                                            </a:cubicBezTo>
                                            <a:cubicBezTo>
                                              <a:pt x="1986" y="11898"/>
                                              <a:pt x="1979" y="11905"/>
                                              <a:pt x="1979" y="11905"/>
                                            </a:cubicBezTo>
                                            <a:cubicBezTo>
                                              <a:pt x="1979" y="11905"/>
                                              <a:pt x="1979" y="11905"/>
                                              <a:pt x="1979" y="11905"/>
                                            </a:cubicBezTo>
                                            <a:cubicBezTo>
                                              <a:pt x="1979" y="11905"/>
                                              <a:pt x="1979" y="11905"/>
                                              <a:pt x="1979" y="11905"/>
                                            </a:cubicBezTo>
                                            <a:cubicBezTo>
                                              <a:pt x="1979" y="11905"/>
                                              <a:pt x="1986" y="11911"/>
                                              <a:pt x="1992" y="11911"/>
                                            </a:cubicBezTo>
                                            <a:cubicBezTo>
                                              <a:pt x="1979" y="11911"/>
                                              <a:pt x="1967" y="11917"/>
                                              <a:pt x="1960" y="11924"/>
                                            </a:cubicBezTo>
                                            <a:cubicBezTo>
                                              <a:pt x="1947" y="11936"/>
                                              <a:pt x="1954" y="11943"/>
                                              <a:pt x="1967" y="11949"/>
                                            </a:cubicBezTo>
                                            <a:close/>
                                            <a:moveTo>
                                              <a:pt x="3552" y="15431"/>
                                            </a:moveTo>
                                            <a:cubicBezTo>
                                              <a:pt x="3559" y="15419"/>
                                              <a:pt x="3559" y="15406"/>
                                              <a:pt x="3559" y="15393"/>
                                            </a:cubicBezTo>
                                            <a:cubicBezTo>
                                              <a:pt x="3571" y="15399"/>
                                              <a:pt x="3584" y="15399"/>
                                              <a:pt x="3597" y="15399"/>
                                            </a:cubicBezTo>
                                            <a:lnTo>
                                              <a:pt x="3597" y="15399"/>
                                            </a:lnTo>
                                            <a:cubicBezTo>
                                              <a:pt x="3610" y="15399"/>
                                              <a:pt x="3622" y="15399"/>
                                              <a:pt x="3635" y="15393"/>
                                            </a:cubicBezTo>
                                            <a:cubicBezTo>
                                              <a:pt x="3635" y="15406"/>
                                              <a:pt x="3635" y="15419"/>
                                              <a:pt x="3641" y="15431"/>
                                            </a:cubicBezTo>
                                            <a:cubicBezTo>
                                              <a:pt x="3648" y="15444"/>
                                              <a:pt x="3654" y="15457"/>
                                              <a:pt x="3660" y="15469"/>
                                            </a:cubicBezTo>
                                            <a:cubicBezTo>
                                              <a:pt x="3648" y="15476"/>
                                              <a:pt x="3635" y="15482"/>
                                              <a:pt x="3622" y="15489"/>
                                            </a:cubicBezTo>
                                            <a:cubicBezTo>
                                              <a:pt x="3610" y="15495"/>
                                              <a:pt x="3603" y="15508"/>
                                              <a:pt x="3590" y="15514"/>
                                            </a:cubicBezTo>
                                            <a:lnTo>
                                              <a:pt x="3590" y="15514"/>
                                            </a:lnTo>
                                            <a:cubicBezTo>
                                              <a:pt x="3584" y="15501"/>
                                              <a:pt x="3571" y="15495"/>
                                              <a:pt x="3559" y="15489"/>
                                            </a:cubicBezTo>
                                            <a:cubicBezTo>
                                              <a:pt x="3546" y="15482"/>
                                              <a:pt x="3533" y="15476"/>
                                              <a:pt x="3521" y="15469"/>
                                            </a:cubicBezTo>
                                            <a:cubicBezTo>
                                              <a:pt x="3540" y="15457"/>
                                              <a:pt x="3546" y="15450"/>
                                              <a:pt x="3552" y="15431"/>
                                            </a:cubicBezTo>
                                            <a:close/>
                                            <a:moveTo>
                                              <a:pt x="2740" y="15469"/>
                                            </a:moveTo>
                                            <a:cubicBezTo>
                                              <a:pt x="2740" y="15469"/>
                                              <a:pt x="2747" y="15469"/>
                                              <a:pt x="2747" y="15469"/>
                                            </a:cubicBezTo>
                                            <a:cubicBezTo>
                                              <a:pt x="2747" y="15469"/>
                                              <a:pt x="2747" y="15463"/>
                                              <a:pt x="2747" y="15457"/>
                                            </a:cubicBezTo>
                                            <a:cubicBezTo>
                                              <a:pt x="2759" y="15463"/>
                                              <a:pt x="2766" y="15463"/>
                                              <a:pt x="2772" y="15463"/>
                                            </a:cubicBezTo>
                                            <a:cubicBezTo>
                                              <a:pt x="2772" y="15457"/>
                                              <a:pt x="2772" y="15450"/>
                                              <a:pt x="2766" y="15438"/>
                                            </a:cubicBezTo>
                                            <a:cubicBezTo>
                                              <a:pt x="2766" y="15438"/>
                                              <a:pt x="2772" y="15438"/>
                                              <a:pt x="2772" y="15438"/>
                                            </a:cubicBezTo>
                                            <a:cubicBezTo>
                                              <a:pt x="2772" y="15438"/>
                                              <a:pt x="2772" y="15431"/>
                                              <a:pt x="2772" y="15425"/>
                                            </a:cubicBezTo>
                                            <a:cubicBezTo>
                                              <a:pt x="2779" y="15431"/>
                                              <a:pt x="2785" y="15438"/>
                                              <a:pt x="2791" y="15444"/>
                                            </a:cubicBezTo>
                                            <a:cubicBezTo>
                                              <a:pt x="2798" y="15438"/>
                                              <a:pt x="2798" y="15431"/>
                                              <a:pt x="2798" y="15419"/>
                                            </a:cubicBezTo>
                                            <a:cubicBezTo>
                                              <a:pt x="2798" y="15419"/>
                                              <a:pt x="2804" y="15425"/>
                                              <a:pt x="2804" y="15425"/>
                                            </a:cubicBezTo>
                                            <a:cubicBezTo>
                                              <a:pt x="2804" y="15425"/>
                                              <a:pt x="2810" y="15419"/>
                                              <a:pt x="2810" y="15419"/>
                                            </a:cubicBezTo>
                                            <a:cubicBezTo>
                                              <a:pt x="2810" y="15431"/>
                                              <a:pt x="2817" y="15438"/>
                                              <a:pt x="2817" y="15444"/>
                                            </a:cubicBezTo>
                                            <a:cubicBezTo>
                                              <a:pt x="2823" y="15444"/>
                                              <a:pt x="2829" y="15438"/>
                                              <a:pt x="2836" y="15431"/>
                                            </a:cubicBezTo>
                                            <a:cubicBezTo>
                                              <a:pt x="2836" y="15431"/>
                                              <a:pt x="2836" y="15438"/>
                                              <a:pt x="2836" y="15438"/>
                                            </a:cubicBezTo>
                                            <a:cubicBezTo>
                                              <a:pt x="2836" y="15438"/>
                                              <a:pt x="2842" y="15438"/>
                                              <a:pt x="2848" y="15431"/>
                                            </a:cubicBezTo>
                                            <a:cubicBezTo>
                                              <a:pt x="2842" y="15444"/>
                                              <a:pt x="2842" y="15450"/>
                                              <a:pt x="2842" y="15457"/>
                                            </a:cubicBezTo>
                                            <a:cubicBezTo>
                                              <a:pt x="2848" y="15457"/>
                                              <a:pt x="2855" y="15457"/>
                                              <a:pt x="2867" y="15450"/>
                                            </a:cubicBezTo>
                                            <a:cubicBezTo>
                                              <a:pt x="2867" y="15450"/>
                                              <a:pt x="2867" y="15457"/>
                                              <a:pt x="2867" y="15457"/>
                                            </a:cubicBezTo>
                                            <a:cubicBezTo>
                                              <a:pt x="2867" y="15457"/>
                                              <a:pt x="2874" y="15457"/>
                                              <a:pt x="2880" y="15457"/>
                                            </a:cubicBezTo>
                                            <a:cubicBezTo>
                                              <a:pt x="2874" y="15463"/>
                                              <a:pt x="2867" y="15469"/>
                                              <a:pt x="2861" y="15476"/>
                                            </a:cubicBezTo>
                                            <a:cubicBezTo>
                                              <a:pt x="2867" y="15482"/>
                                              <a:pt x="2874" y="15482"/>
                                              <a:pt x="2886" y="15482"/>
                                            </a:cubicBezTo>
                                            <a:cubicBezTo>
                                              <a:pt x="2886" y="15482"/>
                                              <a:pt x="2880" y="15489"/>
                                              <a:pt x="2880" y="15489"/>
                                            </a:cubicBezTo>
                                            <a:cubicBezTo>
                                              <a:pt x="2880" y="15489"/>
                                              <a:pt x="2880" y="15489"/>
                                              <a:pt x="2880" y="15489"/>
                                            </a:cubicBezTo>
                                            <a:cubicBezTo>
                                              <a:pt x="2880" y="15489"/>
                                              <a:pt x="2880" y="15489"/>
                                              <a:pt x="2880" y="15489"/>
                                            </a:cubicBezTo>
                                            <a:cubicBezTo>
                                              <a:pt x="2880" y="15489"/>
                                              <a:pt x="2886" y="15495"/>
                                              <a:pt x="2886" y="15495"/>
                                            </a:cubicBezTo>
                                            <a:cubicBezTo>
                                              <a:pt x="2874" y="15495"/>
                                              <a:pt x="2867" y="15501"/>
                                              <a:pt x="2861" y="15501"/>
                                            </a:cubicBezTo>
                                            <a:cubicBezTo>
                                              <a:pt x="2861" y="15508"/>
                                              <a:pt x="2867" y="15514"/>
                                              <a:pt x="2874" y="15520"/>
                                            </a:cubicBezTo>
                                            <a:cubicBezTo>
                                              <a:pt x="2874" y="15520"/>
                                              <a:pt x="2867" y="15520"/>
                                              <a:pt x="2867" y="15520"/>
                                            </a:cubicBezTo>
                                            <a:cubicBezTo>
                                              <a:pt x="2867" y="15520"/>
                                              <a:pt x="2867" y="15527"/>
                                              <a:pt x="2867" y="15533"/>
                                            </a:cubicBezTo>
                                            <a:cubicBezTo>
                                              <a:pt x="2855" y="15527"/>
                                              <a:pt x="2848" y="15527"/>
                                              <a:pt x="2842" y="15527"/>
                                            </a:cubicBezTo>
                                            <a:cubicBezTo>
                                              <a:pt x="2842" y="15533"/>
                                              <a:pt x="2842" y="15540"/>
                                              <a:pt x="2848" y="15552"/>
                                            </a:cubicBezTo>
                                            <a:cubicBezTo>
                                              <a:pt x="2848" y="15552"/>
                                              <a:pt x="2842" y="15552"/>
                                              <a:pt x="2842" y="15552"/>
                                            </a:cubicBezTo>
                                            <a:cubicBezTo>
                                              <a:pt x="2842" y="15552"/>
                                              <a:pt x="2842" y="15559"/>
                                              <a:pt x="2842" y="15565"/>
                                            </a:cubicBezTo>
                                            <a:cubicBezTo>
                                              <a:pt x="2836" y="15559"/>
                                              <a:pt x="2829" y="15552"/>
                                              <a:pt x="2823" y="15546"/>
                                            </a:cubicBezTo>
                                            <a:cubicBezTo>
                                              <a:pt x="2817" y="15552"/>
                                              <a:pt x="2817" y="15559"/>
                                              <a:pt x="2817" y="15571"/>
                                            </a:cubicBezTo>
                                            <a:cubicBezTo>
                                              <a:pt x="2817" y="15571"/>
                                              <a:pt x="2810" y="15565"/>
                                              <a:pt x="2810" y="15565"/>
                                            </a:cubicBezTo>
                                            <a:cubicBezTo>
                                              <a:pt x="2810" y="15565"/>
                                              <a:pt x="2804" y="15571"/>
                                              <a:pt x="2804" y="15571"/>
                                            </a:cubicBezTo>
                                            <a:cubicBezTo>
                                              <a:pt x="2804" y="15559"/>
                                              <a:pt x="2798" y="15552"/>
                                              <a:pt x="2798" y="15546"/>
                                            </a:cubicBezTo>
                                            <a:cubicBezTo>
                                              <a:pt x="2791" y="15546"/>
                                              <a:pt x="2785" y="15552"/>
                                              <a:pt x="2779" y="15559"/>
                                            </a:cubicBezTo>
                                            <a:cubicBezTo>
                                              <a:pt x="2779" y="15559"/>
                                              <a:pt x="2779" y="15552"/>
                                              <a:pt x="2779" y="15552"/>
                                            </a:cubicBezTo>
                                            <a:cubicBezTo>
                                              <a:pt x="2779" y="15552"/>
                                              <a:pt x="2772" y="15552"/>
                                              <a:pt x="2766" y="15559"/>
                                            </a:cubicBezTo>
                                            <a:cubicBezTo>
                                              <a:pt x="2772" y="15546"/>
                                              <a:pt x="2772" y="15540"/>
                                              <a:pt x="2772" y="15533"/>
                                            </a:cubicBezTo>
                                            <a:cubicBezTo>
                                              <a:pt x="2766" y="15533"/>
                                              <a:pt x="2759" y="15533"/>
                                              <a:pt x="2747" y="15540"/>
                                            </a:cubicBezTo>
                                            <a:cubicBezTo>
                                              <a:pt x="2747" y="15540"/>
                                              <a:pt x="2747" y="15533"/>
                                              <a:pt x="2747" y="15533"/>
                                            </a:cubicBezTo>
                                            <a:cubicBezTo>
                                              <a:pt x="2747" y="15533"/>
                                              <a:pt x="2740" y="15533"/>
                                              <a:pt x="2734" y="15533"/>
                                            </a:cubicBezTo>
                                            <a:cubicBezTo>
                                              <a:pt x="2740" y="15527"/>
                                              <a:pt x="2747" y="15520"/>
                                              <a:pt x="2753" y="15514"/>
                                            </a:cubicBezTo>
                                            <a:cubicBezTo>
                                              <a:pt x="2747" y="15508"/>
                                              <a:pt x="2740" y="15508"/>
                                              <a:pt x="2728" y="15508"/>
                                            </a:cubicBezTo>
                                            <a:cubicBezTo>
                                              <a:pt x="2728" y="15508"/>
                                              <a:pt x="2734" y="15501"/>
                                              <a:pt x="2734" y="15501"/>
                                            </a:cubicBezTo>
                                            <a:cubicBezTo>
                                              <a:pt x="2734" y="15501"/>
                                              <a:pt x="2734" y="15501"/>
                                              <a:pt x="2734" y="15501"/>
                                            </a:cubicBezTo>
                                            <a:cubicBezTo>
                                              <a:pt x="2734" y="15501"/>
                                              <a:pt x="2734" y="15501"/>
                                              <a:pt x="2734" y="15501"/>
                                            </a:cubicBezTo>
                                            <a:cubicBezTo>
                                              <a:pt x="2734" y="15501"/>
                                              <a:pt x="2728" y="15495"/>
                                              <a:pt x="2728" y="15495"/>
                                            </a:cubicBezTo>
                                            <a:cubicBezTo>
                                              <a:pt x="2740" y="15495"/>
                                              <a:pt x="2747" y="15489"/>
                                              <a:pt x="2753" y="15489"/>
                                            </a:cubicBezTo>
                                            <a:cubicBezTo>
                                              <a:pt x="2753" y="15482"/>
                                              <a:pt x="2747" y="15476"/>
                                              <a:pt x="2740" y="15469"/>
                                            </a:cubicBezTo>
                                            <a:close/>
                                            <a:moveTo>
                                              <a:pt x="2373" y="13528"/>
                                            </a:moveTo>
                                            <a:cubicBezTo>
                                              <a:pt x="2379" y="13515"/>
                                              <a:pt x="2385" y="13502"/>
                                              <a:pt x="2392" y="13490"/>
                                            </a:cubicBezTo>
                                            <a:lnTo>
                                              <a:pt x="2392" y="13490"/>
                                            </a:lnTo>
                                            <a:cubicBezTo>
                                              <a:pt x="2398" y="13502"/>
                                              <a:pt x="2404" y="13515"/>
                                              <a:pt x="2411" y="13528"/>
                                            </a:cubicBezTo>
                                            <a:cubicBezTo>
                                              <a:pt x="2398" y="13528"/>
                                              <a:pt x="2385" y="13528"/>
                                              <a:pt x="2373" y="13528"/>
                                            </a:cubicBezTo>
                                            <a:close/>
                                            <a:moveTo>
                                              <a:pt x="2347" y="10027"/>
                                            </a:moveTo>
                                            <a:cubicBezTo>
                                              <a:pt x="2334" y="10039"/>
                                              <a:pt x="2322" y="10046"/>
                                              <a:pt x="2309" y="10065"/>
                                            </a:cubicBezTo>
                                            <a:cubicBezTo>
                                              <a:pt x="2296" y="10052"/>
                                              <a:pt x="2284" y="10039"/>
                                              <a:pt x="2271" y="10027"/>
                                            </a:cubicBezTo>
                                            <a:cubicBezTo>
                                              <a:pt x="2258" y="10014"/>
                                              <a:pt x="2239" y="10007"/>
                                              <a:pt x="2227" y="10001"/>
                                            </a:cubicBezTo>
                                            <a:cubicBezTo>
                                              <a:pt x="2233" y="9988"/>
                                              <a:pt x="2246" y="9969"/>
                                              <a:pt x="2246" y="9956"/>
                                            </a:cubicBezTo>
                                            <a:cubicBezTo>
                                              <a:pt x="2252" y="9937"/>
                                              <a:pt x="2252" y="9925"/>
                                              <a:pt x="2252" y="9906"/>
                                            </a:cubicBezTo>
                                            <a:cubicBezTo>
                                              <a:pt x="2271" y="9912"/>
                                              <a:pt x="2284" y="9912"/>
                                              <a:pt x="2303" y="9912"/>
                                            </a:cubicBezTo>
                                            <a:cubicBezTo>
                                              <a:pt x="2322" y="9912"/>
                                              <a:pt x="2334" y="9912"/>
                                              <a:pt x="2353" y="9906"/>
                                            </a:cubicBezTo>
                                            <a:cubicBezTo>
                                              <a:pt x="2353" y="9925"/>
                                              <a:pt x="2360" y="9937"/>
                                              <a:pt x="2360" y="9956"/>
                                            </a:cubicBezTo>
                                            <a:cubicBezTo>
                                              <a:pt x="2366" y="9976"/>
                                              <a:pt x="2373" y="9988"/>
                                              <a:pt x="2379" y="10001"/>
                                            </a:cubicBezTo>
                                            <a:cubicBezTo>
                                              <a:pt x="2379" y="10007"/>
                                              <a:pt x="2360" y="10014"/>
                                              <a:pt x="2347" y="10027"/>
                                            </a:cubicBezTo>
                                            <a:close/>
                                            <a:moveTo>
                                              <a:pt x="2601" y="7143"/>
                                            </a:moveTo>
                                            <a:cubicBezTo>
                                              <a:pt x="2614" y="7136"/>
                                              <a:pt x="2633" y="7130"/>
                                              <a:pt x="2645" y="7124"/>
                                            </a:cubicBezTo>
                                            <a:cubicBezTo>
                                              <a:pt x="2645" y="7136"/>
                                              <a:pt x="2645" y="7149"/>
                                              <a:pt x="2652" y="7162"/>
                                            </a:cubicBezTo>
                                            <a:cubicBezTo>
                                              <a:pt x="2633" y="7155"/>
                                              <a:pt x="2620" y="7149"/>
                                              <a:pt x="2601" y="7143"/>
                                            </a:cubicBezTo>
                                            <a:close/>
                                            <a:moveTo>
                                              <a:pt x="3679" y="8492"/>
                                            </a:moveTo>
                                            <a:cubicBezTo>
                                              <a:pt x="3686" y="8480"/>
                                              <a:pt x="3686" y="8467"/>
                                              <a:pt x="3686" y="8454"/>
                                            </a:cubicBezTo>
                                            <a:cubicBezTo>
                                              <a:pt x="3698" y="8460"/>
                                              <a:pt x="3711" y="8460"/>
                                              <a:pt x="3724" y="8460"/>
                                            </a:cubicBezTo>
                                            <a:lnTo>
                                              <a:pt x="3724" y="8460"/>
                                            </a:lnTo>
                                            <a:cubicBezTo>
                                              <a:pt x="3736" y="8460"/>
                                              <a:pt x="3749" y="8460"/>
                                              <a:pt x="3762" y="8454"/>
                                            </a:cubicBezTo>
                                            <a:cubicBezTo>
                                              <a:pt x="3762" y="8467"/>
                                              <a:pt x="3762" y="8480"/>
                                              <a:pt x="3768" y="8492"/>
                                            </a:cubicBezTo>
                                            <a:cubicBezTo>
                                              <a:pt x="3774" y="8505"/>
                                              <a:pt x="3781" y="8518"/>
                                              <a:pt x="3787" y="8531"/>
                                            </a:cubicBezTo>
                                            <a:cubicBezTo>
                                              <a:pt x="3774" y="8537"/>
                                              <a:pt x="3762" y="8543"/>
                                              <a:pt x="3749" y="8550"/>
                                            </a:cubicBezTo>
                                            <a:cubicBezTo>
                                              <a:pt x="3736" y="8556"/>
                                              <a:pt x="3730" y="8569"/>
                                              <a:pt x="3717" y="8575"/>
                                            </a:cubicBezTo>
                                            <a:lnTo>
                                              <a:pt x="3717" y="8575"/>
                                            </a:lnTo>
                                            <a:cubicBezTo>
                                              <a:pt x="3711" y="8562"/>
                                              <a:pt x="3698" y="8556"/>
                                              <a:pt x="3686" y="8550"/>
                                            </a:cubicBezTo>
                                            <a:cubicBezTo>
                                              <a:pt x="3673" y="8543"/>
                                              <a:pt x="3660" y="8537"/>
                                              <a:pt x="3648" y="8531"/>
                                            </a:cubicBezTo>
                                            <a:cubicBezTo>
                                              <a:pt x="3667" y="8518"/>
                                              <a:pt x="3673" y="8505"/>
                                              <a:pt x="3679" y="8492"/>
                                            </a:cubicBezTo>
                                            <a:close/>
                                            <a:moveTo>
                                              <a:pt x="2943" y="7569"/>
                                            </a:moveTo>
                                            <a:cubicBezTo>
                                              <a:pt x="2931" y="7582"/>
                                              <a:pt x="2918" y="7588"/>
                                              <a:pt x="2905" y="7607"/>
                                            </a:cubicBezTo>
                                            <a:cubicBezTo>
                                              <a:pt x="2893" y="7595"/>
                                              <a:pt x="2880" y="7582"/>
                                              <a:pt x="2867" y="7569"/>
                                            </a:cubicBezTo>
                                            <a:cubicBezTo>
                                              <a:pt x="2855" y="7556"/>
                                              <a:pt x="2836" y="7550"/>
                                              <a:pt x="2823" y="7544"/>
                                            </a:cubicBezTo>
                                            <a:cubicBezTo>
                                              <a:pt x="2829" y="7531"/>
                                              <a:pt x="2842" y="7512"/>
                                              <a:pt x="2842" y="7499"/>
                                            </a:cubicBezTo>
                                            <a:cubicBezTo>
                                              <a:pt x="2848" y="7480"/>
                                              <a:pt x="2848" y="7467"/>
                                              <a:pt x="2848" y="7448"/>
                                            </a:cubicBezTo>
                                            <a:cubicBezTo>
                                              <a:pt x="2867" y="7455"/>
                                              <a:pt x="2880" y="7455"/>
                                              <a:pt x="2899" y="7455"/>
                                            </a:cubicBezTo>
                                            <a:cubicBezTo>
                                              <a:pt x="2918" y="7455"/>
                                              <a:pt x="2931" y="7455"/>
                                              <a:pt x="2950" y="7448"/>
                                            </a:cubicBezTo>
                                            <a:cubicBezTo>
                                              <a:pt x="2950" y="7467"/>
                                              <a:pt x="2956" y="7480"/>
                                              <a:pt x="2956" y="7499"/>
                                            </a:cubicBezTo>
                                            <a:cubicBezTo>
                                              <a:pt x="2962" y="7518"/>
                                              <a:pt x="2969" y="7531"/>
                                              <a:pt x="2975" y="7544"/>
                                            </a:cubicBezTo>
                                            <a:cubicBezTo>
                                              <a:pt x="2975" y="7556"/>
                                              <a:pt x="2962" y="7563"/>
                                              <a:pt x="2943" y="7569"/>
                                            </a:cubicBezTo>
                                            <a:close/>
                                            <a:moveTo>
                                              <a:pt x="3083" y="6328"/>
                                            </a:moveTo>
                                            <a:cubicBezTo>
                                              <a:pt x="3083" y="6334"/>
                                              <a:pt x="3089" y="6341"/>
                                              <a:pt x="3096" y="6347"/>
                                            </a:cubicBezTo>
                                            <a:cubicBezTo>
                                              <a:pt x="3096" y="6347"/>
                                              <a:pt x="3089" y="6347"/>
                                              <a:pt x="3089" y="6347"/>
                                            </a:cubicBezTo>
                                            <a:cubicBezTo>
                                              <a:pt x="3089" y="6347"/>
                                              <a:pt x="3089" y="6353"/>
                                              <a:pt x="3089" y="6360"/>
                                            </a:cubicBezTo>
                                            <a:cubicBezTo>
                                              <a:pt x="3077" y="6353"/>
                                              <a:pt x="3070" y="6353"/>
                                              <a:pt x="3064" y="6353"/>
                                            </a:cubicBezTo>
                                            <a:cubicBezTo>
                                              <a:pt x="3064" y="6360"/>
                                              <a:pt x="3064" y="6366"/>
                                              <a:pt x="3070" y="6379"/>
                                            </a:cubicBezTo>
                                            <a:cubicBezTo>
                                              <a:pt x="3070" y="6379"/>
                                              <a:pt x="3064" y="6379"/>
                                              <a:pt x="3064" y="6379"/>
                                            </a:cubicBezTo>
                                            <a:cubicBezTo>
                                              <a:pt x="3064" y="6379"/>
                                              <a:pt x="3064" y="6385"/>
                                              <a:pt x="3064" y="6392"/>
                                            </a:cubicBezTo>
                                            <a:cubicBezTo>
                                              <a:pt x="3058" y="6385"/>
                                              <a:pt x="3051" y="6379"/>
                                              <a:pt x="3045" y="6372"/>
                                            </a:cubicBezTo>
                                            <a:cubicBezTo>
                                              <a:pt x="3039" y="6379"/>
                                              <a:pt x="3039" y="6385"/>
                                              <a:pt x="3039" y="6398"/>
                                            </a:cubicBezTo>
                                            <a:cubicBezTo>
                                              <a:pt x="3039" y="6398"/>
                                              <a:pt x="3032" y="6392"/>
                                              <a:pt x="3032" y="6392"/>
                                            </a:cubicBezTo>
                                            <a:cubicBezTo>
                                              <a:pt x="3032" y="6392"/>
                                              <a:pt x="3026" y="6398"/>
                                              <a:pt x="3026" y="6398"/>
                                            </a:cubicBezTo>
                                            <a:cubicBezTo>
                                              <a:pt x="3026" y="6385"/>
                                              <a:pt x="3020" y="6379"/>
                                              <a:pt x="3020" y="6372"/>
                                            </a:cubicBezTo>
                                            <a:cubicBezTo>
                                              <a:pt x="3013" y="6372"/>
                                              <a:pt x="3013" y="6379"/>
                                              <a:pt x="3007" y="6379"/>
                                            </a:cubicBezTo>
                                            <a:cubicBezTo>
                                              <a:pt x="2994" y="6353"/>
                                              <a:pt x="2981" y="6328"/>
                                              <a:pt x="2969" y="6296"/>
                                            </a:cubicBezTo>
                                            <a:cubicBezTo>
                                              <a:pt x="2969" y="6296"/>
                                              <a:pt x="2975" y="6296"/>
                                              <a:pt x="2975" y="6290"/>
                                            </a:cubicBezTo>
                                            <a:cubicBezTo>
                                              <a:pt x="2975" y="6283"/>
                                              <a:pt x="2969" y="6277"/>
                                              <a:pt x="2962" y="6271"/>
                                            </a:cubicBezTo>
                                            <a:cubicBezTo>
                                              <a:pt x="2962" y="6271"/>
                                              <a:pt x="2969" y="6271"/>
                                              <a:pt x="2969" y="6271"/>
                                            </a:cubicBezTo>
                                            <a:cubicBezTo>
                                              <a:pt x="2969" y="6271"/>
                                              <a:pt x="2969" y="6264"/>
                                              <a:pt x="2969" y="6258"/>
                                            </a:cubicBezTo>
                                            <a:cubicBezTo>
                                              <a:pt x="2981" y="6264"/>
                                              <a:pt x="2988" y="6264"/>
                                              <a:pt x="2994" y="6264"/>
                                            </a:cubicBezTo>
                                            <a:cubicBezTo>
                                              <a:pt x="2994" y="6258"/>
                                              <a:pt x="2994" y="6251"/>
                                              <a:pt x="2988" y="6239"/>
                                            </a:cubicBezTo>
                                            <a:cubicBezTo>
                                              <a:pt x="2988" y="6239"/>
                                              <a:pt x="2994" y="6239"/>
                                              <a:pt x="2994" y="6239"/>
                                            </a:cubicBezTo>
                                            <a:cubicBezTo>
                                              <a:pt x="2994" y="6239"/>
                                              <a:pt x="2994" y="6232"/>
                                              <a:pt x="2994" y="6226"/>
                                            </a:cubicBezTo>
                                            <a:cubicBezTo>
                                              <a:pt x="3001" y="6232"/>
                                              <a:pt x="3007" y="6239"/>
                                              <a:pt x="3013" y="6245"/>
                                            </a:cubicBezTo>
                                            <a:cubicBezTo>
                                              <a:pt x="3020" y="6239"/>
                                              <a:pt x="3020" y="6232"/>
                                              <a:pt x="3020" y="6220"/>
                                            </a:cubicBezTo>
                                            <a:cubicBezTo>
                                              <a:pt x="3020" y="6220"/>
                                              <a:pt x="3026" y="6226"/>
                                              <a:pt x="3026" y="6226"/>
                                            </a:cubicBezTo>
                                            <a:cubicBezTo>
                                              <a:pt x="3026" y="6226"/>
                                              <a:pt x="3032" y="6220"/>
                                              <a:pt x="3032" y="6220"/>
                                            </a:cubicBezTo>
                                            <a:cubicBezTo>
                                              <a:pt x="3032" y="6232"/>
                                              <a:pt x="3039" y="6239"/>
                                              <a:pt x="3039" y="6245"/>
                                            </a:cubicBezTo>
                                            <a:cubicBezTo>
                                              <a:pt x="3045" y="6245"/>
                                              <a:pt x="3051" y="6239"/>
                                              <a:pt x="3058" y="6232"/>
                                            </a:cubicBezTo>
                                            <a:cubicBezTo>
                                              <a:pt x="3058" y="6232"/>
                                              <a:pt x="3058" y="6239"/>
                                              <a:pt x="3058" y="6239"/>
                                            </a:cubicBezTo>
                                            <a:cubicBezTo>
                                              <a:pt x="3058" y="6239"/>
                                              <a:pt x="3064" y="6239"/>
                                              <a:pt x="3070" y="6232"/>
                                            </a:cubicBezTo>
                                            <a:cubicBezTo>
                                              <a:pt x="3064" y="6245"/>
                                              <a:pt x="3064" y="6251"/>
                                              <a:pt x="3064" y="6258"/>
                                            </a:cubicBezTo>
                                            <a:cubicBezTo>
                                              <a:pt x="3070" y="6258"/>
                                              <a:pt x="3077" y="6258"/>
                                              <a:pt x="3089" y="6251"/>
                                            </a:cubicBezTo>
                                            <a:cubicBezTo>
                                              <a:pt x="3089" y="6251"/>
                                              <a:pt x="3089" y="6258"/>
                                              <a:pt x="3089" y="6258"/>
                                            </a:cubicBezTo>
                                            <a:cubicBezTo>
                                              <a:pt x="3089" y="6258"/>
                                              <a:pt x="3096" y="6258"/>
                                              <a:pt x="3102" y="6258"/>
                                            </a:cubicBezTo>
                                            <a:cubicBezTo>
                                              <a:pt x="3096" y="6264"/>
                                              <a:pt x="3089" y="6271"/>
                                              <a:pt x="3083" y="6277"/>
                                            </a:cubicBezTo>
                                            <a:cubicBezTo>
                                              <a:pt x="3089" y="6283"/>
                                              <a:pt x="3096" y="6283"/>
                                              <a:pt x="3108" y="6283"/>
                                            </a:cubicBezTo>
                                            <a:cubicBezTo>
                                              <a:pt x="3108" y="6283"/>
                                              <a:pt x="3102" y="6290"/>
                                              <a:pt x="3102" y="6290"/>
                                            </a:cubicBezTo>
                                            <a:cubicBezTo>
                                              <a:pt x="3102" y="6290"/>
                                              <a:pt x="3102" y="6290"/>
                                              <a:pt x="3102" y="6290"/>
                                            </a:cubicBezTo>
                                            <a:cubicBezTo>
                                              <a:pt x="3102" y="6290"/>
                                              <a:pt x="3102" y="6290"/>
                                              <a:pt x="3102" y="6290"/>
                                            </a:cubicBezTo>
                                            <a:cubicBezTo>
                                              <a:pt x="3102" y="6290"/>
                                              <a:pt x="3108" y="6296"/>
                                              <a:pt x="3108" y="6296"/>
                                            </a:cubicBezTo>
                                            <a:cubicBezTo>
                                              <a:pt x="3096" y="6321"/>
                                              <a:pt x="3089" y="6321"/>
                                              <a:pt x="3083" y="6328"/>
                                            </a:cubicBezTo>
                                            <a:close/>
                                            <a:moveTo>
                                              <a:pt x="3083" y="5698"/>
                                            </a:moveTo>
                                            <a:cubicBezTo>
                                              <a:pt x="3077" y="5672"/>
                                              <a:pt x="3064" y="5647"/>
                                              <a:pt x="3058" y="5628"/>
                                            </a:cubicBezTo>
                                            <a:cubicBezTo>
                                              <a:pt x="3083" y="5621"/>
                                              <a:pt x="3102" y="5608"/>
                                              <a:pt x="3134" y="5589"/>
                                            </a:cubicBezTo>
                                            <a:cubicBezTo>
                                              <a:pt x="3159" y="5628"/>
                                              <a:pt x="3204" y="5659"/>
                                              <a:pt x="3248" y="5685"/>
                                            </a:cubicBezTo>
                                            <a:cubicBezTo>
                                              <a:pt x="3191" y="5679"/>
                                              <a:pt x="3134" y="5685"/>
                                              <a:pt x="3083" y="5698"/>
                                            </a:cubicBezTo>
                                            <a:close/>
                                            <a:moveTo>
                                              <a:pt x="3159" y="5564"/>
                                            </a:moveTo>
                                            <a:cubicBezTo>
                                              <a:pt x="3172" y="5551"/>
                                              <a:pt x="3191" y="5538"/>
                                              <a:pt x="3204" y="5519"/>
                                            </a:cubicBezTo>
                                            <a:cubicBezTo>
                                              <a:pt x="3216" y="5532"/>
                                              <a:pt x="3235" y="5538"/>
                                              <a:pt x="3248" y="5551"/>
                                            </a:cubicBezTo>
                                            <a:cubicBezTo>
                                              <a:pt x="3216" y="5551"/>
                                              <a:pt x="3184" y="5558"/>
                                              <a:pt x="3159" y="5564"/>
                                            </a:cubicBezTo>
                                            <a:close/>
                                            <a:moveTo>
                                              <a:pt x="3901" y="5799"/>
                                            </a:moveTo>
                                            <a:cubicBezTo>
                                              <a:pt x="3901" y="5806"/>
                                              <a:pt x="3908" y="5812"/>
                                              <a:pt x="3920" y="5825"/>
                                            </a:cubicBezTo>
                                            <a:cubicBezTo>
                                              <a:pt x="3914" y="5825"/>
                                              <a:pt x="3914" y="5825"/>
                                              <a:pt x="3908" y="5825"/>
                                            </a:cubicBezTo>
                                            <a:cubicBezTo>
                                              <a:pt x="3908" y="5831"/>
                                              <a:pt x="3908" y="5831"/>
                                              <a:pt x="3914" y="5838"/>
                                            </a:cubicBezTo>
                                            <a:cubicBezTo>
                                              <a:pt x="3901" y="5831"/>
                                              <a:pt x="3889" y="5831"/>
                                              <a:pt x="3882" y="5831"/>
                                            </a:cubicBezTo>
                                            <a:cubicBezTo>
                                              <a:pt x="3882" y="5838"/>
                                              <a:pt x="3882" y="5850"/>
                                              <a:pt x="3889" y="5863"/>
                                            </a:cubicBezTo>
                                            <a:cubicBezTo>
                                              <a:pt x="3882" y="5863"/>
                                              <a:pt x="3882" y="5863"/>
                                              <a:pt x="3876" y="5857"/>
                                            </a:cubicBezTo>
                                            <a:cubicBezTo>
                                              <a:pt x="3876" y="5863"/>
                                              <a:pt x="3876" y="5863"/>
                                              <a:pt x="3870" y="5869"/>
                                            </a:cubicBezTo>
                                            <a:cubicBezTo>
                                              <a:pt x="3863" y="5857"/>
                                              <a:pt x="3851" y="5850"/>
                                              <a:pt x="3844" y="5850"/>
                                            </a:cubicBezTo>
                                            <a:cubicBezTo>
                                              <a:pt x="3838" y="5857"/>
                                              <a:pt x="3838" y="5869"/>
                                              <a:pt x="3832" y="5882"/>
                                            </a:cubicBezTo>
                                            <a:cubicBezTo>
                                              <a:pt x="3832" y="5882"/>
                                              <a:pt x="3825" y="5876"/>
                                              <a:pt x="3825" y="5876"/>
                                            </a:cubicBezTo>
                                            <a:cubicBezTo>
                                              <a:pt x="3825" y="5876"/>
                                              <a:pt x="3819" y="5882"/>
                                              <a:pt x="3819" y="5889"/>
                                            </a:cubicBezTo>
                                            <a:cubicBezTo>
                                              <a:pt x="3819" y="5876"/>
                                              <a:pt x="3813" y="5863"/>
                                              <a:pt x="3806" y="5857"/>
                                            </a:cubicBezTo>
                                            <a:cubicBezTo>
                                              <a:pt x="3800" y="5857"/>
                                              <a:pt x="3793" y="5863"/>
                                              <a:pt x="3781" y="5876"/>
                                            </a:cubicBezTo>
                                            <a:cubicBezTo>
                                              <a:pt x="3781" y="5869"/>
                                              <a:pt x="3781" y="5869"/>
                                              <a:pt x="3781" y="5863"/>
                                            </a:cubicBezTo>
                                            <a:cubicBezTo>
                                              <a:pt x="3774" y="5863"/>
                                              <a:pt x="3774" y="5863"/>
                                              <a:pt x="3768" y="5869"/>
                                            </a:cubicBezTo>
                                            <a:cubicBezTo>
                                              <a:pt x="3774" y="5857"/>
                                              <a:pt x="3774" y="5844"/>
                                              <a:pt x="3774" y="5838"/>
                                            </a:cubicBezTo>
                                            <a:cubicBezTo>
                                              <a:pt x="3768" y="5838"/>
                                              <a:pt x="3755" y="5838"/>
                                              <a:pt x="3743" y="5844"/>
                                            </a:cubicBezTo>
                                            <a:cubicBezTo>
                                              <a:pt x="3743" y="5838"/>
                                              <a:pt x="3743" y="5838"/>
                                              <a:pt x="3743" y="5831"/>
                                            </a:cubicBezTo>
                                            <a:cubicBezTo>
                                              <a:pt x="3736" y="5831"/>
                                              <a:pt x="3736" y="5831"/>
                                              <a:pt x="3730" y="5825"/>
                                            </a:cubicBezTo>
                                            <a:cubicBezTo>
                                              <a:pt x="3743" y="5819"/>
                                              <a:pt x="3749" y="5806"/>
                                              <a:pt x="3749" y="5799"/>
                                            </a:cubicBezTo>
                                            <a:cubicBezTo>
                                              <a:pt x="3743" y="5793"/>
                                              <a:pt x="3736" y="5793"/>
                                              <a:pt x="3724" y="5787"/>
                                            </a:cubicBezTo>
                                            <a:cubicBezTo>
                                              <a:pt x="3724" y="5787"/>
                                              <a:pt x="3730" y="5780"/>
                                              <a:pt x="3730" y="5780"/>
                                            </a:cubicBezTo>
                                            <a:cubicBezTo>
                                              <a:pt x="3730" y="5780"/>
                                              <a:pt x="3730" y="5780"/>
                                              <a:pt x="3730" y="5780"/>
                                            </a:cubicBezTo>
                                            <a:cubicBezTo>
                                              <a:pt x="3730" y="5780"/>
                                              <a:pt x="3730" y="5780"/>
                                              <a:pt x="3730" y="5780"/>
                                            </a:cubicBezTo>
                                            <a:cubicBezTo>
                                              <a:pt x="3730" y="5780"/>
                                              <a:pt x="3724" y="5774"/>
                                              <a:pt x="3724" y="5774"/>
                                            </a:cubicBezTo>
                                            <a:cubicBezTo>
                                              <a:pt x="3736" y="5774"/>
                                              <a:pt x="3749" y="5768"/>
                                              <a:pt x="3755" y="5761"/>
                                            </a:cubicBezTo>
                                            <a:cubicBezTo>
                                              <a:pt x="3755" y="5755"/>
                                              <a:pt x="3749" y="5749"/>
                                              <a:pt x="3736" y="5736"/>
                                            </a:cubicBezTo>
                                            <a:cubicBezTo>
                                              <a:pt x="3743" y="5736"/>
                                              <a:pt x="3743" y="5736"/>
                                              <a:pt x="3749" y="5736"/>
                                            </a:cubicBezTo>
                                            <a:cubicBezTo>
                                              <a:pt x="3749" y="5729"/>
                                              <a:pt x="3749" y="5729"/>
                                              <a:pt x="3743" y="5723"/>
                                            </a:cubicBezTo>
                                            <a:cubicBezTo>
                                              <a:pt x="3755" y="5729"/>
                                              <a:pt x="3768" y="5729"/>
                                              <a:pt x="3774" y="5729"/>
                                            </a:cubicBezTo>
                                            <a:cubicBezTo>
                                              <a:pt x="3774" y="5723"/>
                                              <a:pt x="3774" y="5710"/>
                                              <a:pt x="3768" y="5698"/>
                                            </a:cubicBezTo>
                                            <a:cubicBezTo>
                                              <a:pt x="3774" y="5698"/>
                                              <a:pt x="3774" y="5704"/>
                                              <a:pt x="3781" y="5704"/>
                                            </a:cubicBezTo>
                                            <a:cubicBezTo>
                                              <a:pt x="3781" y="5698"/>
                                              <a:pt x="3781" y="5698"/>
                                              <a:pt x="3787" y="5691"/>
                                            </a:cubicBezTo>
                                            <a:cubicBezTo>
                                              <a:pt x="3793" y="5704"/>
                                              <a:pt x="3806" y="5710"/>
                                              <a:pt x="3813" y="5710"/>
                                            </a:cubicBezTo>
                                            <a:cubicBezTo>
                                              <a:pt x="3819" y="5704"/>
                                              <a:pt x="3819" y="5691"/>
                                              <a:pt x="3825" y="5679"/>
                                            </a:cubicBezTo>
                                            <a:cubicBezTo>
                                              <a:pt x="3825" y="5679"/>
                                              <a:pt x="3832" y="5685"/>
                                              <a:pt x="3832" y="5685"/>
                                            </a:cubicBezTo>
                                            <a:cubicBezTo>
                                              <a:pt x="3832" y="5685"/>
                                              <a:pt x="3838" y="5679"/>
                                              <a:pt x="3838" y="5672"/>
                                            </a:cubicBezTo>
                                            <a:cubicBezTo>
                                              <a:pt x="3838" y="5685"/>
                                              <a:pt x="3844" y="5698"/>
                                              <a:pt x="3851" y="5704"/>
                                            </a:cubicBezTo>
                                            <a:cubicBezTo>
                                              <a:pt x="3857" y="5704"/>
                                              <a:pt x="3863" y="5698"/>
                                              <a:pt x="3876" y="5685"/>
                                            </a:cubicBezTo>
                                            <a:cubicBezTo>
                                              <a:pt x="3876" y="5691"/>
                                              <a:pt x="3876" y="5691"/>
                                              <a:pt x="3876" y="5698"/>
                                            </a:cubicBezTo>
                                            <a:cubicBezTo>
                                              <a:pt x="3882" y="5698"/>
                                              <a:pt x="3882" y="5698"/>
                                              <a:pt x="3889" y="5691"/>
                                            </a:cubicBezTo>
                                            <a:cubicBezTo>
                                              <a:pt x="3882" y="5704"/>
                                              <a:pt x="3882" y="5717"/>
                                              <a:pt x="3882" y="5723"/>
                                            </a:cubicBezTo>
                                            <a:cubicBezTo>
                                              <a:pt x="3889" y="5723"/>
                                              <a:pt x="3901" y="5723"/>
                                              <a:pt x="3914" y="5717"/>
                                            </a:cubicBezTo>
                                            <a:cubicBezTo>
                                              <a:pt x="3914" y="5723"/>
                                              <a:pt x="3914" y="5723"/>
                                              <a:pt x="3914" y="5729"/>
                                            </a:cubicBezTo>
                                            <a:cubicBezTo>
                                              <a:pt x="3920" y="5729"/>
                                              <a:pt x="3920" y="5729"/>
                                              <a:pt x="3927" y="5736"/>
                                            </a:cubicBezTo>
                                            <a:cubicBezTo>
                                              <a:pt x="3914" y="5742"/>
                                              <a:pt x="3908" y="5755"/>
                                              <a:pt x="3908" y="5761"/>
                                            </a:cubicBezTo>
                                            <a:cubicBezTo>
                                              <a:pt x="3914" y="5768"/>
                                              <a:pt x="3927" y="5768"/>
                                              <a:pt x="3939" y="5774"/>
                                            </a:cubicBezTo>
                                            <a:cubicBezTo>
                                              <a:pt x="3939" y="5774"/>
                                              <a:pt x="3933" y="5780"/>
                                              <a:pt x="3933" y="5780"/>
                                            </a:cubicBezTo>
                                            <a:cubicBezTo>
                                              <a:pt x="3933" y="5780"/>
                                              <a:pt x="3933" y="5780"/>
                                              <a:pt x="3933" y="5780"/>
                                            </a:cubicBezTo>
                                            <a:cubicBezTo>
                                              <a:pt x="3933" y="5780"/>
                                              <a:pt x="3933" y="5780"/>
                                              <a:pt x="3933" y="5780"/>
                                            </a:cubicBezTo>
                                            <a:cubicBezTo>
                                              <a:pt x="3933" y="5780"/>
                                              <a:pt x="3939" y="5787"/>
                                              <a:pt x="3946" y="5787"/>
                                            </a:cubicBezTo>
                                            <a:cubicBezTo>
                                              <a:pt x="3914" y="5787"/>
                                              <a:pt x="3908" y="5793"/>
                                              <a:pt x="3901" y="5799"/>
                                            </a:cubicBezTo>
                                            <a:close/>
                                            <a:moveTo>
                                              <a:pt x="4840" y="4615"/>
                                            </a:moveTo>
                                            <a:cubicBezTo>
                                              <a:pt x="4847" y="4628"/>
                                              <a:pt x="4847" y="4641"/>
                                              <a:pt x="4853" y="4654"/>
                                            </a:cubicBezTo>
                                            <a:cubicBezTo>
                                              <a:pt x="4840" y="4647"/>
                                              <a:pt x="4827" y="4641"/>
                                              <a:pt x="4808" y="4634"/>
                                            </a:cubicBezTo>
                                            <a:cubicBezTo>
                                              <a:pt x="4821" y="4628"/>
                                              <a:pt x="4827" y="4622"/>
                                              <a:pt x="4840" y="4615"/>
                                            </a:cubicBezTo>
                                            <a:close/>
                                            <a:moveTo>
                                              <a:pt x="5620" y="3622"/>
                                            </a:moveTo>
                                            <a:cubicBezTo>
                                              <a:pt x="5608" y="3616"/>
                                              <a:pt x="5595" y="3610"/>
                                              <a:pt x="5582" y="3603"/>
                                            </a:cubicBezTo>
                                            <a:cubicBezTo>
                                              <a:pt x="5608" y="3584"/>
                                              <a:pt x="5627" y="3559"/>
                                              <a:pt x="5639" y="3520"/>
                                            </a:cubicBezTo>
                                            <a:lnTo>
                                              <a:pt x="5639" y="3520"/>
                                            </a:lnTo>
                                            <a:cubicBezTo>
                                              <a:pt x="5652" y="3552"/>
                                              <a:pt x="5671" y="3578"/>
                                              <a:pt x="5690" y="3590"/>
                                            </a:cubicBezTo>
                                            <a:cubicBezTo>
                                              <a:pt x="5671" y="3603"/>
                                              <a:pt x="5646" y="3610"/>
                                              <a:pt x="5620" y="3622"/>
                                            </a:cubicBezTo>
                                            <a:close/>
                                            <a:moveTo>
                                              <a:pt x="5671" y="3177"/>
                                            </a:moveTo>
                                            <a:cubicBezTo>
                                              <a:pt x="5658" y="3183"/>
                                              <a:pt x="5652" y="3196"/>
                                              <a:pt x="5639" y="3208"/>
                                            </a:cubicBezTo>
                                            <a:lnTo>
                                              <a:pt x="5639" y="3208"/>
                                            </a:lnTo>
                                            <a:cubicBezTo>
                                              <a:pt x="5633" y="3196"/>
                                              <a:pt x="5620" y="3183"/>
                                              <a:pt x="5608" y="3170"/>
                                            </a:cubicBezTo>
                                            <a:cubicBezTo>
                                              <a:pt x="5595" y="3164"/>
                                              <a:pt x="5582" y="3158"/>
                                              <a:pt x="5570" y="3151"/>
                                            </a:cubicBezTo>
                                            <a:cubicBezTo>
                                              <a:pt x="5582" y="3138"/>
                                              <a:pt x="5589" y="3126"/>
                                              <a:pt x="5595" y="3107"/>
                                            </a:cubicBezTo>
                                            <a:cubicBezTo>
                                              <a:pt x="5601" y="3094"/>
                                              <a:pt x="5601" y="3075"/>
                                              <a:pt x="5601" y="3062"/>
                                            </a:cubicBezTo>
                                            <a:cubicBezTo>
                                              <a:pt x="5614" y="3068"/>
                                              <a:pt x="5633" y="3068"/>
                                              <a:pt x="5646" y="3075"/>
                                            </a:cubicBezTo>
                                            <a:cubicBezTo>
                                              <a:pt x="5646" y="3075"/>
                                              <a:pt x="5646" y="3075"/>
                                              <a:pt x="5652" y="3075"/>
                                            </a:cubicBezTo>
                                            <a:cubicBezTo>
                                              <a:pt x="5665" y="3075"/>
                                              <a:pt x="5684" y="3068"/>
                                              <a:pt x="5697" y="3068"/>
                                            </a:cubicBezTo>
                                            <a:cubicBezTo>
                                              <a:pt x="5697" y="3088"/>
                                              <a:pt x="5697" y="3100"/>
                                              <a:pt x="5703" y="3119"/>
                                            </a:cubicBezTo>
                                            <a:cubicBezTo>
                                              <a:pt x="5709" y="3132"/>
                                              <a:pt x="5716" y="3145"/>
                                              <a:pt x="5722" y="3158"/>
                                            </a:cubicBezTo>
                                            <a:cubicBezTo>
                                              <a:pt x="5703" y="3164"/>
                                              <a:pt x="5684" y="3170"/>
                                              <a:pt x="5671" y="3177"/>
                                            </a:cubicBezTo>
                                            <a:close/>
                                            <a:moveTo>
                                              <a:pt x="5887" y="3590"/>
                                            </a:moveTo>
                                            <a:cubicBezTo>
                                              <a:pt x="5881" y="3590"/>
                                              <a:pt x="5874" y="3590"/>
                                              <a:pt x="5868" y="3590"/>
                                            </a:cubicBezTo>
                                            <a:cubicBezTo>
                                              <a:pt x="5900" y="3559"/>
                                              <a:pt x="5919" y="3520"/>
                                              <a:pt x="5919" y="3520"/>
                                            </a:cubicBezTo>
                                            <a:cubicBezTo>
                                              <a:pt x="5919" y="3520"/>
                                              <a:pt x="5919" y="3520"/>
                                              <a:pt x="5925" y="3520"/>
                                            </a:cubicBezTo>
                                            <a:cubicBezTo>
                                              <a:pt x="5906" y="3533"/>
                                              <a:pt x="5893" y="3559"/>
                                              <a:pt x="5887" y="3590"/>
                                            </a:cubicBezTo>
                                            <a:close/>
                                            <a:moveTo>
                                              <a:pt x="7105" y="4170"/>
                                            </a:moveTo>
                                            <a:cubicBezTo>
                                              <a:pt x="7086" y="4163"/>
                                              <a:pt x="7073" y="4163"/>
                                              <a:pt x="7054" y="4157"/>
                                            </a:cubicBezTo>
                                            <a:cubicBezTo>
                                              <a:pt x="7099" y="4144"/>
                                              <a:pt x="7143" y="4112"/>
                                              <a:pt x="7168" y="4062"/>
                                            </a:cubicBezTo>
                                            <a:cubicBezTo>
                                              <a:pt x="7168" y="4081"/>
                                              <a:pt x="7162" y="4100"/>
                                              <a:pt x="7162" y="4119"/>
                                            </a:cubicBezTo>
                                            <a:cubicBezTo>
                                              <a:pt x="7162" y="4144"/>
                                              <a:pt x="7162" y="4170"/>
                                              <a:pt x="7168" y="4189"/>
                                            </a:cubicBezTo>
                                            <a:cubicBezTo>
                                              <a:pt x="7156" y="4182"/>
                                              <a:pt x="7130" y="4176"/>
                                              <a:pt x="7105" y="4170"/>
                                            </a:cubicBezTo>
                                            <a:close/>
                                            <a:moveTo>
                                              <a:pt x="7409" y="4520"/>
                                            </a:moveTo>
                                            <a:cubicBezTo>
                                              <a:pt x="7397" y="4526"/>
                                              <a:pt x="7390" y="4539"/>
                                              <a:pt x="7378" y="4545"/>
                                            </a:cubicBezTo>
                                            <a:lnTo>
                                              <a:pt x="7378" y="4545"/>
                                            </a:lnTo>
                                            <a:cubicBezTo>
                                              <a:pt x="7371" y="4533"/>
                                              <a:pt x="7359" y="4526"/>
                                              <a:pt x="7346" y="4520"/>
                                            </a:cubicBezTo>
                                            <a:cubicBezTo>
                                              <a:pt x="7333" y="4514"/>
                                              <a:pt x="7321" y="4507"/>
                                              <a:pt x="7308" y="4501"/>
                                            </a:cubicBezTo>
                                            <a:cubicBezTo>
                                              <a:pt x="7314" y="4488"/>
                                              <a:pt x="7321" y="4475"/>
                                              <a:pt x="7327" y="4463"/>
                                            </a:cubicBezTo>
                                            <a:cubicBezTo>
                                              <a:pt x="7333" y="4450"/>
                                              <a:pt x="7333" y="4437"/>
                                              <a:pt x="7333" y="4424"/>
                                            </a:cubicBezTo>
                                            <a:cubicBezTo>
                                              <a:pt x="7346" y="4431"/>
                                              <a:pt x="7359" y="4431"/>
                                              <a:pt x="7371" y="4431"/>
                                            </a:cubicBezTo>
                                            <a:cubicBezTo>
                                              <a:pt x="7384" y="4431"/>
                                              <a:pt x="7397" y="4431"/>
                                              <a:pt x="7409" y="4424"/>
                                            </a:cubicBezTo>
                                            <a:cubicBezTo>
                                              <a:pt x="7409" y="4437"/>
                                              <a:pt x="7409" y="4450"/>
                                              <a:pt x="7416" y="4463"/>
                                            </a:cubicBezTo>
                                            <a:cubicBezTo>
                                              <a:pt x="7422" y="4475"/>
                                              <a:pt x="7428" y="4488"/>
                                              <a:pt x="7435" y="4501"/>
                                            </a:cubicBezTo>
                                            <a:cubicBezTo>
                                              <a:pt x="7435" y="4507"/>
                                              <a:pt x="7422" y="4514"/>
                                              <a:pt x="7409" y="4520"/>
                                            </a:cubicBezTo>
                                            <a:close/>
                                            <a:moveTo>
                                              <a:pt x="7961" y="3310"/>
                                            </a:moveTo>
                                            <a:cubicBezTo>
                                              <a:pt x="7949" y="3323"/>
                                              <a:pt x="7936" y="3329"/>
                                              <a:pt x="7923" y="3349"/>
                                            </a:cubicBezTo>
                                            <a:cubicBezTo>
                                              <a:pt x="7910" y="3336"/>
                                              <a:pt x="7898" y="3323"/>
                                              <a:pt x="7885" y="3310"/>
                                            </a:cubicBezTo>
                                            <a:cubicBezTo>
                                              <a:pt x="7872" y="3298"/>
                                              <a:pt x="7853" y="3291"/>
                                              <a:pt x="7841" y="3285"/>
                                            </a:cubicBezTo>
                                            <a:cubicBezTo>
                                              <a:pt x="7847" y="3272"/>
                                              <a:pt x="7860" y="3253"/>
                                              <a:pt x="7860" y="3240"/>
                                            </a:cubicBezTo>
                                            <a:cubicBezTo>
                                              <a:pt x="7866" y="3221"/>
                                              <a:pt x="7866" y="3208"/>
                                              <a:pt x="7866" y="3189"/>
                                            </a:cubicBezTo>
                                            <a:cubicBezTo>
                                              <a:pt x="7885" y="3196"/>
                                              <a:pt x="7898" y="3196"/>
                                              <a:pt x="7917" y="3196"/>
                                            </a:cubicBezTo>
                                            <a:cubicBezTo>
                                              <a:pt x="7936" y="3196"/>
                                              <a:pt x="7949" y="3196"/>
                                              <a:pt x="7968" y="3189"/>
                                            </a:cubicBezTo>
                                            <a:cubicBezTo>
                                              <a:pt x="7968" y="3208"/>
                                              <a:pt x="7974" y="3221"/>
                                              <a:pt x="7974" y="3240"/>
                                            </a:cubicBezTo>
                                            <a:cubicBezTo>
                                              <a:pt x="7980" y="3259"/>
                                              <a:pt x="7987" y="3272"/>
                                              <a:pt x="7993" y="3285"/>
                                            </a:cubicBezTo>
                                            <a:cubicBezTo>
                                              <a:pt x="7987" y="3291"/>
                                              <a:pt x="7974" y="3298"/>
                                              <a:pt x="7961" y="3310"/>
                                            </a:cubicBezTo>
                                            <a:close/>
                                            <a:moveTo>
                                              <a:pt x="9674" y="2629"/>
                                            </a:moveTo>
                                            <a:cubicBezTo>
                                              <a:pt x="9674" y="2636"/>
                                              <a:pt x="9680" y="2642"/>
                                              <a:pt x="9693" y="2655"/>
                                            </a:cubicBezTo>
                                            <a:cubicBezTo>
                                              <a:pt x="9687" y="2655"/>
                                              <a:pt x="9687" y="2655"/>
                                              <a:pt x="9680" y="2655"/>
                                            </a:cubicBezTo>
                                            <a:cubicBezTo>
                                              <a:pt x="9680" y="2661"/>
                                              <a:pt x="9680" y="2661"/>
                                              <a:pt x="9687" y="2667"/>
                                            </a:cubicBezTo>
                                            <a:cubicBezTo>
                                              <a:pt x="9674" y="2661"/>
                                              <a:pt x="9661" y="2661"/>
                                              <a:pt x="9655" y="2661"/>
                                            </a:cubicBezTo>
                                            <a:cubicBezTo>
                                              <a:pt x="9655" y="2667"/>
                                              <a:pt x="9655" y="2680"/>
                                              <a:pt x="9661" y="2693"/>
                                            </a:cubicBezTo>
                                            <a:cubicBezTo>
                                              <a:pt x="9655" y="2693"/>
                                              <a:pt x="9655" y="2693"/>
                                              <a:pt x="9649" y="2686"/>
                                            </a:cubicBezTo>
                                            <a:cubicBezTo>
                                              <a:pt x="9649" y="2693"/>
                                              <a:pt x="9649" y="2693"/>
                                              <a:pt x="9642" y="2699"/>
                                            </a:cubicBezTo>
                                            <a:cubicBezTo>
                                              <a:pt x="9636" y="2686"/>
                                              <a:pt x="9623" y="2680"/>
                                              <a:pt x="9617" y="2680"/>
                                            </a:cubicBezTo>
                                            <a:cubicBezTo>
                                              <a:pt x="9611" y="2686"/>
                                              <a:pt x="9611" y="2699"/>
                                              <a:pt x="9604" y="2712"/>
                                            </a:cubicBezTo>
                                            <a:cubicBezTo>
                                              <a:pt x="9604" y="2712"/>
                                              <a:pt x="9598" y="2706"/>
                                              <a:pt x="9598" y="2706"/>
                                            </a:cubicBezTo>
                                            <a:cubicBezTo>
                                              <a:pt x="9598" y="2706"/>
                                              <a:pt x="9592" y="2712"/>
                                              <a:pt x="9592" y="2718"/>
                                            </a:cubicBezTo>
                                            <a:cubicBezTo>
                                              <a:pt x="9592" y="2706"/>
                                              <a:pt x="9585" y="2693"/>
                                              <a:pt x="9579" y="2686"/>
                                            </a:cubicBezTo>
                                            <a:cubicBezTo>
                                              <a:pt x="9573" y="2686"/>
                                              <a:pt x="9566" y="2693"/>
                                              <a:pt x="9553" y="2706"/>
                                            </a:cubicBezTo>
                                            <a:cubicBezTo>
                                              <a:pt x="9553" y="2699"/>
                                              <a:pt x="9553" y="2699"/>
                                              <a:pt x="9553" y="2693"/>
                                            </a:cubicBezTo>
                                            <a:cubicBezTo>
                                              <a:pt x="9547" y="2693"/>
                                              <a:pt x="9547" y="2693"/>
                                              <a:pt x="9541" y="2699"/>
                                            </a:cubicBezTo>
                                            <a:cubicBezTo>
                                              <a:pt x="9547" y="2686"/>
                                              <a:pt x="9547" y="2674"/>
                                              <a:pt x="9547" y="2667"/>
                                            </a:cubicBezTo>
                                            <a:cubicBezTo>
                                              <a:pt x="9541" y="2667"/>
                                              <a:pt x="9528" y="2667"/>
                                              <a:pt x="9515" y="2674"/>
                                            </a:cubicBezTo>
                                            <a:cubicBezTo>
                                              <a:pt x="9515" y="2667"/>
                                              <a:pt x="9515" y="2667"/>
                                              <a:pt x="9515" y="2661"/>
                                            </a:cubicBezTo>
                                            <a:cubicBezTo>
                                              <a:pt x="9509" y="2661"/>
                                              <a:pt x="9509" y="2661"/>
                                              <a:pt x="9503" y="2655"/>
                                            </a:cubicBezTo>
                                            <a:cubicBezTo>
                                              <a:pt x="9515" y="2648"/>
                                              <a:pt x="9522" y="2636"/>
                                              <a:pt x="9522" y="2629"/>
                                            </a:cubicBezTo>
                                            <a:cubicBezTo>
                                              <a:pt x="9515" y="2623"/>
                                              <a:pt x="9509" y="2623"/>
                                              <a:pt x="9496" y="2616"/>
                                            </a:cubicBezTo>
                                            <a:cubicBezTo>
                                              <a:pt x="9496" y="2616"/>
                                              <a:pt x="9503" y="2610"/>
                                              <a:pt x="9503" y="2610"/>
                                            </a:cubicBezTo>
                                            <a:cubicBezTo>
                                              <a:pt x="9503" y="2610"/>
                                              <a:pt x="9503" y="2610"/>
                                              <a:pt x="9503" y="2610"/>
                                            </a:cubicBezTo>
                                            <a:cubicBezTo>
                                              <a:pt x="9503" y="2610"/>
                                              <a:pt x="9503" y="2610"/>
                                              <a:pt x="9503" y="2610"/>
                                            </a:cubicBezTo>
                                            <a:cubicBezTo>
                                              <a:pt x="9503" y="2610"/>
                                              <a:pt x="9496" y="2604"/>
                                              <a:pt x="9496" y="2604"/>
                                            </a:cubicBezTo>
                                            <a:cubicBezTo>
                                              <a:pt x="9509" y="2604"/>
                                              <a:pt x="9522" y="2597"/>
                                              <a:pt x="9528" y="2591"/>
                                            </a:cubicBezTo>
                                            <a:cubicBezTo>
                                              <a:pt x="9528" y="2585"/>
                                              <a:pt x="9522" y="2578"/>
                                              <a:pt x="9509" y="2566"/>
                                            </a:cubicBezTo>
                                            <a:cubicBezTo>
                                              <a:pt x="9515" y="2566"/>
                                              <a:pt x="9515" y="2566"/>
                                              <a:pt x="9522" y="2566"/>
                                            </a:cubicBezTo>
                                            <a:cubicBezTo>
                                              <a:pt x="9522" y="2559"/>
                                              <a:pt x="9522" y="2559"/>
                                              <a:pt x="9515" y="2553"/>
                                            </a:cubicBezTo>
                                            <a:cubicBezTo>
                                              <a:pt x="9528" y="2559"/>
                                              <a:pt x="9541" y="2559"/>
                                              <a:pt x="9547" y="2559"/>
                                            </a:cubicBezTo>
                                            <a:cubicBezTo>
                                              <a:pt x="9547" y="2553"/>
                                              <a:pt x="9547" y="2540"/>
                                              <a:pt x="9541" y="2527"/>
                                            </a:cubicBezTo>
                                            <a:cubicBezTo>
                                              <a:pt x="9547" y="2527"/>
                                              <a:pt x="9547" y="2534"/>
                                              <a:pt x="9553" y="2534"/>
                                            </a:cubicBezTo>
                                            <a:cubicBezTo>
                                              <a:pt x="9553" y="2527"/>
                                              <a:pt x="9553" y="2527"/>
                                              <a:pt x="9560" y="2521"/>
                                            </a:cubicBezTo>
                                            <a:cubicBezTo>
                                              <a:pt x="9566" y="2534"/>
                                              <a:pt x="9579" y="2540"/>
                                              <a:pt x="9585" y="2540"/>
                                            </a:cubicBezTo>
                                            <a:cubicBezTo>
                                              <a:pt x="9592" y="2534"/>
                                              <a:pt x="9592" y="2521"/>
                                              <a:pt x="9598" y="2508"/>
                                            </a:cubicBezTo>
                                            <a:cubicBezTo>
                                              <a:pt x="9598" y="2508"/>
                                              <a:pt x="9604" y="2515"/>
                                              <a:pt x="9604" y="2515"/>
                                            </a:cubicBezTo>
                                            <a:cubicBezTo>
                                              <a:pt x="9604" y="2515"/>
                                              <a:pt x="9611" y="2508"/>
                                              <a:pt x="9611" y="2502"/>
                                            </a:cubicBezTo>
                                            <a:cubicBezTo>
                                              <a:pt x="9611" y="2515"/>
                                              <a:pt x="9617" y="2527"/>
                                              <a:pt x="9623" y="2534"/>
                                            </a:cubicBezTo>
                                            <a:cubicBezTo>
                                              <a:pt x="9630" y="2534"/>
                                              <a:pt x="9636" y="2527"/>
                                              <a:pt x="9649" y="2515"/>
                                            </a:cubicBezTo>
                                            <a:cubicBezTo>
                                              <a:pt x="9649" y="2521"/>
                                              <a:pt x="9649" y="2521"/>
                                              <a:pt x="9649" y="2527"/>
                                            </a:cubicBezTo>
                                            <a:cubicBezTo>
                                              <a:pt x="9655" y="2527"/>
                                              <a:pt x="9655" y="2527"/>
                                              <a:pt x="9661" y="2521"/>
                                            </a:cubicBezTo>
                                            <a:cubicBezTo>
                                              <a:pt x="9655" y="2534"/>
                                              <a:pt x="9655" y="2546"/>
                                              <a:pt x="9655" y="2553"/>
                                            </a:cubicBezTo>
                                            <a:cubicBezTo>
                                              <a:pt x="9661" y="2553"/>
                                              <a:pt x="9674" y="2553"/>
                                              <a:pt x="9687" y="2546"/>
                                            </a:cubicBezTo>
                                            <a:cubicBezTo>
                                              <a:pt x="9687" y="2553"/>
                                              <a:pt x="9687" y="2553"/>
                                              <a:pt x="9687" y="2559"/>
                                            </a:cubicBezTo>
                                            <a:cubicBezTo>
                                              <a:pt x="9693" y="2559"/>
                                              <a:pt x="9693" y="2559"/>
                                              <a:pt x="9699" y="2566"/>
                                            </a:cubicBezTo>
                                            <a:cubicBezTo>
                                              <a:pt x="9687" y="2572"/>
                                              <a:pt x="9680" y="2585"/>
                                              <a:pt x="9680" y="2591"/>
                                            </a:cubicBezTo>
                                            <a:cubicBezTo>
                                              <a:pt x="9687" y="2597"/>
                                              <a:pt x="9699" y="2597"/>
                                              <a:pt x="9712" y="2604"/>
                                            </a:cubicBezTo>
                                            <a:cubicBezTo>
                                              <a:pt x="9712" y="2604"/>
                                              <a:pt x="9706" y="2610"/>
                                              <a:pt x="9706" y="2610"/>
                                            </a:cubicBezTo>
                                            <a:cubicBezTo>
                                              <a:pt x="9706" y="2610"/>
                                              <a:pt x="9706" y="2610"/>
                                              <a:pt x="9706" y="2610"/>
                                            </a:cubicBezTo>
                                            <a:cubicBezTo>
                                              <a:pt x="9706" y="2610"/>
                                              <a:pt x="9706" y="2610"/>
                                              <a:pt x="9706" y="2610"/>
                                            </a:cubicBezTo>
                                            <a:cubicBezTo>
                                              <a:pt x="9706" y="2610"/>
                                              <a:pt x="9712" y="2616"/>
                                              <a:pt x="9718" y="2616"/>
                                            </a:cubicBezTo>
                                            <a:cubicBezTo>
                                              <a:pt x="9693" y="2616"/>
                                              <a:pt x="9680" y="2623"/>
                                              <a:pt x="9674" y="2629"/>
                                            </a:cubicBezTo>
                                            <a:close/>
                                            <a:moveTo>
                                              <a:pt x="12973" y="2597"/>
                                            </a:moveTo>
                                            <a:cubicBezTo>
                                              <a:pt x="12954" y="2597"/>
                                              <a:pt x="12935" y="2604"/>
                                              <a:pt x="12922" y="2610"/>
                                            </a:cubicBezTo>
                                            <a:cubicBezTo>
                                              <a:pt x="12922" y="2642"/>
                                              <a:pt x="12928" y="2686"/>
                                              <a:pt x="12954" y="2725"/>
                                            </a:cubicBezTo>
                                            <a:cubicBezTo>
                                              <a:pt x="12954" y="2731"/>
                                              <a:pt x="12954" y="2731"/>
                                              <a:pt x="12954" y="2737"/>
                                            </a:cubicBezTo>
                                            <a:cubicBezTo>
                                              <a:pt x="12954" y="2763"/>
                                              <a:pt x="12954" y="2788"/>
                                              <a:pt x="12960" y="2807"/>
                                            </a:cubicBezTo>
                                            <a:cubicBezTo>
                                              <a:pt x="12941" y="2795"/>
                                              <a:pt x="12916" y="2788"/>
                                              <a:pt x="12890" y="2782"/>
                                            </a:cubicBezTo>
                                            <a:cubicBezTo>
                                              <a:pt x="12846" y="2769"/>
                                              <a:pt x="12808" y="2763"/>
                                              <a:pt x="12770" y="2763"/>
                                            </a:cubicBezTo>
                                            <a:cubicBezTo>
                                              <a:pt x="12789" y="2725"/>
                                              <a:pt x="12795" y="2693"/>
                                              <a:pt x="12789" y="2655"/>
                                            </a:cubicBezTo>
                                            <a:cubicBezTo>
                                              <a:pt x="12871" y="2585"/>
                                              <a:pt x="12966" y="2521"/>
                                              <a:pt x="13068" y="2464"/>
                                            </a:cubicBezTo>
                                            <a:cubicBezTo>
                                              <a:pt x="13030" y="2489"/>
                                              <a:pt x="12992" y="2540"/>
                                              <a:pt x="12973" y="2597"/>
                                            </a:cubicBezTo>
                                            <a:close/>
                                            <a:moveTo>
                                              <a:pt x="13195" y="3132"/>
                                            </a:moveTo>
                                            <a:cubicBezTo>
                                              <a:pt x="13182" y="3138"/>
                                              <a:pt x="13176" y="3151"/>
                                              <a:pt x="13163" y="3158"/>
                                            </a:cubicBezTo>
                                            <a:cubicBezTo>
                                              <a:pt x="13157" y="3145"/>
                                              <a:pt x="13144" y="3138"/>
                                              <a:pt x="13131" y="3132"/>
                                            </a:cubicBezTo>
                                            <a:cubicBezTo>
                                              <a:pt x="13119" y="3126"/>
                                              <a:pt x="13106" y="3119"/>
                                              <a:pt x="13093" y="3113"/>
                                            </a:cubicBezTo>
                                            <a:cubicBezTo>
                                              <a:pt x="13100" y="3100"/>
                                              <a:pt x="13106" y="3088"/>
                                              <a:pt x="13112" y="3075"/>
                                            </a:cubicBezTo>
                                            <a:cubicBezTo>
                                              <a:pt x="13119" y="3062"/>
                                              <a:pt x="13119" y="3049"/>
                                              <a:pt x="13119" y="3037"/>
                                            </a:cubicBezTo>
                                            <a:cubicBezTo>
                                              <a:pt x="13131" y="3043"/>
                                              <a:pt x="13144" y="3043"/>
                                              <a:pt x="13157" y="3043"/>
                                            </a:cubicBezTo>
                                            <a:cubicBezTo>
                                              <a:pt x="13169" y="3043"/>
                                              <a:pt x="13182" y="3043"/>
                                              <a:pt x="13195" y="3037"/>
                                            </a:cubicBezTo>
                                            <a:cubicBezTo>
                                              <a:pt x="13195" y="3049"/>
                                              <a:pt x="13195" y="3062"/>
                                              <a:pt x="13201" y="3075"/>
                                            </a:cubicBezTo>
                                            <a:cubicBezTo>
                                              <a:pt x="13207" y="3088"/>
                                              <a:pt x="13214" y="3100"/>
                                              <a:pt x="13220" y="3113"/>
                                            </a:cubicBezTo>
                                            <a:cubicBezTo>
                                              <a:pt x="13214" y="3119"/>
                                              <a:pt x="13201" y="3126"/>
                                              <a:pt x="13195" y="3132"/>
                                            </a:cubicBezTo>
                                            <a:close/>
                                            <a:moveTo>
                                              <a:pt x="14305" y="3501"/>
                                            </a:moveTo>
                                            <a:cubicBezTo>
                                              <a:pt x="14292" y="3514"/>
                                              <a:pt x="14279" y="3520"/>
                                              <a:pt x="14267" y="3540"/>
                                            </a:cubicBezTo>
                                            <a:cubicBezTo>
                                              <a:pt x="14254" y="3527"/>
                                              <a:pt x="14241" y="3514"/>
                                              <a:pt x="14229" y="3501"/>
                                            </a:cubicBezTo>
                                            <a:cubicBezTo>
                                              <a:pt x="14216" y="3489"/>
                                              <a:pt x="14197" y="3482"/>
                                              <a:pt x="14184" y="3476"/>
                                            </a:cubicBezTo>
                                            <a:cubicBezTo>
                                              <a:pt x="14191" y="3463"/>
                                              <a:pt x="14203" y="3444"/>
                                              <a:pt x="14203" y="3431"/>
                                            </a:cubicBezTo>
                                            <a:cubicBezTo>
                                              <a:pt x="14210" y="3412"/>
                                              <a:pt x="14210" y="3399"/>
                                              <a:pt x="14210" y="3380"/>
                                            </a:cubicBezTo>
                                            <a:cubicBezTo>
                                              <a:pt x="14229" y="3387"/>
                                              <a:pt x="14241" y="3387"/>
                                              <a:pt x="14260" y="3387"/>
                                            </a:cubicBezTo>
                                            <a:cubicBezTo>
                                              <a:pt x="14279" y="3387"/>
                                              <a:pt x="14292" y="3387"/>
                                              <a:pt x="14311" y="3380"/>
                                            </a:cubicBezTo>
                                            <a:cubicBezTo>
                                              <a:pt x="14311" y="3399"/>
                                              <a:pt x="14318" y="3412"/>
                                              <a:pt x="14318" y="3431"/>
                                            </a:cubicBezTo>
                                            <a:cubicBezTo>
                                              <a:pt x="14324" y="3450"/>
                                              <a:pt x="14330" y="3463"/>
                                              <a:pt x="14337" y="3476"/>
                                            </a:cubicBezTo>
                                            <a:cubicBezTo>
                                              <a:pt x="14337" y="3482"/>
                                              <a:pt x="14318" y="3495"/>
                                              <a:pt x="14305" y="3501"/>
                                            </a:cubicBezTo>
                                            <a:close/>
                                            <a:moveTo>
                                              <a:pt x="14685" y="3590"/>
                                            </a:moveTo>
                                            <a:cubicBezTo>
                                              <a:pt x="14717" y="3584"/>
                                              <a:pt x="14743" y="3578"/>
                                              <a:pt x="14774" y="3571"/>
                                            </a:cubicBezTo>
                                            <a:cubicBezTo>
                                              <a:pt x="14819" y="3559"/>
                                              <a:pt x="14857" y="3540"/>
                                              <a:pt x="14895" y="3514"/>
                                            </a:cubicBezTo>
                                            <a:cubicBezTo>
                                              <a:pt x="14907" y="3527"/>
                                              <a:pt x="14927" y="3533"/>
                                              <a:pt x="14946" y="3546"/>
                                            </a:cubicBezTo>
                                            <a:cubicBezTo>
                                              <a:pt x="14850" y="3546"/>
                                              <a:pt x="14762" y="3565"/>
                                              <a:pt x="14704" y="3610"/>
                                            </a:cubicBezTo>
                                            <a:cubicBezTo>
                                              <a:pt x="14698" y="3603"/>
                                              <a:pt x="14692" y="3590"/>
                                              <a:pt x="14685" y="3590"/>
                                            </a:cubicBezTo>
                                            <a:close/>
                                            <a:moveTo>
                                              <a:pt x="14838" y="3890"/>
                                            </a:moveTo>
                                            <a:cubicBezTo>
                                              <a:pt x="14831" y="3813"/>
                                              <a:pt x="14800" y="3731"/>
                                              <a:pt x="14743" y="3660"/>
                                            </a:cubicBezTo>
                                            <a:cubicBezTo>
                                              <a:pt x="14743" y="3660"/>
                                              <a:pt x="14743" y="3660"/>
                                              <a:pt x="14743" y="3660"/>
                                            </a:cubicBezTo>
                                            <a:cubicBezTo>
                                              <a:pt x="14793" y="3680"/>
                                              <a:pt x="14857" y="3692"/>
                                              <a:pt x="14920" y="3699"/>
                                            </a:cubicBezTo>
                                            <a:cubicBezTo>
                                              <a:pt x="14888" y="3718"/>
                                              <a:pt x="14857" y="3743"/>
                                              <a:pt x="14838" y="3769"/>
                                            </a:cubicBezTo>
                                            <a:cubicBezTo>
                                              <a:pt x="14869" y="3788"/>
                                              <a:pt x="14914" y="3794"/>
                                              <a:pt x="14965" y="3788"/>
                                            </a:cubicBezTo>
                                            <a:cubicBezTo>
                                              <a:pt x="14920" y="3813"/>
                                              <a:pt x="14876" y="3851"/>
                                              <a:pt x="14838" y="3890"/>
                                            </a:cubicBezTo>
                                            <a:close/>
                                            <a:moveTo>
                                              <a:pt x="15485" y="3654"/>
                                            </a:moveTo>
                                            <a:cubicBezTo>
                                              <a:pt x="15485" y="3654"/>
                                              <a:pt x="15478" y="3654"/>
                                              <a:pt x="15478" y="3654"/>
                                            </a:cubicBezTo>
                                            <a:cubicBezTo>
                                              <a:pt x="15478" y="3654"/>
                                              <a:pt x="15478" y="3660"/>
                                              <a:pt x="15478" y="3667"/>
                                            </a:cubicBezTo>
                                            <a:cubicBezTo>
                                              <a:pt x="15466" y="3660"/>
                                              <a:pt x="15459" y="3660"/>
                                              <a:pt x="15453" y="3660"/>
                                            </a:cubicBezTo>
                                            <a:cubicBezTo>
                                              <a:pt x="15453" y="3667"/>
                                              <a:pt x="15453" y="3673"/>
                                              <a:pt x="15459" y="3686"/>
                                            </a:cubicBezTo>
                                            <a:cubicBezTo>
                                              <a:pt x="15459" y="3686"/>
                                              <a:pt x="15453" y="3686"/>
                                              <a:pt x="15453" y="3686"/>
                                            </a:cubicBezTo>
                                            <a:cubicBezTo>
                                              <a:pt x="15453" y="3686"/>
                                              <a:pt x="15453" y="3692"/>
                                              <a:pt x="15453" y="3699"/>
                                            </a:cubicBezTo>
                                            <a:cubicBezTo>
                                              <a:pt x="15447" y="3692"/>
                                              <a:pt x="15440" y="3686"/>
                                              <a:pt x="15434" y="3680"/>
                                            </a:cubicBezTo>
                                            <a:cubicBezTo>
                                              <a:pt x="15428" y="3686"/>
                                              <a:pt x="15428" y="3692"/>
                                              <a:pt x="15428" y="3705"/>
                                            </a:cubicBezTo>
                                            <a:cubicBezTo>
                                              <a:pt x="15428" y="3705"/>
                                              <a:pt x="15421" y="3699"/>
                                              <a:pt x="15421" y="3699"/>
                                            </a:cubicBezTo>
                                            <a:cubicBezTo>
                                              <a:pt x="15421" y="3699"/>
                                              <a:pt x="15415" y="3705"/>
                                              <a:pt x="15415" y="3705"/>
                                            </a:cubicBezTo>
                                            <a:cubicBezTo>
                                              <a:pt x="15415" y="3692"/>
                                              <a:pt x="15409" y="3686"/>
                                              <a:pt x="15409" y="3680"/>
                                            </a:cubicBezTo>
                                            <a:cubicBezTo>
                                              <a:pt x="15402" y="3680"/>
                                              <a:pt x="15396" y="3686"/>
                                              <a:pt x="15390" y="3692"/>
                                            </a:cubicBezTo>
                                            <a:cubicBezTo>
                                              <a:pt x="15390" y="3692"/>
                                              <a:pt x="15390" y="3686"/>
                                              <a:pt x="15390" y="3686"/>
                                            </a:cubicBezTo>
                                            <a:cubicBezTo>
                                              <a:pt x="15390" y="3686"/>
                                              <a:pt x="15383" y="3686"/>
                                              <a:pt x="15377" y="3692"/>
                                            </a:cubicBezTo>
                                            <a:cubicBezTo>
                                              <a:pt x="15383" y="3680"/>
                                              <a:pt x="15383" y="3673"/>
                                              <a:pt x="15383" y="3667"/>
                                            </a:cubicBezTo>
                                            <a:cubicBezTo>
                                              <a:pt x="15377" y="3667"/>
                                              <a:pt x="15371" y="3667"/>
                                              <a:pt x="15358" y="3673"/>
                                            </a:cubicBezTo>
                                            <a:cubicBezTo>
                                              <a:pt x="15358" y="3673"/>
                                              <a:pt x="15358" y="3667"/>
                                              <a:pt x="15358" y="3667"/>
                                            </a:cubicBezTo>
                                            <a:cubicBezTo>
                                              <a:pt x="15358" y="3667"/>
                                              <a:pt x="15352" y="3667"/>
                                              <a:pt x="15345" y="3667"/>
                                            </a:cubicBezTo>
                                            <a:cubicBezTo>
                                              <a:pt x="15352" y="3660"/>
                                              <a:pt x="15358" y="3654"/>
                                              <a:pt x="15364" y="3648"/>
                                            </a:cubicBezTo>
                                            <a:cubicBezTo>
                                              <a:pt x="15358" y="3641"/>
                                              <a:pt x="15352" y="3641"/>
                                              <a:pt x="15339" y="3641"/>
                                            </a:cubicBezTo>
                                            <a:cubicBezTo>
                                              <a:pt x="15339" y="3641"/>
                                              <a:pt x="15345" y="3635"/>
                                              <a:pt x="15345" y="3635"/>
                                            </a:cubicBezTo>
                                            <a:cubicBezTo>
                                              <a:pt x="15345" y="3635"/>
                                              <a:pt x="15345" y="3635"/>
                                              <a:pt x="15345" y="3635"/>
                                            </a:cubicBezTo>
                                            <a:cubicBezTo>
                                              <a:pt x="15345" y="3635"/>
                                              <a:pt x="15345" y="3635"/>
                                              <a:pt x="15345" y="3635"/>
                                            </a:cubicBezTo>
                                            <a:cubicBezTo>
                                              <a:pt x="15345" y="3635"/>
                                              <a:pt x="15339" y="3629"/>
                                              <a:pt x="15339" y="3629"/>
                                            </a:cubicBezTo>
                                            <a:cubicBezTo>
                                              <a:pt x="15352" y="3629"/>
                                              <a:pt x="15358" y="3622"/>
                                              <a:pt x="15364" y="3622"/>
                                            </a:cubicBezTo>
                                            <a:cubicBezTo>
                                              <a:pt x="15364" y="3616"/>
                                              <a:pt x="15358" y="3610"/>
                                              <a:pt x="15352" y="3603"/>
                                            </a:cubicBezTo>
                                            <a:cubicBezTo>
                                              <a:pt x="15352" y="3603"/>
                                              <a:pt x="15358" y="3603"/>
                                              <a:pt x="15358" y="3603"/>
                                            </a:cubicBezTo>
                                            <a:cubicBezTo>
                                              <a:pt x="15358" y="3603"/>
                                              <a:pt x="15358" y="3597"/>
                                              <a:pt x="15358" y="3590"/>
                                            </a:cubicBezTo>
                                            <a:cubicBezTo>
                                              <a:pt x="15371" y="3597"/>
                                              <a:pt x="15377" y="3597"/>
                                              <a:pt x="15383" y="3597"/>
                                            </a:cubicBezTo>
                                            <a:cubicBezTo>
                                              <a:pt x="15383" y="3590"/>
                                              <a:pt x="15383" y="3584"/>
                                              <a:pt x="15377" y="3571"/>
                                            </a:cubicBezTo>
                                            <a:cubicBezTo>
                                              <a:pt x="15377" y="3571"/>
                                              <a:pt x="15383" y="3571"/>
                                              <a:pt x="15383" y="3571"/>
                                            </a:cubicBezTo>
                                            <a:cubicBezTo>
                                              <a:pt x="15383" y="3571"/>
                                              <a:pt x="15383" y="3565"/>
                                              <a:pt x="15383" y="3559"/>
                                            </a:cubicBezTo>
                                            <a:cubicBezTo>
                                              <a:pt x="15390" y="3565"/>
                                              <a:pt x="15396" y="3571"/>
                                              <a:pt x="15402" y="3578"/>
                                            </a:cubicBezTo>
                                            <a:cubicBezTo>
                                              <a:pt x="15409" y="3571"/>
                                              <a:pt x="15409" y="3565"/>
                                              <a:pt x="15409" y="3552"/>
                                            </a:cubicBezTo>
                                            <a:cubicBezTo>
                                              <a:pt x="15409" y="3552"/>
                                              <a:pt x="15415" y="3559"/>
                                              <a:pt x="15415" y="3559"/>
                                            </a:cubicBezTo>
                                            <a:cubicBezTo>
                                              <a:pt x="15415" y="3559"/>
                                              <a:pt x="15421" y="3552"/>
                                              <a:pt x="15421" y="3552"/>
                                            </a:cubicBezTo>
                                            <a:cubicBezTo>
                                              <a:pt x="15421" y="3565"/>
                                              <a:pt x="15428" y="3571"/>
                                              <a:pt x="15428" y="3578"/>
                                            </a:cubicBezTo>
                                            <a:cubicBezTo>
                                              <a:pt x="15434" y="3578"/>
                                              <a:pt x="15440" y="3571"/>
                                              <a:pt x="15447" y="3565"/>
                                            </a:cubicBezTo>
                                            <a:cubicBezTo>
                                              <a:pt x="15447" y="3565"/>
                                              <a:pt x="15447" y="3571"/>
                                              <a:pt x="15447" y="3571"/>
                                            </a:cubicBezTo>
                                            <a:cubicBezTo>
                                              <a:pt x="15447" y="3571"/>
                                              <a:pt x="15453" y="3571"/>
                                              <a:pt x="15459" y="3565"/>
                                            </a:cubicBezTo>
                                            <a:cubicBezTo>
                                              <a:pt x="15453" y="3578"/>
                                              <a:pt x="15453" y="3584"/>
                                              <a:pt x="15453" y="3590"/>
                                            </a:cubicBezTo>
                                            <a:cubicBezTo>
                                              <a:pt x="15459" y="3590"/>
                                              <a:pt x="15466" y="3590"/>
                                              <a:pt x="15478" y="3584"/>
                                            </a:cubicBezTo>
                                            <a:cubicBezTo>
                                              <a:pt x="15478" y="3584"/>
                                              <a:pt x="15478" y="3590"/>
                                              <a:pt x="15478" y="3590"/>
                                            </a:cubicBezTo>
                                            <a:cubicBezTo>
                                              <a:pt x="15478" y="3590"/>
                                              <a:pt x="15485" y="3590"/>
                                              <a:pt x="15491" y="3590"/>
                                            </a:cubicBezTo>
                                            <a:cubicBezTo>
                                              <a:pt x="15485" y="3597"/>
                                              <a:pt x="15478" y="3603"/>
                                              <a:pt x="15472" y="3610"/>
                                            </a:cubicBezTo>
                                            <a:cubicBezTo>
                                              <a:pt x="15478" y="3616"/>
                                              <a:pt x="15485" y="3616"/>
                                              <a:pt x="15497" y="3616"/>
                                            </a:cubicBezTo>
                                            <a:cubicBezTo>
                                              <a:pt x="15497" y="3616"/>
                                              <a:pt x="15491" y="3622"/>
                                              <a:pt x="15491" y="3622"/>
                                            </a:cubicBezTo>
                                            <a:cubicBezTo>
                                              <a:pt x="15491" y="3622"/>
                                              <a:pt x="15491" y="3622"/>
                                              <a:pt x="15491" y="3622"/>
                                            </a:cubicBezTo>
                                            <a:cubicBezTo>
                                              <a:pt x="15491" y="3622"/>
                                              <a:pt x="15491" y="3622"/>
                                              <a:pt x="15491" y="3622"/>
                                            </a:cubicBezTo>
                                            <a:cubicBezTo>
                                              <a:pt x="15491" y="3622"/>
                                              <a:pt x="15497" y="3629"/>
                                              <a:pt x="15497" y="3629"/>
                                            </a:cubicBezTo>
                                            <a:cubicBezTo>
                                              <a:pt x="15485" y="3629"/>
                                              <a:pt x="15478" y="3635"/>
                                              <a:pt x="15472" y="3635"/>
                                            </a:cubicBezTo>
                                            <a:cubicBezTo>
                                              <a:pt x="15472" y="3641"/>
                                              <a:pt x="15478" y="3648"/>
                                              <a:pt x="15485" y="3654"/>
                                            </a:cubicBezTo>
                                            <a:close/>
                                            <a:moveTo>
                                              <a:pt x="16005" y="3724"/>
                                            </a:moveTo>
                                            <a:cubicBezTo>
                                              <a:pt x="15986" y="3762"/>
                                              <a:pt x="15986" y="3820"/>
                                              <a:pt x="15999" y="3883"/>
                                            </a:cubicBezTo>
                                            <a:cubicBezTo>
                                              <a:pt x="15980" y="3871"/>
                                              <a:pt x="15961" y="3864"/>
                                              <a:pt x="15941" y="3858"/>
                                            </a:cubicBezTo>
                                            <a:cubicBezTo>
                                              <a:pt x="15916" y="3839"/>
                                              <a:pt x="15891" y="3820"/>
                                              <a:pt x="15865" y="3801"/>
                                            </a:cubicBezTo>
                                            <a:cubicBezTo>
                                              <a:pt x="15903" y="3801"/>
                                              <a:pt x="15941" y="3794"/>
                                              <a:pt x="15967" y="3781"/>
                                            </a:cubicBezTo>
                                            <a:cubicBezTo>
                                              <a:pt x="15948" y="3750"/>
                                              <a:pt x="15910" y="3724"/>
                                              <a:pt x="15865" y="3699"/>
                                            </a:cubicBezTo>
                                            <a:cubicBezTo>
                                              <a:pt x="15935" y="3699"/>
                                              <a:pt x="15999" y="3686"/>
                                              <a:pt x="16049" y="3667"/>
                                            </a:cubicBezTo>
                                            <a:cubicBezTo>
                                              <a:pt x="16037" y="3680"/>
                                              <a:pt x="16024" y="3699"/>
                                              <a:pt x="16005" y="3724"/>
                                            </a:cubicBezTo>
                                            <a:close/>
                                            <a:moveTo>
                                              <a:pt x="16214" y="4348"/>
                                            </a:moveTo>
                                            <a:cubicBezTo>
                                              <a:pt x="16227" y="4329"/>
                                              <a:pt x="16240" y="4310"/>
                                              <a:pt x="16246" y="4291"/>
                                            </a:cubicBezTo>
                                            <a:cubicBezTo>
                                              <a:pt x="16252" y="4272"/>
                                              <a:pt x="16252" y="4253"/>
                                              <a:pt x="16252" y="4227"/>
                                            </a:cubicBezTo>
                                            <a:cubicBezTo>
                                              <a:pt x="16271" y="4233"/>
                                              <a:pt x="16290" y="4240"/>
                                              <a:pt x="16316" y="4240"/>
                                            </a:cubicBezTo>
                                            <a:cubicBezTo>
                                              <a:pt x="16316" y="4240"/>
                                              <a:pt x="16322" y="4240"/>
                                              <a:pt x="16322" y="4240"/>
                                            </a:cubicBezTo>
                                            <a:cubicBezTo>
                                              <a:pt x="16341" y="4240"/>
                                              <a:pt x="16360" y="4233"/>
                                              <a:pt x="16386" y="4227"/>
                                            </a:cubicBezTo>
                                            <a:cubicBezTo>
                                              <a:pt x="16386" y="4253"/>
                                              <a:pt x="16386" y="4272"/>
                                              <a:pt x="16392" y="4297"/>
                                            </a:cubicBezTo>
                                            <a:cubicBezTo>
                                              <a:pt x="16398" y="4316"/>
                                              <a:pt x="16411" y="4335"/>
                                              <a:pt x="16424" y="4354"/>
                                            </a:cubicBezTo>
                                            <a:cubicBezTo>
                                              <a:pt x="16398" y="4361"/>
                                              <a:pt x="16379" y="4367"/>
                                              <a:pt x="16360" y="4380"/>
                                            </a:cubicBezTo>
                                            <a:cubicBezTo>
                                              <a:pt x="16347" y="4393"/>
                                              <a:pt x="16328" y="4405"/>
                                              <a:pt x="16322" y="4424"/>
                                            </a:cubicBezTo>
                                            <a:lnTo>
                                              <a:pt x="16322" y="4424"/>
                                            </a:lnTo>
                                            <a:cubicBezTo>
                                              <a:pt x="16309" y="4405"/>
                                              <a:pt x="16297" y="4386"/>
                                              <a:pt x="16278" y="4373"/>
                                            </a:cubicBezTo>
                                            <a:cubicBezTo>
                                              <a:pt x="16252" y="4367"/>
                                              <a:pt x="16233" y="4354"/>
                                              <a:pt x="16214" y="4348"/>
                                            </a:cubicBezTo>
                                            <a:close/>
                                            <a:moveTo>
                                              <a:pt x="16233" y="4966"/>
                                            </a:moveTo>
                                            <a:cubicBezTo>
                                              <a:pt x="16265" y="4940"/>
                                              <a:pt x="16290" y="4902"/>
                                              <a:pt x="16309" y="4857"/>
                                            </a:cubicBezTo>
                                            <a:lnTo>
                                              <a:pt x="16309" y="4857"/>
                                            </a:lnTo>
                                            <a:cubicBezTo>
                                              <a:pt x="16335" y="4915"/>
                                              <a:pt x="16373" y="4959"/>
                                              <a:pt x="16411" y="4978"/>
                                            </a:cubicBezTo>
                                            <a:cubicBezTo>
                                              <a:pt x="16455" y="4997"/>
                                              <a:pt x="16493" y="5004"/>
                                              <a:pt x="16525" y="4997"/>
                                            </a:cubicBezTo>
                                            <a:cubicBezTo>
                                              <a:pt x="16531" y="5016"/>
                                              <a:pt x="16544" y="5029"/>
                                              <a:pt x="16550" y="5048"/>
                                            </a:cubicBezTo>
                                            <a:cubicBezTo>
                                              <a:pt x="16449" y="4991"/>
                                              <a:pt x="16328" y="4953"/>
                                              <a:pt x="16233" y="4966"/>
                                            </a:cubicBezTo>
                                            <a:close/>
                                            <a:moveTo>
                                              <a:pt x="16804" y="4870"/>
                                            </a:moveTo>
                                            <a:cubicBezTo>
                                              <a:pt x="16792" y="4851"/>
                                              <a:pt x="16785" y="4838"/>
                                              <a:pt x="16773" y="4825"/>
                                            </a:cubicBezTo>
                                            <a:cubicBezTo>
                                              <a:pt x="16785" y="4819"/>
                                              <a:pt x="16792" y="4819"/>
                                              <a:pt x="16804" y="4813"/>
                                            </a:cubicBezTo>
                                            <a:cubicBezTo>
                                              <a:pt x="16804" y="4832"/>
                                              <a:pt x="16804" y="4851"/>
                                              <a:pt x="16804" y="4870"/>
                                            </a:cubicBezTo>
                                            <a:close/>
                                            <a:moveTo>
                                              <a:pt x="17102" y="5468"/>
                                            </a:moveTo>
                                            <a:cubicBezTo>
                                              <a:pt x="17096" y="5468"/>
                                              <a:pt x="17096" y="5468"/>
                                              <a:pt x="17090" y="5468"/>
                                            </a:cubicBezTo>
                                            <a:cubicBezTo>
                                              <a:pt x="17090" y="5475"/>
                                              <a:pt x="17090" y="5475"/>
                                              <a:pt x="17096" y="5481"/>
                                            </a:cubicBezTo>
                                            <a:cubicBezTo>
                                              <a:pt x="17083" y="5475"/>
                                              <a:pt x="17071" y="5475"/>
                                              <a:pt x="17064" y="5475"/>
                                            </a:cubicBezTo>
                                            <a:cubicBezTo>
                                              <a:pt x="17064" y="5481"/>
                                              <a:pt x="17064" y="5494"/>
                                              <a:pt x="17071" y="5507"/>
                                            </a:cubicBezTo>
                                            <a:cubicBezTo>
                                              <a:pt x="17064" y="5507"/>
                                              <a:pt x="17064" y="5507"/>
                                              <a:pt x="17058" y="5500"/>
                                            </a:cubicBezTo>
                                            <a:cubicBezTo>
                                              <a:pt x="17058" y="5507"/>
                                              <a:pt x="17058" y="5507"/>
                                              <a:pt x="17052" y="5513"/>
                                            </a:cubicBezTo>
                                            <a:cubicBezTo>
                                              <a:pt x="17045" y="5500"/>
                                              <a:pt x="17033" y="5494"/>
                                              <a:pt x="17026" y="5494"/>
                                            </a:cubicBezTo>
                                            <a:cubicBezTo>
                                              <a:pt x="17020" y="5500"/>
                                              <a:pt x="17020" y="5513"/>
                                              <a:pt x="17014" y="5526"/>
                                            </a:cubicBezTo>
                                            <a:cubicBezTo>
                                              <a:pt x="17014" y="5526"/>
                                              <a:pt x="17007" y="5519"/>
                                              <a:pt x="17007" y="5519"/>
                                            </a:cubicBezTo>
                                            <a:cubicBezTo>
                                              <a:pt x="17007" y="5519"/>
                                              <a:pt x="17001" y="5526"/>
                                              <a:pt x="17001" y="5532"/>
                                            </a:cubicBezTo>
                                            <a:cubicBezTo>
                                              <a:pt x="17001" y="5519"/>
                                              <a:pt x="16995" y="5507"/>
                                              <a:pt x="16988" y="5500"/>
                                            </a:cubicBezTo>
                                            <a:cubicBezTo>
                                              <a:pt x="16982" y="5500"/>
                                              <a:pt x="16976" y="5507"/>
                                              <a:pt x="16963" y="5519"/>
                                            </a:cubicBezTo>
                                            <a:cubicBezTo>
                                              <a:pt x="16963" y="5513"/>
                                              <a:pt x="16963" y="5513"/>
                                              <a:pt x="16963" y="5507"/>
                                            </a:cubicBezTo>
                                            <a:cubicBezTo>
                                              <a:pt x="16956" y="5507"/>
                                              <a:pt x="16956" y="5507"/>
                                              <a:pt x="16950" y="5513"/>
                                            </a:cubicBezTo>
                                            <a:cubicBezTo>
                                              <a:pt x="16956" y="5500"/>
                                              <a:pt x="16956" y="5488"/>
                                              <a:pt x="16956" y="5481"/>
                                            </a:cubicBezTo>
                                            <a:cubicBezTo>
                                              <a:pt x="16950" y="5481"/>
                                              <a:pt x="16937" y="5481"/>
                                              <a:pt x="16925" y="5488"/>
                                            </a:cubicBezTo>
                                            <a:cubicBezTo>
                                              <a:pt x="16925" y="5481"/>
                                              <a:pt x="16925" y="5481"/>
                                              <a:pt x="16925" y="5475"/>
                                            </a:cubicBezTo>
                                            <a:cubicBezTo>
                                              <a:pt x="16918" y="5475"/>
                                              <a:pt x="16918" y="5475"/>
                                              <a:pt x="16912" y="5468"/>
                                            </a:cubicBezTo>
                                            <a:cubicBezTo>
                                              <a:pt x="16925" y="5462"/>
                                              <a:pt x="16931" y="5449"/>
                                              <a:pt x="16931" y="5443"/>
                                            </a:cubicBezTo>
                                            <a:cubicBezTo>
                                              <a:pt x="16925" y="5437"/>
                                              <a:pt x="16918" y="5437"/>
                                              <a:pt x="16906" y="5430"/>
                                            </a:cubicBezTo>
                                            <a:cubicBezTo>
                                              <a:pt x="16906" y="5430"/>
                                              <a:pt x="16912" y="5424"/>
                                              <a:pt x="16912" y="5424"/>
                                            </a:cubicBezTo>
                                            <a:cubicBezTo>
                                              <a:pt x="16912" y="5424"/>
                                              <a:pt x="16912" y="5424"/>
                                              <a:pt x="16912" y="5424"/>
                                            </a:cubicBezTo>
                                            <a:cubicBezTo>
                                              <a:pt x="16912" y="5424"/>
                                              <a:pt x="16912" y="5424"/>
                                              <a:pt x="16912" y="5424"/>
                                            </a:cubicBezTo>
                                            <a:cubicBezTo>
                                              <a:pt x="16912" y="5424"/>
                                              <a:pt x="16906" y="5418"/>
                                              <a:pt x="16906" y="5418"/>
                                            </a:cubicBezTo>
                                            <a:cubicBezTo>
                                              <a:pt x="16918" y="5418"/>
                                              <a:pt x="16931" y="5411"/>
                                              <a:pt x="16937" y="5405"/>
                                            </a:cubicBezTo>
                                            <a:cubicBezTo>
                                              <a:pt x="16937" y="5398"/>
                                              <a:pt x="16931" y="5392"/>
                                              <a:pt x="16918" y="5379"/>
                                            </a:cubicBezTo>
                                            <a:cubicBezTo>
                                              <a:pt x="16925" y="5379"/>
                                              <a:pt x="16925" y="5379"/>
                                              <a:pt x="16931" y="5379"/>
                                            </a:cubicBezTo>
                                            <a:cubicBezTo>
                                              <a:pt x="16931" y="5373"/>
                                              <a:pt x="16931" y="5373"/>
                                              <a:pt x="16925" y="5367"/>
                                            </a:cubicBezTo>
                                            <a:cubicBezTo>
                                              <a:pt x="16937" y="5373"/>
                                              <a:pt x="16950" y="5373"/>
                                              <a:pt x="16956" y="5373"/>
                                            </a:cubicBezTo>
                                            <a:cubicBezTo>
                                              <a:pt x="16956" y="5367"/>
                                              <a:pt x="16956" y="5354"/>
                                              <a:pt x="16950" y="5341"/>
                                            </a:cubicBezTo>
                                            <a:cubicBezTo>
                                              <a:pt x="16956" y="5341"/>
                                              <a:pt x="16956" y="5347"/>
                                              <a:pt x="16963" y="5347"/>
                                            </a:cubicBezTo>
                                            <a:cubicBezTo>
                                              <a:pt x="16963" y="5341"/>
                                              <a:pt x="16963" y="5341"/>
                                              <a:pt x="16969" y="5335"/>
                                            </a:cubicBezTo>
                                            <a:cubicBezTo>
                                              <a:pt x="16975" y="5347"/>
                                              <a:pt x="16988" y="5354"/>
                                              <a:pt x="16995" y="5354"/>
                                            </a:cubicBezTo>
                                            <a:cubicBezTo>
                                              <a:pt x="17001" y="5347"/>
                                              <a:pt x="17001" y="5335"/>
                                              <a:pt x="17007" y="5322"/>
                                            </a:cubicBezTo>
                                            <a:cubicBezTo>
                                              <a:pt x="17007" y="5322"/>
                                              <a:pt x="17014" y="5328"/>
                                              <a:pt x="17014" y="5328"/>
                                            </a:cubicBezTo>
                                            <a:cubicBezTo>
                                              <a:pt x="17014" y="5328"/>
                                              <a:pt x="17020" y="5322"/>
                                              <a:pt x="17020" y="5316"/>
                                            </a:cubicBezTo>
                                            <a:cubicBezTo>
                                              <a:pt x="17020" y="5328"/>
                                              <a:pt x="17026" y="5341"/>
                                              <a:pt x="17033" y="5347"/>
                                            </a:cubicBezTo>
                                            <a:cubicBezTo>
                                              <a:pt x="17039" y="5347"/>
                                              <a:pt x="17045" y="5341"/>
                                              <a:pt x="17058" y="5328"/>
                                            </a:cubicBezTo>
                                            <a:cubicBezTo>
                                              <a:pt x="17058" y="5335"/>
                                              <a:pt x="17058" y="5335"/>
                                              <a:pt x="17058" y="5341"/>
                                            </a:cubicBezTo>
                                            <a:cubicBezTo>
                                              <a:pt x="17064" y="5341"/>
                                              <a:pt x="17064" y="5341"/>
                                              <a:pt x="17071" y="5335"/>
                                            </a:cubicBezTo>
                                            <a:cubicBezTo>
                                              <a:pt x="17064" y="5347"/>
                                              <a:pt x="17064" y="5360"/>
                                              <a:pt x="17064" y="5367"/>
                                            </a:cubicBezTo>
                                            <a:cubicBezTo>
                                              <a:pt x="17071" y="5367"/>
                                              <a:pt x="17083" y="5367"/>
                                              <a:pt x="17096" y="5360"/>
                                            </a:cubicBezTo>
                                            <a:cubicBezTo>
                                              <a:pt x="17096" y="5367"/>
                                              <a:pt x="17096" y="5367"/>
                                              <a:pt x="17096" y="5373"/>
                                            </a:cubicBezTo>
                                            <a:cubicBezTo>
                                              <a:pt x="17102" y="5373"/>
                                              <a:pt x="17102" y="5373"/>
                                              <a:pt x="17109" y="5379"/>
                                            </a:cubicBezTo>
                                            <a:cubicBezTo>
                                              <a:pt x="17096" y="5386"/>
                                              <a:pt x="17090" y="5398"/>
                                              <a:pt x="17090" y="5405"/>
                                            </a:cubicBezTo>
                                            <a:cubicBezTo>
                                              <a:pt x="17096" y="5411"/>
                                              <a:pt x="17109" y="5411"/>
                                              <a:pt x="17121" y="5418"/>
                                            </a:cubicBezTo>
                                            <a:cubicBezTo>
                                              <a:pt x="17121" y="5418"/>
                                              <a:pt x="17115" y="5424"/>
                                              <a:pt x="17115" y="5424"/>
                                            </a:cubicBezTo>
                                            <a:cubicBezTo>
                                              <a:pt x="17115" y="5424"/>
                                              <a:pt x="17115" y="5424"/>
                                              <a:pt x="17115" y="5424"/>
                                            </a:cubicBezTo>
                                            <a:cubicBezTo>
                                              <a:pt x="17115" y="5424"/>
                                              <a:pt x="17115" y="5424"/>
                                              <a:pt x="17115" y="5424"/>
                                            </a:cubicBezTo>
                                            <a:cubicBezTo>
                                              <a:pt x="17115" y="5424"/>
                                              <a:pt x="17121" y="5430"/>
                                              <a:pt x="17128" y="5430"/>
                                            </a:cubicBezTo>
                                            <a:cubicBezTo>
                                              <a:pt x="17115" y="5430"/>
                                              <a:pt x="17102" y="5437"/>
                                              <a:pt x="17096" y="5443"/>
                                            </a:cubicBezTo>
                                            <a:cubicBezTo>
                                              <a:pt x="17090" y="5449"/>
                                              <a:pt x="17096" y="5462"/>
                                              <a:pt x="17102" y="5468"/>
                                            </a:cubicBezTo>
                                            <a:close/>
                                            <a:moveTo>
                                              <a:pt x="19005" y="13687"/>
                                            </a:moveTo>
                                            <a:cubicBezTo>
                                              <a:pt x="19018" y="13674"/>
                                              <a:pt x="19024" y="13662"/>
                                              <a:pt x="19037" y="13649"/>
                                            </a:cubicBezTo>
                                            <a:cubicBezTo>
                                              <a:pt x="19056" y="13623"/>
                                              <a:pt x="19069" y="13598"/>
                                              <a:pt x="19082" y="13572"/>
                                            </a:cubicBezTo>
                                            <a:cubicBezTo>
                                              <a:pt x="19088" y="13585"/>
                                              <a:pt x="19094" y="13598"/>
                                              <a:pt x="19101" y="13604"/>
                                            </a:cubicBezTo>
                                            <a:cubicBezTo>
                                              <a:pt x="19082" y="13649"/>
                                              <a:pt x="19075" y="13706"/>
                                              <a:pt x="19069" y="13763"/>
                                            </a:cubicBezTo>
                                            <a:cubicBezTo>
                                              <a:pt x="19063" y="13751"/>
                                              <a:pt x="19050" y="13732"/>
                                              <a:pt x="19044" y="13719"/>
                                            </a:cubicBezTo>
                                            <a:cubicBezTo>
                                              <a:pt x="19031" y="13706"/>
                                              <a:pt x="19018" y="13700"/>
                                              <a:pt x="19005" y="13687"/>
                                            </a:cubicBezTo>
                                            <a:close/>
                                            <a:moveTo>
                                              <a:pt x="19208" y="14273"/>
                                            </a:moveTo>
                                            <a:cubicBezTo>
                                              <a:pt x="19208" y="14279"/>
                                              <a:pt x="19215" y="14285"/>
                                              <a:pt x="19221" y="14292"/>
                                            </a:cubicBezTo>
                                            <a:cubicBezTo>
                                              <a:pt x="19221" y="14292"/>
                                              <a:pt x="19215" y="14292"/>
                                              <a:pt x="19215" y="14292"/>
                                            </a:cubicBezTo>
                                            <a:cubicBezTo>
                                              <a:pt x="19215" y="14292"/>
                                              <a:pt x="19215" y="14298"/>
                                              <a:pt x="19215" y="14305"/>
                                            </a:cubicBezTo>
                                            <a:cubicBezTo>
                                              <a:pt x="19202" y="14298"/>
                                              <a:pt x="19196" y="14298"/>
                                              <a:pt x="19189" y="14298"/>
                                            </a:cubicBezTo>
                                            <a:cubicBezTo>
                                              <a:pt x="19189" y="14305"/>
                                              <a:pt x="19189" y="14311"/>
                                              <a:pt x="19196" y="14324"/>
                                            </a:cubicBezTo>
                                            <a:cubicBezTo>
                                              <a:pt x="19196" y="14324"/>
                                              <a:pt x="19189" y="14324"/>
                                              <a:pt x="19189" y="14324"/>
                                            </a:cubicBezTo>
                                            <a:cubicBezTo>
                                              <a:pt x="19189" y="14324"/>
                                              <a:pt x="19189" y="14330"/>
                                              <a:pt x="19189" y="14336"/>
                                            </a:cubicBezTo>
                                            <a:cubicBezTo>
                                              <a:pt x="19183" y="14330"/>
                                              <a:pt x="19177" y="14324"/>
                                              <a:pt x="19170" y="14317"/>
                                            </a:cubicBezTo>
                                            <a:cubicBezTo>
                                              <a:pt x="19164" y="14324"/>
                                              <a:pt x="19164" y="14330"/>
                                              <a:pt x="19164" y="14343"/>
                                            </a:cubicBezTo>
                                            <a:cubicBezTo>
                                              <a:pt x="19164" y="14343"/>
                                              <a:pt x="19158" y="14336"/>
                                              <a:pt x="19158" y="14336"/>
                                            </a:cubicBezTo>
                                            <a:cubicBezTo>
                                              <a:pt x="19158" y="14336"/>
                                              <a:pt x="19151" y="14343"/>
                                              <a:pt x="19151" y="14343"/>
                                            </a:cubicBezTo>
                                            <a:cubicBezTo>
                                              <a:pt x="19151" y="14330"/>
                                              <a:pt x="19145" y="14324"/>
                                              <a:pt x="19145" y="14317"/>
                                            </a:cubicBezTo>
                                            <a:cubicBezTo>
                                              <a:pt x="19139" y="14317"/>
                                              <a:pt x="19132" y="14324"/>
                                              <a:pt x="19126" y="14330"/>
                                            </a:cubicBezTo>
                                            <a:cubicBezTo>
                                              <a:pt x="19126" y="14330"/>
                                              <a:pt x="19126" y="14324"/>
                                              <a:pt x="19126" y="14324"/>
                                            </a:cubicBezTo>
                                            <a:cubicBezTo>
                                              <a:pt x="19126" y="14324"/>
                                              <a:pt x="19120" y="14324"/>
                                              <a:pt x="19113" y="14330"/>
                                            </a:cubicBezTo>
                                            <a:cubicBezTo>
                                              <a:pt x="19120" y="14317"/>
                                              <a:pt x="19120" y="14311"/>
                                              <a:pt x="19120" y="14305"/>
                                            </a:cubicBezTo>
                                            <a:cubicBezTo>
                                              <a:pt x="19113" y="14305"/>
                                              <a:pt x="19107" y="14305"/>
                                              <a:pt x="19094" y="14311"/>
                                            </a:cubicBezTo>
                                            <a:cubicBezTo>
                                              <a:pt x="19094" y="14311"/>
                                              <a:pt x="19094" y="14305"/>
                                              <a:pt x="19094" y="14305"/>
                                            </a:cubicBezTo>
                                            <a:cubicBezTo>
                                              <a:pt x="19094" y="14305"/>
                                              <a:pt x="19088" y="14305"/>
                                              <a:pt x="19082" y="14305"/>
                                            </a:cubicBezTo>
                                            <a:cubicBezTo>
                                              <a:pt x="19088" y="14298"/>
                                              <a:pt x="19094" y="14292"/>
                                              <a:pt x="19101" y="14285"/>
                                            </a:cubicBezTo>
                                            <a:cubicBezTo>
                                              <a:pt x="19094" y="14279"/>
                                              <a:pt x="19088" y="14279"/>
                                              <a:pt x="19075" y="14279"/>
                                            </a:cubicBezTo>
                                            <a:cubicBezTo>
                                              <a:pt x="19075" y="14279"/>
                                              <a:pt x="19082" y="14273"/>
                                              <a:pt x="19082" y="14273"/>
                                            </a:cubicBezTo>
                                            <a:cubicBezTo>
                                              <a:pt x="19082" y="14273"/>
                                              <a:pt x="19082" y="14273"/>
                                              <a:pt x="19082" y="14273"/>
                                            </a:cubicBezTo>
                                            <a:cubicBezTo>
                                              <a:pt x="19082" y="14273"/>
                                              <a:pt x="19082" y="14273"/>
                                              <a:pt x="19082" y="14273"/>
                                            </a:cubicBezTo>
                                            <a:cubicBezTo>
                                              <a:pt x="19082" y="14273"/>
                                              <a:pt x="19075" y="14266"/>
                                              <a:pt x="19075" y="14266"/>
                                            </a:cubicBezTo>
                                            <a:cubicBezTo>
                                              <a:pt x="19088" y="14266"/>
                                              <a:pt x="19094" y="14260"/>
                                              <a:pt x="19101" y="14260"/>
                                            </a:cubicBezTo>
                                            <a:cubicBezTo>
                                              <a:pt x="19101" y="14254"/>
                                              <a:pt x="19094" y="14247"/>
                                              <a:pt x="19088" y="14241"/>
                                            </a:cubicBezTo>
                                            <a:cubicBezTo>
                                              <a:pt x="19088" y="14241"/>
                                              <a:pt x="19094" y="14241"/>
                                              <a:pt x="19094" y="14241"/>
                                            </a:cubicBezTo>
                                            <a:cubicBezTo>
                                              <a:pt x="19094" y="14241"/>
                                              <a:pt x="19094" y="14234"/>
                                              <a:pt x="19094" y="14228"/>
                                            </a:cubicBezTo>
                                            <a:cubicBezTo>
                                              <a:pt x="19107" y="14234"/>
                                              <a:pt x="19113" y="14234"/>
                                              <a:pt x="19120" y="14234"/>
                                            </a:cubicBezTo>
                                            <a:cubicBezTo>
                                              <a:pt x="19120" y="14228"/>
                                              <a:pt x="19120" y="14222"/>
                                              <a:pt x="19113" y="14209"/>
                                            </a:cubicBezTo>
                                            <a:cubicBezTo>
                                              <a:pt x="19113" y="14209"/>
                                              <a:pt x="19120" y="14209"/>
                                              <a:pt x="19120" y="14209"/>
                                            </a:cubicBezTo>
                                            <a:cubicBezTo>
                                              <a:pt x="19120" y="14209"/>
                                              <a:pt x="19120" y="14203"/>
                                              <a:pt x="19120" y="14196"/>
                                            </a:cubicBezTo>
                                            <a:cubicBezTo>
                                              <a:pt x="19126" y="14203"/>
                                              <a:pt x="19132" y="14209"/>
                                              <a:pt x="19139" y="14215"/>
                                            </a:cubicBezTo>
                                            <a:cubicBezTo>
                                              <a:pt x="19145" y="14209"/>
                                              <a:pt x="19145" y="14203"/>
                                              <a:pt x="19145" y="14190"/>
                                            </a:cubicBezTo>
                                            <a:cubicBezTo>
                                              <a:pt x="19145" y="14190"/>
                                              <a:pt x="19151" y="14196"/>
                                              <a:pt x="19151" y="14196"/>
                                            </a:cubicBezTo>
                                            <a:cubicBezTo>
                                              <a:pt x="19151" y="14196"/>
                                              <a:pt x="19158" y="14190"/>
                                              <a:pt x="19158" y="14190"/>
                                            </a:cubicBezTo>
                                            <a:cubicBezTo>
                                              <a:pt x="19158" y="14203"/>
                                              <a:pt x="19164" y="14209"/>
                                              <a:pt x="19164" y="14215"/>
                                            </a:cubicBezTo>
                                            <a:cubicBezTo>
                                              <a:pt x="19170" y="14215"/>
                                              <a:pt x="19177" y="14209"/>
                                              <a:pt x="19183" y="14203"/>
                                            </a:cubicBezTo>
                                            <a:cubicBezTo>
                                              <a:pt x="19183" y="14203"/>
                                              <a:pt x="19183" y="14209"/>
                                              <a:pt x="19183" y="14209"/>
                                            </a:cubicBezTo>
                                            <a:cubicBezTo>
                                              <a:pt x="19183" y="14209"/>
                                              <a:pt x="19189" y="14209"/>
                                              <a:pt x="19196" y="14203"/>
                                            </a:cubicBezTo>
                                            <a:cubicBezTo>
                                              <a:pt x="19189" y="14215"/>
                                              <a:pt x="19189" y="14222"/>
                                              <a:pt x="19189" y="14228"/>
                                            </a:cubicBezTo>
                                            <a:cubicBezTo>
                                              <a:pt x="19196" y="14228"/>
                                              <a:pt x="19202" y="14228"/>
                                              <a:pt x="19215" y="14222"/>
                                            </a:cubicBezTo>
                                            <a:cubicBezTo>
                                              <a:pt x="19215" y="14222"/>
                                              <a:pt x="19215" y="14228"/>
                                              <a:pt x="19215" y="14228"/>
                                            </a:cubicBezTo>
                                            <a:cubicBezTo>
                                              <a:pt x="19215" y="14228"/>
                                              <a:pt x="19221" y="14228"/>
                                              <a:pt x="19227" y="14228"/>
                                            </a:cubicBezTo>
                                            <a:cubicBezTo>
                                              <a:pt x="19221" y="14234"/>
                                              <a:pt x="19215" y="14241"/>
                                              <a:pt x="19208" y="14247"/>
                                            </a:cubicBezTo>
                                            <a:cubicBezTo>
                                              <a:pt x="19215" y="14254"/>
                                              <a:pt x="19221" y="14254"/>
                                              <a:pt x="19234" y="14254"/>
                                            </a:cubicBezTo>
                                            <a:cubicBezTo>
                                              <a:pt x="19234" y="14254"/>
                                              <a:pt x="19227" y="14260"/>
                                              <a:pt x="19227" y="14260"/>
                                            </a:cubicBezTo>
                                            <a:cubicBezTo>
                                              <a:pt x="19227" y="14260"/>
                                              <a:pt x="19227" y="14260"/>
                                              <a:pt x="19227" y="14260"/>
                                            </a:cubicBezTo>
                                            <a:cubicBezTo>
                                              <a:pt x="19227" y="14260"/>
                                              <a:pt x="19227" y="14260"/>
                                              <a:pt x="19227" y="14260"/>
                                            </a:cubicBezTo>
                                            <a:cubicBezTo>
                                              <a:pt x="19227" y="14260"/>
                                              <a:pt x="19234" y="14266"/>
                                              <a:pt x="19234" y="14266"/>
                                            </a:cubicBezTo>
                                            <a:cubicBezTo>
                                              <a:pt x="19221" y="14266"/>
                                              <a:pt x="19215" y="14266"/>
                                              <a:pt x="19208" y="14273"/>
                                            </a:cubicBezTo>
                                            <a:close/>
                                            <a:moveTo>
                                              <a:pt x="19227" y="13789"/>
                                            </a:moveTo>
                                            <a:lnTo>
                                              <a:pt x="19227" y="13789"/>
                                            </a:lnTo>
                                            <a:cubicBezTo>
                                              <a:pt x="19227" y="13770"/>
                                              <a:pt x="19227" y="13763"/>
                                              <a:pt x="19227" y="13751"/>
                                            </a:cubicBezTo>
                                            <a:cubicBezTo>
                                              <a:pt x="19234" y="13757"/>
                                              <a:pt x="19240" y="13757"/>
                                              <a:pt x="19247" y="13763"/>
                                            </a:cubicBezTo>
                                            <a:cubicBezTo>
                                              <a:pt x="19234" y="13770"/>
                                              <a:pt x="19227" y="13782"/>
                                              <a:pt x="19227" y="13789"/>
                                            </a:cubicBezTo>
                                            <a:close/>
                                            <a:moveTo>
                                              <a:pt x="19786" y="10147"/>
                                            </a:moveTo>
                                            <a:cubicBezTo>
                                              <a:pt x="19798" y="10167"/>
                                              <a:pt x="19817" y="10186"/>
                                              <a:pt x="19830" y="10198"/>
                                            </a:cubicBezTo>
                                            <a:cubicBezTo>
                                              <a:pt x="19798" y="10211"/>
                                              <a:pt x="19767" y="10224"/>
                                              <a:pt x="19735" y="10243"/>
                                            </a:cubicBezTo>
                                            <a:cubicBezTo>
                                              <a:pt x="19760" y="10211"/>
                                              <a:pt x="19773" y="10179"/>
                                              <a:pt x="19786" y="10147"/>
                                            </a:cubicBezTo>
                                            <a:close/>
                                            <a:moveTo>
                                              <a:pt x="19760" y="12045"/>
                                            </a:moveTo>
                                            <a:cubicBezTo>
                                              <a:pt x="19773" y="12083"/>
                                              <a:pt x="19798" y="12134"/>
                                              <a:pt x="19830" y="12185"/>
                                            </a:cubicBezTo>
                                            <a:cubicBezTo>
                                              <a:pt x="19792" y="12185"/>
                                              <a:pt x="19760" y="12191"/>
                                              <a:pt x="19735" y="12197"/>
                                            </a:cubicBezTo>
                                            <a:cubicBezTo>
                                              <a:pt x="19729" y="12159"/>
                                              <a:pt x="19697" y="12115"/>
                                              <a:pt x="19653" y="12076"/>
                                            </a:cubicBezTo>
                                            <a:cubicBezTo>
                                              <a:pt x="19697" y="12070"/>
                                              <a:pt x="19735" y="12064"/>
                                              <a:pt x="19760" y="12045"/>
                                            </a:cubicBezTo>
                                            <a:close/>
                                            <a:moveTo>
                                              <a:pt x="19691" y="11402"/>
                                            </a:moveTo>
                                            <a:cubicBezTo>
                                              <a:pt x="19672" y="11414"/>
                                              <a:pt x="19659" y="11433"/>
                                              <a:pt x="19653" y="11446"/>
                                            </a:cubicBezTo>
                                            <a:cubicBezTo>
                                              <a:pt x="19640" y="11440"/>
                                              <a:pt x="19627" y="11440"/>
                                              <a:pt x="19614" y="11433"/>
                                            </a:cubicBezTo>
                                            <a:cubicBezTo>
                                              <a:pt x="19570" y="11427"/>
                                              <a:pt x="19519" y="11440"/>
                                              <a:pt x="19462" y="11472"/>
                                            </a:cubicBezTo>
                                            <a:cubicBezTo>
                                              <a:pt x="19475" y="11421"/>
                                              <a:pt x="19475" y="11376"/>
                                              <a:pt x="19462" y="11344"/>
                                            </a:cubicBezTo>
                                            <a:cubicBezTo>
                                              <a:pt x="19462" y="11332"/>
                                              <a:pt x="19462" y="11319"/>
                                              <a:pt x="19462" y="11306"/>
                                            </a:cubicBezTo>
                                            <a:cubicBezTo>
                                              <a:pt x="19475" y="11332"/>
                                              <a:pt x="19494" y="11351"/>
                                              <a:pt x="19507" y="11370"/>
                                            </a:cubicBezTo>
                                            <a:cubicBezTo>
                                              <a:pt x="19519" y="11382"/>
                                              <a:pt x="19532" y="11395"/>
                                              <a:pt x="19545" y="11402"/>
                                            </a:cubicBezTo>
                                            <a:cubicBezTo>
                                              <a:pt x="19570" y="11357"/>
                                              <a:pt x="19576" y="11306"/>
                                              <a:pt x="19570" y="11242"/>
                                            </a:cubicBezTo>
                                            <a:cubicBezTo>
                                              <a:pt x="19608" y="11306"/>
                                              <a:pt x="19646" y="11357"/>
                                              <a:pt x="19691" y="11402"/>
                                            </a:cubicBezTo>
                                            <a:close/>
                                            <a:moveTo>
                                              <a:pt x="19494" y="9587"/>
                                            </a:moveTo>
                                            <a:cubicBezTo>
                                              <a:pt x="19494" y="9587"/>
                                              <a:pt x="19500" y="9587"/>
                                              <a:pt x="19500" y="9587"/>
                                            </a:cubicBezTo>
                                            <a:cubicBezTo>
                                              <a:pt x="19500" y="9587"/>
                                              <a:pt x="19500" y="9581"/>
                                              <a:pt x="19500" y="9575"/>
                                            </a:cubicBezTo>
                                            <a:cubicBezTo>
                                              <a:pt x="19513" y="9581"/>
                                              <a:pt x="19519" y="9581"/>
                                              <a:pt x="19526" y="9581"/>
                                            </a:cubicBezTo>
                                            <a:cubicBezTo>
                                              <a:pt x="19526" y="9575"/>
                                              <a:pt x="19526" y="9568"/>
                                              <a:pt x="19519" y="9555"/>
                                            </a:cubicBezTo>
                                            <a:cubicBezTo>
                                              <a:pt x="19519" y="9555"/>
                                              <a:pt x="19526" y="9555"/>
                                              <a:pt x="19526" y="9555"/>
                                            </a:cubicBezTo>
                                            <a:cubicBezTo>
                                              <a:pt x="19526" y="9555"/>
                                              <a:pt x="19526" y="9549"/>
                                              <a:pt x="19526" y="9543"/>
                                            </a:cubicBezTo>
                                            <a:cubicBezTo>
                                              <a:pt x="19532" y="9549"/>
                                              <a:pt x="19538" y="9555"/>
                                              <a:pt x="19545" y="9562"/>
                                            </a:cubicBezTo>
                                            <a:cubicBezTo>
                                              <a:pt x="19551" y="9555"/>
                                              <a:pt x="19551" y="9549"/>
                                              <a:pt x="19551" y="9536"/>
                                            </a:cubicBezTo>
                                            <a:cubicBezTo>
                                              <a:pt x="19551" y="9536"/>
                                              <a:pt x="19557" y="9543"/>
                                              <a:pt x="19557" y="9543"/>
                                            </a:cubicBezTo>
                                            <a:cubicBezTo>
                                              <a:pt x="19557" y="9543"/>
                                              <a:pt x="19564" y="9536"/>
                                              <a:pt x="19564" y="9536"/>
                                            </a:cubicBezTo>
                                            <a:cubicBezTo>
                                              <a:pt x="19564" y="9549"/>
                                              <a:pt x="19570" y="9555"/>
                                              <a:pt x="19570" y="9562"/>
                                            </a:cubicBezTo>
                                            <a:cubicBezTo>
                                              <a:pt x="19576" y="9562"/>
                                              <a:pt x="19583" y="9555"/>
                                              <a:pt x="19589" y="9549"/>
                                            </a:cubicBezTo>
                                            <a:cubicBezTo>
                                              <a:pt x="19589" y="9549"/>
                                              <a:pt x="19589" y="9555"/>
                                              <a:pt x="19589" y="9555"/>
                                            </a:cubicBezTo>
                                            <a:cubicBezTo>
                                              <a:pt x="19589" y="9555"/>
                                              <a:pt x="19595" y="9555"/>
                                              <a:pt x="19602" y="9549"/>
                                            </a:cubicBezTo>
                                            <a:cubicBezTo>
                                              <a:pt x="19595" y="9562"/>
                                              <a:pt x="19595" y="9568"/>
                                              <a:pt x="19595" y="9575"/>
                                            </a:cubicBezTo>
                                            <a:cubicBezTo>
                                              <a:pt x="19602" y="9575"/>
                                              <a:pt x="19608" y="9575"/>
                                              <a:pt x="19621" y="9568"/>
                                            </a:cubicBezTo>
                                            <a:cubicBezTo>
                                              <a:pt x="19621" y="9568"/>
                                              <a:pt x="19621" y="9575"/>
                                              <a:pt x="19621" y="9575"/>
                                            </a:cubicBezTo>
                                            <a:cubicBezTo>
                                              <a:pt x="19621" y="9575"/>
                                              <a:pt x="19627" y="9575"/>
                                              <a:pt x="19633" y="9575"/>
                                            </a:cubicBezTo>
                                            <a:cubicBezTo>
                                              <a:pt x="19627" y="9581"/>
                                              <a:pt x="19621" y="9587"/>
                                              <a:pt x="19614" y="9594"/>
                                            </a:cubicBezTo>
                                            <a:cubicBezTo>
                                              <a:pt x="19621" y="9600"/>
                                              <a:pt x="19627" y="9600"/>
                                              <a:pt x="19640" y="9600"/>
                                            </a:cubicBezTo>
                                            <a:cubicBezTo>
                                              <a:pt x="19640" y="9600"/>
                                              <a:pt x="19633" y="9606"/>
                                              <a:pt x="19633" y="9606"/>
                                            </a:cubicBezTo>
                                            <a:cubicBezTo>
                                              <a:pt x="19633" y="9606"/>
                                              <a:pt x="19633" y="9606"/>
                                              <a:pt x="19633" y="9606"/>
                                            </a:cubicBezTo>
                                            <a:cubicBezTo>
                                              <a:pt x="19633" y="9606"/>
                                              <a:pt x="19633" y="9606"/>
                                              <a:pt x="19633" y="9606"/>
                                            </a:cubicBezTo>
                                            <a:cubicBezTo>
                                              <a:pt x="19633" y="9606"/>
                                              <a:pt x="19640" y="9613"/>
                                              <a:pt x="19640" y="9613"/>
                                            </a:cubicBezTo>
                                            <a:cubicBezTo>
                                              <a:pt x="19627" y="9613"/>
                                              <a:pt x="19621" y="9619"/>
                                              <a:pt x="19614" y="9619"/>
                                            </a:cubicBezTo>
                                            <a:cubicBezTo>
                                              <a:pt x="19614" y="9625"/>
                                              <a:pt x="19621" y="9632"/>
                                              <a:pt x="19627" y="9638"/>
                                            </a:cubicBezTo>
                                            <a:cubicBezTo>
                                              <a:pt x="19627" y="9638"/>
                                              <a:pt x="19621" y="9638"/>
                                              <a:pt x="19621" y="9638"/>
                                            </a:cubicBezTo>
                                            <a:cubicBezTo>
                                              <a:pt x="19621" y="9638"/>
                                              <a:pt x="19621" y="9645"/>
                                              <a:pt x="19621" y="9651"/>
                                            </a:cubicBezTo>
                                            <a:cubicBezTo>
                                              <a:pt x="19608" y="9645"/>
                                              <a:pt x="19602" y="9645"/>
                                              <a:pt x="19595" y="9645"/>
                                            </a:cubicBezTo>
                                            <a:cubicBezTo>
                                              <a:pt x="19595" y="9651"/>
                                              <a:pt x="19595" y="9657"/>
                                              <a:pt x="19602" y="9670"/>
                                            </a:cubicBezTo>
                                            <a:cubicBezTo>
                                              <a:pt x="19602" y="9670"/>
                                              <a:pt x="19595" y="9670"/>
                                              <a:pt x="19595" y="9670"/>
                                            </a:cubicBezTo>
                                            <a:cubicBezTo>
                                              <a:pt x="19595" y="9670"/>
                                              <a:pt x="19595" y="9676"/>
                                              <a:pt x="19595" y="9683"/>
                                            </a:cubicBezTo>
                                            <a:cubicBezTo>
                                              <a:pt x="19589" y="9676"/>
                                              <a:pt x="19583" y="9670"/>
                                              <a:pt x="19576" y="9664"/>
                                            </a:cubicBezTo>
                                            <a:cubicBezTo>
                                              <a:pt x="19570" y="9670"/>
                                              <a:pt x="19570" y="9676"/>
                                              <a:pt x="19570" y="9689"/>
                                            </a:cubicBezTo>
                                            <a:cubicBezTo>
                                              <a:pt x="19570" y="9689"/>
                                              <a:pt x="19564" y="9683"/>
                                              <a:pt x="19564" y="9683"/>
                                            </a:cubicBezTo>
                                            <a:cubicBezTo>
                                              <a:pt x="19564" y="9683"/>
                                              <a:pt x="19557" y="9689"/>
                                              <a:pt x="19557" y="9689"/>
                                            </a:cubicBezTo>
                                            <a:cubicBezTo>
                                              <a:pt x="19557" y="9676"/>
                                              <a:pt x="19551" y="9670"/>
                                              <a:pt x="19551" y="9664"/>
                                            </a:cubicBezTo>
                                            <a:cubicBezTo>
                                              <a:pt x="19545" y="9664"/>
                                              <a:pt x="19538" y="9670"/>
                                              <a:pt x="19532" y="9676"/>
                                            </a:cubicBezTo>
                                            <a:cubicBezTo>
                                              <a:pt x="19532" y="9676"/>
                                              <a:pt x="19532" y="9670"/>
                                              <a:pt x="19532" y="9670"/>
                                            </a:cubicBezTo>
                                            <a:cubicBezTo>
                                              <a:pt x="19532" y="9670"/>
                                              <a:pt x="19526" y="9670"/>
                                              <a:pt x="19519" y="9676"/>
                                            </a:cubicBezTo>
                                            <a:cubicBezTo>
                                              <a:pt x="19526" y="9664"/>
                                              <a:pt x="19526" y="9657"/>
                                              <a:pt x="19526" y="9651"/>
                                            </a:cubicBezTo>
                                            <a:cubicBezTo>
                                              <a:pt x="19519" y="9651"/>
                                              <a:pt x="19513" y="9651"/>
                                              <a:pt x="19500" y="9657"/>
                                            </a:cubicBezTo>
                                            <a:cubicBezTo>
                                              <a:pt x="19500" y="9657"/>
                                              <a:pt x="19500" y="9651"/>
                                              <a:pt x="19500" y="9651"/>
                                            </a:cubicBezTo>
                                            <a:cubicBezTo>
                                              <a:pt x="19500" y="9651"/>
                                              <a:pt x="19494" y="9651"/>
                                              <a:pt x="19488" y="9651"/>
                                            </a:cubicBezTo>
                                            <a:cubicBezTo>
                                              <a:pt x="19494" y="9645"/>
                                              <a:pt x="19500" y="9638"/>
                                              <a:pt x="19507" y="9632"/>
                                            </a:cubicBezTo>
                                            <a:cubicBezTo>
                                              <a:pt x="19500" y="9625"/>
                                              <a:pt x="19494" y="9625"/>
                                              <a:pt x="19481" y="9625"/>
                                            </a:cubicBezTo>
                                            <a:cubicBezTo>
                                              <a:pt x="19481" y="9625"/>
                                              <a:pt x="19488" y="9619"/>
                                              <a:pt x="19488" y="9619"/>
                                            </a:cubicBezTo>
                                            <a:cubicBezTo>
                                              <a:pt x="19488" y="9619"/>
                                              <a:pt x="19488" y="9619"/>
                                              <a:pt x="19488" y="9619"/>
                                            </a:cubicBezTo>
                                            <a:cubicBezTo>
                                              <a:pt x="19488" y="9619"/>
                                              <a:pt x="19488" y="9619"/>
                                              <a:pt x="19488" y="9619"/>
                                            </a:cubicBezTo>
                                            <a:cubicBezTo>
                                              <a:pt x="19488" y="9619"/>
                                              <a:pt x="19481" y="9613"/>
                                              <a:pt x="19481" y="9613"/>
                                            </a:cubicBezTo>
                                            <a:cubicBezTo>
                                              <a:pt x="19494" y="9613"/>
                                              <a:pt x="19500" y="9606"/>
                                              <a:pt x="19507" y="9606"/>
                                            </a:cubicBezTo>
                                            <a:cubicBezTo>
                                              <a:pt x="19507" y="9600"/>
                                              <a:pt x="19500" y="9594"/>
                                              <a:pt x="19494" y="9587"/>
                                            </a:cubicBezTo>
                                            <a:close/>
                                            <a:moveTo>
                                              <a:pt x="19285" y="10638"/>
                                            </a:moveTo>
                                            <a:cubicBezTo>
                                              <a:pt x="19297" y="10644"/>
                                              <a:pt x="19310" y="10644"/>
                                              <a:pt x="19316" y="10644"/>
                                            </a:cubicBezTo>
                                            <a:cubicBezTo>
                                              <a:pt x="19316" y="10638"/>
                                              <a:pt x="19316" y="10625"/>
                                              <a:pt x="19310" y="10612"/>
                                            </a:cubicBezTo>
                                            <a:cubicBezTo>
                                              <a:pt x="19316" y="10612"/>
                                              <a:pt x="19316" y="10619"/>
                                              <a:pt x="19323" y="10619"/>
                                            </a:cubicBezTo>
                                            <a:cubicBezTo>
                                              <a:pt x="19323" y="10612"/>
                                              <a:pt x="19323" y="10612"/>
                                              <a:pt x="19329" y="10606"/>
                                            </a:cubicBezTo>
                                            <a:cubicBezTo>
                                              <a:pt x="19335" y="10619"/>
                                              <a:pt x="19348" y="10625"/>
                                              <a:pt x="19354" y="10625"/>
                                            </a:cubicBezTo>
                                            <a:cubicBezTo>
                                              <a:pt x="19361" y="10619"/>
                                              <a:pt x="19361" y="10606"/>
                                              <a:pt x="19367" y="10593"/>
                                            </a:cubicBezTo>
                                            <a:cubicBezTo>
                                              <a:pt x="19367" y="10593"/>
                                              <a:pt x="19373" y="10599"/>
                                              <a:pt x="19373" y="10599"/>
                                            </a:cubicBezTo>
                                            <a:cubicBezTo>
                                              <a:pt x="19373" y="10599"/>
                                              <a:pt x="19380" y="10593"/>
                                              <a:pt x="19380" y="10587"/>
                                            </a:cubicBezTo>
                                            <a:cubicBezTo>
                                              <a:pt x="19380" y="10599"/>
                                              <a:pt x="19386" y="10612"/>
                                              <a:pt x="19392" y="10619"/>
                                            </a:cubicBezTo>
                                            <a:cubicBezTo>
                                              <a:pt x="19399" y="10619"/>
                                              <a:pt x="19405" y="10612"/>
                                              <a:pt x="19418" y="10599"/>
                                            </a:cubicBezTo>
                                            <a:cubicBezTo>
                                              <a:pt x="19418" y="10606"/>
                                              <a:pt x="19418" y="10606"/>
                                              <a:pt x="19418" y="10612"/>
                                            </a:cubicBezTo>
                                            <a:cubicBezTo>
                                              <a:pt x="19424" y="10612"/>
                                              <a:pt x="19424" y="10612"/>
                                              <a:pt x="19430" y="10606"/>
                                            </a:cubicBezTo>
                                            <a:cubicBezTo>
                                              <a:pt x="19424" y="10619"/>
                                              <a:pt x="19424" y="10631"/>
                                              <a:pt x="19424" y="10638"/>
                                            </a:cubicBezTo>
                                            <a:cubicBezTo>
                                              <a:pt x="19430" y="10638"/>
                                              <a:pt x="19443" y="10638"/>
                                              <a:pt x="19456" y="10631"/>
                                            </a:cubicBezTo>
                                            <a:cubicBezTo>
                                              <a:pt x="19456" y="10638"/>
                                              <a:pt x="19456" y="10638"/>
                                              <a:pt x="19456" y="10644"/>
                                            </a:cubicBezTo>
                                            <a:cubicBezTo>
                                              <a:pt x="19462" y="10644"/>
                                              <a:pt x="19462" y="10644"/>
                                              <a:pt x="19469" y="10650"/>
                                            </a:cubicBezTo>
                                            <a:cubicBezTo>
                                              <a:pt x="19456" y="10657"/>
                                              <a:pt x="19450" y="10669"/>
                                              <a:pt x="19450" y="10676"/>
                                            </a:cubicBezTo>
                                            <a:cubicBezTo>
                                              <a:pt x="19456" y="10682"/>
                                              <a:pt x="19469" y="10682"/>
                                              <a:pt x="19481" y="10689"/>
                                            </a:cubicBezTo>
                                            <a:cubicBezTo>
                                              <a:pt x="19481" y="10689"/>
                                              <a:pt x="19475" y="10695"/>
                                              <a:pt x="19475" y="10695"/>
                                            </a:cubicBezTo>
                                            <a:cubicBezTo>
                                              <a:pt x="19475" y="10695"/>
                                              <a:pt x="19475" y="10695"/>
                                              <a:pt x="19475" y="10695"/>
                                            </a:cubicBezTo>
                                            <a:cubicBezTo>
                                              <a:pt x="19475" y="10695"/>
                                              <a:pt x="19475" y="10695"/>
                                              <a:pt x="19475" y="10695"/>
                                            </a:cubicBezTo>
                                            <a:cubicBezTo>
                                              <a:pt x="19475" y="10695"/>
                                              <a:pt x="19481" y="10701"/>
                                              <a:pt x="19488" y="10701"/>
                                            </a:cubicBezTo>
                                            <a:cubicBezTo>
                                              <a:pt x="19475" y="10701"/>
                                              <a:pt x="19462" y="10708"/>
                                              <a:pt x="19456" y="10714"/>
                                            </a:cubicBezTo>
                                            <a:cubicBezTo>
                                              <a:pt x="19456" y="10720"/>
                                              <a:pt x="19462" y="10727"/>
                                              <a:pt x="19475" y="10740"/>
                                            </a:cubicBezTo>
                                            <a:cubicBezTo>
                                              <a:pt x="19469" y="10740"/>
                                              <a:pt x="19469" y="10740"/>
                                              <a:pt x="19462" y="10740"/>
                                            </a:cubicBezTo>
                                            <a:cubicBezTo>
                                              <a:pt x="19462" y="10746"/>
                                              <a:pt x="19462" y="10746"/>
                                              <a:pt x="19469" y="10752"/>
                                            </a:cubicBezTo>
                                            <a:cubicBezTo>
                                              <a:pt x="19456" y="10746"/>
                                              <a:pt x="19443" y="10746"/>
                                              <a:pt x="19437" y="10746"/>
                                            </a:cubicBezTo>
                                            <a:cubicBezTo>
                                              <a:pt x="19437" y="10752"/>
                                              <a:pt x="19437" y="10765"/>
                                              <a:pt x="19443" y="10778"/>
                                            </a:cubicBezTo>
                                            <a:cubicBezTo>
                                              <a:pt x="19437" y="10778"/>
                                              <a:pt x="19437" y="10778"/>
                                              <a:pt x="19430" y="10771"/>
                                            </a:cubicBezTo>
                                            <a:cubicBezTo>
                                              <a:pt x="19430" y="10778"/>
                                              <a:pt x="19430" y="10778"/>
                                              <a:pt x="19424" y="10784"/>
                                            </a:cubicBezTo>
                                            <a:cubicBezTo>
                                              <a:pt x="19418" y="10771"/>
                                              <a:pt x="19405" y="10765"/>
                                              <a:pt x="19399" y="10765"/>
                                            </a:cubicBezTo>
                                            <a:cubicBezTo>
                                              <a:pt x="19392" y="10771"/>
                                              <a:pt x="19392" y="10784"/>
                                              <a:pt x="19386" y="10797"/>
                                            </a:cubicBezTo>
                                            <a:cubicBezTo>
                                              <a:pt x="19386" y="10797"/>
                                              <a:pt x="19380" y="10790"/>
                                              <a:pt x="19380" y="10790"/>
                                            </a:cubicBezTo>
                                            <a:cubicBezTo>
                                              <a:pt x="19380" y="10790"/>
                                              <a:pt x="19373" y="10797"/>
                                              <a:pt x="19373" y="10803"/>
                                            </a:cubicBezTo>
                                            <a:cubicBezTo>
                                              <a:pt x="19373" y="10790"/>
                                              <a:pt x="19367" y="10778"/>
                                              <a:pt x="19361" y="10771"/>
                                            </a:cubicBezTo>
                                            <a:cubicBezTo>
                                              <a:pt x="19354" y="10771"/>
                                              <a:pt x="19348" y="10778"/>
                                              <a:pt x="19335" y="10790"/>
                                            </a:cubicBezTo>
                                            <a:cubicBezTo>
                                              <a:pt x="19335" y="10784"/>
                                              <a:pt x="19335" y="10784"/>
                                              <a:pt x="19335" y="10778"/>
                                            </a:cubicBezTo>
                                            <a:cubicBezTo>
                                              <a:pt x="19329" y="10778"/>
                                              <a:pt x="19329" y="10778"/>
                                              <a:pt x="19323" y="10784"/>
                                            </a:cubicBezTo>
                                            <a:cubicBezTo>
                                              <a:pt x="19329" y="10771"/>
                                              <a:pt x="19329" y="10759"/>
                                              <a:pt x="19329" y="10752"/>
                                            </a:cubicBezTo>
                                            <a:cubicBezTo>
                                              <a:pt x="19323" y="10752"/>
                                              <a:pt x="19310" y="10752"/>
                                              <a:pt x="19297" y="10759"/>
                                            </a:cubicBezTo>
                                            <a:cubicBezTo>
                                              <a:pt x="19297" y="10752"/>
                                              <a:pt x="19297" y="10752"/>
                                              <a:pt x="19297" y="10746"/>
                                            </a:cubicBezTo>
                                            <a:cubicBezTo>
                                              <a:pt x="19291" y="10746"/>
                                              <a:pt x="19291" y="10746"/>
                                              <a:pt x="19285" y="10740"/>
                                            </a:cubicBezTo>
                                            <a:cubicBezTo>
                                              <a:pt x="19297" y="10733"/>
                                              <a:pt x="19304" y="10720"/>
                                              <a:pt x="19304" y="10714"/>
                                            </a:cubicBezTo>
                                            <a:cubicBezTo>
                                              <a:pt x="19297" y="10708"/>
                                              <a:pt x="19291" y="10708"/>
                                              <a:pt x="19278" y="10701"/>
                                            </a:cubicBezTo>
                                            <a:cubicBezTo>
                                              <a:pt x="19278" y="10701"/>
                                              <a:pt x="19285" y="10695"/>
                                              <a:pt x="19285" y="10695"/>
                                            </a:cubicBezTo>
                                            <a:cubicBezTo>
                                              <a:pt x="19285" y="10695"/>
                                              <a:pt x="19285" y="10695"/>
                                              <a:pt x="19285" y="10695"/>
                                            </a:cubicBezTo>
                                            <a:cubicBezTo>
                                              <a:pt x="19285" y="10695"/>
                                              <a:pt x="19285" y="10695"/>
                                              <a:pt x="19285" y="10695"/>
                                            </a:cubicBezTo>
                                            <a:cubicBezTo>
                                              <a:pt x="19285" y="10695"/>
                                              <a:pt x="19278" y="10689"/>
                                              <a:pt x="19278" y="10689"/>
                                            </a:cubicBezTo>
                                            <a:cubicBezTo>
                                              <a:pt x="19291" y="10689"/>
                                              <a:pt x="19304" y="10682"/>
                                              <a:pt x="19310" y="10676"/>
                                            </a:cubicBezTo>
                                            <a:cubicBezTo>
                                              <a:pt x="19310" y="10669"/>
                                              <a:pt x="19304" y="10663"/>
                                              <a:pt x="19291" y="10650"/>
                                            </a:cubicBezTo>
                                            <a:cubicBezTo>
                                              <a:pt x="19297" y="10650"/>
                                              <a:pt x="19297" y="10650"/>
                                              <a:pt x="19304" y="10650"/>
                                            </a:cubicBezTo>
                                            <a:cubicBezTo>
                                              <a:pt x="19285" y="10644"/>
                                              <a:pt x="19285" y="10644"/>
                                              <a:pt x="19285" y="10638"/>
                                            </a:cubicBezTo>
                                            <a:close/>
                                            <a:moveTo>
                                              <a:pt x="19266" y="9988"/>
                                            </a:moveTo>
                                            <a:cubicBezTo>
                                              <a:pt x="19259" y="10007"/>
                                              <a:pt x="19247" y="10020"/>
                                              <a:pt x="19240" y="10039"/>
                                            </a:cubicBezTo>
                                            <a:cubicBezTo>
                                              <a:pt x="19240" y="10039"/>
                                              <a:pt x="19240" y="10033"/>
                                              <a:pt x="19234" y="10033"/>
                                            </a:cubicBezTo>
                                            <a:cubicBezTo>
                                              <a:pt x="19227" y="10027"/>
                                              <a:pt x="19221" y="10020"/>
                                              <a:pt x="19215" y="10014"/>
                                            </a:cubicBezTo>
                                            <a:cubicBezTo>
                                              <a:pt x="19234" y="10007"/>
                                              <a:pt x="19253" y="10001"/>
                                              <a:pt x="19266" y="9988"/>
                                            </a:cubicBezTo>
                                            <a:close/>
                                            <a:moveTo>
                                              <a:pt x="19024" y="9263"/>
                                            </a:moveTo>
                                            <a:cubicBezTo>
                                              <a:pt x="19050" y="9237"/>
                                              <a:pt x="19075" y="9205"/>
                                              <a:pt x="19101" y="9154"/>
                                            </a:cubicBezTo>
                                            <a:lnTo>
                                              <a:pt x="19101" y="9154"/>
                                            </a:lnTo>
                                            <a:cubicBezTo>
                                              <a:pt x="19120" y="9193"/>
                                              <a:pt x="19145" y="9231"/>
                                              <a:pt x="19170" y="9250"/>
                                            </a:cubicBezTo>
                                            <a:cubicBezTo>
                                              <a:pt x="19177" y="9275"/>
                                              <a:pt x="19189" y="9294"/>
                                              <a:pt x="19208" y="9320"/>
                                            </a:cubicBezTo>
                                            <a:cubicBezTo>
                                              <a:pt x="19145" y="9294"/>
                                              <a:pt x="19082" y="9269"/>
                                              <a:pt x="19024" y="9263"/>
                                            </a:cubicBezTo>
                                            <a:close/>
                                            <a:moveTo>
                                              <a:pt x="19183" y="9931"/>
                                            </a:moveTo>
                                            <a:cubicBezTo>
                                              <a:pt x="19164" y="9963"/>
                                              <a:pt x="19151" y="10001"/>
                                              <a:pt x="19145" y="10033"/>
                                            </a:cubicBezTo>
                                            <a:cubicBezTo>
                                              <a:pt x="19151" y="10033"/>
                                              <a:pt x="19164" y="10033"/>
                                              <a:pt x="19170" y="10027"/>
                                            </a:cubicBezTo>
                                            <a:cubicBezTo>
                                              <a:pt x="19158" y="10058"/>
                                              <a:pt x="19158" y="10103"/>
                                              <a:pt x="19158" y="10141"/>
                                            </a:cubicBezTo>
                                            <a:cubicBezTo>
                                              <a:pt x="19139" y="10109"/>
                                              <a:pt x="19113" y="10077"/>
                                              <a:pt x="19094" y="10046"/>
                                            </a:cubicBezTo>
                                            <a:cubicBezTo>
                                              <a:pt x="19075" y="10020"/>
                                              <a:pt x="19056" y="10001"/>
                                              <a:pt x="19031" y="9982"/>
                                            </a:cubicBezTo>
                                            <a:cubicBezTo>
                                              <a:pt x="19082" y="9976"/>
                                              <a:pt x="19132" y="9956"/>
                                              <a:pt x="19183" y="9931"/>
                                            </a:cubicBezTo>
                                            <a:close/>
                                            <a:moveTo>
                                              <a:pt x="19024" y="13114"/>
                                            </a:moveTo>
                                            <a:cubicBezTo>
                                              <a:pt x="19031" y="13095"/>
                                              <a:pt x="19031" y="13082"/>
                                              <a:pt x="19031" y="13063"/>
                                            </a:cubicBezTo>
                                            <a:cubicBezTo>
                                              <a:pt x="19050" y="13069"/>
                                              <a:pt x="19063" y="13069"/>
                                              <a:pt x="19082" y="13069"/>
                                            </a:cubicBezTo>
                                            <a:cubicBezTo>
                                              <a:pt x="19101" y="13069"/>
                                              <a:pt x="19113" y="13069"/>
                                              <a:pt x="19132" y="13063"/>
                                            </a:cubicBezTo>
                                            <a:cubicBezTo>
                                              <a:pt x="19132" y="13082"/>
                                              <a:pt x="19139" y="13095"/>
                                              <a:pt x="19139" y="13114"/>
                                            </a:cubicBezTo>
                                            <a:cubicBezTo>
                                              <a:pt x="19145" y="13133"/>
                                              <a:pt x="19151" y="13146"/>
                                              <a:pt x="19158" y="13159"/>
                                            </a:cubicBezTo>
                                            <a:cubicBezTo>
                                              <a:pt x="19145" y="13165"/>
                                              <a:pt x="19126" y="13171"/>
                                              <a:pt x="19113" y="13184"/>
                                            </a:cubicBezTo>
                                            <a:cubicBezTo>
                                              <a:pt x="19101" y="13197"/>
                                              <a:pt x="19088" y="13203"/>
                                              <a:pt x="19075" y="13222"/>
                                            </a:cubicBezTo>
                                            <a:lnTo>
                                              <a:pt x="19075" y="13222"/>
                                            </a:lnTo>
                                            <a:cubicBezTo>
                                              <a:pt x="19063" y="13210"/>
                                              <a:pt x="19050" y="13197"/>
                                              <a:pt x="19037" y="13184"/>
                                            </a:cubicBezTo>
                                            <a:cubicBezTo>
                                              <a:pt x="19024" y="13171"/>
                                              <a:pt x="19005" y="13165"/>
                                              <a:pt x="18993" y="13159"/>
                                            </a:cubicBezTo>
                                            <a:cubicBezTo>
                                              <a:pt x="19012" y="13146"/>
                                              <a:pt x="19018" y="13127"/>
                                              <a:pt x="19024" y="13114"/>
                                            </a:cubicBezTo>
                                            <a:close/>
                                            <a:moveTo>
                                              <a:pt x="19005" y="13693"/>
                                            </a:moveTo>
                                            <a:cubicBezTo>
                                              <a:pt x="18986" y="13725"/>
                                              <a:pt x="18986" y="13770"/>
                                              <a:pt x="18986" y="13814"/>
                                            </a:cubicBezTo>
                                            <a:cubicBezTo>
                                              <a:pt x="18974" y="13795"/>
                                              <a:pt x="18961" y="13770"/>
                                              <a:pt x="18942" y="13751"/>
                                            </a:cubicBezTo>
                                            <a:cubicBezTo>
                                              <a:pt x="18961" y="13732"/>
                                              <a:pt x="18986" y="13712"/>
                                              <a:pt x="19005" y="13693"/>
                                            </a:cubicBezTo>
                                            <a:close/>
                                            <a:moveTo>
                                              <a:pt x="18764" y="14566"/>
                                            </a:moveTo>
                                            <a:cubicBezTo>
                                              <a:pt x="18758" y="14578"/>
                                              <a:pt x="18752" y="14591"/>
                                              <a:pt x="18745" y="14604"/>
                                            </a:cubicBezTo>
                                            <a:cubicBezTo>
                                              <a:pt x="18701" y="14610"/>
                                              <a:pt x="18663" y="14623"/>
                                              <a:pt x="18625" y="14636"/>
                                            </a:cubicBezTo>
                                            <a:cubicBezTo>
                                              <a:pt x="18619" y="14629"/>
                                              <a:pt x="18606" y="14629"/>
                                              <a:pt x="18599" y="14623"/>
                                            </a:cubicBezTo>
                                            <a:cubicBezTo>
                                              <a:pt x="18657" y="14610"/>
                                              <a:pt x="18714" y="14591"/>
                                              <a:pt x="18764" y="14566"/>
                                            </a:cubicBezTo>
                                            <a:close/>
                                            <a:moveTo>
                                              <a:pt x="4802" y="17780"/>
                                            </a:moveTo>
                                            <a:cubicBezTo>
                                              <a:pt x="4789" y="17793"/>
                                              <a:pt x="4777" y="17799"/>
                                              <a:pt x="4764" y="17819"/>
                                            </a:cubicBezTo>
                                            <a:cubicBezTo>
                                              <a:pt x="4751" y="17806"/>
                                              <a:pt x="4739" y="17793"/>
                                              <a:pt x="4726" y="17780"/>
                                            </a:cubicBezTo>
                                            <a:cubicBezTo>
                                              <a:pt x="4713" y="17768"/>
                                              <a:pt x="4694" y="17761"/>
                                              <a:pt x="4682" y="17755"/>
                                            </a:cubicBezTo>
                                            <a:cubicBezTo>
                                              <a:pt x="4688" y="17742"/>
                                              <a:pt x="4701" y="17723"/>
                                              <a:pt x="4701" y="17710"/>
                                            </a:cubicBezTo>
                                            <a:cubicBezTo>
                                              <a:pt x="4707" y="17691"/>
                                              <a:pt x="4707" y="17679"/>
                                              <a:pt x="4707" y="17659"/>
                                            </a:cubicBezTo>
                                            <a:cubicBezTo>
                                              <a:pt x="4726" y="17666"/>
                                              <a:pt x="4739" y="17666"/>
                                              <a:pt x="4758" y="17666"/>
                                            </a:cubicBezTo>
                                            <a:cubicBezTo>
                                              <a:pt x="4777" y="17666"/>
                                              <a:pt x="4789" y="17666"/>
                                              <a:pt x="4808" y="17659"/>
                                            </a:cubicBezTo>
                                            <a:cubicBezTo>
                                              <a:pt x="4808" y="17679"/>
                                              <a:pt x="4815" y="17691"/>
                                              <a:pt x="4815" y="17710"/>
                                            </a:cubicBezTo>
                                            <a:cubicBezTo>
                                              <a:pt x="4821" y="17729"/>
                                              <a:pt x="4827" y="17742"/>
                                              <a:pt x="4834" y="17755"/>
                                            </a:cubicBezTo>
                                            <a:cubicBezTo>
                                              <a:pt x="4827" y="17761"/>
                                              <a:pt x="4815" y="17774"/>
                                              <a:pt x="4802" y="17780"/>
                                            </a:cubicBezTo>
                                            <a:close/>
                                            <a:moveTo>
                                              <a:pt x="7727" y="19563"/>
                                            </a:moveTo>
                                            <a:cubicBezTo>
                                              <a:pt x="7727" y="19556"/>
                                              <a:pt x="7727" y="19550"/>
                                              <a:pt x="7727" y="19550"/>
                                            </a:cubicBezTo>
                                            <a:cubicBezTo>
                                              <a:pt x="7727" y="19544"/>
                                              <a:pt x="7727" y="19544"/>
                                              <a:pt x="7727" y="19537"/>
                                            </a:cubicBezTo>
                                            <a:cubicBezTo>
                                              <a:pt x="7733" y="19537"/>
                                              <a:pt x="7739" y="19544"/>
                                              <a:pt x="7746" y="19544"/>
                                            </a:cubicBezTo>
                                            <a:cubicBezTo>
                                              <a:pt x="7739" y="19550"/>
                                              <a:pt x="7733" y="19556"/>
                                              <a:pt x="7727" y="19563"/>
                                            </a:cubicBezTo>
                                            <a:close/>
                                            <a:moveTo>
                                              <a:pt x="8107" y="19474"/>
                                            </a:moveTo>
                                            <a:cubicBezTo>
                                              <a:pt x="8094" y="19480"/>
                                              <a:pt x="8088" y="19493"/>
                                              <a:pt x="8075" y="19499"/>
                                            </a:cubicBezTo>
                                            <a:lnTo>
                                              <a:pt x="8075" y="19499"/>
                                            </a:lnTo>
                                            <a:cubicBezTo>
                                              <a:pt x="8069" y="19486"/>
                                              <a:pt x="8056" y="19480"/>
                                              <a:pt x="8044" y="19474"/>
                                            </a:cubicBezTo>
                                            <a:cubicBezTo>
                                              <a:pt x="8031" y="19467"/>
                                              <a:pt x="8018" y="19461"/>
                                              <a:pt x="8006" y="19455"/>
                                            </a:cubicBezTo>
                                            <a:cubicBezTo>
                                              <a:pt x="8012" y="19442"/>
                                              <a:pt x="8018" y="19429"/>
                                              <a:pt x="8025" y="19416"/>
                                            </a:cubicBezTo>
                                            <a:cubicBezTo>
                                              <a:pt x="8031" y="19404"/>
                                              <a:pt x="8031" y="19391"/>
                                              <a:pt x="8031" y="19378"/>
                                            </a:cubicBezTo>
                                            <a:cubicBezTo>
                                              <a:pt x="8044" y="19385"/>
                                              <a:pt x="8056" y="19385"/>
                                              <a:pt x="8069" y="19385"/>
                                            </a:cubicBezTo>
                                            <a:lnTo>
                                              <a:pt x="8069" y="19385"/>
                                            </a:lnTo>
                                            <a:cubicBezTo>
                                              <a:pt x="8082" y="19385"/>
                                              <a:pt x="8094" y="19385"/>
                                              <a:pt x="8107" y="19378"/>
                                            </a:cubicBezTo>
                                            <a:cubicBezTo>
                                              <a:pt x="8107" y="19391"/>
                                              <a:pt x="8107" y="19404"/>
                                              <a:pt x="8113" y="19416"/>
                                            </a:cubicBezTo>
                                            <a:cubicBezTo>
                                              <a:pt x="8120" y="19429"/>
                                              <a:pt x="8126" y="19442"/>
                                              <a:pt x="8133" y="19455"/>
                                            </a:cubicBezTo>
                                            <a:cubicBezTo>
                                              <a:pt x="8133" y="19461"/>
                                              <a:pt x="8120" y="19467"/>
                                              <a:pt x="8107" y="19474"/>
                                            </a:cubicBezTo>
                                            <a:close/>
                                            <a:moveTo>
                                              <a:pt x="8469" y="19614"/>
                                            </a:moveTo>
                                            <a:cubicBezTo>
                                              <a:pt x="8469" y="19607"/>
                                              <a:pt x="8462" y="19607"/>
                                              <a:pt x="8462" y="19601"/>
                                            </a:cubicBezTo>
                                            <a:cubicBezTo>
                                              <a:pt x="8450" y="19582"/>
                                              <a:pt x="8431" y="19563"/>
                                              <a:pt x="8418" y="19544"/>
                                            </a:cubicBezTo>
                                            <a:cubicBezTo>
                                              <a:pt x="8431" y="19544"/>
                                              <a:pt x="8450" y="19537"/>
                                              <a:pt x="8462" y="19531"/>
                                            </a:cubicBezTo>
                                            <a:cubicBezTo>
                                              <a:pt x="8469" y="19563"/>
                                              <a:pt x="8488" y="19595"/>
                                              <a:pt x="8507" y="19627"/>
                                            </a:cubicBezTo>
                                            <a:cubicBezTo>
                                              <a:pt x="8494" y="19620"/>
                                              <a:pt x="8481" y="19620"/>
                                              <a:pt x="8469" y="19614"/>
                                            </a:cubicBezTo>
                                            <a:close/>
                                            <a:moveTo>
                                              <a:pt x="8545" y="19506"/>
                                            </a:moveTo>
                                            <a:cubicBezTo>
                                              <a:pt x="8551" y="19499"/>
                                              <a:pt x="8558" y="19499"/>
                                              <a:pt x="8564" y="19493"/>
                                            </a:cubicBezTo>
                                            <a:cubicBezTo>
                                              <a:pt x="8570" y="19506"/>
                                              <a:pt x="8570" y="19512"/>
                                              <a:pt x="8577" y="19525"/>
                                            </a:cubicBezTo>
                                            <a:cubicBezTo>
                                              <a:pt x="8564" y="19518"/>
                                              <a:pt x="8551" y="19512"/>
                                              <a:pt x="8545" y="19506"/>
                                            </a:cubicBezTo>
                                            <a:close/>
                                            <a:moveTo>
                                              <a:pt x="9033" y="20028"/>
                                            </a:moveTo>
                                            <a:cubicBezTo>
                                              <a:pt x="9033" y="20034"/>
                                              <a:pt x="9040" y="20040"/>
                                              <a:pt x="9052" y="20053"/>
                                            </a:cubicBezTo>
                                            <a:cubicBezTo>
                                              <a:pt x="9046" y="20053"/>
                                              <a:pt x="9046" y="20053"/>
                                              <a:pt x="9040" y="20053"/>
                                            </a:cubicBezTo>
                                            <a:cubicBezTo>
                                              <a:pt x="9040" y="20059"/>
                                              <a:pt x="9040" y="20059"/>
                                              <a:pt x="9046" y="20066"/>
                                            </a:cubicBezTo>
                                            <a:cubicBezTo>
                                              <a:pt x="9033" y="20059"/>
                                              <a:pt x="9021" y="20059"/>
                                              <a:pt x="9014" y="20059"/>
                                            </a:cubicBezTo>
                                            <a:cubicBezTo>
                                              <a:pt x="9014" y="20066"/>
                                              <a:pt x="9014" y="20079"/>
                                              <a:pt x="9021" y="20091"/>
                                            </a:cubicBezTo>
                                            <a:cubicBezTo>
                                              <a:pt x="9014" y="20091"/>
                                              <a:pt x="9014" y="20091"/>
                                              <a:pt x="9008" y="20085"/>
                                            </a:cubicBezTo>
                                            <a:cubicBezTo>
                                              <a:pt x="9008" y="20091"/>
                                              <a:pt x="9008" y="20091"/>
                                              <a:pt x="9002" y="20098"/>
                                            </a:cubicBezTo>
                                            <a:cubicBezTo>
                                              <a:pt x="8995" y="20085"/>
                                              <a:pt x="8983" y="20079"/>
                                              <a:pt x="8976" y="20079"/>
                                            </a:cubicBezTo>
                                            <a:cubicBezTo>
                                              <a:pt x="8970" y="20085"/>
                                              <a:pt x="8970" y="20098"/>
                                              <a:pt x="8964" y="20110"/>
                                            </a:cubicBezTo>
                                            <a:cubicBezTo>
                                              <a:pt x="8964" y="20110"/>
                                              <a:pt x="8957" y="20104"/>
                                              <a:pt x="8957" y="20104"/>
                                            </a:cubicBezTo>
                                            <a:cubicBezTo>
                                              <a:pt x="8957" y="20104"/>
                                              <a:pt x="8951" y="20110"/>
                                              <a:pt x="8951" y="20117"/>
                                            </a:cubicBezTo>
                                            <a:cubicBezTo>
                                              <a:pt x="8951" y="20104"/>
                                              <a:pt x="8944" y="20091"/>
                                              <a:pt x="8938" y="20085"/>
                                            </a:cubicBezTo>
                                            <a:cubicBezTo>
                                              <a:pt x="8932" y="20085"/>
                                              <a:pt x="8925" y="20091"/>
                                              <a:pt x="8913" y="20104"/>
                                            </a:cubicBezTo>
                                            <a:cubicBezTo>
                                              <a:pt x="8913" y="20098"/>
                                              <a:pt x="8913" y="20098"/>
                                              <a:pt x="8913" y="20091"/>
                                            </a:cubicBezTo>
                                            <a:cubicBezTo>
                                              <a:pt x="8906" y="20091"/>
                                              <a:pt x="8906" y="20091"/>
                                              <a:pt x="8900" y="20098"/>
                                            </a:cubicBezTo>
                                            <a:cubicBezTo>
                                              <a:pt x="8906" y="20085"/>
                                              <a:pt x="8906" y="20072"/>
                                              <a:pt x="8906" y="20066"/>
                                            </a:cubicBezTo>
                                            <a:cubicBezTo>
                                              <a:pt x="8900" y="20066"/>
                                              <a:pt x="8887" y="20066"/>
                                              <a:pt x="8875" y="20072"/>
                                            </a:cubicBezTo>
                                            <a:cubicBezTo>
                                              <a:pt x="8875" y="20066"/>
                                              <a:pt x="8875" y="20066"/>
                                              <a:pt x="8875" y="20059"/>
                                            </a:cubicBezTo>
                                            <a:cubicBezTo>
                                              <a:pt x="8868" y="20059"/>
                                              <a:pt x="8868" y="20059"/>
                                              <a:pt x="8862" y="20053"/>
                                            </a:cubicBezTo>
                                            <a:cubicBezTo>
                                              <a:pt x="8875" y="20047"/>
                                              <a:pt x="8881" y="20034"/>
                                              <a:pt x="8881" y="20028"/>
                                            </a:cubicBezTo>
                                            <a:cubicBezTo>
                                              <a:pt x="8875" y="20021"/>
                                              <a:pt x="8868" y="20021"/>
                                              <a:pt x="8856" y="20015"/>
                                            </a:cubicBezTo>
                                            <a:cubicBezTo>
                                              <a:pt x="8856" y="20015"/>
                                              <a:pt x="8862" y="20008"/>
                                              <a:pt x="8862" y="20008"/>
                                            </a:cubicBezTo>
                                            <a:cubicBezTo>
                                              <a:pt x="8862" y="20008"/>
                                              <a:pt x="8862" y="20008"/>
                                              <a:pt x="8862" y="20008"/>
                                            </a:cubicBezTo>
                                            <a:cubicBezTo>
                                              <a:pt x="8862" y="20008"/>
                                              <a:pt x="8862" y="20008"/>
                                              <a:pt x="8862" y="20008"/>
                                            </a:cubicBezTo>
                                            <a:cubicBezTo>
                                              <a:pt x="8862" y="20008"/>
                                              <a:pt x="8856" y="20002"/>
                                              <a:pt x="8856" y="20002"/>
                                            </a:cubicBezTo>
                                            <a:cubicBezTo>
                                              <a:pt x="8868" y="20002"/>
                                              <a:pt x="8881" y="19996"/>
                                              <a:pt x="8887" y="19989"/>
                                            </a:cubicBezTo>
                                            <a:cubicBezTo>
                                              <a:pt x="8887" y="19983"/>
                                              <a:pt x="8881" y="19977"/>
                                              <a:pt x="8868" y="19964"/>
                                            </a:cubicBezTo>
                                            <a:cubicBezTo>
                                              <a:pt x="8875" y="19964"/>
                                              <a:pt x="8875" y="19964"/>
                                              <a:pt x="8881" y="19964"/>
                                            </a:cubicBezTo>
                                            <a:cubicBezTo>
                                              <a:pt x="8881" y="19958"/>
                                              <a:pt x="8881" y="19958"/>
                                              <a:pt x="8875" y="19951"/>
                                            </a:cubicBezTo>
                                            <a:cubicBezTo>
                                              <a:pt x="8887" y="19958"/>
                                              <a:pt x="8900" y="19958"/>
                                              <a:pt x="8906" y="19958"/>
                                            </a:cubicBezTo>
                                            <a:cubicBezTo>
                                              <a:pt x="8906" y="19951"/>
                                              <a:pt x="8906" y="19938"/>
                                              <a:pt x="8900" y="19926"/>
                                            </a:cubicBezTo>
                                            <a:cubicBezTo>
                                              <a:pt x="8906" y="19926"/>
                                              <a:pt x="8906" y="19932"/>
                                              <a:pt x="8913" y="19932"/>
                                            </a:cubicBezTo>
                                            <a:cubicBezTo>
                                              <a:pt x="8913" y="19926"/>
                                              <a:pt x="8913" y="19926"/>
                                              <a:pt x="8919" y="19919"/>
                                            </a:cubicBezTo>
                                            <a:cubicBezTo>
                                              <a:pt x="8925" y="19932"/>
                                              <a:pt x="8938" y="19938"/>
                                              <a:pt x="8944" y="19938"/>
                                            </a:cubicBezTo>
                                            <a:cubicBezTo>
                                              <a:pt x="8951" y="19932"/>
                                              <a:pt x="8951" y="19919"/>
                                              <a:pt x="8957" y="19907"/>
                                            </a:cubicBezTo>
                                            <a:cubicBezTo>
                                              <a:pt x="8957" y="19907"/>
                                              <a:pt x="8964" y="19913"/>
                                              <a:pt x="8964" y="19913"/>
                                            </a:cubicBezTo>
                                            <a:cubicBezTo>
                                              <a:pt x="8964" y="19913"/>
                                              <a:pt x="8970" y="19907"/>
                                              <a:pt x="8970" y="19900"/>
                                            </a:cubicBezTo>
                                            <a:cubicBezTo>
                                              <a:pt x="8970" y="19913"/>
                                              <a:pt x="8976" y="19926"/>
                                              <a:pt x="8983" y="19932"/>
                                            </a:cubicBezTo>
                                            <a:cubicBezTo>
                                              <a:pt x="8989" y="19932"/>
                                              <a:pt x="8995" y="19926"/>
                                              <a:pt x="9008" y="19913"/>
                                            </a:cubicBezTo>
                                            <a:cubicBezTo>
                                              <a:pt x="9008" y="19919"/>
                                              <a:pt x="9008" y="19919"/>
                                              <a:pt x="9008" y="19926"/>
                                            </a:cubicBezTo>
                                            <a:cubicBezTo>
                                              <a:pt x="9014" y="19926"/>
                                              <a:pt x="9014" y="19926"/>
                                              <a:pt x="9021" y="19919"/>
                                            </a:cubicBezTo>
                                            <a:cubicBezTo>
                                              <a:pt x="9014" y="19932"/>
                                              <a:pt x="9014" y="19945"/>
                                              <a:pt x="9014" y="19951"/>
                                            </a:cubicBezTo>
                                            <a:cubicBezTo>
                                              <a:pt x="9021" y="19951"/>
                                              <a:pt x="9033" y="19951"/>
                                              <a:pt x="9046" y="19945"/>
                                            </a:cubicBezTo>
                                            <a:cubicBezTo>
                                              <a:pt x="9046" y="19951"/>
                                              <a:pt x="9046" y="19951"/>
                                              <a:pt x="9046" y="19958"/>
                                            </a:cubicBezTo>
                                            <a:cubicBezTo>
                                              <a:pt x="9052" y="19958"/>
                                              <a:pt x="9052" y="19958"/>
                                              <a:pt x="9059" y="19964"/>
                                            </a:cubicBezTo>
                                            <a:cubicBezTo>
                                              <a:pt x="9046" y="19970"/>
                                              <a:pt x="9040" y="19983"/>
                                              <a:pt x="9040" y="19989"/>
                                            </a:cubicBezTo>
                                            <a:cubicBezTo>
                                              <a:pt x="9046" y="19996"/>
                                              <a:pt x="9059" y="19996"/>
                                              <a:pt x="9071" y="20002"/>
                                            </a:cubicBezTo>
                                            <a:cubicBezTo>
                                              <a:pt x="9071" y="20002"/>
                                              <a:pt x="9065" y="20008"/>
                                              <a:pt x="9065" y="20008"/>
                                            </a:cubicBezTo>
                                            <a:cubicBezTo>
                                              <a:pt x="9065" y="20008"/>
                                              <a:pt x="9065" y="20008"/>
                                              <a:pt x="9065" y="20008"/>
                                            </a:cubicBezTo>
                                            <a:cubicBezTo>
                                              <a:pt x="9065" y="20008"/>
                                              <a:pt x="9065" y="20008"/>
                                              <a:pt x="9065" y="20008"/>
                                            </a:cubicBezTo>
                                            <a:cubicBezTo>
                                              <a:pt x="9065" y="20008"/>
                                              <a:pt x="9071" y="20015"/>
                                              <a:pt x="9078" y="20015"/>
                                            </a:cubicBezTo>
                                            <a:cubicBezTo>
                                              <a:pt x="9052" y="20015"/>
                                              <a:pt x="9040" y="20021"/>
                                              <a:pt x="9033" y="20028"/>
                                            </a:cubicBezTo>
                                            <a:close/>
                                            <a:moveTo>
                                              <a:pt x="9331" y="19550"/>
                                            </a:moveTo>
                                            <a:cubicBezTo>
                                              <a:pt x="9331" y="19544"/>
                                              <a:pt x="9338" y="19544"/>
                                              <a:pt x="9338" y="19537"/>
                                            </a:cubicBezTo>
                                            <a:cubicBezTo>
                                              <a:pt x="9338" y="19537"/>
                                              <a:pt x="9338" y="19544"/>
                                              <a:pt x="9338" y="19544"/>
                                            </a:cubicBezTo>
                                            <a:cubicBezTo>
                                              <a:pt x="9338" y="19544"/>
                                              <a:pt x="9338" y="19544"/>
                                              <a:pt x="9331" y="19550"/>
                                            </a:cubicBezTo>
                                            <a:close/>
                                            <a:moveTo>
                                              <a:pt x="9528" y="19786"/>
                                            </a:moveTo>
                                            <a:cubicBezTo>
                                              <a:pt x="9534" y="19792"/>
                                              <a:pt x="9541" y="19792"/>
                                              <a:pt x="9547" y="19798"/>
                                            </a:cubicBezTo>
                                            <a:cubicBezTo>
                                              <a:pt x="9534" y="19798"/>
                                              <a:pt x="9522" y="19798"/>
                                              <a:pt x="9509" y="19798"/>
                                            </a:cubicBezTo>
                                            <a:cubicBezTo>
                                              <a:pt x="9515" y="19792"/>
                                              <a:pt x="9522" y="19792"/>
                                              <a:pt x="9528" y="19786"/>
                                            </a:cubicBezTo>
                                            <a:close/>
                                            <a:moveTo>
                                              <a:pt x="9534" y="20225"/>
                                            </a:moveTo>
                                            <a:cubicBezTo>
                                              <a:pt x="9547" y="20225"/>
                                              <a:pt x="9553" y="20225"/>
                                              <a:pt x="9566" y="20225"/>
                                            </a:cubicBezTo>
                                            <a:cubicBezTo>
                                              <a:pt x="9566" y="20231"/>
                                              <a:pt x="9566" y="20238"/>
                                              <a:pt x="9566" y="20250"/>
                                            </a:cubicBezTo>
                                            <a:cubicBezTo>
                                              <a:pt x="9560" y="20244"/>
                                              <a:pt x="9547" y="20238"/>
                                              <a:pt x="9534" y="20225"/>
                                            </a:cubicBezTo>
                                            <a:close/>
                                            <a:moveTo>
                                              <a:pt x="9573" y="20117"/>
                                            </a:moveTo>
                                            <a:cubicBezTo>
                                              <a:pt x="9560" y="20110"/>
                                              <a:pt x="9553" y="20104"/>
                                              <a:pt x="9541" y="20098"/>
                                            </a:cubicBezTo>
                                            <a:cubicBezTo>
                                              <a:pt x="9553" y="20098"/>
                                              <a:pt x="9566" y="20098"/>
                                              <a:pt x="9579" y="20098"/>
                                            </a:cubicBezTo>
                                            <a:cubicBezTo>
                                              <a:pt x="9573" y="20104"/>
                                              <a:pt x="9573" y="20110"/>
                                              <a:pt x="9573" y="20117"/>
                                            </a:cubicBezTo>
                                            <a:close/>
                                            <a:moveTo>
                                              <a:pt x="9661" y="19919"/>
                                            </a:moveTo>
                                            <a:cubicBezTo>
                                              <a:pt x="9630" y="19913"/>
                                              <a:pt x="9598" y="19913"/>
                                              <a:pt x="9573" y="19907"/>
                                            </a:cubicBezTo>
                                            <a:cubicBezTo>
                                              <a:pt x="9611" y="19888"/>
                                              <a:pt x="9642" y="19862"/>
                                              <a:pt x="9661" y="19837"/>
                                            </a:cubicBezTo>
                                            <a:cubicBezTo>
                                              <a:pt x="9680" y="19843"/>
                                              <a:pt x="9699" y="19849"/>
                                              <a:pt x="9725" y="19849"/>
                                            </a:cubicBezTo>
                                            <a:cubicBezTo>
                                              <a:pt x="9699" y="19868"/>
                                              <a:pt x="9680" y="19894"/>
                                              <a:pt x="9661" y="19919"/>
                                            </a:cubicBezTo>
                                            <a:close/>
                                            <a:moveTo>
                                              <a:pt x="10175" y="19767"/>
                                            </a:moveTo>
                                            <a:cubicBezTo>
                                              <a:pt x="10162" y="19779"/>
                                              <a:pt x="10150" y="19786"/>
                                              <a:pt x="10137" y="19805"/>
                                            </a:cubicBezTo>
                                            <a:cubicBezTo>
                                              <a:pt x="10124" y="19792"/>
                                              <a:pt x="10112" y="19779"/>
                                              <a:pt x="10099" y="19767"/>
                                            </a:cubicBezTo>
                                            <a:cubicBezTo>
                                              <a:pt x="10086" y="19754"/>
                                              <a:pt x="10067" y="19747"/>
                                              <a:pt x="10055" y="19741"/>
                                            </a:cubicBezTo>
                                            <a:cubicBezTo>
                                              <a:pt x="10061" y="19728"/>
                                              <a:pt x="10074" y="19709"/>
                                              <a:pt x="10074" y="19697"/>
                                            </a:cubicBezTo>
                                            <a:cubicBezTo>
                                              <a:pt x="10080" y="19677"/>
                                              <a:pt x="10080" y="19665"/>
                                              <a:pt x="10080" y="19646"/>
                                            </a:cubicBezTo>
                                            <a:cubicBezTo>
                                              <a:pt x="10099" y="19652"/>
                                              <a:pt x="10112" y="19652"/>
                                              <a:pt x="10131" y="19652"/>
                                            </a:cubicBezTo>
                                            <a:cubicBezTo>
                                              <a:pt x="10150" y="19652"/>
                                              <a:pt x="10162" y="19652"/>
                                              <a:pt x="10181" y="19646"/>
                                            </a:cubicBezTo>
                                            <a:cubicBezTo>
                                              <a:pt x="10181" y="19665"/>
                                              <a:pt x="10188" y="19677"/>
                                              <a:pt x="10188" y="19697"/>
                                            </a:cubicBezTo>
                                            <a:cubicBezTo>
                                              <a:pt x="10194" y="19716"/>
                                              <a:pt x="10201" y="19728"/>
                                              <a:pt x="10207" y="19741"/>
                                            </a:cubicBezTo>
                                            <a:cubicBezTo>
                                              <a:pt x="10201" y="19747"/>
                                              <a:pt x="10188" y="19754"/>
                                              <a:pt x="10175" y="19767"/>
                                            </a:cubicBezTo>
                                            <a:close/>
                                            <a:moveTo>
                                              <a:pt x="11552" y="19824"/>
                                            </a:moveTo>
                                            <a:cubicBezTo>
                                              <a:pt x="11545" y="19818"/>
                                              <a:pt x="11539" y="19805"/>
                                              <a:pt x="11533" y="19798"/>
                                            </a:cubicBezTo>
                                            <a:cubicBezTo>
                                              <a:pt x="11533" y="19786"/>
                                              <a:pt x="11539" y="19779"/>
                                              <a:pt x="11539" y="19767"/>
                                            </a:cubicBezTo>
                                            <a:cubicBezTo>
                                              <a:pt x="11545" y="19786"/>
                                              <a:pt x="11558" y="19811"/>
                                              <a:pt x="11564" y="19830"/>
                                            </a:cubicBezTo>
                                            <a:cubicBezTo>
                                              <a:pt x="11564" y="19830"/>
                                              <a:pt x="11558" y="19824"/>
                                              <a:pt x="11552" y="19824"/>
                                            </a:cubicBezTo>
                                            <a:close/>
                                            <a:moveTo>
                                              <a:pt x="11932" y="20238"/>
                                            </a:moveTo>
                                            <a:cubicBezTo>
                                              <a:pt x="11932" y="20244"/>
                                              <a:pt x="11939" y="20250"/>
                                              <a:pt x="11945" y="20257"/>
                                            </a:cubicBezTo>
                                            <a:cubicBezTo>
                                              <a:pt x="11945" y="20257"/>
                                              <a:pt x="11939" y="20257"/>
                                              <a:pt x="11939" y="20257"/>
                                            </a:cubicBezTo>
                                            <a:cubicBezTo>
                                              <a:pt x="11939" y="20257"/>
                                              <a:pt x="11939" y="20263"/>
                                              <a:pt x="11939" y="20269"/>
                                            </a:cubicBezTo>
                                            <a:cubicBezTo>
                                              <a:pt x="11926" y="20263"/>
                                              <a:pt x="11920" y="20263"/>
                                              <a:pt x="11913" y="20263"/>
                                            </a:cubicBezTo>
                                            <a:cubicBezTo>
                                              <a:pt x="11913" y="20269"/>
                                              <a:pt x="11913" y="20276"/>
                                              <a:pt x="11920" y="20289"/>
                                            </a:cubicBezTo>
                                            <a:cubicBezTo>
                                              <a:pt x="11920" y="20289"/>
                                              <a:pt x="11913" y="20289"/>
                                              <a:pt x="11913" y="20289"/>
                                            </a:cubicBezTo>
                                            <a:cubicBezTo>
                                              <a:pt x="11913" y="20289"/>
                                              <a:pt x="11913" y="20295"/>
                                              <a:pt x="11913" y="20301"/>
                                            </a:cubicBezTo>
                                            <a:cubicBezTo>
                                              <a:pt x="11907" y="20295"/>
                                              <a:pt x="11901" y="20289"/>
                                              <a:pt x="11894" y="20282"/>
                                            </a:cubicBezTo>
                                            <a:cubicBezTo>
                                              <a:pt x="11888" y="20289"/>
                                              <a:pt x="11888" y="20295"/>
                                              <a:pt x="11888" y="20308"/>
                                            </a:cubicBezTo>
                                            <a:cubicBezTo>
                                              <a:pt x="11888" y="20308"/>
                                              <a:pt x="11882" y="20301"/>
                                              <a:pt x="11882" y="20301"/>
                                            </a:cubicBezTo>
                                            <a:cubicBezTo>
                                              <a:pt x="11882" y="20301"/>
                                              <a:pt x="11875" y="20308"/>
                                              <a:pt x="11875" y="20308"/>
                                            </a:cubicBezTo>
                                            <a:cubicBezTo>
                                              <a:pt x="11875" y="20295"/>
                                              <a:pt x="11869" y="20289"/>
                                              <a:pt x="11869" y="20282"/>
                                            </a:cubicBezTo>
                                            <a:cubicBezTo>
                                              <a:pt x="11863" y="20282"/>
                                              <a:pt x="11856" y="20289"/>
                                              <a:pt x="11850" y="20295"/>
                                            </a:cubicBezTo>
                                            <a:cubicBezTo>
                                              <a:pt x="11850" y="20295"/>
                                              <a:pt x="11850" y="20289"/>
                                              <a:pt x="11850" y="20289"/>
                                            </a:cubicBezTo>
                                            <a:cubicBezTo>
                                              <a:pt x="11850" y="20289"/>
                                              <a:pt x="11844" y="20289"/>
                                              <a:pt x="11837" y="20295"/>
                                            </a:cubicBezTo>
                                            <a:cubicBezTo>
                                              <a:pt x="11844" y="20282"/>
                                              <a:pt x="11844" y="20276"/>
                                              <a:pt x="11844" y="20269"/>
                                            </a:cubicBezTo>
                                            <a:cubicBezTo>
                                              <a:pt x="11837" y="20269"/>
                                              <a:pt x="11831" y="20269"/>
                                              <a:pt x="11818" y="20276"/>
                                            </a:cubicBezTo>
                                            <a:cubicBezTo>
                                              <a:pt x="11818" y="20276"/>
                                              <a:pt x="11818" y="20269"/>
                                              <a:pt x="11818" y="20269"/>
                                            </a:cubicBezTo>
                                            <a:cubicBezTo>
                                              <a:pt x="11818" y="20269"/>
                                              <a:pt x="11812" y="20269"/>
                                              <a:pt x="11805" y="20269"/>
                                            </a:cubicBezTo>
                                            <a:cubicBezTo>
                                              <a:pt x="11812" y="20263"/>
                                              <a:pt x="11818" y="20257"/>
                                              <a:pt x="11824" y="20250"/>
                                            </a:cubicBezTo>
                                            <a:cubicBezTo>
                                              <a:pt x="11818" y="20244"/>
                                              <a:pt x="11812" y="20244"/>
                                              <a:pt x="11799" y="20244"/>
                                            </a:cubicBezTo>
                                            <a:cubicBezTo>
                                              <a:pt x="11799" y="20244"/>
                                              <a:pt x="11805" y="20238"/>
                                              <a:pt x="11805" y="20238"/>
                                            </a:cubicBezTo>
                                            <a:cubicBezTo>
                                              <a:pt x="11805" y="20238"/>
                                              <a:pt x="11805" y="20238"/>
                                              <a:pt x="11805" y="20238"/>
                                            </a:cubicBezTo>
                                            <a:cubicBezTo>
                                              <a:pt x="11805" y="20238"/>
                                              <a:pt x="11805" y="20238"/>
                                              <a:pt x="11805" y="20238"/>
                                            </a:cubicBezTo>
                                            <a:cubicBezTo>
                                              <a:pt x="11805" y="20238"/>
                                              <a:pt x="11799" y="20231"/>
                                              <a:pt x="11799" y="20231"/>
                                            </a:cubicBezTo>
                                            <a:cubicBezTo>
                                              <a:pt x="11812" y="20231"/>
                                              <a:pt x="11818" y="20225"/>
                                              <a:pt x="11824" y="20225"/>
                                            </a:cubicBezTo>
                                            <a:cubicBezTo>
                                              <a:pt x="11824" y="20219"/>
                                              <a:pt x="11818" y="20212"/>
                                              <a:pt x="11812" y="20206"/>
                                            </a:cubicBezTo>
                                            <a:cubicBezTo>
                                              <a:pt x="11812" y="20206"/>
                                              <a:pt x="11818" y="20206"/>
                                              <a:pt x="11818" y="20206"/>
                                            </a:cubicBezTo>
                                            <a:cubicBezTo>
                                              <a:pt x="11818" y="20206"/>
                                              <a:pt x="11818" y="20199"/>
                                              <a:pt x="11818" y="20193"/>
                                            </a:cubicBezTo>
                                            <a:cubicBezTo>
                                              <a:pt x="11831" y="20199"/>
                                              <a:pt x="11837" y="20199"/>
                                              <a:pt x="11844" y="20199"/>
                                            </a:cubicBezTo>
                                            <a:cubicBezTo>
                                              <a:pt x="11844" y="20193"/>
                                              <a:pt x="11844" y="20187"/>
                                              <a:pt x="11837" y="20174"/>
                                            </a:cubicBezTo>
                                            <a:cubicBezTo>
                                              <a:pt x="11837" y="20174"/>
                                              <a:pt x="11844" y="20174"/>
                                              <a:pt x="11844" y="20174"/>
                                            </a:cubicBezTo>
                                            <a:cubicBezTo>
                                              <a:pt x="11844" y="20174"/>
                                              <a:pt x="11844" y="20168"/>
                                              <a:pt x="11844" y="20161"/>
                                            </a:cubicBezTo>
                                            <a:cubicBezTo>
                                              <a:pt x="11850" y="20168"/>
                                              <a:pt x="11856" y="20174"/>
                                              <a:pt x="11863" y="20180"/>
                                            </a:cubicBezTo>
                                            <a:cubicBezTo>
                                              <a:pt x="11869" y="20174"/>
                                              <a:pt x="11869" y="20168"/>
                                              <a:pt x="11869" y="20155"/>
                                            </a:cubicBezTo>
                                            <a:cubicBezTo>
                                              <a:pt x="11869" y="20155"/>
                                              <a:pt x="11875" y="20161"/>
                                              <a:pt x="11875" y="20161"/>
                                            </a:cubicBezTo>
                                            <a:cubicBezTo>
                                              <a:pt x="11875" y="20161"/>
                                              <a:pt x="11882" y="20155"/>
                                              <a:pt x="11882" y="20155"/>
                                            </a:cubicBezTo>
                                            <a:cubicBezTo>
                                              <a:pt x="11882" y="20168"/>
                                              <a:pt x="11888" y="20174"/>
                                              <a:pt x="11888" y="20180"/>
                                            </a:cubicBezTo>
                                            <a:cubicBezTo>
                                              <a:pt x="11894" y="20180"/>
                                              <a:pt x="11901" y="20174"/>
                                              <a:pt x="11907" y="20168"/>
                                            </a:cubicBezTo>
                                            <a:cubicBezTo>
                                              <a:pt x="11907" y="20168"/>
                                              <a:pt x="11907" y="20174"/>
                                              <a:pt x="11907" y="20174"/>
                                            </a:cubicBezTo>
                                            <a:cubicBezTo>
                                              <a:pt x="11907" y="20174"/>
                                              <a:pt x="11913" y="20174"/>
                                              <a:pt x="11920" y="20168"/>
                                            </a:cubicBezTo>
                                            <a:cubicBezTo>
                                              <a:pt x="11913" y="20180"/>
                                              <a:pt x="11913" y="20187"/>
                                              <a:pt x="11913" y="20193"/>
                                            </a:cubicBezTo>
                                            <a:cubicBezTo>
                                              <a:pt x="11920" y="20193"/>
                                              <a:pt x="11926" y="20193"/>
                                              <a:pt x="11939" y="20187"/>
                                            </a:cubicBezTo>
                                            <a:cubicBezTo>
                                              <a:pt x="11939" y="20187"/>
                                              <a:pt x="11939" y="20193"/>
                                              <a:pt x="11939" y="20193"/>
                                            </a:cubicBezTo>
                                            <a:cubicBezTo>
                                              <a:pt x="11939" y="20193"/>
                                              <a:pt x="11945" y="20193"/>
                                              <a:pt x="11951" y="20193"/>
                                            </a:cubicBezTo>
                                            <a:cubicBezTo>
                                              <a:pt x="11945" y="20199"/>
                                              <a:pt x="11939" y="20206"/>
                                              <a:pt x="11932" y="20212"/>
                                            </a:cubicBezTo>
                                            <a:cubicBezTo>
                                              <a:pt x="11939" y="20219"/>
                                              <a:pt x="11945" y="20219"/>
                                              <a:pt x="11958" y="20219"/>
                                            </a:cubicBezTo>
                                            <a:cubicBezTo>
                                              <a:pt x="11958" y="20219"/>
                                              <a:pt x="11951" y="20225"/>
                                              <a:pt x="11951" y="20225"/>
                                            </a:cubicBezTo>
                                            <a:cubicBezTo>
                                              <a:pt x="11951" y="20225"/>
                                              <a:pt x="11951" y="20225"/>
                                              <a:pt x="11951" y="20225"/>
                                            </a:cubicBezTo>
                                            <a:cubicBezTo>
                                              <a:pt x="11951" y="20225"/>
                                              <a:pt x="11951" y="20225"/>
                                              <a:pt x="11951" y="20225"/>
                                            </a:cubicBezTo>
                                            <a:cubicBezTo>
                                              <a:pt x="11951" y="20225"/>
                                              <a:pt x="11958" y="20231"/>
                                              <a:pt x="11958" y="20231"/>
                                            </a:cubicBezTo>
                                            <a:cubicBezTo>
                                              <a:pt x="11951" y="20225"/>
                                              <a:pt x="11939" y="20231"/>
                                              <a:pt x="11932" y="20238"/>
                                            </a:cubicBezTo>
                                            <a:close/>
                                            <a:moveTo>
                                              <a:pt x="12237" y="19690"/>
                                            </a:moveTo>
                                            <a:cubicBezTo>
                                              <a:pt x="12237" y="19684"/>
                                              <a:pt x="12237" y="19684"/>
                                              <a:pt x="12237" y="19677"/>
                                            </a:cubicBezTo>
                                            <a:cubicBezTo>
                                              <a:pt x="12237" y="19677"/>
                                              <a:pt x="12243" y="19677"/>
                                              <a:pt x="12243" y="19677"/>
                                            </a:cubicBezTo>
                                            <a:cubicBezTo>
                                              <a:pt x="12243" y="19677"/>
                                              <a:pt x="12243" y="19684"/>
                                              <a:pt x="12237" y="19690"/>
                                            </a:cubicBezTo>
                                            <a:close/>
                                            <a:moveTo>
                                              <a:pt x="12611" y="19607"/>
                                            </a:moveTo>
                                            <a:cubicBezTo>
                                              <a:pt x="12598" y="19614"/>
                                              <a:pt x="12592" y="19627"/>
                                              <a:pt x="12579" y="19633"/>
                                            </a:cubicBezTo>
                                            <a:cubicBezTo>
                                              <a:pt x="12573" y="19620"/>
                                              <a:pt x="12560" y="19614"/>
                                              <a:pt x="12548" y="19607"/>
                                            </a:cubicBezTo>
                                            <a:cubicBezTo>
                                              <a:pt x="12535" y="19601"/>
                                              <a:pt x="12522" y="19595"/>
                                              <a:pt x="12510" y="19588"/>
                                            </a:cubicBezTo>
                                            <a:cubicBezTo>
                                              <a:pt x="12516" y="19576"/>
                                              <a:pt x="12522" y="19563"/>
                                              <a:pt x="12529" y="19550"/>
                                            </a:cubicBezTo>
                                            <a:cubicBezTo>
                                              <a:pt x="12535" y="19537"/>
                                              <a:pt x="12535" y="19525"/>
                                              <a:pt x="12535" y="19512"/>
                                            </a:cubicBezTo>
                                            <a:cubicBezTo>
                                              <a:pt x="12548" y="19518"/>
                                              <a:pt x="12560" y="19518"/>
                                              <a:pt x="12573" y="19518"/>
                                            </a:cubicBezTo>
                                            <a:cubicBezTo>
                                              <a:pt x="12586" y="19518"/>
                                              <a:pt x="12598" y="19518"/>
                                              <a:pt x="12611" y="19512"/>
                                            </a:cubicBezTo>
                                            <a:cubicBezTo>
                                              <a:pt x="12611" y="19525"/>
                                              <a:pt x="12611" y="19537"/>
                                              <a:pt x="12617" y="19550"/>
                                            </a:cubicBezTo>
                                            <a:cubicBezTo>
                                              <a:pt x="12624" y="19563"/>
                                              <a:pt x="12630" y="19576"/>
                                              <a:pt x="12636" y="19588"/>
                                            </a:cubicBezTo>
                                            <a:cubicBezTo>
                                              <a:pt x="12636" y="19595"/>
                                              <a:pt x="12624" y="19601"/>
                                              <a:pt x="12611" y="19607"/>
                                            </a:cubicBezTo>
                                            <a:close/>
                                            <a:moveTo>
                                              <a:pt x="13556" y="19665"/>
                                            </a:moveTo>
                                            <a:cubicBezTo>
                                              <a:pt x="13556" y="19658"/>
                                              <a:pt x="13563" y="19652"/>
                                              <a:pt x="13563" y="19652"/>
                                            </a:cubicBezTo>
                                            <a:lnTo>
                                              <a:pt x="13563" y="19652"/>
                                            </a:lnTo>
                                            <a:cubicBezTo>
                                              <a:pt x="13569" y="19665"/>
                                              <a:pt x="13575" y="19677"/>
                                              <a:pt x="13582" y="19690"/>
                                            </a:cubicBezTo>
                                            <a:cubicBezTo>
                                              <a:pt x="13575" y="19677"/>
                                              <a:pt x="13569" y="19671"/>
                                              <a:pt x="13556" y="19665"/>
                                            </a:cubicBezTo>
                                            <a:close/>
                                            <a:moveTo>
                                              <a:pt x="15225" y="18283"/>
                                            </a:moveTo>
                                            <a:cubicBezTo>
                                              <a:pt x="15212" y="18290"/>
                                              <a:pt x="15206" y="18302"/>
                                              <a:pt x="15193" y="18309"/>
                                            </a:cubicBezTo>
                                            <a:lnTo>
                                              <a:pt x="15193" y="18309"/>
                                            </a:lnTo>
                                            <a:cubicBezTo>
                                              <a:pt x="15187" y="18296"/>
                                              <a:pt x="15174" y="18290"/>
                                              <a:pt x="15161" y="18283"/>
                                            </a:cubicBezTo>
                                            <a:cubicBezTo>
                                              <a:pt x="15149" y="18277"/>
                                              <a:pt x="15136" y="18271"/>
                                              <a:pt x="15123" y="18264"/>
                                            </a:cubicBezTo>
                                            <a:cubicBezTo>
                                              <a:pt x="15130" y="18251"/>
                                              <a:pt x="15136" y="18239"/>
                                              <a:pt x="15142" y="18226"/>
                                            </a:cubicBezTo>
                                            <a:cubicBezTo>
                                              <a:pt x="15149" y="18213"/>
                                              <a:pt x="15149" y="18201"/>
                                              <a:pt x="15149" y="18188"/>
                                            </a:cubicBezTo>
                                            <a:cubicBezTo>
                                              <a:pt x="15161" y="18194"/>
                                              <a:pt x="15174" y="18194"/>
                                              <a:pt x="15187" y="18194"/>
                                            </a:cubicBezTo>
                                            <a:lnTo>
                                              <a:pt x="15187" y="18194"/>
                                            </a:lnTo>
                                            <a:cubicBezTo>
                                              <a:pt x="15199" y="18194"/>
                                              <a:pt x="15212" y="18194"/>
                                              <a:pt x="15225" y="18188"/>
                                            </a:cubicBezTo>
                                            <a:cubicBezTo>
                                              <a:pt x="15225" y="18201"/>
                                              <a:pt x="15225" y="18213"/>
                                              <a:pt x="15231" y="18226"/>
                                            </a:cubicBezTo>
                                            <a:cubicBezTo>
                                              <a:pt x="15237" y="18239"/>
                                              <a:pt x="15244" y="18251"/>
                                              <a:pt x="15250" y="18264"/>
                                            </a:cubicBezTo>
                                            <a:cubicBezTo>
                                              <a:pt x="15244" y="18271"/>
                                              <a:pt x="15231" y="18277"/>
                                              <a:pt x="15225" y="18283"/>
                                            </a:cubicBezTo>
                                            <a:close/>
                                            <a:moveTo>
                                              <a:pt x="16316" y="18315"/>
                                            </a:moveTo>
                                            <a:cubicBezTo>
                                              <a:pt x="16303" y="18328"/>
                                              <a:pt x="16284" y="18341"/>
                                              <a:pt x="16278" y="18360"/>
                                            </a:cubicBezTo>
                                            <a:lnTo>
                                              <a:pt x="16278" y="18360"/>
                                            </a:lnTo>
                                            <a:cubicBezTo>
                                              <a:pt x="16265" y="18341"/>
                                              <a:pt x="16252" y="18321"/>
                                              <a:pt x="16233" y="18309"/>
                                            </a:cubicBezTo>
                                            <a:cubicBezTo>
                                              <a:pt x="16214" y="18296"/>
                                              <a:pt x="16195" y="18290"/>
                                              <a:pt x="16176" y="18283"/>
                                            </a:cubicBezTo>
                                            <a:cubicBezTo>
                                              <a:pt x="16189" y="18264"/>
                                              <a:pt x="16202" y="18245"/>
                                              <a:pt x="16208" y="18226"/>
                                            </a:cubicBezTo>
                                            <a:cubicBezTo>
                                              <a:pt x="16214" y="18207"/>
                                              <a:pt x="16214" y="18188"/>
                                              <a:pt x="16214" y="18162"/>
                                            </a:cubicBezTo>
                                            <a:cubicBezTo>
                                              <a:pt x="16233" y="18169"/>
                                              <a:pt x="16252" y="18175"/>
                                              <a:pt x="16278" y="18175"/>
                                            </a:cubicBezTo>
                                            <a:cubicBezTo>
                                              <a:pt x="16278" y="18175"/>
                                              <a:pt x="16284" y="18175"/>
                                              <a:pt x="16284" y="18175"/>
                                            </a:cubicBezTo>
                                            <a:cubicBezTo>
                                              <a:pt x="16303" y="18175"/>
                                              <a:pt x="16322" y="18169"/>
                                              <a:pt x="16347" y="18162"/>
                                            </a:cubicBezTo>
                                            <a:cubicBezTo>
                                              <a:pt x="16347" y="18188"/>
                                              <a:pt x="16347" y="18207"/>
                                              <a:pt x="16354" y="18232"/>
                                            </a:cubicBezTo>
                                            <a:cubicBezTo>
                                              <a:pt x="16360" y="18251"/>
                                              <a:pt x="16373" y="18271"/>
                                              <a:pt x="16386" y="18290"/>
                                            </a:cubicBezTo>
                                            <a:cubicBezTo>
                                              <a:pt x="16354" y="18290"/>
                                              <a:pt x="16335" y="18296"/>
                                              <a:pt x="16316" y="18315"/>
                                            </a:cubicBezTo>
                                            <a:close/>
                                            <a:moveTo>
                                              <a:pt x="16500" y="17297"/>
                                            </a:moveTo>
                                            <a:cubicBezTo>
                                              <a:pt x="16506" y="17284"/>
                                              <a:pt x="16512" y="17271"/>
                                              <a:pt x="16519" y="17258"/>
                                            </a:cubicBezTo>
                                            <a:cubicBezTo>
                                              <a:pt x="16525" y="17246"/>
                                              <a:pt x="16525" y="17233"/>
                                              <a:pt x="16525" y="17220"/>
                                            </a:cubicBezTo>
                                            <a:cubicBezTo>
                                              <a:pt x="16538" y="17227"/>
                                              <a:pt x="16550" y="17227"/>
                                              <a:pt x="16563" y="17227"/>
                                            </a:cubicBezTo>
                                            <a:cubicBezTo>
                                              <a:pt x="16576" y="17227"/>
                                              <a:pt x="16582" y="17227"/>
                                              <a:pt x="16595" y="17220"/>
                                            </a:cubicBezTo>
                                            <a:cubicBezTo>
                                              <a:pt x="16601" y="17246"/>
                                              <a:pt x="16608" y="17271"/>
                                              <a:pt x="16620" y="17297"/>
                                            </a:cubicBezTo>
                                            <a:cubicBezTo>
                                              <a:pt x="16608" y="17303"/>
                                              <a:pt x="16601" y="17303"/>
                                              <a:pt x="16589" y="17316"/>
                                            </a:cubicBezTo>
                                            <a:cubicBezTo>
                                              <a:pt x="16576" y="17322"/>
                                              <a:pt x="16570" y="17335"/>
                                              <a:pt x="16557" y="17341"/>
                                            </a:cubicBezTo>
                                            <a:cubicBezTo>
                                              <a:pt x="16550" y="17328"/>
                                              <a:pt x="16538" y="17322"/>
                                              <a:pt x="16525" y="17316"/>
                                            </a:cubicBezTo>
                                            <a:cubicBezTo>
                                              <a:pt x="16525" y="17303"/>
                                              <a:pt x="16512" y="17297"/>
                                              <a:pt x="16500" y="17297"/>
                                            </a:cubicBezTo>
                                            <a:close/>
                                            <a:moveTo>
                                              <a:pt x="16589" y="17812"/>
                                            </a:moveTo>
                                            <a:cubicBezTo>
                                              <a:pt x="16601" y="17749"/>
                                              <a:pt x="16601" y="17691"/>
                                              <a:pt x="16582" y="17653"/>
                                            </a:cubicBezTo>
                                            <a:cubicBezTo>
                                              <a:pt x="16576" y="17640"/>
                                              <a:pt x="16570" y="17634"/>
                                              <a:pt x="16563" y="17628"/>
                                            </a:cubicBezTo>
                                            <a:cubicBezTo>
                                              <a:pt x="16563" y="17628"/>
                                              <a:pt x="16563" y="17628"/>
                                              <a:pt x="16563" y="17628"/>
                                            </a:cubicBezTo>
                                            <a:lnTo>
                                              <a:pt x="16563" y="17628"/>
                                            </a:lnTo>
                                            <a:cubicBezTo>
                                              <a:pt x="16576" y="17647"/>
                                              <a:pt x="16589" y="17672"/>
                                              <a:pt x="16601" y="17691"/>
                                            </a:cubicBezTo>
                                            <a:cubicBezTo>
                                              <a:pt x="16627" y="17723"/>
                                              <a:pt x="16652" y="17755"/>
                                              <a:pt x="16684" y="17774"/>
                                            </a:cubicBezTo>
                                            <a:cubicBezTo>
                                              <a:pt x="16658" y="17780"/>
                                              <a:pt x="16627" y="17793"/>
                                              <a:pt x="16589" y="17812"/>
                                            </a:cubicBezTo>
                                            <a:close/>
                                            <a:moveTo>
                                              <a:pt x="20414" y="13331"/>
                                            </a:moveTo>
                                            <a:cubicBezTo>
                                              <a:pt x="20439" y="13407"/>
                                              <a:pt x="20534" y="13534"/>
                                              <a:pt x="20832" y="13439"/>
                                            </a:cubicBezTo>
                                            <a:cubicBezTo>
                                              <a:pt x="20617" y="13210"/>
                                              <a:pt x="20477" y="13273"/>
                                              <a:pt x="20414" y="13331"/>
                                            </a:cubicBezTo>
                                            <a:close/>
                                            <a:moveTo>
                                              <a:pt x="20078" y="16151"/>
                                            </a:moveTo>
                                            <a:cubicBezTo>
                                              <a:pt x="20154" y="16176"/>
                                              <a:pt x="20312" y="16176"/>
                                              <a:pt x="20414" y="15877"/>
                                            </a:cubicBezTo>
                                            <a:cubicBezTo>
                                              <a:pt x="20097" y="15915"/>
                                              <a:pt x="20065" y="16068"/>
                                              <a:pt x="20078" y="16151"/>
                                            </a:cubicBezTo>
                                            <a:close/>
                                            <a:moveTo>
                                              <a:pt x="19665" y="16475"/>
                                            </a:moveTo>
                                            <a:cubicBezTo>
                                              <a:pt x="19653" y="16482"/>
                                              <a:pt x="19640" y="16488"/>
                                              <a:pt x="19627" y="16488"/>
                                            </a:cubicBezTo>
                                            <a:cubicBezTo>
                                              <a:pt x="19627" y="16520"/>
                                              <a:pt x="19640" y="16558"/>
                                              <a:pt x="19665" y="16596"/>
                                            </a:cubicBezTo>
                                            <a:cubicBezTo>
                                              <a:pt x="19710" y="16654"/>
                                              <a:pt x="19798" y="16705"/>
                                              <a:pt x="19970" y="16705"/>
                                            </a:cubicBezTo>
                                            <a:cubicBezTo>
                                              <a:pt x="19982" y="16705"/>
                                              <a:pt x="19995" y="16705"/>
                                              <a:pt x="20008" y="16705"/>
                                            </a:cubicBezTo>
                                            <a:cubicBezTo>
                                              <a:pt x="19995" y="16685"/>
                                              <a:pt x="19982" y="16660"/>
                                              <a:pt x="19970" y="16641"/>
                                            </a:cubicBezTo>
                                            <a:cubicBezTo>
                                              <a:pt x="19849" y="16469"/>
                                              <a:pt x="19735" y="16456"/>
                                              <a:pt x="19665" y="16475"/>
                                            </a:cubicBezTo>
                                            <a:close/>
                                            <a:moveTo>
                                              <a:pt x="19970" y="16316"/>
                                            </a:moveTo>
                                            <a:cubicBezTo>
                                              <a:pt x="19957" y="16323"/>
                                              <a:pt x="19944" y="16329"/>
                                              <a:pt x="19932" y="16342"/>
                                            </a:cubicBezTo>
                                            <a:cubicBezTo>
                                              <a:pt x="19938" y="16367"/>
                                              <a:pt x="19951" y="16393"/>
                                              <a:pt x="19970" y="16418"/>
                                            </a:cubicBezTo>
                                            <a:cubicBezTo>
                                              <a:pt x="20020" y="16482"/>
                                              <a:pt x="20122" y="16533"/>
                                              <a:pt x="20338" y="16488"/>
                                            </a:cubicBezTo>
                                            <a:cubicBezTo>
                                              <a:pt x="20173" y="16284"/>
                                              <a:pt x="20046" y="16284"/>
                                              <a:pt x="19970" y="16316"/>
                                            </a:cubicBezTo>
                                            <a:close/>
                                            <a:moveTo>
                                              <a:pt x="19354" y="16628"/>
                                            </a:moveTo>
                                            <a:cubicBezTo>
                                              <a:pt x="19354" y="16628"/>
                                              <a:pt x="19348" y="16628"/>
                                              <a:pt x="19348" y="16634"/>
                                            </a:cubicBezTo>
                                            <a:cubicBezTo>
                                              <a:pt x="19348" y="16654"/>
                                              <a:pt x="19348" y="16679"/>
                                              <a:pt x="19354" y="16705"/>
                                            </a:cubicBezTo>
                                            <a:cubicBezTo>
                                              <a:pt x="19380" y="16781"/>
                                              <a:pt x="19456" y="16864"/>
                                              <a:pt x="19665" y="16883"/>
                                            </a:cubicBezTo>
                                            <a:cubicBezTo>
                                              <a:pt x="19678" y="16883"/>
                                              <a:pt x="19691" y="16883"/>
                                              <a:pt x="19703" y="16883"/>
                                            </a:cubicBezTo>
                                            <a:cubicBezTo>
                                              <a:pt x="19691" y="16857"/>
                                              <a:pt x="19678" y="16832"/>
                                              <a:pt x="19665" y="16806"/>
                                            </a:cubicBezTo>
                                            <a:cubicBezTo>
                                              <a:pt x="19551" y="16603"/>
                                              <a:pt x="19424" y="16603"/>
                                              <a:pt x="19354" y="16628"/>
                                            </a:cubicBezTo>
                                            <a:close/>
                                            <a:moveTo>
                                              <a:pt x="19075" y="17647"/>
                                            </a:moveTo>
                                            <a:cubicBezTo>
                                              <a:pt x="19075" y="17519"/>
                                              <a:pt x="18967" y="17418"/>
                                              <a:pt x="18834" y="17418"/>
                                            </a:cubicBezTo>
                                            <a:cubicBezTo>
                                              <a:pt x="18802" y="17418"/>
                                              <a:pt x="18764" y="17424"/>
                                              <a:pt x="18739" y="17437"/>
                                            </a:cubicBezTo>
                                            <a:cubicBezTo>
                                              <a:pt x="18701" y="17418"/>
                                              <a:pt x="18663" y="17405"/>
                                              <a:pt x="18619" y="17405"/>
                                            </a:cubicBezTo>
                                            <a:cubicBezTo>
                                              <a:pt x="18511" y="17405"/>
                                              <a:pt x="18416" y="17475"/>
                                              <a:pt x="18390" y="17570"/>
                                            </a:cubicBezTo>
                                            <a:cubicBezTo>
                                              <a:pt x="18333" y="17608"/>
                                              <a:pt x="18289" y="17679"/>
                                              <a:pt x="18289" y="17755"/>
                                            </a:cubicBezTo>
                                            <a:cubicBezTo>
                                              <a:pt x="18289" y="17806"/>
                                              <a:pt x="18301" y="17844"/>
                                              <a:pt x="18333" y="17882"/>
                                            </a:cubicBezTo>
                                            <a:lnTo>
                                              <a:pt x="18333" y="17889"/>
                                            </a:lnTo>
                                            <a:cubicBezTo>
                                              <a:pt x="18333" y="18003"/>
                                              <a:pt x="18428" y="18105"/>
                                              <a:pt x="18549" y="18111"/>
                                            </a:cubicBezTo>
                                            <a:cubicBezTo>
                                              <a:pt x="18593" y="18162"/>
                                              <a:pt x="18657" y="18194"/>
                                              <a:pt x="18733" y="18194"/>
                                            </a:cubicBezTo>
                                            <a:cubicBezTo>
                                              <a:pt x="18834" y="18194"/>
                                              <a:pt x="18917" y="18137"/>
                                              <a:pt x="18955" y="18054"/>
                                            </a:cubicBezTo>
                                            <a:cubicBezTo>
                                              <a:pt x="19050" y="18029"/>
                                              <a:pt x="19126" y="17940"/>
                                              <a:pt x="19126" y="17838"/>
                                            </a:cubicBezTo>
                                            <a:cubicBezTo>
                                              <a:pt x="19126" y="17787"/>
                                              <a:pt x="19107" y="17736"/>
                                              <a:pt x="19075" y="17698"/>
                                            </a:cubicBezTo>
                                            <a:cubicBezTo>
                                              <a:pt x="19075" y="17685"/>
                                              <a:pt x="19075" y="17666"/>
                                              <a:pt x="19075" y="17647"/>
                                            </a:cubicBezTo>
                                            <a:close/>
                                            <a:moveTo>
                                              <a:pt x="19037" y="16705"/>
                                            </a:moveTo>
                                            <a:cubicBezTo>
                                              <a:pt x="19024" y="16787"/>
                                              <a:pt x="19056" y="16934"/>
                                              <a:pt x="19354" y="16985"/>
                                            </a:cubicBezTo>
                                            <a:cubicBezTo>
                                              <a:pt x="19354" y="16985"/>
                                              <a:pt x="19361" y="16985"/>
                                              <a:pt x="19361" y="16985"/>
                                            </a:cubicBezTo>
                                            <a:cubicBezTo>
                                              <a:pt x="19361" y="16978"/>
                                              <a:pt x="19354" y="16966"/>
                                              <a:pt x="19354" y="16959"/>
                                            </a:cubicBezTo>
                                            <a:cubicBezTo>
                                              <a:pt x="19259" y="16685"/>
                                              <a:pt x="19113" y="16679"/>
                                              <a:pt x="19037" y="16705"/>
                                            </a:cubicBezTo>
                                            <a:close/>
                                            <a:moveTo>
                                              <a:pt x="20845" y="12904"/>
                                            </a:moveTo>
                                            <a:cubicBezTo>
                                              <a:pt x="20832" y="12955"/>
                                              <a:pt x="20832" y="13019"/>
                                              <a:pt x="20839" y="13101"/>
                                            </a:cubicBezTo>
                                            <a:cubicBezTo>
                                              <a:pt x="20839" y="13101"/>
                                              <a:pt x="20845" y="13095"/>
                                              <a:pt x="20845" y="13095"/>
                                            </a:cubicBezTo>
                                            <a:cubicBezTo>
                                              <a:pt x="21105" y="12929"/>
                                              <a:pt x="21073" y="12777"/>
                                              <a:pt x="21029" y="12713"/>
                                            </a:cubicBezTo>
                                            <a:cubicBezTo>
                                              <a:pt x="20972" y="12726"/>
                                              <a:pt x="20877" y="12764"/>
                                              <a:pt x="20845" y="12904"/>
                                            </a:cubicBezTo>
                                            <a:close/>
                                            <a:moveTo>
                                              <a:pt x="18365" y="16730"/>
                                            </a:moveTo>
                                            <a:cubicBezTo>
                                              <a:pt x="18339" y="16806"/>
                                              <a:pt x="18339" y="16966"/>
                                              <a:pt x="18631" y="17067"/>
                                            </a:cubicBezTo>
                                            <a:cubicBezTo>
                                              <a:pt x="18593" y="16762"/>
                                              <a:pt x="18441" y="16724"/>
                                              <a:pt x="18365" y="16730"/>
                                            </a:cubicBezTo>
                                            <a:close/>
                                            <a:moveTo>
                                              <a:pt x="21213" y="12910"/>
                                            </a:moveTo>
                                            <a:cubicBezTo>
                                              <a:pt x="21169" y="12980"/>
                                              <a:pt x="21131" y="13133"/>
                                              <a:pt x="21397" y="13305"/>
                                            </a:cubicBezTo>
                                            <a:cubicBezTo>
                                              <a:pt x="21435" y="12993"/>
                                              <a:pt x="21296" y="12917"/>
                                              <a:pt x="21213" y="12910"/>
                                            </a:cubicBezTo>
                                            <a:close/>
                                            <a:moveTo>
                                              <a:pt x="20579" y="13961"/>
                                            </a:moveTo>
                                            <a:cubicBezTo>
                                              <a:pt x="20579" y="14044"/>
                                              <a:pt x="20642" y="14190"/>
                                              <a:pt x="20953" y="14177"/>
                                            </a:cubicBezTo>
                                            <a:cubicBezTo>
                                              <a:pt x="20807" y="13897"/>
                                              <a:pt x="20648" y="13923"/>
                                              <a:pt x="20579" y="13961"/>
                                            </a:cubicBezTo>
                                            <a:close/>
                                            <a:moveTo>
                                              <a:pt x="20293" y="14871"/>
                                            </a:moveTo>
                                            <a:cubicBezTo>
                                              <a:pt x="20274" y="14877"/>
                                              <a:pt x="20255" y="14884"/>
                                              <a:pt x="20242" y="14890"/>
                                            </a:cubicBezTo>
                                            <a:cubicBezTo>
                                              <a:pt x="20242" y="14871"/>
                                              <a:pt x="20249" y="14852"/>
                                              <a:pt x="20249" y="14833"/>
                                            </a:cubicBezTo>
                                            <a:cubicBezTo>
                                              <a:pt x="20249" y="14699"/>
                                              <a:pt x="20173" y="14591"/>
                                              <a:pt x="20084" y="14591"/>
                                            </a:cubicBezTo>
                                            <a:cubicBezTo>
                                              <a:pt x="19995" y="14591"/>
                                              <a:pt x="19919" y="14699"/>
                                              <a:pt x="19919" y="14833"/>
                                            </a:cubicBezTo>
                                            <a:cubicBezTo>
                                              <a:pt x="19919" y="14852"/>
                                              <a:pt x="19919" y="14871"/>
                                              <a:pt x="19925" y="14890"/>
                                            </a:cubicBezTo>
                                            <a:cubicBezTo>
                                              <a:pt x="19906" y="14884"/>
                                              <a:pt x="19894" y="14877"/>
                                              <a:pt x="19875" y="14871"/>
                                            </a:cubicBezTo>
                                            <a:cubicBezTo>
                                              <a:pt x="19748" y="14833"/>
                                              <a:pt x="19621" y="14865"/>
                                              <a:pt x="19595" y="14954"/>
                                            </a:cubicBezTo>
                                            <a:cubicBezTo>
                                              <a:pt x="19570" y="15043"/>
                                              <a:pt x="19646" y="15145"/>
                                              <a:pt x="19773" y="15189"/>
                                            </a:cubicBezTo>
                                            <a:cubicBezTo>
                                              <a:pt x="19792" y="15196"/>
                                              <a:pt x="19811" y="15202"/>
                                              <a:pt x="19830" y="15202"/>
                                            </a:cubicBezTo>
                                            <a:cubicBezTo>
                                              <a:pt x="19817" y="15215"/>
                                              <a:pt x="19805" y="15228"/>
                                              <a:pt x="19792" y="15247"/>
                                            </a:cubicBezTo>
                                            <a:cubicBezTo>
                                              <a:pt x="19716" y="15355"/>
                                              <a:pt x="19710" y="15482"/>
                                              <a:pt x="19786" y="15540"/>
                                            </a:cubicBezTo>
                                            <a:cubicBezTo>
                                              <a:pt x="19862" y="15597"/>
                                              <a:pt x="19982" y="15552"/>
                                              <a:pt x="20059" y="15444"/>
                                            </a:cubicBezTo>
                                            <a:cubicBezTo>
                                              <a:pt x="20071" y="15431"/>
                                              <a:pt x="20078" y="15412"/>
                                              <a:pt x="20090" y="15393"/>
                                            </a:cubicBezTo>
                                            <a:lnTo>
                                              <a:pt x="20090" y="15393"/>
                                            </a:lnTo>
                                            <a:cubicBezTo>
                                              <a:pt x="20097" y="15412"/>
                                              <a:pt x="20109" y="15425"/>
                                              <a:pt x="20122" y="15444"/>
                                            </a:cubicBezTo>
                                            <a:cubicBezTo>
                                              <a:pt x="20198" y="15552"/>
                                              <a:pt x="20325" y="15597"/>
                                              <a:pt x="20395" y="15540"/>
                                            </a:cubicBezTo>
                                            <a:cubicBezTo>
                                              <a:pt x="20471" y="15482"/>
                                              <a:pt x="20464" y="15355"/>
                                              <a:pt x="20388" y="15247"/>
                                            </a:cubicBezTo>
                                            <a:cubicBezTo>
                                              <a:pt x="20376" y="15234"/>
                                              <a:pt x="20363" y="15215"/>
                                              <a:pt x="20350" y="15202"/>
                                            </a:cubicBezTo>
                                            <a:cubicBezTo>
                                              <a:pt x="20369" y="15202"/>
                                              <a:pt x="20388" y="15196"/>
                                              <a:pt x="20407" y="15189"/>
                                            </a:cubicBezTo>
                                            <a:cubicBezTo>
                                              <a:pt x="20534" y="15151"/>
                                              <a:pt x="20610" y="15043"/>
                                              <a:pt x="20585" y="14954"/>
                                            </a:cubicBezTo>
                                            <a:cubicBezTo>
                                              <a:pt x="20547" y="14865"/>
                                              <a:pt x="20420" y="14833"/>
                                              <a:pt x="20293" y="14871"/>
                                            </a:cubicBezTo>
                                            <a:close/>
                                            <a:moveTo>
                                              <a:pt x="20103" y="15145"/>
                                            </a:moveTo>
                                            <a:cubicBezTo>
                                              <a:pt x="20097" y="15151"/>
                                              <a:pt x="20084" y="15158"/>
                                              <a:pt x="20078" y="15164"/>
                                            </a:cubicBezTo>
                                            <a:cubicBezTo>
                                              <a:pt x="20071" y="15158"/>
                                              <a:pt x="20065" y="15151"/>
                                              <a:pt x="20052" y="15145"/>
                                            </a:cubicBezTo>
                                            <a:cubicBezTo>
                                              <a:pt x="20046" y="15138"/>
                                              <a:pt x="20033" y="15132"/>
                                              <a:pt x="20027" y="15132"/>
                                            </a:cubicBezTo>
                                            <a:cubicBezTo>
                                              <a:pt x="20033" y="15126"/>
                                              <a:pt x="20039" y="15113"/>
                                              <a:pt x="20039" y="15100"/>
                                            </a:cubicBezTo>
                                            <a:cubicBezTo>
                                              <a:pt x="20046" y="15088"/>
                                              <a:pt x="20046" y="15081"/>
                                              <a:pt x="20046" y="15068"/>
                                            </a:cubicBezTo>
                                            <a:cubicBezTo>
                                              <a:pt x="20058" y="15068"/>
                                              <a:pt x="20065" y="15075"/>
                                              <a:pt x="20078" y="15075"/>
                                            </a:cubicBezTo>
                                            <a:cubicBezTo>
                                              <a:pt x="20090" y="15075"/>
                                              <a:pt x="20097" y="15075"/>
                                              <a:pt x="20109" y="15068"/>
                                            </a:cubicBezTo>
                                            <a:cubicBezTo>
                                              <a:pt x="20109" y="15081"/>
                                              <a:pt x="20109" y="15088"/>
                                              <a:pt x="20116" y="15100"/>
                                            </a:cubicBezTo>
                                            <a:cubicBezTo>
                                              <a:pt x="20122" y="15113"/>
                                              <a:pt x="20122" y="15119"/>
                                              <a:pt x="20128" y="15132"/>
                                            </a:cubicBezTo>
                                            <a:cubicBezTo>
                                              <a:pt x="20122" y="15138"/>
                                              <a:pt x="20116" y="15138"/>
                                              <a:pt x="20103" y="15145"/>
                                            </a:cubicBezTo>
                                            <a:close/>
                                            <a:moveTo>
                                              <a:pt x="20528" y="14196"/>
                                            </a:moveTo>
                                            <a:cubicBezTo>
                                              <a:pt x="20458" y="14241"/>
                                              <a:pt x="20369" y="14368"/>
                                              <a:pt x="20541" y="14629"/>
                                            </a:cubicBezTo>
                                            <a:cubicBezTo>
                                              <a:pt x="20699" y="14362"/>
                                              <a:pt x="20598" y="14241"/>
                                              <a:pt x="20528" y="14196"/>
                                            </a:cubicBezTo>
                                            <a:close/>
                                            <a:moveTo>
                                              <a:pt x="20255" y="13311"/>
                                            </a:moveTo>
                                            <a:cubicBezTo>
                                              <a:pt x="20198" y="13299"/>
                                              <a:pt x="20109" y="13305"/>
                                              <a:pt x="20039" y="13413"/>
                                            </a:cubicBezTo>
                                            <a:cubicBezTo>
                                              <a:pt x="20008" y="13464"/>
                                              <a:pt x="19976" y="13528"/>
                                              <a:pt x="19957" y="13630"/>
                                            </a:cubicBezTo>
                                            <a:cubicBezTo>
                                              <a:pt x="19989" y="13623"/>
                                              <a:pt x="20014" y="13611"/>
                                              <a:pt x="20039" y="13604"/>
                                            </a:cubicBezTo>
                                            <a:cubicBezTo>
                                              <a:pt x="20268" y="13515"/>
                                              <a:pt x="20274" y="13381"/>
                                              <a:pt x="20255" y="13311"/>
                                            </a:cubicBezTo>
                                            <a:close/>
                                            <a:moveTo>
                                              <a:pt x="20350" y="13630"/>
                                            </a:moveTo>
                                            <a:cubicBezTo>
                                              <a:pt x="20281" y="13604"/>
                                              <a:pt x="20141" y="13611"/>
                                              <a:pt x="20039" y="13853"/>
                                            </a:cubicBezTo>
                                            <a:cubicBezTo>
                                              <a:pt x="20033" y="13872"/>
                                              <a:pt x="20027" y="13891"/>
                                              <a:pt x="20020" y="13910"/>
                                            </a:cubicBezTo>
                                            <a:cubicBezTo>
                                              <a:pt x="20027" y="13910"/>
                                              <a:pt x="20033" y="13910"/>
                                              <a:pt x="20039" y="13903"/>
                                            </a:cubicBezTo>
                                            <a:cubicBezTo>
                                              <a:pt x="20331" y="13859"/>
                                              <a:pt x="20363" y="13706"/>
                                              <a:pt x="20350" y="13630"/>
                                            </a:cubicBezTo>
                                            <a:close/>
                                            <a:moveTo>
                                              <a:pt x="20109" y="13044"/>
                                            </a:moveTo>
                                            <a:cubicBezTo>
                                              <a:pt x="20090" y="13044"/>
                                              <a:pt x="20065" y="13044"/>
                                              <a:pt x="20039" y="13050"/>
                                            </a:cubicBezTo>
                                            <a:cubicBezTo>
                                              <a:pt x="19989" y="13063"/>
                                              <a:pt x="19938" y="13101"/>
                                              <a:pt x="19894" y="13184"/>
                                            </a:cubicBezTo>
                                            <a:cubicBezTo>
                                              <a:pt x="19868" y="13235"/>
                                              <a:pt x="19856" y="13299"/>
                                              <a:pt x="19843" y="13388"/>
                                            </a:cubicBezTo>
                                            <a:cubicBezTo>
                                              <a:pt x="19862" y="13381"/>
                                              <a:pt x="19875" y="13375"/>
                                              <a:pt x="19894" y="13369"/>
                                            </a:cubicBezTo>
                                            <a:cubicBezTo>
                                              <a:pt x="19957" y="13337"/>
                                              <a:pt x="20001" y="13311"/>
                                              <a:pt x="20039" y="13280"/>
                                            </a:cubicBezTo>
                                            <a:cubicBezTo>
                                              <a:pt x="20141" y="13184"/>
                                              <a:pt x="20128" y="13095"/>
                                              <a:pt x="20109" y="13044"/>
                                            </a:cubicBezTo>
                                            <a:close/>
                                            <a:moveTo>
                                              <a:pt x="20845" y="12497"/>
                                            </a:moveTo>
                                            <a:cubicBezTo>
                                              <a:pt x="20839" y="12484"/>
                                              <a:pt x="20832" y="12471"/>
                                              <a:pt x="20826" y="12458"/>
                                            </a:cubicBezTo>
                                            <a:cubicBezTo>
                                              <a:pt x="20769" y="12465"/>
                                              <a:pt x="20674" y="12503"/>
                                              <a:pt x="20642" y="12649"/>
                                            </a:cubicBezTo>
                                            <a:cubicBezTo>
                                              <a:pt x="20629" y="12700"/>
                                              <a:pt x="20629" y="12764"/>
                                              <a:pt x="20636" y="12847"/>
                                            </a:cubicBezTo>
                                            <a:cubicBezTo>
                                              <a:pt x="20636" y="12847"/>
                                              <a:pt x="20642" y="12847"/>
                                              <a:pt x="20642" y="12840"/>
                                            </a:cubicBezTo>
                                            <a:cubicBezTo>
                                              <a:pt x="20763" y="12764"/>
                                              <a:pt x="20820" y="12688"/>
                                              <a:pt x="20845" y="12624"/>
                                            </a:cubicBezTo>
                                            <a:cubicBezTo>
                                              <a:pt x="20864" y="12573"/>
                                              <a:pt x="20858" y="12528"/>
                                              <a:pt x="20845" y="12497"/>
                                            </a:cubicBezTo>
                                            <a:close/>
                                            <a:moveTo>
                                              <a:pt x="20693" y="13114"/>
                                            </a:moveTo>
                                            <a:cubicBezTo>
                                              <a:pt x="20452" y="12910"/>
                                              <a:pt x="20319" y="12987"/>
                                              <a:pt x="20268" y="13050"/>
                                            </a:cubicBezTo>
                                            <a:cubicBezTo>
                                              <a:pt x="20300" y="13120"/>
                                              <a:pt x="20407" y="13235"/>
                                              <a:pt x="20693" y="13114"/>
                                            </a:cubicBezTo>
                                            <a:close/>
                                            <a:moveTo>
                                              <a:pt x="18701" y="16749"/>
                                            </a:moveTo>
                                            <a:cubicBezTo>
                                              <a:pt x="18676" y="16825"/>
                                              <a:pt x="18688" y="16985"/>
                                              <a:pt x="18993" y="17067"/>
                                            </a:cubicBezTo>
                                            <a:cubicBezTo>
                                              <a:pt x="18936" y="16762"/>
                                              <a:pt x="18777" y="16736"/>
                                              <a:pt x="18701" y="16749"/>
                                            </a:cubicBezTo>
                                            <a:close/>
                                            <a:moveTo>
                                              <a:pt x="20433" y="13948"/>
                                            </a:moveTo>
                                            <a:cubicBezTo>
                                              <a:pt x="20357" y="13923"/>
                                              <a:pt x="20198" y="13929"/>
                                              <a:pt x="20103" y="14228"/>
                                            </a:cubicBezTo>
                                            <a:cubicBezTo>
                                              <a:pt x="20414" y="14177"/>
                                              <a:pt x="20445" y="14024"/>
                                              <a:pt x="20433" y="13948"/>
                                            </a:cubicBezTo>
                                            <a:close/>
                                            <a:moveTo>
                                              <a:pt x="18625" y="16609"/>
                                            </a:moveTo>
                                            <a:cubicBezTo>
                                              <a:pt x="18701" y="16590"/>
                                              <a:pt x="18834" y="16501"/>
                                              <a:pt x="18758" y="16195"/>
                                            </a:cubicBezTo>
                                            <a:cubicBezTo>
                                              <a:pt x="18517" y="16399"/>
                                              <a:pt x="18574" y="16545"/>
                                              <a:pt x="18625" y="16609"/>
                                            </a:cubicBezTo>
                                            <a:close/>
                                            <a:moveTo>
                                              <a:pt x="19817" y="15807"/>
                                            </a:moveTo>
                                            <a:cubicBezTo>
                                              <a:pt x="19659" y="16074"/>
                                              <a:pt x="19754" y="16202"/>
                                              <a:pt x="19824" y="16240"/>
                                            </a:cubicBezTo>
                                            <a:cubicBezTo>
                                              <a:pt x="19894" y="16202"/>
                                              <a:pt x="19989" y="16074"/>
                                              <a:pt x="19817" y="15807"/>
                                            </a:cubicBezTo>
                                            <a:close/>
                                            <a:moveTo>
                                              <a:pt x="19532" y="16386"/>
                                            </a:moveTo>
                                            <a:cubicBezTo>
                                              <a:pt x="19602" y="16342"/>
                                              <a:pt x="19697" y="16221"/>
                                              <a:pt x="19526" y="15953"/>
                                            </a:cubicBezTo>
                                            <a:cubicBezTo>
                                              <a:pt x="19367" y="16227"/>
                                              <a:pt x="19462" y="16348"/>
                                              <a:pt x="19532" y="16386"/>
                                            </a:cubicBezTo>
                                            <a:close/>
                                            <a:moveTo>
                                              <a:pt x="19227" y="16526"/>
                                            </a:moveTo>
                                            <a:cubicBezTo>
                                              <a:pt x="19304" y="16488"/>
                                              <a:pt x="19411" y="16380"/>
                                              <a:pt x="19272" y="16093"/>
                                            </a:cubicBezTo>
                                            <a:cubicBezTo>
                                              <a:pt x="19082" y="16342"/>
                                              <a:pt x="19164" y="16475"/>
                                              <a:pt x="19227" y="16526"/>
                                            </a:cubicBezTo>
                                            <a:close/>
                                            <a:moveTo>
                                              <a:pt x="18929" y="16590"/>
                                            </a:moveTo>
                                            <a:cubicBezTo>
                                              <a:pt x="19005" y="16564"/>
                                              <a:pt x="19126" y="16463"/>
                                              <a:pt x="19024" y="16163"/>
                                            </a:cubicBezTo>
                                            <a:cubicBezTo>
                                              <a:pt x="18802" y="16393"/>
                                              <a:pt x="18872" y="16533"/>
                                              <a:pt x="18929" y="16590"/>
                                            </a:cubicBezTo>
                                            <a:close/>
                                            <a:moveTo>
                                              <a:pt x="16677" y="19518"/>
                                            </a:moveTo>
                                            <a:cubicBezTo>
                                              <a:pt x="16988" y="19576"/>
                                              <a:pt x="17064" y="19442"/>
                                              <a:pt x="17083" y="19366"/>
                                            </a:cubicBezTo>
                                            <a:cubicBezTo>
                                              <a:pt x="17020" y="19308"/>
                                              <a:pt x="16868" y="19264"/>
                                              <a:pt x="16677" y="19518"/>
                                            </a:cubicBezTo>
                                            <a:close/>
                                            <a:moveTo>
                                              <a:pt x="5468" y="20340"/>
                                            </a:moveTo>
                                            <a:cubicBezTo>
                                              <a:pt x="5430" y="20416"/>
                                              <a:pt x="5417" y="20569"/>
                                              <a:pt x="5703" y="20702"/>
                                            </a:cubicBezTo>
                                            <a:cubicBezTo>
                                              <a:pt x="5697" y="20384"/>
                                              <a:pt x="5551" y="20333"/>
                                              <a:pt x="5468" y="20340"/>
                                            </a:cubicBezTo>
                                            <a:close/>
                                            <a:moveTo>
                                              <a:pt x="5405" y="20079"/>
                                            </a:moveTo>
                                            <a:cubicBezTo>
                                              <a:pt x="5443" y="20155"/>
                                              <a:pt x="5551" y="20263"/>
                                              <a:pt x="5836" y="20123"/>
                                            </a:cubicBezTo>
                                            <a:cubicBezTo>
                                              <a:pt x="5589" y="19926"/>
                                              <a:pt x="5456" y="20008"/>
                                              <a:pt x="5405" y="20079"/>
                                            </a:cubicBezTo>
                                            <a:close/>
                                            <a:moveTo>
                                              <a:pt x="9769" y="20868"/>
                                            </a:moveTo>
                                            <a:cubicBezTo>
                                              <a:pt x="9756" y="20868"/>
                                              <a:pt x="9744" y="20868"/>
                                              <a:pt x="9731" y="20874"/>
                                            </a:cubicBezTo>
                                            <a:cubicBezTo>
                                              <a:pt x="9744" y="20893"/>
                                              <a:pt x="9756" y="20912"/>
                                              <a:pt x="9769" y="20925"/>
                                            </a:cubicBezTo>
                                            <a:cubicBezTo>
                                              <a:pt x="9826" y="20989"/>
                                              <a:pt x="9877" y="21008"/>
                                              <a:pt x="9915" y="21008"/>
                                            </a:cubicBezTo>
                                            <a:cubicBezTo>
                                              <a:pt x="9947" y="21008"/>
                                              <a:pt x="9966" y="20995"/>
                                              <a:pt x="9985" y="20989"/>
                                            </a:cubicBezTo>
                                            <a:cubicBezTo>
                                              <a:pt x="9979" y="20957"/>
                                              <a:pt x="9966" y="20919"/>
                                              <a:pt x="9915" y="20893"/>
                                            </a:cubicBezTo>
                                            <a:cubicBezTo>
                                              <a:pt x="9883" y="20874"/>
                                              <a:pt x="9833" y="20862"/>
                                              <a:pt x="9769" y="20868"/>
                                            </a:cubicBezTo>
                                            <a:close/>
                                            <a:moveTo>
                                              <a:pt x="5614" y="19544"/>
                                            </a:moveTo>
                                            <a:cubicBezTo>
                                              <a:pt x="5392" y="19321"/>
                                              <a:pt x="5246" y="19391"/>
                                              <a:pt x="5189" y="19448"/>
                                            </a:cubicBezTo>
                                            <a:cubicBezTo>
                                              <a:pt x="5221" y="19525"/>
                                              <a:pt x="5316" y="19646"/>
                                              <a:pt x="5614" y="19544"/>
                                            </a:cubicBezTo>
                                            <a:close/>
                                            <a:moveTo>
                                              <a:pt x="5145" y="20053"/>
                                            </a:moveTo>
                                            <a:cubicBezTo>
                                              <a:pt x="5208" y="19970"/>
                                              <a:pt x="5195" y="19894"/>
                                              <a:pt x="5176" y="19849"/>
                                            </a:cubicBezTo>
                                            <a:cubicBezTo>
                                              <a:pt x="5164" y="19849"/>
                                              <a:pt x="5157" y="19849"/>
                                              <a:pt x="5145" y="19849"/>
                                            </a:cubicBezTo>
                                            <a:cubicBezTo>
                                              <a:pt x="5100" y="19856"/>
                                              <a:pt x="5043" y="19875"/>
                                              <a:pt x="4999" y="19938"/>
                                            </a:cubicBezTo>
                                            <a:cubicBezTo>
                                              <a:pt x="4961" y="19989"/>
                                              <a:pt x="4929" y="20072"/>
                                              <a:pt x="4923" y="20206"/>
                                            </a:cubicBezTo>
                                            <a:cubicBezTo>
                                              <a:pt x="4948" y="20193"/>
                                              <a:pt x="4973" y="20180"/>
                                              <a:pt x="4999" y="20168"/>
                                            </a:cubicBezTo>
                                            <a:cubicBezTo>
                                              <a:pt x="5075" y="20129"/>
                                              <a:pt x="5119" y="20091"/>
                                              <a:pt x="5145" y="20053"/>
                                            </a:cubicBezTo>
                                            <a:close/>
                                            <a:moveTo>
                                              <a:pt x="5145" y="20269"/>
                                            </a:moveTo>
                                            <a:cubicBezTo>
                                              <a:pt x="5107" y="20327"/>
                                              <a:pt x="5088" y="20422"/>
                                              <a:pt x="5100" y="20562"/>
                                            </a:cubicBezTo>
                                            <a:cubicBezTo>
                                              <a:pt x="5113" y="20556"/>
                                              <a:pt x="5132" y="20543"/>
                                              <a:pt x="5145" y="20537"/>
                                            </a:cubicBezTo>
                                            <a:cubicBezTo>
                                              <a:pt x="5367" y="20384"/>
                                              <a:pt x="5335" y="20244"/>
                                              <a:pt x="5291" y="20174"/>
                                            </a:cubicBezTo>
                                            <a:cubicBezTo>
                                              <a:pt x="5253" y="20174"/>
                                              <a:pt x="5189" y="20199"/>
                                              <a:pt x="5145" y="20269"/>
                                            </a:cubicBezTo>
                                            <a:close/>
                                            <a:moveTo>
                                              <a:pt x="5075" y="19556"/>
                                            </a:moveTo>
                                            <a:cubicBezTo>
                                              <a:pt x="5056" y="19550"/>
                                              <a:pt x="5030" y="19550"/>
                                              <a:pt x="5005" y="19556"/>
                                            </a:cubicBezTo>
                                            <a:cubicBezTo>
                                              <a:pt x="4923" y="19569"/>
                                              <a:pt x="4827" y="19646"/>
                                              <a:pt x="4789" y="19881"/>
                                            </a:cubicBezTo>
                                            <a:cubicBezTo>
                                              <a:pt x="4891" y="19849"/>
                                              <a:pt x="4961" y="19811"/>
                                              <a:pt x="5005" y="19767"/>
                                            </a:cubicBezTo>
                                            <a:cubicBezTo>
                                              <a:pt x="5088" y="19690"/>
                                              <a:pt x="5088" y="19607"/>
                                              <a:pt x="5075" y="19556"/>
                                            </a:cubicBezTo>
                                            <a:close/>
                                            <a:moveTo>
                                              <a:pt x="10302" y="20499"/>
                                            </a:moveTo>
                                            <a:cubicBezTo>
                                              <a:pt x="10277" y="20454"/>
                                              <a:pt x="10201" y="20384"/>
                                              <a:pt x="10023" y="20480"/>
                                            </a:cubicBezTo>
                                            <a:cubicBezTo>
                                              <a:pt x="10188" y="20601"/>
                                              <a:pt x="10270" y="20543"/>
                                              <a:pt x="10302" y="20499"/>
                                            </a:cubicBezTo>
                                            <a:close/>
                                            <a:moveTo>
                                              <a:pt x="9845" y="20753"/>
                                            </a:moveTo>
                                            <a:cubicBezTo>
                                              <a:pt x="9871" y="20779"/>
                                              <a:pt x="9890" y="20804"/>
                                              <a:pt x="9915" y="20817"/>
                                            </a:cubicBezTo>
                                            <a:cubicBezTo>
                                              <a:pt x="10010" y="20893"/>
                                              <a:pt x="10080" y="20862"/>
                                              <a:pt x="10112" y="20836"/>
                                            </a:cubicBezTo>
                                            <a:cubicBezTo>
                                              <a:pt x="10099" y="20792"/>
                                              <a:pt x="10055" y="20721"/>
                                              <a:pt x="9915" y="20741"/>
                                            </a:cubicBezTo>
                                            <a:cubicBezTo>
                                              <a:pt x="9896" y="20741"/>
                                              <a:pt x="9871" y="20747"/>
                                              <a:pt x="9845" y="20753"/>
                                            </a:cubicBezTo>
                                            <a:close/>
                                            <a:moveTo>
                                              <a:pt x="7162" y="20333"/>
                                            </a:moveTo>
                                            <a:cubicBezTo>
                                              <a:pt x="7143" y="20340"/>
                                              <a:pt x="7124" y="20346"/>
                                              <a:pt x="7111" y="20352"/>
                                            </a:cubicBezTo>
                                            <a:cubicBezTo>
                                              <a:pt x="7111" y="20333"/>
                                              <a:pt x="7118" y="20314"/>
                                              <a:pt x="7118" y="20295"/>
                                            </a:cubicBezTo>
                                            <a:cubicBezTo>
                                              <a:pt x="7118" y="20161"/>
                                              <a:pt x="7041" y="20053"/>
                                              <a:pt x="6953" y="20053"/>
                                            </a:cubicBezTo>
                                            <a:lnTo>
                                              <a:pt x="6953" y="20053"/>
                                            </a:lnTo>
                                            <a:cubicBezTo>
                                              <a:pt x="6864" y="20053"/>
                                              <a:pt x="6788" y="20161"/>
                                              <a:pt x="6788" y="20295"/>
                                            </a:cubicBezTo>
                                            <a:cubicBezTo>
                                              <a:pt x="6788" y="20314"/>
                                              <a:pt x="6788" y="20333"/>
                                              <a:pt x="6794" y="20352"/>
                                            </a:cubicBezTo>
                                            <a:cubicBezTo>
                                              <a:pt x="6775" y="20346"/>
                                              <a:pt x="6762" y="20340"/>
                                              <a:pt x="6743" y="20333"/>
                                            </a:cubicBezTo>
                                            <a:cubicBezTo>
                                              <a:pt x="6616" y="20295"/>
                                              <a:pt x="6490" y="20327"/>
                                              <a:pt x="6464" y="20416"/>
                                            </a:cubicBezTo>
                                            <a:cubicBezTo>
                                              <a:pt x="6439" y="20505"/>
                                              <a:pt x="6515" y="20607"/>
                                              <a:pt x="6642" y="20651"/>
                                            </a:cubicBezTo>
                                            <a:cubicBezTo>
                                              <a:pt x="6661" y="20658"/>
                                              <a:pt x="6680" y="20664"/>
                                              <a:pt x="6699" y="20664"/>
                                            </a:cubicBezTo>
                                            <a:cubicBezTo>
                                              <a:pt x="6686" y="20677"/>
                                              <a:pt x="6673" y="20690"/>
                                              <a:pt x="6661" y="20709"/>
                                            </a:cubicBezTo>
                                            <a:cubicBezTo>
                                              <a:pt x="6585" y="20817"/>
                                              <a:pt x="6578" y="20944"/>
                                              <a:pt x="6654" y="21002"/>
                                            </a:cubicBezTo>
                                            <a:cubicBezTo>
                                              <a:pt x="6731" y="21059"/>
                                              <a:pt x="6851" y="21014"/>
                                              <a:pt x="6927" y="20906"/>
                                            </a:cubicBezTo>
                                            <a:cubicBezTo>
                                              <a:pt x="6940" y="20893"/>
                                              <a:pt x="6946" y="20874"/>
                                              <a:pt x="6959" y="20855"/>
                                            </a:cubicBezTo>
                                            <a:lnTo>
                                              <a:pt x="6959" y="20855"/>
                                            </a:lnTo>
                                            <a:cubicBezTo>
                                              <a:pt x="6965" y="20874"/>
                                              <a:pt x="6978" y="20887"/>
                                              <a:pt x="6991" y="20906"/>
                                            </a:cubicBezTo>
                                            <a:cubicBezTo>
                                              <a:pt x="7067" y="21014"/>
                                              <a:pt x="7194" y="21059"/>
                                              <a:pt x="7263" y="21002"/>
                                            </a:cubicBezTo>
                                            <a:cubicBezTo>
                                              <a:pt x="7340" y="20944"/>
                                              <a:pt x="7333" y="20817"/>
                                              <a:pt x="7257" y="20709"/>
                                            </a:cubicBezTo>
                                            <a:cubicBezTo>
                                              <a:pt x="7244" y="20696"/>
                                              <a:pt x="7232" y="20677"/>
                                              <a:pt x="7219" y="20664"/>
                                            </a:cubicBezTo>
                                            <a:cubicBezTo>
                                              <a:pt x="7238" y="20664"/>
                                              <a:pt x="7257" y="20658"/>
                                              <a:pt x="7276" y="20651"/>
                                            </a:cubicBezTo>
                                            <a:cubicBezTo>
                                              <a:pt x="7403" y="20613"/>
                                              <a:pt x="7479" y="20505"/>
                                              <a:pt x="7454" y="20416"/>
                                            </a:cubicBezTo>
                                            <a:cubicBezTo>
                                              <a:pt x="7416" y="20333"/>
                                              <a:pt x="7289" y="20295"/>
                                              <a:pt x="7162" y="20333"/>
                                            </a:cubicBezTo>
                                            <a:close/>
                                            <a:moveTo>
                                              <a:pt x="6972" y="20613"/>
                                            </a:moveTo>
                                            <a:cubicBezTo>
                                              <a:pt x="6965" y="20620"/>
                                              <a:pt x="6953" y="20626"/>
                                              <a:pt x="6946" y="20632"/>
                                            </a:cubicBezTo>
                                            <a:lnTo>
                                              <a:pt x="6946" y="20632"/>
                                            </a:lnTo>
                                            <a:cubicBezTo>
                                              <a:pt x="6940" y="20626"/>
                                              <a:pt x="6934" y="20620"/>
                                              <a:pt x="6921" y="20613"/>
                                            </a:cubicBezTo>
                                            <a:cubicBezTo>
                                              <a:pt x="6915" y="20607"/>
                                              <a:pt x="6902" y="20601"/>
                                              <a:pt x="6895" y="20601"/>
                                            </a:cubicBezTo>
                                            <a:cubicBezTo>
                                              <a:pt x="6902" y="20594"/>
                                              <a:pt x="6908" y="20581"/>
                                              <a:pt x="6908" y="20569"/>
                                            </a:cubicBezTo>
                                            <a:cubicBezTo>
                                              <a:pt x="6915" y="20556"/>
                                              <a:pt x="6915" y="20550"/>
                                              <a:pt x="6915" y="20537"/>
                                            </a:cubicBezTo>
                                            <a:cubicBezTo>
                                              <a:pt x="6927" y="20537"/>
                                              <a:pt x="6934" y="20543"/>
                                              <a:pt x="6946" y="20543"/>
                                            </a:cubicBezTo>
                                            <a:lnTo>
                                              <a:pt x="6946" y="20543"/>
                                            </a:lnTo>
                                            <a:cubicBezTo>
                                              <a:pt x="6959" y="20543"/>
                                              <a:pt x="6965" y="20543"/>
                                              <a:pt x="6978" y="20537"/>
                                            </a:cubicBezTo>
                                            <a:cubicBezTo>
                                              <a:pt x="6978" y="20550"/>
                                              <a:pt x="6978" y="20556"/>
                                              <a:pt x="6984" y="20569"/>
                                            </a:cubicBezTo>
                                            <a:cubicBezTo>
                                              <a:pt x="6991" y="20581"/>
                                              <a:pt x="6991" y="20588"/>
                                              <a:pt x="6997" y="20601"/>
                                            </a:cubicBezTo>
                                            <a:cubicBezTo>
                                              <a:pt x="6991" y="20601"/>
                                              <a:pt x="6978" y="20607"/>
                                              <a:pt x="6972" y="20613"/>
                                            </a:cubicBezTo>
                                            <a:close/>
                                            <a:moveTo>
                                              <a:pt x="10220" y="20671"/>
                                            </a:moveTo>
                                            <a:cubicBezTo>
                                              <a:pt x="10201" y="20620"/>
                                              <a:pt x="10137" y="20543"/>
                                              <a:pt x="9947" y="20613"/>
                                            </a:cubicBezTo>
                                            <a:cubicBezTo>
                                              <a:pt x="10099" y="20753"/>
                                              <a:pt x="10188" y="20709"/>
                                              <a:pt x="10220" y="20671"/>
                                            </a:cubicBezTo>
                                            <a:close/>
                                            <a:moveTo>
                                              <a:pt x="9236" y="21441"/>
                                            </a:moveTo>
                                            <a:cubicBezTo>
                                              <a:pt x="9433" y="21479"/>
                                              <a:pt x="9490" y="21396"/>
                                              <a:pt x="9496" y="21339"/>
                                            </a:cubicBezTo>
                                            <a:cubicBezTo>
                                              <a:pt x="9458" y="21307"/>
                                              <a:pt x="9363" y="21275"/>
                                              <a:pt x="9236" y="21441"/>
                                            </a:cubicBezTo>
                                            <a:close/>
                                            <a:moveTo>
                                              <a:pt x="5722" y="19811"/>
                                            </a:moveTo>
                                            <a:cubicBezTo>
                                              <a:pt x="5475" y="19620"/>
                                              <a:pt x="5341" y="19703"/>
                                              <a:pt x="5291" y="19767"/>
                                            </a:cubicBezTo>
                                            <a:cubicBezTo>
                                              <a:pt x="5329" y="19843"/>
                                              <a:pt x="5443" y="19951"/>
                                              <a:pt x="5722" y="19811"/>
                                            </a:cubicBezTo>
                                            <a:close/>
                                            <a:moveTo>
                                              <a:pt x="5005" y="19385"/>
                                            </a:moveTo>
                                            <a:cubicBezTo>
                                              <a:pt x="5043" y="19327"/>
                                              <a:pt x="5043" y="19276"/>
                                              <a:pt x="5037" y="19238"/>
                                            </a:cubicBezTo>
                                            <a:cubicBezTo>
                                              <a:pt x="5030" y="19238"/>
                                              <a:pt x="5018" y="19232"/>
                                              <a:pt x="5005" y="19232"/>
                                            </a:cubicBezTo>
                                            <a:cubicBezTo>
                                              <a:pt x="4923" y="19225"/>
                                              <a:pt x="4789" y="19264"/>
                                              <a:pt x="4720" y="19537"/>
                                            </a:cubicBezTo>
                                            <a:cubicBezTo>
                                              <a:pt x="4878" y="19506"/>
                                              <a:pt x="4961" y="19448"/>
                                              <a:pt x="5005" y="19385"/>
                                            </a:cubicBezTo>
                                            <a:close/>
                                            <a:moveTo>
                                              <a:pt x="1935" y="18462"/>
                                            </a:moveTo>
                                            <a:cubicBezTo>
                                              <a:pt x="2239" y="18392"/>
                                              <a:pt x="2258" y="18239"/>
                                              <a:pt x="2239" y="18156"/>
                                            </a:cubicBezTo>
                                            <a:cubicBezTo>
                                              <a:pt x="2163" y="18137"/>
                                              <a:pt x="2005" y="18156"/>
                                              <a:pt x="1935" y="18462"/>
                                            </a:cubicBezTo>
                                            <a:close/>
                                            <a:moveTo>
                                              <a:pt x="2677" y="18544"/>
                                            </a:moveTo>
                                            <a:cubicBezTo>
                                              <a:pt x="2956" y="18398"/>
                                              <a:pt x="2931" y="18239"/>
                                              <a:pt x="2893" y="18169"/>
                                            </a:cubicBezTo>
                                            <a:cubicBezTo>
                                              <a:pt x="2810" y="18175"/>
                                              <a:pt x="2664" y="18232"/>
                                              <a:pt x="2677" y="18544"/>
                                            </a:cubicBezTo>
                                            <a:close/>
                                            <a:moveTo>
                                              <a:pt x="1611" y="17933"/>
                                            </a:moveTo>
                                            <a:cubicBezTo>
                                              <a:pt x="1827" y="18162"/>
                                              <a:pt x="1973" y="18099"/>
                                              <a:pt x="2030" y="18041"/>
                                            </a:cubicBezTo>
                                            <a:cubicBezTo>
                                              <a:pt x="2005" y="17965"/>
                                              <a:pt x="1909" y="17838"/>
                                              <a:pt x="1611" y="17933"/>
                                            </a:cubicBezTo>
                                            <a:close/>
                                            <a:moveTo>
                                              <a:pt x="2119" y="17621"/>
                                            </a:moveTo>
                                            <a:cubicBezTo>
                                              <a:pt x="2074" y="17933"/>
                                              <a:pt x="2214" y="18003"/>
                                              <a:pt x="2296" y="18016"/>
                                            </a:cubicBezTo>
                                            <a:cubicBezTo>
                                              <a:pt x="2341" y="17952"/>
                                              <a:pt x="2379" y="17799"/>
                                              <a:pt x="2119" y="17621"/>
                                            </a:cubicBezTo>
                                            <a:close/>
                                            <a:moveTo>
                                              <a:pt x="2328" y="18512"/>
                                            </a:moveTo>
                                            <a:cubicBezTo>
                                              <a:pt x="2620" y="18392"/>
                                              <a:pt x="2614" y="18239"/>
                                              <a:pt x="2582" y="18162"/>
                                            </a:cubicBezTo>
                                            <a:cubicBezTo>
                                              <a:pt x="2499" y="18156"/>
                                              <a:pt x="2347" y="18201"/>
                                              <a:pt x="2328" y="18512"/>
                                            </a:cubicBezTo>
                                            <a:close/>
                                            <a:moveTo>
                                              <a:pt x="5005" y="19009"/>
                                            </a:moveTo>
                                            <a:cubicBezTo>
                                              <a:pt x="5030" y="18971"/>
                                              <a:pt x="5030" y="18926"/>
                                              <a:pt x="5030" y="18901"/>
                                            </a:cubicBezTo>
                                            <a:cubicBezTo>
                                              <a:pt x="5024" y="18894"/>
                                              <a:pt x="5011" y="18894"/>
                                              <a:pt x="5005" y="18894"/>
                                            </a:cubicBezTo>
                                            <a:cubicBezTo>
                                              <a:pt x="4923" y="18875"/>
                                              <a:pt x="4789" y="18894"/>
                                              <a:pt x="4682" y="19155"/>
                                            </a:cubicBezTo>
                                            <a:cubicBezTo>
                                              <a:pt x="4872" y="19136"/>
                                              <a:pt x="4967" y="19073"/>
                                              <a:pt x="5005" y="19009"/>
                                            </a:cubicBezTo>
                                            <a:close/>
                                            <a:moveTo>
                                              <a:pt x="5081" y="18563"/>
                                            </a:moveTo>
                                            <a:cubicBezTo>
                                              <a:pt x="5062" y="18551"/>
                                              <a:pt x="5030" y="18544"/>
                                              <a:pt x="4999" y="18544"/>
                                            </a:cubicBezTo>
                                            <a:cubicBezTo>
                                              <a:pt x="4916" y="18544"/>
                                              <a:pt x="4808" y="18589"/>
                                              <a:pt x="4713" y="18793"/>
                                            </a:cubicBezTo>
                                            <a:cubicBezTo>
                                              <a:pt x="4859" y="18793"/>
                                              <a:pt x="4948" y="18761"/>
                                              <a:pt x="4999" y="18723"/>
                                            </a:cubicBezTo>
                                            <a:cubicBezTo>
                                              <a:pt x="5069" y="18672"/>
                                              <a:pt x="5081" y="18608"/>
                                              <a:pt x="5081" y="18563"/>
                                            </a:cubicBezTo>
                                            <a:close/>
                                            <a:moveTo>
                                              <a:pt x="3026" y="18500"/>
                                            </a:moveTo>
                                            <a:cubicBezTo>
                                              <a:pt x="3286" y="18328"/>
                                              <a:pt x="3254" y="18175"/>
                                              <a:pt x="3204" y="18105"/>
                                            </a:cubicBezTo>
                                            <a:cubicBezTo>
                                              <a:pt x="3121" y="18118"/>
                                              <a:pt x="2988" y="18188"/>
                                              <a:pt x="3026" y="18500"/>
                                            </a:cubicBezTo>
                                            <a:close/>
                                            <a:moveTo>
                                              <a:pt x="3743" y="17901"/>
                                            </a:moveTo>
                                            <a:cubicBezTo>
                                              <a:pt x="3692" y="17959"/>
                                              <a:pt x="3660" y="18067"/>
                                              <a:pt x="3724" y="18271"/>
                                            </a:cubicBezTo>
                                            <a:cubicBezTo>
                                              <a:pt x="3730" y="18264"/>
                                              <a:pt x="3736" y="18258"/>
                                              <a:pt x="3743" y="18251"/>
                                            </a:cubicBezTo>
                                            <a:cubicBezTo>
                                              <a:pt x="3946" y="18041"/>
                                              <a:pt x="3882" y="17901"/>
                                              <a:pt x="3825" y="17844"/>
                                            </a:cubicBezTo>
                                            <a:cubicBezTo>
                                              <a:pt x="3800" y="17850"/>
                                              <a:pt x="3768" y="17869"/>
                                              <a:pt x="3743" y="17901"/>
                                            </a:cubicBezTo>
                                            <a:close/>
                                            <a:moveTo>
                                              <a:pt x="3502" y="18010"/>
                                            </a:moveTo>
                                            <a:cubicBezTo>
                                              <a:pt x="3426" y="18041"/>
                                              <a:pt x="3330" y="18143"/>
                                              <a:pt x="3400" y="18411"/>
                                            </a:cubicBezTo>
                                            <a:cubicBezTo>
                                              <a:pt x="3445" y="18372"/>
                                              <a:pt x="3476" y="18341"/>
                                              <a:pt x="3502" y="18309"/>
                                            </a:cubicBezTo>
                                            <a:cubicBezTo>
                                              <a:pt x="3622" y="18156"/>
                                              <a:pt x="3578" y="18048"/>
                                              <a:pt x="3533" y="17997"/>
                                            </a:cubicBezTo>
                                            <a:cubicBezTo>
                                              <a:pt x="3521" y="18003"/>
                                              <a:pt x="3508" y="18010"/>
                                              <a:pt x="3502" y="18010"/>
                                            </a:cubicBezTo>
                                            <a:close/>
                                            <a:moveTo>
                                              <a:pt x="9655" y="21320"/>
                                            </a:moveTo>
                                            <a:cubicBezTo>
                                              <a:pt x="9636" y="21326"/>
                                              <a:pt x="9617" y="21339"/>
                                              <a:pt x="9604" y="21364"/>
                                            </a:cubicBezTo>
                                            <a:cubicBezTo>
                                              <a:pt x="9579" y="21403"/>
                                              <a:pt x="9560" y="21473"/>
                                              <a:pt x="9604" y="21587"/>
                                            </a:cubicBezTo>
                                            <a:cubicBezTo>
                                              <a:pt x="9604" y="21594"/>
                                              <a:pt x="9604" y="21594"/>
                                              <a:pt x="9611" y="21600"/>
                                            </a:cubicBezTo>
                                            <a:cubicBezTo>
                                              <a:pt x="9737" y="21447"/>
                                              <a:pt x="9693" y="21358"/>
                                              <a:pt x="9655" y="21320"/>
                                            </a:cubicBezTo>
                                            <a:close/>
                                            <a:moveTo>
                                              <a:pt x="2442" y="17634"/>
                                            </a:moveTo>
                                            <a:cubicBezTo>
                                              <a:pt x="2398" y="17946"/>
                                              <a:pt x="2537" y="18016"/>
                                              <a:pt x="2620" y="18029"/>
                                            </a:cubicBezTo>
                                            <a:cubicBezTo>
                                              <a:pt x="2671" y="17959"/>
                                              <a:pt x="2702" y="17806"/>
                                              <a:pt x="2442" y="17634"/>
                                            </a:cubicBezTo>
                                            <a:close/>
                                            <a:moveTo>
                                              <a:pt x="14559" y="20460"/>
                                            </a:moveTo>
                                            <a:cubicBezTo>
                                              <a:pt x="14540" y="20467"/>
                                              <a:pt x="14521" y="20473"/>
                                              <a:pt x="14508" y="20480"/>
                                            </a:cubicBezTo>
                                            <a:cubicBezTo>
                                              <a:pt x="14508" y="20460"/>
                                              <a:pt x="14514" y="20441"/>
                                              <a:pt x="14514" y="20422"/>
                                            </a:cubicBezTo>
                                            <a:cubicBezTo>
                                              <a:pt x="14514" y="20289"/>
                                              <a:pt x="14438" y="20180"/>
                                              <a:pt x="14349" y="20180"/>
                                            </a:cubicBezTo>
                                            <a:cubicBezTo>
                                              <a:pt x="14260" y="20180"/>
                                              <a:pt x="14184" y="20289"/>
                                              <a:pt x="14184" y="20422"/>
                                            </a:cubicBezTo>
                                            <a:cubicBezTo>
                                              <a:pt x="14184" y="20441"/>
                                              <a:pt x="14184" y="20460"/>
                                              <a:pt x="14191" y="20480"/>
                                            </a:cubicBezTo>
                                            <a:cubicBezTo>
                                              <a:pt x="14172" y="20473"/>
                                              <a:pt x="14159" y="20467"/>
                                              <a:pt x="14140" y="20460"/>
                                            </a:cubicBezTo>
                                            <a:cubicBezTo>
                                              <a:pt x="14013" y="20422"/>
                                              <a:pt x="13886" y="20454"/>
                                              <a:pt x="13861" y="20543"/>
                                            </a:cubicBezTo>
                                            <a:cubicBezTo>
                                              <a:pt x="13835" y="20632"/>
                                              <a:pt x="13912" y="20734"/>
                                              <a:pt x="14038" y="20779"/>
                                            </a:cubicBezTo>
                                            <a:cubicBezTo>
                                              <a:pt x="14057" y="20785"/>
                                              <a:pt x="14076" y="20792"/>
                                              <a:pt x="14096" y="20792"/>
                                            </a:cubicBezTo>
                                            <a:cubicBezTo>
                                              <a:pt x="14083" y="20804"/>
                                              <a:pt x="14070" y="20817"/>
                                              <a:pt x="14057" y="20836"/>
                                            </a:cubicBezTo>
                                            <a:cubicBezTo>
                                              <a:pt x="13981" y="20944"/>
                                              <a:pt x="13975" y="21072"/>
                                              <a:pt x="14051" y="21129"/>
                                            </a:cubicBezTo>
                                            <a:cubicBezTo>
                                              <a:pt x="14127" y="21180"/>
                                              <a:pt x="14248" y="21142"/>
                                              <a:pt x="14324" y="21033"/>
                                            </a:cubicBezTo>
                                            <a:cubicBezTo>
                                              <a:pt x="14337" y="21021"/>
                                              <a:pt x="14343" y="21002"/>
                                              <a:pt x="14356" y="20982"/>
                                            </a:cubicBezTo>
                                            <a:cubicBezTo>
                                              <a:pt x="14362" y="21002"/>
                                              <a:pt x="14375" y="21014"/>
                                              <a:pt x="14387" y="21033"/>
                                            </a:cubicBezTo>
                                            <a:cubicBezTo>
                                              <a:pt x="14463" y="21142"/>
                                              <a:pt x="14590" y="21186"/>
                                              <a:pt x="14660" y="21129"/>
                                            </a:cubicBezTo>
                                            <a:cubicBezTo>
                                              <a:pt x="14736" y="21072"/>
                                              <a:pt x="14730" y="20944"/>
                                              <a:pt x="14654" y="20836"/>
                                            </a:cubicBezTo>
                                            <a:cubicBezTo>
                                              <a:pt x="14641" y="20823"/>
                                              <a:pt x="14628" y="20804"/>
                                              <a:pt x="14616" y="20792"/>
                                            </a:cubicBezTo>
                                            <a:cubicBezTo>
                                              <a:pt x="14635" y="20792"/>
                                              <a:pt x="14654" y="20785"/>
                                              <a:pt x="14673" y="20779"/>
                                            </a:cubicBezTo>
                                            <a:cubicBezTo>
                                              <a:pt x="14800" y="20741"/>
                                              <a:pt x="14876" y="20632"/>
                                              <a:pt x="14850" y="20543"/>
                                            </a:cubicBezTo>
                                            <a:cubicBezTo>
                                              <a:pt x="14812" y="20454"/>
                                              <a:pt x="14685" y="20416"/>
                                              <a:pt x="14559" y="20460"/>
                                            </a:cubicBezTo>
                                            <a:close/>
                                            <a:moveTo>
                                              <a:pt x="14368" y="20734"/>
                                            </a:moveTo>
                                            <a:cubicBezTo>
                                              <a:pt x="14362" y="20741"/>
                                              <a:pt x="14349" y="20747"/>
                                              <a:pt x="14343" y="20753"/>
                                            </a:cubicBezTo>
                                            <a:cubicBezTo>
                                              <a:pt x="14337" y="20747"/>
                                              <a:pt x="14330" y="20741"/>
                                              <a:pt x="14318" y="20734"/>
                                            </a:cubicBezTo>
                                            <a:cubicBezTo>
                                              <a:pt x="14311" y="20728"/>
                                              <a:pt x="14299" y="20721"/>
                                              <a:pt x="14292" y="20721"/>
                                            </a:cubicBezTo>
                                            <a:cubicBezTo>
                                              <a:pt x="14298" y="20715"/>
                                              <a:pt x="14305" y="20702"/>
                                              <a:pt x="14305" y="20690"/>
                                            </a:cubicBezTo>
                                            <a:cubicBezTo>
                                              <a:pt x="14311" y="20677"/>
                                              <a:pt x="14311" y="20671"/>
                                              <a:pt x="14311" y="20658"/>
                                            </a:cubicBezTo>
                                            <a:cubicBezTo>
                                              <a:pt x="14324" y="20658"/>
                                              <a:pt x="14330" y="20664"/>
                                              <a:pt x="14343" y="20664"/>
                                            </a:cubicBezTo>
                                            <a:cubicBezTo>
                                              <a:pt x="14356" y="20664"/>
                                              <a:pt x="14362" y="20664"/>
                                              <a:pt x="14375" y="20658"/>
                                            </a:cubicBezTo>
                                            <a:cubicBezTo>
                                              <a:pt x="14375" y="20671"/>
                                              <a:pt x="14375" y="20677"/>
                                              <a:pt x="14381" y="20690"/>
                                            </a:cubicBezTo>
                                            <a:cubicBezTo>
                                              <a:pt x="14387" y="20702"/>
                                              <a:pt x="14387" y="20709"/>
                                              <a:pt x="14394" y="20721"/>
                                            </a:cubicBezTo>
                                            <a:cubicBezTo>
                                              <a:pt x="14387" y="20728"/>
                                              <a:pt x="14381" y="20728"/>
                                              <a:pt x="14368" y="20734"/>
                                            </a:cubicBezTo>
                                            <a:close/>
                                            <a:moveTo>
                                              <a:pt x="16646" y="19773"/>
                                            </a:moveTo>
                                            <a:cubicBezTo>
                                              <a:pt x="16944" y="19868"/>
                                              <a:pt x="17039" y="19741"/>
                                              <a:pt x="17064" y="19665"/>
                                            </a:cubicBezTo>
                                            <a:cubicBezTo>
                                              <a:pt x="17007" y="19607"/>
                                              <a:pt x="16861" y="19550"/>
                                              <a:pt x="16646" y="19773"/>
                                            </a:cubicBezTo>
                                            <a:close/>
                                            <a:moveTo>
                                              <a:pt x="13525" y="20155"/>
                                            </a:moveTo>
                                            <a:cubicBezTo>
                                              <a:pt x="13467" y="20212"/>
                                              <a:pt x="13404" y="20359"/>
                                              <a:pt x="13632" y="20575"/>
                                            </a:cubicBezTo>
                                            <a:cubicBezTo>
                                              <a:pt x="13651" y="20518"/>
                                              <a:pt x="13658" y="20473"/>
                                              <a:pt x="13664" y="20429"/>
                                            </a:cubicBezTo>
                                            <a:cubicBezTo>
                                              <a:pt x="13670" y="20397"/>
                                              <a:pt x="13664" y="20365"/>
                                              <a:pt x="13664" y="20340"/>
                                            </a:cubicBezTo>
                                            <a:cubicBezTo>
                                              <a:pt x="13651" y="20219"/>
                                              <a:pt x="13575" y="20174"/>
                                              <a:pt x="13525" y="20155"/>
                                            </a:cubicBezTo>
                                            <a:close/>
                                            <a:moveTo>
                                              <a:pt x="13848" y="20295"/>
                                            </a:moveTo>
                                            <a:cubicBezTo>
                                              <a:pt x="13873" y="20174"/>
                                              <a:pt x="13867" y="20091"/>
                                              <a:pt x="13848" y="20028"/>
                                            </a:cubicBezTo>
                                            <a:cubicBezTo>
                                              <a:pt x="13816" y="19932"/>
                                              <a:pt x="13747" y="19900"/>
                                              <a:pt x="13702" y="19888"/>
                                            </a:cubicBezTo>
                                            <a:cubicBezTo>
                                              <a:pt x="13683" y="19907"/>
                                              <a:pt x="13670" y="19938"/>
                                              <a:pt x="13664" y="19977"/>
                                            </a:cubicBezTo>
                                            <a:cubicBezTo>
                                              <a:pt x="13664" y="19996"/>
                                              <a:pt x="13658" y="20015"/>
                                              <a:pt x="13664" y="20040"/>
                                            </a:cubicBezTo>
                                            <a:cubicBezTo>
                                              <a:pt x="13677" y="20110"/>
                                              <a:pt x="13721" y="20193"/>
                                              <a:pt x="13848" y="20295"/>
                                            </a:cubicBezTo>
                                            <a:lnTo>
                                              <a:pt x="13848" y="20295"/>
                                            </a:lnTo>
                                            <a:close/>
                                            <a:moveTo>
                                              <a:pt x="13296" y="20371"/>
                                            </a:moveTo>
                                            <a:cubicBezTo>
                                              <a:pt x="13233" y="20422"/>
                                              <a:pt x="13157" y="20562"/>
                                              <a:pt x="13360" y="20798"/>
                                            </a:cubicBezTo>
                                            <a:cubicBezTo>
                                              <a:pt x="13487" y="20511"/>
                                              <a:pt x="13372" y="20403"/>
                                              <a:pt x="13296" y="20371"/>
                                            </a:cubicBezTo>
                                            <a:close/>
                                            <a:moveTo>
                                              <a:pt x="16671" y="19251"/>
                                            </a:moveTo>
                                            <a:cubicBezTo>
                                              <a:pt x="16982" y="19283"/>
                                              <a:pt x="17052" y="19143"/>
                                              <a:pt x="17058" y="19060"/>
                                            </a:cubicBezTo>
                                            <a:cubicBezTo>
                                              <a:pt x="16988" y="19015"/>
                                              <a:pt x="16836" y="18984"/>
                                              <a:pt x="16671" y="19251"/>
                                            </a:cubicBezTo>
                                            <a:close/>
                                            <a:moveTo>
                                              <a:pt x="16982" y="20390"/>
                                            </a:moveTo>
                                            <a:cubicBezTo>
                                              <a:pt x="16944" y="20454"/>
                                              <a:pt x="16918" y="20594"/>
                                              <a:pt x="17134" y="20741"/>
                                            </a:cubicBezTo>
                                            <a:cubicBezTo>
                                              <a:pt x="17153" y="20753"/>
                                              <a:pt x="17166" y="20766"/>
                                              <a:pt x="17191" y="20772"/>
                                            </a:cubicBezTo>
                                            <a:cubicBezTo>
                                              <a:pt x="17198" y="20626"/>
                                              <a:pt x="17172" y="20537"/>
                                              <a:pt x="17134" y="20480"/>
                                            </a:cubicBezTo>
                                            <a:cubicBezTo>
                                              <a:pt x="17090" y="20416"/>
                                              <a:pt x="17026" y="20397"/>
                                              <a:pt x="16982" y="20390"/>
                                            </a:cubicBezTo>
                                            <a:close/>
                                            <a:moveTo>
                                              <a:pt x="16595" y="20932"/>
                                            </a:moveTo>
                                            <a:cubicBezTo>
                                              <a:pt x="16874" y="20785"/>
                                              <a:pt x="16855" y="20632"/>
                                              <a:pt x="16817" y="20562"/>
                                            </a:cubicBezTo>
                                            <a:cubicBezTo>
                                              <a:pt x="16734" y="20562"/>
                                              <a:pt x="16589" y="20620"/>
                                              <a:pt x="16595" y="20932"/>
                                            </a:cubicBezTo>
                                            <a:close/>
                                            <a:moveTo>
                                              <a:pt x="16969" y="19989"/>
                                            </a:moveTo>
                                            <a:cubicBezTo>
                                              <a:pt x="16918" y="19926"/>
                                              <a:pt x="16785" y="19849"/>
                                              <a:pt x="16538" y="20047"/>
                                            </a:cubicBezTo>
                                            <a:cubicBezTo>
                                              <a:pt x="16830" y="20174"/>
                                              <a:pt x="16937" y="20066"/>
                                              <a:pt x="16969" y="19989"/>
                                            </a:cubicBezTo>
                                            <a:close/>
                                            <a:moveTo>
                                              <a:pt x="16874" y="20301"/>
                                            </a:moveTo>
                                            <a:cubicBezTo>
                                              <a:pt x="16823" y="20238"/>
                                              <a:pt x="16690" y="20161"/>
                                              <a:pt x="16443" y="20359"/>
                                            </a:cubicBezTo>
                                            <a:cubicBezTo>
                                              <a:pt x="16728" y="20486"/>
                                              <a:pt x="16836" y="20371"/>
                                              <a:pt x="16874" y="20301"/>
                                            </a:cubicBezTo>
                                            <a:close/>
                                            <a:moveTo>
                                              <a:pt x="16633" y="19015"/>
                                            </a:moveTo>
                                            <a:cubicBezTo>
                                              <a:pt x="16944" y="19003"/>
                                              <a:pt x="16995" y="18850"/>
                                              <a:pt x="16988" y="18767"/>
                                            </a:cubicBezTo>
                                            <a:cubicBezTo>
                                              <a:pt x="16918" y="18735"/>
                                              <a:pt x="16760" y="18729"/>
                                              <a:pt x="16633" y="19015"/>
                                            </a:cubicBezTo>
                                            <a:close/>
                                            <a:moveTo>
                                              <a:pt x="10277" y="20760"/>
                                            </a:moveTo>
                                            <a:cubicBezTo>
                                              <a:pt x="10245" y="20798"/>
                                              <a:pt x="10207" y="20893"/>
                                              <a:pt x="10365" y="21027"/>
                                            </a:cubicBezTo>
                                            <a:cubicBezTo>
                                              <a:pt x="10365" y="21021"/>
                                              <a:pt x="10365" y="21021"/>
                                              <a:pt x="10365" y="21021"/>
                                            </a:cubicBezTo>
                                            <a:cubicBezTo>
                                              <a:pt x="10384" y="20938"/>
                                              <a:pt x="10378" y="20887"/>
                                              <a:pt x="10365" y="20842"/>
                                            </a:cubicBezTo>
                                            <a:cubicBezTo>
                                              <a:pt x="10346" y="20785"/>
                                              <a:pt x="10308" y="20766"/>
                                              <a:pt x="10277" y="20760"/>
                                            </a:cubicBezTo>
                                            <a:close/>
                                            <a:moveTo>
                                              <a:pt x="13049" y="20601"/>
                                            </a:moveTo>
                                            <a:cubicBezTo>
                                              <a:pt x="12979" y="20645"/>
                                              <a:pt x="12884" y="20766"/>
                                              <a:pt x="13042" y="21033"/>
                                            </a:cubicBezTo>
                                            <a:cubicBezTo>
                                              <a:pt x="13214" y="20772"/>
                                              <a:pt x="13119" y="20645"/>
                                              <a:pt x="13049" y="20601"/>
                                            </a:cubicBezTo>
                                            <a:close/>
                                            <a:moveTo>
                                              <a:pt x="10004" y="21084"/>
                                            </a:moveTo>
                                            <a:cubicBezTo>
                                              <a:pt x="9959" y="21116"/>
                                              <a:pt x="9909" y="21199"/>
                                              <a:pt x="10029" y="21364"/>
                                            </a:cubicBezTo>
                                            <a:cubicBezTo>
                                              <a:pt x="10118" y="21180"/>
                                              <a:pt x="10048" y="21110"/>
                                              <a:pt x="10004" y="21084"/>
                                            </a:cubicBezTo>
                                            <a:close/>
                                            <a:moveTo>
                                              <a:pt x="9598" y="21237"/>
                                            </a:moveTo>
                                            <a:cubicBezTo>
                                              <a:pt x="9611" y="21237"/>
                                              <a:pt x="9623" y="21231"/>
                                              <a:pt x="9630" y="21224"/>
                                            </a:cubicBezTo>
                                            <a:cubicBezTo>
                                              <a:pt x="9630" y="21199"/>
                                              <a:pt x="9623" y="21173"/>
                                              <a:pt x="9598" y="21142"/>
                                            </a:cubicBezTo>
                                            <a:cubicBezTo>
                                              <a:pt x="9566" y="21103"/>
                                              <a:pt x="9503" y="21078"/>
                                              <a:pt x="9389" y="21078"/>
                                            </a:cubicBezTo>
                                            <a:cubicBezTo>
                                              <a:pt x="9465" y="21231"/>
                                              <a:pt x="9547" y="21250"/>
                                              <a:pt x="9598" y="21237"/>
                                            </a:cubicBezTo>
                                            <a:close/>
                                            <a:moveTo>
                                              <a:pt x="17134" y="20066"/>
                                            </a:moveTo>
                                            <a:cubicBezTo>
                                              <a:pt x="17121" y="20066"/>
                                              <a:pt x="17102" y="20066"/>
                                              <a:pt x="17090" y="20066"/>
                                            </a:cubicBezTo>
                                            <a:cubicBezTo>
                                              <a:pt x="17071" y="20117"/>
                                              <a:pt x="17064" y="20193"/>
                                              <a:pt x="17134" y="20276"/>
                                            </a:cubicBezTo>
                                            <a:cubicBezTo>
                                              <a:pt x="17166" y="20308"/>
                                              <a:pt x="17204" y="20346"/>
                                              <a:pt x="17267" y="20378"/>
                                            </a:cubicBezTo>
                                            <a:cubicBezTo>
                                              <a:pt x="17293" y="20390"/>
                                              <a:pt x="17324" y="20403"/>
                                              <a:pt x="17356" y="20416"/>
                                            </a:cubicBezTo>
                                            <a:cubicBezTo>
                                              <a:pt x="17343" y="20289"/>
                                              <a:pt x="17312" y="20206"/>
                                              <a:pt x="17267" y="20155"/>
                                            </a:cubicBezTo>
                                            <a:cubicBezTo>
                                              <a:pt x="17223" y="20098"/>
                                              <a:pt x="17179" y="20072"/>
                                              <a:pt x="17134" y="20066"/>
                                            </a:cubicBezTo>
                                            <a:close/>
                                            <a:moveTo>
                                              <a:pt x="10143" y="20932"/>
                                            </a:moveTo>
                                            <a:cubicBezTo>
                                              <a:pt x="10105" y="20970"/>
                                              <a:pt x="10061" y="21059"/>
                                              <a:pt x="10194" y="21205"/>
                                            </a:cubicBezTo>
                                            <a:cubicBezTo>
                                              <a:pt x="10270" y="21021"/>
                                              <a:pt x="10194" y="20951"/>
                                              <a:pt x="10143" y="20932"/>
                                            </a:cubicBezTo>
                                            <a:close/>
                                            <a:moveTo>
                                              <a:pt x="9839" y="21199"/>
                                            </a:moveTo>
                                            <a:cubicBezTo>
                                              <a:pt x="9795" y="21224"/>
                                              <a:pt x="9731" y="21307"/>
                                              <a:pt x="9839" y="21479"/>
                                            </a:cubicBezTo>
                                            <a:cubicBezTo>
                                              <a:pt x="9940" y="21307"/>
                                              <a:pt x="9883" y="21224"/>
                                              <a:pt x="9839" y="21199"/>
                                            </a:cubicBezTo>
                                            <a:close/>
                                            <a:moveTo>
                                              <a:pt x="12446" y="20887"/>
                                            </a:moveTo>
                                            <a:cubicBezTo>
                                              <a:pt x="12757" y="20893"/>
                                              <a:pt x="12820" y="20753"/>
                                              <a:pt x="12820" y="20671"/>
                                            </a:cubicBezTo>
                                            <a:cubicBezTo>
                                              <a:pt x="12744" y="20632"/>
                                              <a:pt x="12592" y="20613"/>
                                              <a:pt x="12446" y="20887"/>
                                            </a:cubicBezTo>
                                            <a:close/>
                                            <a:moveTo>
                                              <a:pt x="9566" y="20970"/>
                                            </a:moveTo>
                                            <a:cubicBezTo>
                                              <a:pt x="9579" y="20989"/>
                                              <a:pt x="9585" y="21008"/>
                                              <a:pt x="9598" y="21027"/>
                                            </a:cubicBezTo>
                                            <a:cubicBezTo>
                                              <a:pt x="9661" y="21116"/>
                                              <a:pt x="9718" y="21135"/>
                                              <a:pt x="9763" y="21129"/>
                                            </a:cubicBezTo>
                                            <a:cubicBezTo>
                                              <a:pt x="9782" y="21129"/>
                                              <a:pt x="9795" y="21123"/>
                                              <a:pt x="9801" y="21116"/>
                                            </a:cubicBezTo>
                                            <a:cubicBezTo>
                                              <a:pt x="9801" y="21091"/>
                                              <a:pt x="9795" y="21059"/>
                                              <a:pt x="9763" y="21027"/>
                                            </a:cubicBezTo>
                                            <a:cubicBezTo>
                                              <a:pt x="9731" y="21002"/>
                                              <a:pt x="9680" y="20976"/>
                                              <a:pt x="9598" y="20976"/>
                                            </a:cubicBezTo>
                                            <a:cubicBezTo>
                                              <a:pt x="9592" y="20970"/>
                                              <a:pt x="9579" y="20970"/>
                                              <a:pt x="9566" y="20970"/>
                                            </a:cubicBezTo>
                                            <a:close/>
                                            <a:moveTo>
                                              <a:pt x="12992" y="20467"/>
                                            </a:moveTo>
                                            <a:cubicBezTo>
                                              <a:pt x="12979" y="20384"/>
                                              <a:pt x="12897" y="20250"/>
                                              <a:pt x="12592" y="20308"/>
                                            </a:cubicBezTo>
                                            <a:cubicBezTo>
                                              <a:pt x="12782" y="20562"/>
                                              <a:pt x="12928" y="20518"/>
                                              <a:pt x="12992" y="20467"/>
                                            </a:cubicBezTo>
                                            <a:close/>
                                            <a:moveTo>
                                              <a:pt x="11304" y="20982"/>
                                            </a:moveTo>
                                            <a:cubicBezTo>
                                              <a:pt x="11304" y="20855"/>
                                              <a:pt x="11196" y="20753"/>
                                              <a:pt x="11063" y="20753"/>
                                            </a:cubicBezTo>
                                            <a:cubicBezTo>
                                              <a:pt x="11032" y="20753"/>
                                              <a:pt x="10993" y="20760"/>
                                              <a:pt x="10968" y="20772"/>
                                            </a:cubicBezTo>
                                            <a:cubicBezTo>
                                              <a:pt x="10930" y="20753"/>
                                              <a:pt x="10892" y="20741"/>
                                              <a:pt x="10848" y="20741"/>
                                            </a:cubicBezTo>
                                            <a:cubicBezTo>
                                              <a:pt x="10740" y="20741"/>
                                              <a:pt x="10645" y="20811"/>
                                              <a:pt x="10619" y="20906"/>
                                            </a:cubicBezTo>
                                            <a:cubicBezTo>
                                              <a:pt x="10562" y="20944"/>
                                              <a:pt x="10518" y="21014"/>
                                              <a:pt x="10518" y="21091"/>
                                            </a:cubicBezTo>
                                            <a:cubicBezTo>
                                              <a:pt x="10518" y="21142"/>
                                              <a:pt x="10530" y="21180"/>
                                              <a:pt x="10562" y="21218"/>
                                            </a:cubicBezTo>
                                            <a:lnTo>
                                              <a:pt x="10562" y="21224"/>
                                            </a:lnTo>
                                            <a:cubicBezTo>
                                              <a:pt x="10562" y="21339"/>
                                              <a:pt x="10657" y="21441"/>
                                              <a:pt x="10778" y="21447"/>
                                            </a:cubicBezTo>
                                            <a:cubicBezTo>
                                              <a:pt x="10822" y="21498"/>
                                              <a:pt x="10886" y="21530"/>
                                              <a:pt x="10962" y="21530"/>
                                            </a:cubicBezTo>
                                            <a:cubicBezTo>
                                              <a:pt x="11063" y="21530"/>
                                              <a:pt x="11146" y="21473"/>
                                              <a:pt x="11184" y="21390"/>
                                            </a:cubicBezTo>
                                            <a:cubicBezTo>
                                              <a:pt x="11279" y="21364"/>
                                              <a:pt x="11355" y="21275"/>
                                              <a:pt x="11355" y="21173"/>
                                            </a:cubicBezTo>
                                            <a:cubicBezTo>
                                              <a:pt x="11355" y="21123"/>
                                              <a:pt x="11336" y="21072"/>
                                              <a:pt x="11304" y="21033"/>
                                            </a:cubicBezTo>
                                            <a:cubicBezTo>
                                              <a:pt x="11298" y="21021"/>
                                              <a:pt x="11304" y="21002"/>
                                              <a:pt x="11304" y="20982"/>
                                            </a:cubicBezTo>
                                            <a:close/>
                                            <a:moveTo>
                                              <a:pt x="10378" y="20562"/>
                                            </a:moveTo>
                                            <a:cubicBezTo>
                                              <a:pt x="10372" y="20569"/>
                                              <a:pt x="10372" y="20575"/>
                                              <a:pt x="10365" y="20581"/>
                                            </a:cubicBezTo>
                                            <a:cubicBezTo>
                                              <a:pt x="10353" y="20607"/>
                                              <a:pt x="10346" y="20645"/>
                                              <a:pt x="10365" y="20690"/>
                                            </a:cubicBezTo>
                                            <a:cubicBezTo>
                                              <a:pt x="10378" y="20721"/>
                                              <a:pt x="10410" y="20766"/>
                                              <a:pt x="10461" y="20804"/>
                                            </a:cubicBezTo>
                                            <a:cubicBezTo>
                                              <a:pt x="10467" y="20811"/>
                                              <a:pt x="10473" y="20811"/>
                                              <a:pt x="10480" y="20817"/>
                                            </a:cubicBezTo>
                                            <a:cubicBezTo>
                                              <a:pt x="10499" y="20721"/>
                                              <a:pt x="10486" y="20658"/>
                                              <a:pt x="10461" y="20620"/>
                                            </a:cubicBezTo>
                                            <a:cubicBezTo>
                                              <a:pt x="10442" y="20581"/>
                                              <a:pt x="10404" y="20569"/>
                                              <a:pt x="10378" y="20562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3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69" name="Shape"/>
                                    <wps:cNvSpPr/>
                                    <wps:spPr>
                                      <a:xfrm>
                                        <a:off x="123825" y="200025"/>
                                        <a:ext cx="3978222" cy="4091198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>
                                          <a:cxn ang="0">
                                            <a:pos x="wd2" y="hd2"/>
                                          </a:cxn>
                                          <a:cxn ang="5400000">
                                            <a:pos x="wd2" y="hd2"/>
                                          </a:cxn>
                                          <a:cxn ang="10800000">
                                            <a:pos x="wd2" y="hd2"/>
                                          </a:cxn>
                                          <a:cxn ang="16200000">
                                            <a:pos x="wd2" y="hd2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562" h="21596" extrusionOk="0">
                                            <a:moveTo>
                                              <a:pt x="13378" y="771"/>
                                            </a:moveTo>
                                            <a:cubicBezTo>
                                              <a:pt x="13419" y="731"/>
                                              <a:pt x="13419" y="664"/>
                                              <a:pt x="13385" y="617"/>
                                            </a:cubicBezTo>
                                            <a:cubicBezTo>
                                              <a:pt x="13385" y="657"/>
                                              <a:pt x="13371" y="704"/>
                                              <a:pt x="13337" y="744"/>
                                            </a:cubicBezTo>
                                            <a:cubicBezTo>
                                              <a:pt x="13316" y="771"/>
                                              <a:pt x="13289" y="784"/>
                                              <a:pt x="13268" y="798"/>
                                            </a:cubicBezTo>
                                            <a:cubicBezTo>
                                              <a:pt x="13254" y="804"/>
                                              <a:pt x="13247" y="804"/>
                                              <a:pt x="13233" y="804"/>
                                            </a:cubicBezTo>
                                            <a:cubicBezTo>
                                              <a:pt x="13247" y="811"/>
                                              <a:pt x="13254" y="811"/>
                                              <a:pt x="13268" y="811"/>
                                            </a:cubicBezTo>
                                            <a:cubicBezTo>
                                              <a:pt x="13309" y="818"/>
                                              <a:pt x="13350" y="804"/>
                                              <a:pt x="13378" y="771"/>
                                            </a:cubicBezTo>
                                            <a:close/>
                                            <a:moveTo>
                                              <a:pt x="15243" y="19676"/>
                                            </a:moveTo>
                                            <a:cubicBezTo>
                                              <a:pt x="15278" y="19663"/>
                                              <a:pt x="15312" y="19649"/>
                                              <a:pt x="15347" y="19622"/>
                                            </a:cubicBezTo>
                                            <a:cubicBezTo>
                                              <a:pt x="15312" y="19629"/>
                                              <a:pt x="15278" y="19629"/>
                                              <a:pt x="15243" y="19629"/>
                                            </a:cubicBezTo>
                                            <a:cubicBezTo>
                                              <a:pt x="15209" y="19622"/>
                                              <a:pt x="15175" y="19616"/>
                                              <a:pt x="15140" y="19602"/>
                                            </a:cubicBezTo>
                                            <a:cubicBezTo>
                                              <a:pt x="15133" y="19602"/>
                                              <a:pt x="15133" y="19596"/>
                                              <a:pt x="15126" y="19596"/>
                                            </a:cubicBezTo>
                                            <a:cubicBezTo>
                                              <a:pt x="15113" y="19589"/>
                                              <a:pt x="15092" y="19582"/>
                                              <a:pt x="15078" y="19569"/>
                                            </a:cubicBezTo>
                                            <a:cubicBezTo>
                                              <a:pt x="15016" y="19528"/>
                                              <a:pt x="14968" y="19482"/>
                                              <a:pt x="14941" y="19421"/>
                                            </a:cubicBezTo>
                                            <a:cubicBezTo>
                                              <a:pt x="14934" y="19408"/>
                                              <a:pt x="14927" y="19394"/>
                                              <a:pt x="14927" y="19388"/>
                                            </a:cubicBezTo>
                                            <a:cubicBezTo>
                                              <a:pt x="14913" y="19441"/>
                                              <a:pt x="14920" y="19495"/>
                                              <a:pt x="14941" y="19542"/>
                                            </a:cubicBezTo>
                                            <a:cubicBezTo>
                                              <a:pt x="14961" y="19582"/>
                                              <a:pt x="14989" y="19622"/>
                                              <a:pt x="15037" y="19649"/>
                                            </a:cubicBezTo>
                                            <a:cubicBezTo>
                                              <a:pt x="15064" y="19669"/>
                                              <a:pt x="15092" y="19676"/>
                                              <a:pt x="15126" y="19683"/>
                                            </a:cubicBezTo>
                                            <a:cubicBezTo>
                                              <a:pt x="15133" y="19683"/>
                                              <a:pt x="15133" y="19683"/>
                                              <a:pt x="15140" y="19683"/>
                                            </a:cubicBezTo>
                                            <a:cubicBezTo>
                                              <a:pt x="15175" y="19689"/>
                                              <a:pt x="15209" y="19683"/>
                                              <a:pt x="15243" y="19676"/>
                                            </a:cubicBezTo>
                                            <a:close/>
                                            <a:moveTo>
                                              <a:pt x="13089" y="872"/>
                                            </a:moveTo>
                                            <a:cubicBezTo>
                                              <a:pt x="13082" y="872"/>
                                              <a:pt x="13082" y="865"/>
                                              <a:pt x="13075" y="865"/>
                                            </a:cubicBezTo>
                                            <a:cubicBezTo>
                                              <a:pt x="13082" y="872"/>
                                              <a:pt x="13082" y="885"/>
                                              <a:pt x="13089" y="892"/>
                                            </a:cubicBezTo>
                                            <a:cubicBezTo>
                                              <a:pt x="13089" y="898"/>
                                              <a:pt x="13096" y="898"/>
                                              <a:pt x="13096" y="905"/>
                                            </a:cubicBezTo>
                                            <a:cubicBezTo>
                                              <a:pt x="13110" y="918"/>
                                              <a:pt x="13130" y="932"/>
                                              <a:pt x="13144" y="945"/>
                                            </a:cubicBezTo>
                                            <a:cubicBezTo>
                                              <a:pt x="13165" y="952"/>
                                              <a:pt x="13192" y="959"/>
                                              <a:pt x="13220" y="952"/>
                                            </a:cubicBezTo>
                                            <a:cubicBezTo>
                                              <a:pt x="13233" y="952"/>
                                              <a:pt x="13247" y="945"/>
                                              <a:pt x="13261" y="939"/>
                                            </a:cubicBezTo>
                                            <a:cubicBezTo>
                                              <a:pt x="13302" y="912"/>
                                              <a:pt x="13323" y="872"/>
                                              <a:pt x="13323" y="825"/>
                                            </a:cubicBezTo>
                                            <a:cubicBezTo>
                                              <a:pt x="13309" y="845"/>
                                              <a:pt x="13289" y="865"/>
                                              <a:pt x="13261" y="878"/>
                                            </a:cubicBezTo>
                                            <a:cubicBezTo>
                                              <a:pt x="13247" y="885"/>
                                              <a:pt x="13227" y="892"/>
                                              <a:pt x="13206" y="898"/>
                                            </a:cubicBezTo>
                                            <a:cubicBezTo>
                                              <a:pt x="13185" y="905"/>
                                              <a:pt x="13165" y="905"/>
                                              <a:pt x="13144" y="898"/>
                                            </a:cubicBezTo>
                                            <a:cubicBezTo>
                                              <a:pt x="13123" y="898"/>
                                              <a:pt x="13110" y="892"/>
                                              <a:pt x="13096" y="885"/>
                                            </a:cubicBezTo>
                                            <a:cubicBezTo>
                                              <a:pt x="13096" y="872"/>
                                              <a:pt x="13096" y="872"/>
                                              <a:pt x="13089" y="872"/>
                                            </a:cubicBezTo>
                                            <a:close/>
                                            <a:moveTo>
                                              <a:pt x="13151" y="644"/>
                                            </a:moveTo>
                                            <a:lnTo>
                                              <a:pt x="13151" y="644"/>
                                            </a:lnTo>
                                            <a:cubicBezTo>
                                              <a:pt x="13185" y="644"/>
                                              <a:pt x="13206" y="617"/>
                                              <a:pt x="13206" y="590"/>
                                            </a:cubicBezTo>
                                            <a:cubicBezTo>
                                              <a:pt x="13206" y="556"/>
                                              <a:pt x="13178" y="536"/>
                                              <a:pt x="13151" y="536"/>
                                            </a:cubicBezTo>
                                            <a:lnTo>
                                              <a:pt x="13151" y="536"/>
                                            </a:lnTo>
                                            <a:cubicBezTo>
                                              <a:pt x="13130" y="536"/>
                                              <a:pt x="13110" y="550"/>
                                              <a:pt x="13103" y="563"/>
                                            </a:cubicBezTo>
                                            <a:cubicBezTo>
                                              <a:pt x="13096" y="570"/>
                                              <a:pt x="13096" y="583"/>
                                              <a:pt x="13096" y="590"/>
                                            </a:cubicBezTo>
                                            <a:cubicBezTo>
                                              <a:pt x="13096" y="597"/>
                                              <a:pt x="13096" y="610"/>
                                              <a:pt x="13103" y="617"/>
                                            </a:cubicBezTo>
                                            <a:cubicBezTo>
                                              <a:pt x="13110" y="630"/>
                                              <a:pt x="13130" y="644"/>
                                              <a:pt x="13151" y="644"/>
                                            </a:cubicBezTo>
                                            <a:close/>
                                            <a:moveTo>
                                              <a:pt x="13048" y="744"/>
                                            </a:moveTo>
                                            <a:cubicBezTo>
                                              <a:pt x="13061" y="751"/>
                                              <a:pt x="13075" y="758"/>
                                              <a:pt x="13096" y="764"/>
                                            </a:cubicBezTo>
                                            <a:cubicBezTo>
                                              <a:pt x="13096" y="764"/>
                                              <a:pt x="13103" y="764"/>
                                              <a:pt x="13103" y="764"/>
                                            </a:cubicBezTo>
                                            <a:cubicBezTo>
                                              <a:pt x="13116" y="764"/>
                                              <a:pt x="13137" y="764"/>
                                              <a:pt x="13151" y="758"/>
                                            </a:cubicBezTo>
                                            <a:cubicBezTo>
                                              <a:pt x="13172" y="751"/>
                                              <a:pt x="13185" y="744"/>
                                              <a:pt x="13206" y="731"/>
                                            </a:cubicBezTo>
                                            <a:cubicBezTo>
                                              <a:pt x="13192" y="737"/>
                                              <a:pt x="13172" y="737"/>
                                              <a:pt x="13151" y="731"/>
                                            </a:cubicBezTo>
                                            <a:cubicBezTo>
                                              <a:pt x="13137" y="731"/>
                                              <a:pt x="13116" y="724"/>
                                              <a:pt x="13103" y="717"/>
                                            </a:cubicBezTo>
                                            <a:cubicBezTo>
                                              <a:pt x="13103" y="717"/>
                                              <a:pt x="13096" y="717"/>
                                              <a:pt x="13096" y="717"/>
                                            </a:cubicBezTo>
                                            <a:cubicBezTo>
                                              <a:pt x="13089" y="711"/>
                                              <a:pt x="13082" y="711"/>
                                              <a:pt x="13075" y="704"/>
                                            </a:cubicBezTo>
                                            <a:cubicBezTo>
                                              <a:pt x="13041" y="684"/>
                                              <a:pt x="13020" y="657"/>
                                              <a:pt x="13006" y="630"/>
                                            </a:cubicBezTo>
                                            <a:cubicBezTo>
                                              <a:pt x="13006" y="623"/>
                                              <a:pt x="12999" y="617"/>
                                              <a:pt x="12999" y="610"/>
                                            </a:cubicBezTo>
                                            <a:cubicBezTo>
                                              <a:pt x="12993" y="637"/>
                                              <a:pt x="12999" y="664"/>
                                              <a:pt x="13006" y="691"/>
                                            </a:cubicBezTo>
                                            <a:cubicBezTo>
                                              <a:pt x="13006" y="711"/>
                                              <a:pt x="13020" y="731"/>
                                              <a:pt x="13048" y="744"/>
                                            </a:cubicBezTo>
                                            <a:close/>
                                            <a:moveTo>
                                              <a:pt x="15243" y="19227"/>
                                            </a:moveTo>
                                            <a:lnTo>
                                              <a:pt x="15243" y="19227"/>
                                            </a:lnTo>
                                            <a:cubicBezTo>
                                              <a:pt x="15202" y="19227"/>
                                              <a:pt x="15161" y="19247"/>
                                              <a:pt x="15140" y="19287"/>
                                            </a:cubicBezTo>
                                            <a:cubicBezTo>
                                              <a:pt x="15133" y="19301"/>
                                              <a:pt x="15126" y="19321"/>
                                              <a:pt x="15126" y="19341"/>
                                            </a:cubicBezTo>
                                            <a:cubicBezTo>
                                              <a:pt x="15126" y="19361"/>
                                              <a:pt x="15133" y="19374"/>
                                              <a:pt x="15140" y="19394"/>
                                            </a:cubicBezTo>
                                            <a:cubicBezTo>
                                              <a:pt x="15161" y="19428"/>
                                              <a:pt x="15195" y="19455"/>
                                              <a:pt x="15237" y="19455"/>
                                            </a:cubicBezTo>
                                            <a:lnTo>
                                              <a:pt x="15237" y="19455"/>
                                            </a:lnTo>
                                            <a:cubicBezTo>
                                              <a:pt x="15298" y="19455"/>
                                              <a:pt x="15347" y="19408"/>
                                              <a:pt x="15347" y="19347"/>
                                            </a:cubicBezTo>
                                            <a:cubicBezTo>
                                              <a:pt x="15354" y="19280"/>
                                              <a:pt x="15305" y="19227"/>
                                              <a:pt x="15243" y="19227"/>
                                            </a:cubicBezTo>
                                            <a:close/>
                                            <a:moveTo>
                                              <a:pt x="13454" y="1917"/>
                                            </a:moveTo>
                                            <a:cubicBezTo>
                                              <a:pt x="13454" y="1937"/>
                                              <a:pt x="13454" y="1958"/>
                                              <a:pt x="13461" y="1978"/>
                                            </a:cubicBezTo>
                                            <a:cubicBezTo>
                                              <a:pt x="13440" y="1971"/>
                                              <a:pt x="13426" y="1958"/>
                                              <a:pt x="13406" y="1958"/>
                                            </a:cubicBezTo>
                                            <a:cubicBezTo>
                                              <a:pt x="13268" y="1917"/>
                                              <a:pt x="13130" y="1951"/>
                                              <a:pt x="13103" y="2045"/>
                                            </a:cubicBezTo>
                                            <a:cubicBezTo>
                                              <a:pt x="13075" y="2139"/>
                                              <a:pt x="13158" y="2246"/>
                                              <a:pt x="13295" y="2293"/>
                                            </a:cubicBezTo>
                                            <a:cubicBezTo>
                                              <a:pt x="13316" y="2299"/>
                                              <a:pt x="13337" y="2306"/>
                                              <a:pt x="13357" y="2306"/>
                                            </a:cubicBezTo>
                                            <a:cubicBezTo>
                                              <a:pt x="13344" y="2320"/>
                                              <a:pt x="13330" y="2333"/>
                                              <a:pt x="13316" y="2353"/>
                                            </a:cubicBezTo>
                                            <a:cubicBezTo>
                                              <a:pt x="13233" y="2467"/>
                                              <a:pt x="13227" y="2601"/>
                                              <a:pt x="13309" y="2661"/>
                                            </a:cubicBezTo>
                                            <a:cubicBezTo>
                                              <a:pt x="13392" y="2722"/>
                                              <a:pt x="13523" y="2675"/>
                                              <a:pt x="13605" y="2561"/>
                                            </a:cubicBezTo>
                                            <a:cubicBezTo>
                                              <a:pt x="13619" y="2547"/>
                                              <a:pt x="13626" y="2527"/>
                                              <a:pt x="13640" y="2507"/>
                                            </a:cubicBezTo>
                                            <a:lnTo>
                                              <a:pt x="13640" y="2507"/>
                                            </a:lnTo>
                                            <a:cubicBezTo>
                                              <a:pt x="13646" y="2527"/>
                                              <a:pt x="13660" y="2541"/>
                                              <a:pt x="13674" y="2561"/>
                                            </a:cubicBezTo>
                                            <a:cubicBezTo>
                                              <a:pt x="13757" y="2675"/>
                                              <a:pt x="13894" y="2722"/>
                                              <a:pt x="13970" y="2661"/>
                                            </a:cubicBezTo>
                                            <a:cubicBezTo>
                                              <a:pt x="14053" y="2601"/>
                                              <a:pt x="14046" y="2467"/>
                                              <a:pt x="13963" y="2353"/>
                                            </a:cubicBezTo>
                                            <a:cubicBezTo>
                                              <a:pt x="13949" y="2340"/>
                                              <a:pt x="13936" y="2320"/>
                                              <a:pt x="13922" y="2306"/>
                                            </a:cubicBezTo>
                                            <a:cubicBezTo>
                                              <a:pt x="13942" y="2306"/>
                                              <a:pt x="13963" y="2299"/>
                                              <a:pt x="13984" y="2293"/>
                                            </a:cubicBezTo>
                                            <a:cubicBezTo>
                                              <a:pt x="14121" y="2253"/>
                                              <a:pt x="14204" y="2139"/>
                                              <a:pt x="14176" y="2045"/>
                                            </a:cubicBezTo>
                                            <a:cubicBezTo>
                                              <a:pt x="14149" y="1951"/>
                                              <a:pt x="14011" y="1911"/>
                                              <a:pt x="13874" y="1958"/>
                                            </a:cubicBezTo>
                                            <a:cubicBezTo>
                                              <a:pt x="13853" y="1964"/>
                                              <a:pt x="13832" y="1971"/>
                                              <a:pt x="13819" y="1978"/>
                                            </a:cubicBezTo>
                                            <a:cubicBezTo>
                                              <a:pt x="13819" y="1958"/>
                                              <a:pt x="13825" y="1937"/>
                                              <a:pt x="13825" y="1917"/>
                                            </a:cubicBezTo>
                                            <a:cubicBezTo>
                                              <a:pt x="13825" y="1777"/>
                                              <a:pt x="13743" y="1663"/>
                                              <a:pt x="13646" y="1663"/>
                                            </a:cubicBezTo>
                                            <a:cubicBezTo>
                                              <a:pt x="13536" y="1663"/>
                                              <a:pt x="13454" y="1777"/>
                                              <a:pt x="13454" y="1917"/>
                                            </a:cubicBezTo>
                                            <a:close/>
                                            <a:moveTo>
                                              <a:pt x="13633" y="1944"/>
                                            </a:moveTo>
                                            <a:cubicBezTo>
                                              <a:pt x="13688" y="1944"/>
                                              <a:pt x="13729" y="2004"/>
                                              <a:pt x="13729" y="2085"/>
                                            </a:cubicBezTo>
                                            <a:cubicBezTo>
                                              <a:pt x="13729" y="2098"/>
                                              <a:pt x="13729" y="2105"/>
                                              <a:pt x="13729" y="2118"/>
                                            </a:cubicBezTo>
                                            <a:cubicBezTo>
                                              <a:pt x="13736" y="2112"/>
                                              <a:pt x="13750" y="2112"/>
                                              <a:pt x="13763" y="2105"/>
                                            </a:cubicBezTo>
                                            <a:cubicBezTo>
                                              <a:pt x="13839" y="2078"/>
                                              <a:pt x="13915" y="2105"/>
                                              <a:pt x="13929" y="2152"/>
                                            </a:cubicBezTo>
                                            <a:cubicBezTo>
                                              <a:pt x="13942" y="2206"/>
                                              <a:pt x="13901" y="2266"/>
                                              <a:pt x="13825" y="2286"/>
                                            </a:cubicBezTo>
                                            <a:cubicBezTo>
                                              <a:pt x="13812" y="2293"/>
                                              <a:pt x="13805" y="2293"/>
                                              <a:pt x="13791" y="2293"/>
                                            </a:cubicBezTo>
                                            <a:cubicBezTo>
                                              <a:pt x="13798" y="2299"/>
                                              <a:pt x="13805" y="2306"/>
                                              <a:pt x="13812" y="2320"/>
                                            </a:cubicBezTo>
                                            <a:cubicBezTo>
                                              <a:pt x="13860" y="2380"/>
                                              <a:pt x="13860" y="2460"/>
                                              <a:pt x="13819" y="2487"/>
                                            </a:cubicBezTo>
                                            <a:cubicBezTo>
                                              <a:pt x="13777" y="2521"/>
                                              <a:pt x="13702" y="2494"/>
                                              <a:pt x="13653" y="2434"/>
                                            </a:cubicBezTo>
                                            <a:cubicBezTo>
                                              <a:pt x="13646" y="2427"/>
                                              <a:pt x="13640" y="2413"/>
                                              <a:pt x="13633" y="2407"/>
                                            </a:cubicBezTo>
                                            <a:cubicBezTo>
                                              <a:pt x="13626" y="2413"/>
                                              <a:pt x="13619" y="2427"/>
                                              <a:pt x="13612" y="2434"/>
                                            </a:cubicBezTo>
                                            <a:cubicBezTo>
                                              <a:pt x="13564" y="2494"/>
                                              <a:pt x="13495" y="2521"/>
                                              <a:pt x="13447" y="2487"/>
                                            </a:cubicBezTo>
                                            <a:cubicBezTo>
                                              <a:pt x="13406" y="2454"/>
                                              <a:pt x="13406" y="2380"/>
                                              <a:pt x="13454" y="2320"/>
                                            </a:cubicBezTo>
                                            <a:cubicBezTo>
                                              <a:pt x="13461" y="2313"/>
                                              <a:pt x="13468" y="2299"/>
                                              <a:pt x="13474" y="2293"/>
                                            </a:cubicBezTo>
                                            <a:cubicBezTo>
                                              <a:pt x="13461" y="2293"/>
                                              <a:pt x="13454" y="2286"/>
                                              <a:pt x="13440" y="2286"/>
                                            </a:cubicBezTo>
                                            <a:cubicBezTo>
                                              <a:pt x="13364" y="2259"/>
                                              <a:pt x="13316" y="2199"/>
                                              <a:pt x="13337" y="2152"/>
                                            </a:cubicBezTo>
                                            <a:cubicBezTo>
                                              <a:pt x="13350" y="2098"/>
                                              <a:pt x="13426" y="2078"/>
                                              <a:pt x="13502" y="2105"/>
                                            </a:cubicBezTo>
                                            <a:cubicBezTo>
                                              <a:pt x="13516" y="2112"/>
                                              <a:pt x="13523" y="2112"/>
                                              <a:pt x="13536" y="2118"/>
                                            </a:cubicBezTo>
                                            <a:cubicBezTo>
                                              <a:pt x="13536" y="2105"/>
                                              <a:pt x="13536" y="2098"/>
                                              <a:pt x="13536" y="2085"/>
                                            </a:cubicBezTo>
                                            <a:cubicBezTo>
                                              <a:pt x="13536" y="2004"/>
                                              <a:pt x="13578" y="1944"/>
                                              <a:pt x="13633" y="1944"/>
                                            </a:cubicBezTo>
                                            <a:close/>
                                            <a:moveTo>
                                              <a:pt x="13633" y="2273"/>
                                            </a:moveTo>
                                            <a:cubicBezTo>
                                              <a:pt x="13640" y="2266"/>
                                              <a:pt x="13640" y="2266"/>
                                              <a:pt x="13646" y="2259"/>
                                            </a:cubicBezTo>
                                            <a:cubicBezTo>
                                              <a:pt x="13653" y="2253"/>
                                              <a:pt x="13660" y="2253"/>
                                              <a:pt x="13660" y="2253"/>
                                            </a:cubicBezTo>
                                            <a:cubicBezTo>
                                              <a:pt x="13660" y="2253"/>
                                              <a:pt x="13660" y="2246"/>
                                              <a:pt x="13653" y="2246"/>
                                            </a:cubicBezTo>
                                            <a:cubicBezTo>
                                              <a:pt x="13653" y="2246"/>
                                              <a:pt x="13653" y="2246"/>
                                              <a:pt x="13653" y="2246"/>
                                            </a:cubicBezTo>
                                            <a:cubicBezTo>
                                              <a:pt x="13646" y="2253"/>
                                              <a:pt x="13640" y="2259"/>
                                              <a:pt x="13633" y="2273"/>
                                            </a:cubicBezTo>
                                            <a:cubicBezTo>
                                              <a:pt x="13626" y="2259"/>
                                              <a:pt x="13619" y="2253"/>
                                              <a:pt x="13605" y="2246"/>
                                            </a:cubicBezTo>
                                            <a:cubicBezTo>
                                              <a:pt x="13605" y="2246"/>
                                              <a:pt x="13605" y="2246"/>
                                              <a:pt x="13605" y="2246"/>
                                            </a:cubicBezTo>
                                            <a:cubicBezTo>
                                              <a:pt x="13605" y="2246"/>
                                              <a:pt x="13605" y="2253"/>
                                              <a:pt x="13598" y="2253"/>
                                            </a:cubicBezTo>
                                            <a:cubicBezTo>
                                              <a:pt x="13605" y="2253"/>
                                              <a:pt x="13612" y="2259"/>
                                              <a:pt x="13612" y="2259"/>
                                            </a:cubicBezTo>
                                            <a:cubicBezTo>
                                              <a:pt x="13626" y="2266"/>
                                              <a:pt x="13626" y="2273"/>
                                              <a:pt x="13633" y="2273"/>
                                            </a:cubicBezTo>
                                            <a:close/>
                                            <a:moveTo>
                                              <a:pt x="15243" y="18724"/>
                                            </a:moveTo>
                                            <a:cubicBezTo>
                                              <a:pt x="15216" y="18704"/>
                                              <a:pt x="15181" y="18684"/>
                                              <a:pt x="15140" y="18677"/>
                                            </a:cubicBezTo>
                                            <a:cubicBezTo>
                                              <a:pt x="15133" y="18677"/>
                                              <a:pt x="15133" y="18677"/>
                                              <a:pt x="15126" y="18670"/>
                                            </a:cubicBezTo>
                                            <a:cubicBezTo>
                                              <a:pt x="15078" y="18657"/>
                                              <a:pt x="15023" y="18657"/>
                                              <a:pt x="14968" y="18670"/>
                                            </a:cubicBezTo>
                                            <a:cubicBezTo>
                                              <a:pt x="14961" y="18670"/>
                                              <a:pt x="14954" y="18677"/>
                                              <a:pt x="14941" y="18677"/>
                                            </a:cubicBezTo>
                                            <a:cubicBezTo>
                                              <a:pt x="14810" y="18731"/>
                                              <a:pt x="14734" y="18865"/>
                                              <a:pt x="14748" y="19006"/>
                                            </a:cubicBezTo>
                                            <a:cubicBezTo>
                                              <a:pt x="14789" y="18939"/>
                                              <a:pt x="14851" y="18878"/>
                                              <a:pt x="14941" y="18838"/>
                                            </a:cubicBezTo>
                                            <a:cubicBezTo>
                                              <a:pt x="14961" y="18831"/>
                                              <a:pt x="14982" y="18818"/>
                                              <a:pt x="15009" y="18811"/>
                                            </a:cubicBezTo>
                                            <a:cubicBezTo>
                                              <a:pt x="15051" y="18798"/>
                                              <a:pt x="15085" y="18791"/>
                                              <a:pt x="15126" y="18791"/>
                                            </a:cubicBezTo>
                                            <a:cubicBezTo>
                                              <a:pt x="15133" y="18791"/>
                                              <a:pt x="15133" y="18791"/>
                                              <a:pt x="15140" y="18791"/>
                                            </a:cubicBezTo>
                                            <a:cubicBezTo>
                                              <a:pt x="15175" y="18791"/>
                                              <a:pt x="15209" y="18791"/>
                                              <a:pt x="15243" y="18798"/>
                                            </a:cubicBezTo>
                                            <a:cubicBezTo>
                                              <a:pt x="15278" y="18804"/>
                                              <a:pt x="15312" y="18818"/>
                                              <a:pt x="15340" y="18831"/>
                                            </a:cubicBezTo>
                                            <a:cubicBezTo>
                                              <a:pt x="15319" y="18798"/>
                                              <a:pt x="15285" y="18758"/>
                                              <a:pt x="15243" y="18724"/>
                                            </a:cubicBezTo>
                                            <a:close/>
                                            <a:moveTo>
                                              <a:pt x="13082" y="402"/>
                                            </a:moveTo>
                                            <a:cubicBezTo>
                                              <a:pt x="13055" y="396"/>
                                              <a:pt x="13020" y="389"/>
                                              <a:pt x="12993" y="402"/>
                                            </a:cubicBezTo>
                                            <a:cubicBezTo>
                                              <a:pt x="12972" y="409"/>
                                              <a:pt x="12951" y="422"/>
                                              <a:pt x="12937" y="442"/>
                                            </a:cubicBezTo>
                                            <a:cubicBezTo>
                                              <a:pt x="12903" y="483"/>
                                              <a:pt x="12896" y="550"/>
                                              <a:pt x="12931" y="597"/>
                                            </a:cubicBezTo>
                                            <a:cubicBezTo>
                                              <a:pt x="12931" y="556"/>
                                              <a:pt x="12944" y="509"/>
                                              <a:pt x="12979" y="469"/>
                                            </a:cubicBezTo>
                                            <a:cubicBezTo>
                                              <a:pt x="12986" y="463"/>
                                              <a:pt x="12993" y="456"/>
                                              <a:pt x="12999" y="449"/>
                                            </a:cubicBezTo>
                                            <a:cubicBezTo>
                                              <a:pt x="13020" y="422"/>
                                              <a:pt x="13055" y="409"/>
                                              <a:pt x="13082" y="402"/>
                                            </a:cubicBezTo>
                                            <a:close/>
                                            <a:moveTo>
                                              <a:pt x="16524" y="1455"/>
                                            </a:moveTo>
                                            <a:cubicBezTo>
                                              <a:pt x="16537" y="1448"/>
                                              <a:pt x="16558" y="1448"/>
                                              <a:pt x="16572" y="1441"/>
                                            </a:cubicBezTo>
                                            <a:cubicBezTo>
                                              <a:pt x="16599" y="1441"/>
                                              <a:pt x="16627" y="1441"/>
                                              <a:pt x="16661" y="1455"/>
                                            </a:cubicBezTo>
                                            <a:cubicBezTo>
                                              <a:pt x="16668" y="1461"/>
                                              <a:pt x="16682" y="1461"/>
                                              <a:pt x="16689" y="1468"/>
                                            </a:cubicBezTo>
                                            <a:cubicBezTo>
                                              <a:pt x="16716" y="1488"/>
                                              <a:pt x="16737" y="1508"/>
                                              <a:pt x="16751" y="1535"/>
                                            </a:cubicBezTo>
                                            <a:cubicBezTo>
                                              <a:pt x="16751" y="1488"/>
                                              <a:pt x="16730" y="1441"/>
                                              <a:pt x="16689" y="1421"/>
                                            </a:cubicBezTo>
                                            <a:cubicBezTo>
                                              <a:pt x="16682" y="1421"/>
                                              <a:pt x="16682" y="1415"/>
                                              <a:pt x="16675" y="1415"/>
                                            </a:cubicBezTo>
                                            <a:cubicBezTo>
                                              <a:pt x="16641" y="1401"/>
                                              <a:pt x="16606" y="1401"/>
                                              <a:pt x="16572" y="1415"/>
                                            </a:cubicBezTo>
                                            <a:cubicBezTo>
                                              <a:pt x="16558" y="1428"/>
                                              <a:pt x="16537" y="1441"/>
                                              <a:pt x="16524" y="1455"/>
                                            </a:cubicBezTo>
                                            <a:close/>
                                            <a:moveTo>
                                              <a:pt x="16028" y="2903"/>
                                            </a:moveTo>
                                            <a:cubicBezTo>
                                              <a:pt x="16001" y="2970"/>
                                              <a:pt x="15946" y="3057"/>
                                              <a:pt x="15890" y="3084"/>
                                            </a:cubicBezTo>
                                            <a:cubicBezTo>
                                              <a:pt x="15884" y="3084"/>
                                              <a:pt x="15884" y="3091"/>
                                              <a:pt x="15877" y="3091"/>
                                            </a:cubicBezTo>
                                            <a:cubicBezTo>
                                              <a:pt x="15870" y="3064"/>
                                              <a:pt x="15877" y="3037"/>
                                              <a:pt x="15890" y="3003"/>
                                            </a:cubicBezTo>
                                            <a:cubicBezTo>
                                              <a:pt x="15911" y="2956"/>
                                              <a:pt x="15939" y="2916"/>
                                              <a:pt x="15973" y="2876"/>
                                            </a:cubicBezTo>
                                            <a:cubicBezTo>
                                              <a:pt x="15952" y="2896"/>
                                              <a:pt x="15932" y="2923"/>
                                              <a:pt x="15904" y="2950"/>
                                            </a:cubicBezTo>
                                            <a:cubicBezTo>
                                              <a:pt x="15835" y="3044"/>
                                              <a:pt x="15773" y="3164"/>
                                              <a:pt x="15787" y="3245"/>
                                            </a:cubicBezTo>
                                            <a:cubicBezTo>
                                              <a:pt x="15829" y="3231"/>
                                              <a:pt x="15870" y="3198"/>
                                              <a:pt x="15904" y="3158"/>
                                            </a:cubicBezTo>
                                            <a:cubicBezTo>
                                              <a:pt x="15952" y="3104"/>
                                              <a:pt x="15987" y="3030"/>
                                              <a:pt x="16014" y="2970"/>
                                            </a:cubicBezTo>
                                            <a:lnTo>
                                              <a:pt x="16014" y="2970"/>
                                            </a:lnTo>
                                            <a:cubicBezTo>
                                              <a:pt x="16014" y="2963"/>
                                              <a:pt x="16014" y="2963"/>
                                              <a:pt x="16021" y="2956"/>
                                            </a:cubicBezTo>
                                            <a:cubicBezTo>
                                              <a:pt x="16028" y="2943"/>
                                              <a:pt x="16028" y="2930"/>
                                              <a:pt x="16035" y="2923"/>
                                            </a:cubicBezTo>
                                            <a:cubicBezTo>
                                              <a:pt x="16042" y="2903"/>
                                              <a:pt x="16042" y="2889"/>
                                              <a:pt x="16049" y="2876"/>
                                            </a:cubicBezTo>
                                            <a:cubicBezTo>
                                              <a:pt x="16049" y="2883"/>
                                              <a:pt x="16049" y="2883"/>
                                              <a:pt x="16042" y="2889"/>
                                            </a:cubicBezTo>
                                            <a:cubicBezTo>
                                              <a:pt x="16035" y="2896"/>
                                              <a:pt x="16035" y="2896"/>
                                              <a:pt x="16028" y="2903"/>
                                            </a:cubicBezTo>
                                            <a:close/>
                                            <a:moveTo>
                                              <a:pt x="16131" y="2588"/>
                                            </a:moveTo>
                                            <a:cubicBezTo>
                                              <a:pt x="16118" y="2621"/>
                                              <a:pt x="16111" y="2655"/>
                                              <a:pt x="16104" y="2682"/>
                                            </a:cubicBezTo>
                                            <a:cubicBezTo>
                                              <a:pt x="16104" y="2675"/>
                                              <a:pt x="16104" y="2675"/>
                                              <a:pt x="16111" y="2668"/>
                                            </a:cubicBezTo>
                                            <a:cubicBezTo>
                                              <a:pt x="16138" y="2594"/>
                                              <a:pt x="16193" y="2501"/>
                                              <a:pt x="16262" y="2474"/>
                                            </a:cubicBezTo>
                                            <a:cubicBezTo>
                                              <a:pt x="16262" y="2474"/>
                                              <a:pt x="16269" y="2474"/>
                                              <a:pt x="16269" y="2467"/>
                                            </a:cubicBezTo>
                                            <a:cubicBezTo>
                                              <a:pt x="16276" y="2487"/>
                                              <a:pt x="16269" y="2514"/>
                                              <a:pt x="16262" y="2547"/>
                                            </a:cubicBezTo>
                                            <a:cubicBezTo>
                                              <a:pt x="16242" y="2594"/>
                                              <a:pt x="16207" y="2648"/>
                                              <a:pt x="16180" y="2682"/>
                                            </a:cubicBezTo>
                                            <a:cubicBezTo>
                                              <a:pt x="16269" y="2594"/>
                                              <a:pt x="16386" y="2420"/>
                                              <a:pt x="16365" y="2306"/>
                                            </a:cubicBezTo>
                                            <a:cubicBezTo>
                                              <a:pt x="16255" y="2333"/>
                                              <a:pt x="16173" y="2474"/>
                                              <a:pt x="16131" y="2588"/>
                                            </a:cubicBezTo>
                                            <a:close/>
                                            <a:moveTo>
                                              <a:pt x="15739" y="2956"/>
                                            </a:moveTo>
                                            <a:cubicBezTo>
                                              <a:pt x="15753" y="2909"/>
                                              <a:pt x="15822" y="2863"/>
                                              <a:pt x="15884" y="2836"/>
                                            </a:cubicBezTo>
                                            <a:cubicBezTo>
                                              <a:pt x="15897" y="2829"/>
                                              <a:pt x="15911" y="2822"/>
                                              <a:pt x="15925" y="2816"/>
                                            </a:cubicBezTo>
                                            <a:cubicBezTo>
                                              <a:pt x="15918" y="2816"/>
                                              <a:pt x="15904" y="2822"/>
                                              <a:pt x="15897" y="2822"/>
                                            </a:cubicBezTo>
                                            <a:cubicBezTo>
                                              <a:pt x="15780" y="2863"/>
                                              <a:pt x="15608" y="2950"/>
                                              <a:pt x="15581" y="3050"/>
                                            </a:cubicBezTo>
                                            <a:cubicBezTo>
                                              <a:pt x="15670" y="3070"/>
                                              <a:pt x="15808" y="3003"/>
                                              <a:pt x="15897" y="2930"/>
                                            </a:cubicBezTo>
                                            <a:cubicBezTo>
                                              <a:pt x="15939" y="2903"/>
                                              <a:pt x="15966" y="2869"/>
                                              <a:pt x="15987" y="2842"/>
                                            </a:cubicBezTo>
                                            <a:cubicBezTo>
                                              <a:pt x="15959" y="2869"/>
                                              <a:pt x="15925" y="2896"/>
                                              <a:pt x="15884" y="2916"/>
                                            </a:cubicBezTo>
                                            <a:cubicBezTo>
                                              <a:pt x="15835" y="2950"/>
                                              <a:pt x="15787" y="2963"/>
                                              <a:pt x="15739" y="2956"/>
                                            </a:cubicBezTo>
                                            <a:close/>
                                            <a:moveTo>
                                              <a:pt x="13509" y="657"/>
                                            </a:moveTo>
                                            <a:cubicBezTo>
                                              <a:pt x="13495" y="704"/>
                                              <a:pt x="13468" y="744"/>
                                              <a:pt x="13433" y="764"/>
                                            </a:cubicBezTo>
                                            <a:cubicBezTo>
                                              <a:pt x="13488" y="764"/>
                                              <a:pt x="13543" y="724"/>
                                              <a:pt x="13557" y="670"/>
                                            </a:cubicBezTo>
                                            <a:cubicBezTo>
                                              <a:pt x="13571" y="617"/>
                                              <a:pt x="13543" y="563"/>
                                              <a:pt x="13502" y="536"/>
                                            </a:cubicBezTo>
                                            <a:cubicBezTo>
                                              <a:pt x="13516" y="577"/>
                                              <a:pt x="13523" y="617"/>
                                              <a:pt x="13509" y="657"/>
                                            </a:cubicBezTo>
                                            <a:close/>
                                            <a:moveTo>
                                              <a:pt x="16937" y="1669"/>
                                            </a:moveTo>
                                            <a:cubicBezTo>
                                              <a:pt x="16923" y="1716"/>
                                              <a:pt x="16895" y="1756"/>
                                              <a:pt x="16861" y="1777"/>
                                            </a:cubicBezTo>
                                            <a:cubicBezTo>
                                              <a:pt x="16916" y="1777"/>
                                              <a:pt x="16971" y="1736"/>
                                              <a:pt x="16985" y="1683"/>
                                            </a:cubicBezTo>
                                            <a:cubicBezTo>
                                              <a:pt x="16999" y="1629"/>
                                              <a:pt x="16971" y="1575"/>
                                              <a:pt x="16930" y="1549"/>
                                            </a:cubicBezTo>
                                            <a:cubicBezTo>
                                              <a:pt x="16944" y="1582"/>
                                              <a:pt x="16950" y="1629"/>
                                              <a:pt x="16937" y="1669"/>
                                            </a:cubicBezTo>
                                            <a:close/>
                                            <a:moveTo>
                                              <a:pt x="8298" y="1522"/>
                                            </a:moveTo>
                                            <a:cubicBezTo>
                                              <a:pt x="8222" y="1609"/>
                                              <a:pt x="8222" y="1730"/>
                                              <a:pt x="8284" y="1823"/>
                                            </a:cubicBezTo>
                                            <a:cubicBezTo>
                                              <a:pt x="8277" y="1743"/>
                                              <a:pt x="8305" y="1649"/>
                                              <a:pt x="8374" y="1575"/>
                                            </a:cubicBezTo>
                                            <a:cubicBezTo>
                                              <a:pt x="8388" y="1562"/>
                                              <a:pt x="8394" y="1549"/>
                                              <a:pt x="8408" y="1535"/>
                                            </a:cubicBezTo>
                                            <a:cubicBezTo>
                                              <a:pt x="8456" y="1488"/>
                                              <a:pt x="8518" y="1461"/>
                                              <a:pt x="8580" y="1448"/>
                                            </a:cubicBezTo>
                                            <a:cubicBezTo>
                                              <a:pt x="8525" y="1428"/>
                                              <a:pt x="8463" y="1428"/>
                                              <a:pt x="8408" y="1441"/>
                                            </a:cubicBezTo>
                                            <a:cubicBezTo>
                                              <a:pt x="8367" y="1461"/>
                                              <a:pt x="8326" y="1488"/>
                                              <a:pt x="8298" y="1522"/>
                                            </a:cubicBezTo>
                                            <a:close/>
                                            <a:moveTo>
                                              <a:pt x="16785" y="1361"/>
                                            </a:moveTo>
                                            <a:cubicBezTo>
                                              <a:pt x="16833" y="1401"/>
                                              <a:pt x="16861" y="1455"/>
                                              <a:pt x="16868" y="1502"/>
                                            </a:cubicBezTo>
                                            <a:cubicBezTo>
                                              <a:pt x="16909" y="1435"/>
                                              <a:pt x="16895" y="1347"/>
                                              <a:pt x="16840" y="1301"/>
                                            </a:cubicBezTo>
                                            <a:cubicBezTo>
                                              <a:pt x="16799" y="1267"/>
                                              <a:pt x="16744" y="1260"/>
                                              <a:pt x="16696" y="1274"/>
                                            </a:cubicBezTo>
                                            <a:cubicBezTo>
                                              <a:pt x="16675" y="1280"/>
                                              <a:pt x="16648" y="1294"/>
                                              <a:pt x="16634" y="1307"/>
                                            </a:cubicBezTo>
                                            <a:cubicBezTo>
                                              <a:pt x="16655" y="1307"/>
                                              <a:pt x="16675" y="1307"/>
                                              <a:pt x="16696" y="1314"/>
                                            </a:cubicBezTo>
                                            <a:cubicBezTo>
                                              <a:pt x="16723" y="1321"/>
                                              <a:pt x="16758" y="1334"/>
                                              <a:pt x="16785" y="1361"/>
                                            </a:cubicBezTo>
                                            <a:close/>
                                            <a:moveTo>
                                              <a:pt x="16517" y="1884"/>
                                            </a:moveTo>
                                            <a:cubicBezTo>
                                              <a:pt x="16510" y="1884"/>
                                              <a:pt x="16510" y="1877"/>
                                              <a:pt x="16503" y="1877"/>
                                            </a:cubicBezTo>
                                            <a:cubicBezTo>
                                              <a:pt x="16510" y="1884"/>
                                              <a:pt x="16510" y="1897"/>
                                              <a:pt x="16517" y="1904"/>
                                            </a:cubicBezTo>
                                            <a:cubicBezTo>
                                              <a:pt x="16517" y="1911"/>
                                              <a:pt x="16524" y="1911"/>
                                              <a:pt x="16524" y="1917"/>
                                            </a:cubicBezTo>
                                            <a:cubicBezTo>
                                              <a:pt x="16537" y="1931"/>
                                              <a:pt x="16558" y="1944"/>
                                              <a:pt x="16572" y="1958"/>
                                            </a:cubicBezTo>
                                            <a:cubicBezTo>
                                              <a:pt x="16593" y="1964"/>
                                              <a:pt x="16620" y="1971"/>
                                              <a:pt x="16648" y="1964"/>
                                            </a:cubicBezTo>
                                            <a:cubicBezTo>
                                              <a:pt x="16661" y="1964"/>
                                              <a:pt x="16675" y="1958"/>
                                              <a:pt x="16689" y="1951"/>
                                            </a:cubicBezTo>
                                            <a:cubicBezTo>
                                              <a:pt x="16730" y="1924"/>
                                              <a:pt x="16751" y="1884"/>
                                              <a:pt x="16751" y="1837"/>
                                            </a:cubicBezTo>
                                            <a:cubicBezTo>
                                              <a:pt x="16737" y="1857"/>
                                              <a:pt x="16716" y="1877"/>
                                              <a:pt x="16689" y="1891"/>
                                            </a:cubicBezTo>
                                            <a:cubicBezTo>
                                              <a:pt x="16675" y="1897"/>
                                              <a:pt x="16655" y="1904"/>
                                              <a:pt x="16634" y="1911"/>
                                            </a:cubicBezTo>
                                            <a:cubicBezTo>
                                              <a:pt x="16613" y="1917"/>
                                              <a:pt x="16593" y="1917"/>
                                              <a:pt x="16572" y="1911"/>
                                            </a:cubicBezTo>
                                            <a:cubicBezTo>
                                              <a:pt x="16551" y="1911"/>
                                              <a:pt x="16537" y="1904"/>
                                              <a:pt x="16524" y="1897"/>
                                            </a:cubicBezTo>
                                            <a:cubicBezTo>
                                              <a:pt x="16524" y="1884"/>
                                              <a:pt x="16517" y="1884"/>
                                              <a:pt x="16517" y="1884"/>
                                            </a:cubicBezTo>
                                            <a:close/>
                                            <a:moveTo>
                                              <a:pt x="16173" y="2755"/>
                                            </a:moveTo>
                                            <a:cubicBezTo>
                                              <a:pt x="16193" y="2749"/>
                                              <a:pt x="16221" y="2749"/>
                                              <a:pt x="16255" y="2742"/>
                                            </a:cubicBezTo>
                                            <a:cubicBezTo>
                                              <a:pt x="16324" y="2735"/>
                                              <a:pt x="16407" y="2749"/>
                                              <a:pt x="16448" y="2782"/>
                                            </a:cubicBezTo>
                                            <a:cubicBezTo>
                                              <a:pt x="16407" y="2816"/>
                                              <a:pt x="16331" y="2822"/>
                                              <a:pt x="16255" y="2816"/>
                                            </a:cubicBezTo>
                                            <a:cubicBezTo>
                                              <a:pt x="16242" y="2816"/>
                                              <a:pt x="16221" y="2809"/>
                                              <a:pt x="16207" y="2809"/>
                                            </a:cubicBezTo>
                                            <a:cubicBezTo>
                                              <a:pt x="16324" y="2842"/>
                                              <a:pt x="16544" y="2856"/>
                                              <a:pt x="16634" y="2775"/>
                                            </a:cubicBezTo>
                                            <a:cubicBezTo>
                                              <a:pt x="16531" y="2695"/>
                                              <a:pt x="16276" y="2715"/>
                                              <a:pt x="16173" y="2755"/>
                                            </a:cubicBezTo>
                                            <a:close/>
                                            <a:moveTo>
                                              <a:pt x="16806" y="1783"/>
                                            </a:moveTo>
                                            <a:cubicBezTo>
                                              <a:pt x="16847" y="1743"/>
                                              <a:pt x="16847" y="1676"/>
                                              <a:pt x="16813" y="1629"/>
                                            </a:cubicBezTo>
                                            <a:cubicBezTo>
                                              <a:pt x="16813" y="1669"/>
                                              <a:pt x="16799" y="1716"/>
                                              <a:pt x="16765" y="1756"/>
                                            </a:cubicBezTo>
                                            <a:cubicBezTo>
                                              <a:pt x="16744" y="1783"/>
                                              <a:pt x="16716" y="1797"/>
                                              <a:pt x="16696" y="1810"/>
                                            </a:cubicBezTo>
                                            <a:cubicBezTo>
                                              <a:pt x="16682" y="1817"/>
                                              <a:pt x="16675" y="1817"/>
                                              <a:pt x="16661" y="1817"/>
                                            </a:cubicBezTo>
                                            <a:cubicBezTo>
                                              <a:pt x="16675" y="1823"/>
                                              <a:pt x="16682" y="1823"/>
                                              <a:pt x="16696" y="1823"/>
                                            </a:cubicBezTo>
                                            <a:cubicBezTo>
                                              <a:pt x="16737" y="1830"/>
                                              <a:pt x="16778" y="1810"/>
                                              <a:pt x="16806" y="1783"/>
                                            </a:cubicBezTo>
                                            <a:close/>
                                            <a:moveTo>
                                              <a:pt x="16248" y="3097"/>
                                            </a:moveTo>
                                            <a:cubicBezTo>
                                              <a:pt x="16186" y="3077"/>
                                              <a:pt x="16131" y="2990"/>
                                              <a:pt x="16104" y="2916"/>
                                            </a:cubicBezTo>
                                            <a:cubicBezTo>
                                              <a:pt x="16111" y="2936"/>
                                              <a:pt x="16118" y="2956"/>
                                              <a:pt x="16124" y="2977"/>
                                            </a:cubicBezTo>
                                            <a:cubicBezTo>
                                              <a:pt x="16166" y="3091"/>
                                              <a:pt x="16248" y="3225"/>
                                              <a:pt x="16345" y="3251"/>
                                            </a:cubicBezTo>
                                            <a:cubicBezTo>
                                              <a:pt x="16372" y="3124"/>
                                              <a:pt x="16221" y="2923"/>
                                              <a:pt x="16138" y="2849"/>
                                            </a:cubicBezTo>
                                            <a:cubicBezTo>
                                              <a:pt x="16186" y="2903"/>
                                              <a:pt x="16242" y="2990"/>
                                              <a:pt x="16248" y="3057"/>
                                            </a:cubicBezTo>
                                            <a:lnTo>
                                              <a:pt x="16248" y="3077"/>
                                            </a:lnTo>
                                            <a:cubicBezTo>
                                              <a:pt x="16255" y="3091"/>
                                              <a:pt x="16248" y="3091"/>
                                              <a:pt x="16248" y="3097"/>
                                            </a:cubicBezTo>
                                            <a:close/>
                                            <a:moveTo>
                                              <a:pt x="16558" y="3050"/>
                                            </a:moveTo>
                                            <a:cubicBezTo>
                                              <a:pt x="16517" y="2930"/>
                                              <a:pt x="16283" y="2822"/>
                                              <a:pt x="16173" y="2802"/>
                                            </a:cubicBezTo>
                                            <a:cubicBezTo>
                                              <a:pt x="16200" y="2809"/>
                                              <a:pt x="16228" y="2822"/>
                                              <a:pt x="16255" y="2836"/>
                                            </a:cubicBezTo>
                                            <a:cubicBezTo>
                                              <a:pt x="16317" y="2869"/>
                                              <a:pt x="16379" y="2909"/>
                                              <a:pt x="16393" y="2963"/>
                                            </a:cubicBezTo>
                                            <a:cubicBezTo>
                                              <a:pt x="16352" y="2970"/>
                                              <a:pt x="16303" y="2956"/>
                                              <a:pt x="16255" y="2930"/>
                                            </a:cubicBezTo>
                                            <a:cubicBezTo>
                                              <a:pt x="16228" y="2916"/>
                                              <a:pt x="16193" y="2896"/>
                                              <a:pt x="16173" y="2876"/>
                                            </a:cubicBezTo>
                                            <a:cubicBezTo>
                                              <a:pt x="16255" y="2956"/>
                                              <a:pt x="16441" y="3077"/>
                                              <a:pt x="16558" y="3050"/>
                                            </a:cubicBezTo>
                                            <a:close/>
                                            <a:moveTo>
                                              <a:pt x="14404" y="2682"/>
                                            </a:moveTo>
                                            <a:cubicBezTo>
                                              <a:pt x="14431" y="2688"/>
                                              <a:pt x="14452" y="2695"/>
                                              <a:pt x="14479" y="2702"/>
                                            </a:cubicBezTo>
                                            <a:cubicBezTo>
                                              <a:pt x="14459" y="2722"/>
                                              <a:pt x="14445" y="2735"/>
                                              <a:pt x="14431" y="2755"/>
                                            </a:cubicBezTo>
                                            <a:cubicBezTo>
                                              <a:pt x="14328" y="2896"/>
                                              <a:pt x="14321" y="3070"/>
                                              <a:pt x="14424" y="3137"/>
                                            </a:cubicBezTo>
                                            <a:cubicBezTo>
                                              <a:pt x="14528" y="3211"/>
                                              <a:pt x="14693" y="3151"/>
                                              <a:pt x="14796" y="3010"/>
                                            </a:cubicBezTo>
                                            <a:cubicBezTo>
                                              <a:pt x="14810" y="2990"/>
                                              <a:pt x="14824" y="2970"/>
                                              <a:pt x="14837" y="2943"/>
                                            </a:cubicBezTo>
                                            <a:lnTo>
                                              <a:pt x="14837" y="2943"/>
                                            </a:lnTo>
                                            <a:cubicBezTo>
                                              <a:pt x="14851" y="2963"/>
                                              <a:pt x="14865" y="2983"/>
                                              <a:pt x="14879" y="3010"/>
                                            </a:cubicBezTo>
                                            <a:cubicBezTo>
                                              <a:pt x="14982" y="3151"/>
                                              <a:pt x="15154" y="3211"/>
                                              <a:pt x="15250" y="3137"/>
                                            </a:cubicBezTo>
                                            <a:cubicBezTo>
                                              <a:pt x="15347" y="3064"/>
                                              <a:pt x="15347" y="2896"/>
                                              <a:pt x="15243" y="2755"/>
                                            </a:cubicBezTo>
                                            <a:cubicBezTo>
                                              <a:pt x="15230" y="2735"/>
                                              <a:pt x="15209" y="2715"/>
                                              <a:pt x="15195" y="2702"/>
                                            </a:cubicBezTo>
                                            <a:cubicBezTo>
                                              <a:pt x="15223" y="2695"/>
                                              <a:pt x="15243" y="2695"/>
                                              <a:pt x="15271" y="2682"/>
                                            </a:cubicBezTo>
                                            <a:cubicBezTo>
                                              <a:pt x="15443" y="2628"/>
                                              <a:pt x="15546" y="2487"/>
                                              <a:pt x="15512" y="2373"/>
                                            </a:cubicBezTo>
                                            <a:cubicBezTo>
                                              <a:pt x="15477" y="2259"/>
                                              <a:pt x="15305" y="2206"/>
                                              <a:pt x="15133" y="2259"/>
                                            </a:cubicBezTo>
                                            <a:cubicBezTo>
                                              <a:pt x="15106" y="2266"/>
                                              <a:pt x="15085" y="2279"/>
                                              <a:pt x="15064" y="2286"/>
                                            </a:cubicBezTo>
                                            <a:cubicBezTo>
                                              <a:pt x="15071" y="2259"/>
                                              <a:pt x="15071" y="2239"/>
                                              <a:pt x="15071" y="2212"/>
                                            </a:cubicBezTo>
                                            <a:cubicBezTo>
                                              <a:pt x="15071" y="2038"/>
                                              <a:pt x="14968" y="1897"/>
                                              <a:pt x="14844" y="1897"/>
                                            </a:cubicBezTo>
                                            <a:cubicBezTo>
                                              <a:pt x="14720" y="1897"/>
                                              <a:pt x="14617" y="2038"/>
                                              <a:pt x="14617" y="2212"/>
                                            </a:cubicBezTo>
                                            <a:cubicBezTo>
                                              <a:pt x="14617" y="2239"/>
                                              <a:pt x="14617" y="2266"/>
                                              <a:pt x="14624" y="2286"/>
                                            </a:cubicBezTo>
                                            <a:cubicBezTo>
                                              <a:pt x="14603" y="2273"/>
                                              <a:pt x="14576" y="2266"/>
                                              <a:pt x="14555" y="2259"/>
                                            </a:cubicBezTo>
                                            <a:cubicBezTo>
                                              <a:pt x="14383" y="2206"/>
                                              <a:pt x="14218" y="2253"/>
                                              <a:pt x="14176" y="2373"/>
                                            </a:cubicBezTo>
                                            <a:cubicBezTo>
                                              <a:pt x="14128" y="2494"/>
                                              <a:pt x="14232" y="2628"/>
                                              <a:pt x="14404" y="2682"/>
                                            </a:cubicBezTo>
                                            <a:close/>
                                            <a:moveTo>
                                              <a:pt x="14466" y="2514"/>
                                            </a:moveTo>
                                            <a:cubicBezTo>
                                              <a:pt x="14486" y="2454"/>
                                              <a:pt x="14583" y="2427"/>
                                              <a:pt x="14672" y="2454"/>
                                            </a:cubicBezTo>
                                            <a:cubicBezTo>
                                              <a:pt x="14686" y="2460"/>
                                              <a:pt x="14700" y="2460"/>
                                              <a:pt x="14713" y="2467"/>
                                            </a:cubicBezTo>
                                            <a:cubicBezTo>
                                              <a:pt x="14713" y="2454"/>
                                              <a:pt x="14707" y="2440"/>
                                              <a:pt x="14707" y="2427"/>
                                            </a:cubicBezTo>
                                            <a:cubicBezTo>
                                              <a:pt x="14707" y="2333"/>
                                              <a:pt x="14762" y="2253"/>
                                              <a:pt x="14830" y="2253"/>
                                            </a:cubicBezTo>
                                            <a:cubicBezTo>
                                              <a:pt x="14899" y="2253"/>
                                              <a:pt x="14954" y="2333"/>
                                              <a:pt x="14954" y="2427"/>
                                            </a:cubicBezTo>
                                            <a:cubicBezTo>
                                              <a:pt x="14954" y="2440"/>
                                              <a:pt x="14954" y="2454"/>
                                              <a:pt x="14947" y="2467"/>
                                            </a:cubicBezTo>
                                            <a:cubicBezTo>
                                              <a:pt x="14961" y="2460"/>
                                              <a:pt x="14975" y="2454"/>
                                              <a:pt x="14989" y="2454"/>
                                            </a:cubicBezTo>
                                            <a:cubicBezTo>
                                              <a:pt x="15085" y="2427"/>
                                              <a:pt x="15175" y="2454"/>
                                              <a:pt x="15195" y="2514"/>
                                            </a:cubicBezTo>
                                            <a:cubicBezTo>
                                              <a:pt x="15216" y="2574"/>
                                              <a:pt x="15161" y="2655"/>
                                              <a:pt x="15064" y="2682"/>
                                            </a:cubicBezTo>
                                            <a:cubicBezTo>
                                              <a:pt x="15051" y="2688"/>
                                              <a:pt x="15037" y="2688"/>
                                              <a:pt x="15023" y="2688"/>
                                            </a:cubicBezTo>
                                            <a:cubicBezTo>
                                              <a:pt x="15030" y="2695"/>
                                              <a:pt x="15044" y="2708"/>
                                              <a:pt x="15051" y="2722"/>
                                            </a:cubicBezTo>
                                            <a:cubicBezTo>
                                              <a:pt x="15106" y="2802"/>
                                              <a:pt x="15113" y="2896"/>
                                              <a:pt x="15058" y="2936"/>
                                            </a:cubicBezTo>
                                            <a:cubicBezTo>
                                              <a:pt x="15002" y="2977"/>
                                              <a:pt x="14913" y="2943"/>
                                              <a:pt x="14851" y="2869"/>
                                            </a:cubicBezTo>
                                            <a:cubicBezTo>
                                              <a:pt x="14844" y="2856"/>
                                              <a:pt x="14837" y="2849"/>
                                              <a:pt x="14830" y="2836"/>
                                            </a:cubicBezTo>
                                            <a:cubicBezTo>
                                              <a:pt x="14824" y="2849"/>
                                              <a:pt x="14817" y="2863"/>
                                              <a:pt x="14810" y="2869"/>
                                            </a:cubicBezTo>
                                            <a:cubicBezTo>
                                              <a:pt x="14755" y="2950"/>
                                              <a:pt x="14658" y="2977"/>
                                              <a:pt x="14603" y="2936"/>
                                            </a:cubicBezTo>
                                            <a:cubicBezTo>
                                              <a:pt x="14548" y="2896"/>
                                              <a:pt x="14548" y="2802"/>
                                              <a:pt x="14610" y="2722"/>
                                            </a:cubicBezTo>
                                            <a:cubicBezTo>
                                              <a:pt x="14617" y="2708"/>
                                              <a:pt x="14631" y="2702"/>
                                              <a:pt x="14638" y="2688"/>
                                            </a:cubicBezTo>
                                            <a:cubicBezTo>
                                              <a:pt x="14624" y="2688"/>
                                              <a:pt x="14610" y="2682"/>
                                              <a:pt x="14596" y="2682"/>
                                            </a:cubicBezTo>
                                            <a:cubicBezTo>
                                              <a:pt x="14500" y="2648"/>
                                              <a:pt x="14445" y="2574"/>
                                              <a:pt x="14466" y="2514"/>
                                            </a:cubicBezTo>
                                            <a:close/>
                                            <a:moveTo>
                                              <a:pt x="14830" y="2668"/>
                                            </a:moveTo>
                                            <a:cubicBezTo>
                                              <a:pt x="14837" y="2661"/>
                                              <a:pt x="14844" y="2655"/>
                                              <a:pt x="14844" y="2655"/>
                                            </a:cubicBezTo>
                                            <a:cubicBezTo>
                                              <a:pt x="14851" y="2648"/>
                                              <a:pt x="14858" y="2648"/>
                                              <a:pt x="14865" y="2641"/>
                                            </a:cubicBezTo>
                                            <a:cubicBezTo>
                                              <a:pt x="14865" y="2641"/>
                                              <a:pt x="14865" y="2635"/>
                                              <a:pt x="14858" y="2628"/>
                                            </a:cubicBezTo>
                                            <a:cubicBezTo>
                                              <a:pt x="14858" y="2628"/>
                                              <a:pt x="14858" y="2628"/>
                                              <a:pt x="14858" y="2628"/>
                                            </a:cubicBezTo>
                                            <a:cubicBezTo>
                                              <a:pt x="14844" y="2635"/>
                                              <a:pt x="14837" y="2648"/>
                                              <a:pt x="14824" y="2655"/>
                                            </a:cubicBezTo>
                                            <a:cubicBezTo>
                                              <a:pt x="14817" y="2641"/>
                                              <a:pt x="14803" y="2635"/>
                                              <a:pt x="14789" y="2628"/>
                                            </a:cubicBezTo>
                                            <a:cubicBezTo>
                                              <a:pt x="14789" y="2628"/>
                                              <a:pt x="14789" y="2628"/>
                                              <a:pt x="14789" y="2628"/>
                                            </a:cubicBezTo>
                                            <a:cubicBezTo>
                                              <a:pt x="14789" y="2635"/>
                                              <a:pt x="14789" y="2635"/>
                                              <a:pt x="14782" y="2641"/>
                                            </a:cubicBezTo>
                                            <a:cubicBezTo>
                                              <a:pt x="14789" y="2641"/>
                                              <a:pt x="14796" y="2648"/>
                                              <a:pt x="14803" y="2655"/>
                                            </a:cubicBezTo>
                                            <a:cubicBezTo>
                                              <a:pt x="14824" y="2655"/>
                                              <a:pt x="14830" y="2661"/>
                                              <a:pt x="14830" y="2668"/>
                                            </a:cubicBezTo>
                                            <a:close/>
                                            <a:moveTo>
                                              <a:pt x="14906" y="19099"/>
                                            </a:moveTo>
                                            <a:cubicBezTo>
                                              <a:pt x="14920" y="19086"/>
                                              <a:pt x="14927" y="19073"/>
                                              <a:pt x="14941" y="19059"/>
                                            </a:cubicBezTo>
                                            <a:cubicBezTo>
                                              <a:pt x="14989" y="19012"/>
                                              <a:pt x="15051" y="18985"/>
                                              <a:pt x="15113" y="18972"/>
                                            </a:cubicBezTo>
                                            <a:cubicBezTo>
                                              <a:pt x="15058" y="18952"/>
                                              <a:pt x="14996" y="18952"/>
                                              <a:pt x="14941" y="18965"/>
                                            </a:cubicBezTo>
                                            <a:cubicBezTo>
                                              <a:pt x="14899" y="18979"/>
                                              <a:pt x="14858" y="19006"/>
                                              <a:pt x="14830" y="19039"/>
                                            </a:cubicBezTo>
                                            <a:cubicBezTo>
                                              <a:pt x="14755" y="19126"/>
                                              <a:pt x="14755" y="19247"/>
                                              <a:pt x="14817" y="19341"/>
                                            </a:cubicBezTo>
                                            <a:cubicBezTo>
                                              <a:pt x="14817" y="19267"/>
                                              <a:pt x="14844" y="19173"/>
                                              <a:pt x="14906" y="19099"/>
                                            </a:cubicBezTo>
                                            <a:close/>
                                            <a:moveTo>
                                              <a:pt x="16427" y="1341"/>
                                            </a:moveTo>
                                            <a:cubicBezTo>
                                              <a:pt x="16441" y="1334"/>
                                              <a:pt x="16448" y="1334"/>
                                              <a:pt x="16462" y="1327"/>
                                            </a:cubicBezTo>
                                            <a:cubicBezTo>
                                              <a:pt x="16482" y="1321"/>
                                              <a:pt x="16503" y="1321"/>
                                              <a:pt x="16517" y="1321"/>
                                            </a:cubicBezTo>
                                            <a:cubicBezTo>
                                              <a:pt x="16517" y="1321"/>
                                              <a:pt x="16524" y="1321"/>
                                              <a:pt x="16524" y="1321"/>
                                            </a:cubicBezTo>
                                            <a:cubicBezTo>
                                              <a:pt x="16544" y="1321"/>
                                              <a:pt x="16558" y="1321"/>
                                              <a:pt x="16572" y="1327"/>
                                            </a:cubicBezTo>
                                            <a:cubicBezTo>
                                              <a:pt x="16593" y="1334"/>
                                              <a:pt x="16606" y="1334"/>
                                              <a:pt x="16620" y="1347"/>
                                            </a:cubicBezTo>
                                            <a:cubicBezTo>
                                              <a:pt x="16606" y="1321"/>
                                              <a:pt x="16593" y="1301"/>
                                              <a:pt x="16572" y="1287"/>
                                            </a:cubicBezTo>
                                            <a:cubicBezTo>
                                              <a:pt x="16558" y="1274"/>
                                              <a:pt x="16537" y="1267"/>
                                              <a:pt x="16524" y="1260"/>
                                            </a:cubicBezTo>
                                            <a:cubicBezTo>
                                              <a:pt x="16524" y="1260"/>
                                              <a:pt x="16517" y="1260"/>
                                              <a:pt x="16517" y="1260"/>
                                            </a:cubicBezTo>
                                            <a:cubicBezTo>
                                              <a:pt x="16489" y="1254"/>
                                              <a:pt x="16462" y="1254"/>
                                              <a:pt x="16434" y="1260"/>
                                            </a:cubicBezTo>
                                            <a:cubicBezTo>
                                              <a:pt x="16427" y="1260"/>
                                              <a:pt x="16427" y="1260"/>
                                              <a:pt x="16420" y="1267"/>
                                            </a:cubicBezTo>
                                            <a:cubicBezTo>
                                              <a:pt x="16352" y="1294"/>
                                              <a:pt x="16310" y="1361"/>
                                              <a:pt x="16324" y="1435"/>
                                            </a:cubicBezTo>
                                            <a:cubicBezTo>
                                              <a:pt x="16345" y="1394"/>
                                              <a:pt x="16379" y="1361"/>
                                              <a:pt x="16427" y="1341"/>
                                            </a:cubicBezTo>
                                            <a:close/>
                                            <a:moveTo>
                                              <a:pt x="14665" y="19428"/>
                                            </a:moveTo>
                                            <a:cubicBezTo>
                                              <a:pt x="14631" y="19508"/>
                                              <a:pt x="14638" y="19589"/>
                                              <a:pt x="14665" y="19663"/>
                                            </a:cubicBezTo>
                                            <a:cubicBezTo>
                                              <a:pt x="14686" y="19703"/>
                                              <a:pt x="14713" y="19743"/>
                                              <a:pt x="14748" y="19770"/>
                                            </a:cubicBezTo>
                                            <a:cubicBezTo>
                                              <a:pt x="14803" y="19817"/>
                                              <a:pt x="14872" y="19837"/>
                                              <a:pt x="14947" y="19837"/>
                                            </a:cubicBezTo>
                                            <a:cubicBezTo>
                                              <a:pt x="15009" y="19837"/>
                                              <a:pt x="15071" y="19817"/>
                                              <a:pt x="15126" y="19783"/>
                                            </a:cubicBezTo>
                                            <a:cubicBezTo>
                                              <a:pt x="15133" y="19777"/>
                                              <a:pt x="15133" y="19777"/>
                                              <a:pt x="15140" y="19770"/>
                                            </a:cubicBezTo>
                                            <a:cubicBezTo>
                                              <a:pt x="15147" y="19770"/>
                                              <a:pt x="15147" y="19763"/>
                                              <a:pt x="15154" y="19756"/>
                                            </a:cubicBezTo>
                                            <a:cubicBezTo>
                                              <a:pt x="15147" y="19756"/>
                                              <a:pt x="15147" y="19756"/>
                                              <a:pt x="15140" y="19756"/>
                                            </a:cubicBezTo>
                                            <a:cubicBezTo>
                                              <a:pt x="15133" y="19756"/>
                                              <a:pt x="15133" y="19756"/>
                                              <a:pt x="15126" y="19756"/>
                                            </a:cubicBezTo>
                                            <a:cubicBezTo>
                                              <a:pt x="15064" y="19756"/>
                                              <a:pt x="15003" y="19743"/>
                                              <a:pt x="14947" y="19709"/>
                                            </a:cubicBezTo>
                                            <a:cubicBezTo>
                                              <a:pt x="14913" y="19696"/>
                                              <a:pt x="14879" y="19669"/>
                                              <a:pt x="14851" y="19649"/>
                                            </a:cubicBezTo>
                                            <a:cubicBezTo>
                                              <a:pt x="14755" y="19569"/>
                                              <a:pt x="14707" y="19468"/>
                                              <a:pt x="14693" y="19368"/>
                                            </a:cubicBezTo>
                                            <a:cubicBezTo>
                                              <a:pt x="14679" y="19394"/>
                                              <a:pt x="14672" y="19408"/>
                                              <a:pt x="14665" y="19428"/>
                                            </a:cubicBezTo>
                                            <a:close/>
                                            <a:moveTo>
                                              <a:pt x="15656" y="18878"/>
                                            </a:moveTo>
                                            <a:cubicBezTo>
                                              <a:pt x="15753" y="18959"/>
                                              <a:pt x="15801" y="19059"/>
                                              <a:pt x="15815" y="19160"/>
                                            </a:cubicBezTo>
                                            <a:cubicBezTo>
                                              <a:pt x="15897" y="19032"/>
                                              <a:pt x="15870" y="18865"/>
                                              <a:pt x="15760" y="18764"/>
                                            </a:cubicBezTo>
                                            <a:cubicBezTo>
                                              <a:pt x="15677" y="18697"/>
                                              <a:pt x="15574" y="18677"/>
                                              <a:pt x="15477" y="18704"/>
                                            </a:cubicBezTo>
                                            <a:cubicBezTo>
                                              <a:pt x="15429" y="18717"/>
                                              <a:pt x="15388" y="18737"/>
                                              <a:pt x="15354" y="18771"/>
                                            </a:cubicBezTo>
                                            <a:cubicBezTo>
                                              <a:pt x="15395" y="18771"/>
                                              <a:pt x="15436" y="18771"/>
                                              <a:pt x="15477" y="18784"/>
                                            </a:cubicBezTo>
                                            <a:cubicBezTo>
                                              <a:pt x="15533" y="18798"/>
                                              <a:pt x="15594" y="18831"/>
                                              <a:pt x="15656" y="18878"/>
                                            </a:cubicBezTo>
                                            <a:close/>
                                            <a:moveTo>
                                              <a:pt x="15243" y="18992"/>
                                            </a:moveTo>
                                            <a:cubicBezTo>
                                              <a:pt x="15209" y="19006"/>
                                              <a:pt x="15175" y="19032"/>
                                              <a:pt x="15147" y="19066"/>
                                            </a:cubicBezTo>
                                            <a:cubicBezTo>
                                              <a:pt x="15175" y="19053"/>
                                              <a:pt x="15209" y="19046"/>
                                              <a:pt x="15243" y="19046"/>
                                            </a:cubicBezTo>
                                            <a:cubicBezTo>
                                              <a:pt x="15298" y="19039"/>
                                              <a:pt x="15354" y="19053"/>
                                              <a:pt x="15416" y="19073"/>
                                            </a:cubicBezTo>
                                            <a:cubicBezTo>
                                              <a:pt x="15436" y="19079"/>
                                              <a:pt x="15457" y="19093"/>
                                              <a:pt x="15471" y="19099"/>
                                            </a:cubicBezTo>
                                            <a:cubicBezTo>
                                              <a:pt x="15526" y="19133"/>
                                              <a:pt x="15567" y="19180"/>
                                              <a:pt x="15594" y="19227"/>
                                            </a:cubicBezTo>
                                            <a:cubicBezTo>
                                              <a:pt x="15594" y="19133"/>
                                              <a:pt x="15553" y="19046"/>
                                              <a:pt x="15471" y="18999"/>
                                            </a:cubicBezTo>
                                            <a:cubicBezTo>
                                              <a:pt x="15464" y="18992"/>
                                              <a:pt x="15450" y="18992"/>
                                              <a:pt x="15443" y="18985"/>
                                            </a:cubicBezTo>
                                            <a:cubicBezTo>
                                              <a:pt x="15374" y="18959"/>
                                              <a:pt x="15305" y="18959"/>
                                              <a:pt x="15243" y="18992"/>
                                            </a:cubicBezTo>
                                            <a:close/>
                                            <a:moveTo>
                                              <a:pt x="16283" y="1763"/>
                                            </a:moveTo>
                                            <a:cubicBezTo>
                                              <a:pt x="16290" y="1783"/>
                                              <a:pt x="16303" y="1803"/>
                                              <a:pt x="16324" y="1817"/>
                                            </a:cubicBezTo>
                                            <a:cubicBezTo>
                                              <a:pt x="16352" y="1844"/>
                                              <a:pt x="16386" y="1850"/>
                                              <a:pt x="16427" y="1850"/>
                                            </a:cubicBezTo>
                                            <a:cubicBezTo>
                                              <a:pt x="16462" y="1850"/>
                                              <a:pt x="16489" y="1844"/>
                                              <a:pt x="16524" y="1823"/>
                                            </a:cubicBezTo>
                                            <a:cubicBezTo>
                                              <a:pt x="16524" y="1823"/>
                                              <a:pt x="16531" y="1817"/>
                                              <a:pt x="16531" y="1817"/>
                                            </a:cubicBezTo>
                                            <a:cubicBezTo>
                                              <a:pt x="16531" y="1817"/>
                                              <a:pt x="16537" y="1810"/>
                                              <a:pt x="16537" y="1810"/>
                                            </a:cubicBezTo>
                                            <a:cubicBezTo>
                                              <a:pt x="16537" y="1810"/>
                                              <a:pt x="16531" y="1810"/>
                                              <a:pt x="16531" y="1810"/>
                                            </a:cubicBezTo>
                                            <a:cubicBezTo>
                                              <a:pt x="16531" y="1810"/>
                                              <a:pt x="16524" y="1810"/>
                                              <a:pt x="16524" y="1810"/>
                                            </a:cubicBezTo>
                                            <a:cubicBezTo>
                                              <a:pt x="16496" y="1810"/>
                                              <a:pt x="16462" y="1803"/>
                                              <a:pt x="16427" y="1790"/>
                                            </a:cubicBezTo>
                                            <a:cubicBezTo>
                                              <a:pt x="16407" y="1783"/>
                                              <a:pt x="16393" y="1770"/>
                                              <a:pt x="16379" y="1756"/>
                                            </a:cubicBezTo>
                                            <a:cubicBezTo>
                                              <a:pt x="16331" y="1716"/>
                                              <a:pt x="16303" y="1663"/>
                                              <a:pt x="16297" y="1616"/>
                                            </a:cubicBezTo>
                                            <a:cubicBezTo>
                                              <a:pt x="16290" y="1622"/>
                                              <a:pt x="16290" y="1629"/>
                                              <a:pt x="16283" y="1642"/>
                                            </a:cubicBezTo>
                                            <a:cubicBezTo>
                                              <a:pt x="16262" y="1683"/>
                                              <a:pt x="16262" y="1723"/>
                                              <a:pt x="16283" y="1763"/>
                                            </a:cubicBezTo>
                                            <a:close/>
                                            <a:moveTo>
                                              <a:pt x="16228" y="1656"/>
                                            </a:moveTo>
                                            <a:cubicBezTo>
                                              <a:pt x="16207" y="1616"/>
                                              <a:pt x="16207" y="1569"/>
                                              <a:pt x="16221" y="1522"/>
                                            </a:cubicBezTo>
                                            <a:cubicBezTo>
                                              <a:pt x="16235" y="1488"/>
                                              <a:pt x="16255" y="1455"/>
                                              <a:pt x="16283" y="1435"/>
                                            </a:cubicBezTo>
                                            <a:cubicBezTo>
                                              <a:pt x="16290" y="1435"/>
                                              <a:pt x="16290" y="1428"/>
                                              <a:pt x="16297" y="1428"/>
                                            </a:cubicBezTo>
                                            <a:cubicBezTo>
                                              <a:pt x="16290" y="1428"/>
                                              <a:pt x="16290" y="1428"/>
                                              <a:pt x="16283" y="1428"/>
                                            </a:cubicBezTo>
                                            <a:cubicBezTo>
                                              <a:pt x="16235" y="1435"/>
                                              <a:pt x="16193" y="1468"/>
                                              <a:pt x="16173" y="1515"/>
                                            </a:cubicBezTo>
                                            <a:cubicBezTo>
                                              <a:pt x="16152" y="1562"/>
                                              <a:pt x="16180" y="1622"/>
                                              <a:pt x="16228" y="1656"/>
                                            </a:cubicBezTo>
                                            <a:close/>
                                            <a:moveTo>
                                              <a:pt x="15904" y="2735"/>
                                            </a:moveTo>
                                            <a:cubicBezTo>
                                              <a:pt x="15932" y="2742"/>
                                              <a:pt x="15952" y="2749"/>
                                              <a:pt x="15973" y="2755"/>
                                            </a:cubicBezTo>
                                            <a:cubicBezTo>
                                              <a:pt x="15946" y="2749"/>
                                              <a:pt x="15918" y="2735"/>
                                              <a:pt x="15890" y="2722"/>
                                            </a:cubicBezTo>
                                            <a:cubicBezTo>
                                              <a:pt x="15829" y="2688"/>
                                              <a:pt x="15767" y="2648"/>
                                              <a:pt x="15753" y="2594"/>
                                            </a:cubicBezTo>
                                            <a:cubicBezTo>
                                              <a:pt x="15794" y="2588"/>
                                              <a:pt x="15842" y="2601"/>
                                              <a:pt x="15890" y="2635"/>
                                            </a:cubicBezTo>
                                            <a:cubicBezTo>
                                              <a:pt x="15918" y="2648"/>
                                              <a:pt x="15946" y="2668"/>
                                              <a:pt x="15973" y="2688"/>
                                            </a:cubicBezTo>
                                            <a:cubicBezTo>
                                              <a:pt x="15952" y="2668"/>
                                              <a:pt x="15932" y="2648"/>
                                              <a:pt x="15904" y="2628"/>
                                            </a:cubicBezTo>
                                            <a:cubicBezTo>
                                              <a:pt x="15808" y="2554"/>
                                              <a:pt x="15677" y="2487"/>
                                              <a:pt x="15588" y="2507"/>
                                            </a:cubicBezTo>
                                            <a:cubicBezTo>
                                              <a:pt x="15615" y="2608"/>
                                              <a:pt x="15780" y="2695"/>
                                              <a:pt x="15904" y="2735"/>
                                            </a:cubicBezTo>
                                            <a:close/>
                                            <a:moveTo>
                                              <a:pt x="15994" y="2702"/>
                                            </a:moveTo>
                                            <a:cubicBezTo>
                                              <a:pt x="15952" y="2655"/>
                                              <a:pt x="15904" y="2581"/>
                                              <a:pt x="15890" y="2514"/>
                                            </a:cubicBezTo>
                                            <a:cubicBezTo>
                                              <a:pt x="15884" y="2494"/>
                                              <a:pt x="15884" y="2474"/>
                                              <a:pt x="15890" y="2454"/>
                                            </a:cubicBezTo>
                                            <a:lnTo>
                                              <a:pt x="15890" y="2454"/>
                                            </a:lnTo>
                                            <a:cubicBezTo>
                                              <a:pt x="15952" y="2474"/>
                                              <a:pt x="16001" y="2561"/>
                                              <a:pt x="16028" y="2635"/>
                                            </a:cubicBezTo>
                                            <a:cubicBezTo>
                                              <a:pt x="16028" y="2635"/>
                                              <a:pt x="16028" y="2635"/>
                                              <a:pt x="16028" y="2635"/>
                                            </a:cubicBezTo>
                                            <a:cubicBezTo>
                                              <a:pt x="16028" y="2628"/>
                                              <a:pt x="16028" y="2628"/>
                                              <a:pt x="16021" y="2621"/>
                                            </a:cubicBezTo>
                                            <a:cubicBezTo>
                                              <a:pt x="16014" y="2608"/>
                                              <a:pt x="16014" y="2601"/>
                                              <a:pt x="16007" y="2588"/>
                                            </a:cubicBezTo>
                                            <a:cubicBezTo>
                                              <a:pt x="16007" y="2581"/>
                                              <a:pt x="16007" y="2581"/>
                                              <a:pt x="16001" y="2574"/>
                                            </a:cubicBezTo>
                                            <a:lnTo>
                                              <a:pt x="16001" y="2574"/>
                                            </a:lnTo>
                                            <a:cubicBezTo>
                                              <a:pt x="15973" y="2514"/>
                                              <a:pt x="15939" y="2440"/>
                                              <a:pt x="15890" y="2387"/>
                                            </a:cubicBezTo>
                                            <a:cubicBezTo>
                                              <a:pt x="15856" y="2346"/>
                                              <a:pt x="15822" y="2313"/>
                                              <a:pt x="15780" y="2299"/>
                                            </a:cubicBezTo>
                                            <a:cubicBezTo>
                                              <a:pt x="15760" y="2387"/>
                                              <a:pt x="15822" y="2507"/>
                                              <a:pt x="15890" y="2594"/>
                                            </a:cubicBezTo>
                                            <a:cubicBezTo>
                                              <a:pt x="15932" y="2641"/>
                                              <a:pt x="15966" y="2682"/>
                                              <a:pt x="15994" y="2702"/>
                                            </a:cubicBezTo>
                                            <a:close/>
                                            <a:moveTo>
                                              <a:pt x="16028" y="2615"/>
                                            </a:moveTo>
                                            <a:cubicBezTo>
                                              <a:pt x="16035" y="2641"/>
                                              <a:pt x="16042" y="2661"/>
                                              <a:pt x="16049" y="2682"/>
                                            </a:cubicBezTo>
                                            <a:cubicBezTo>
                                              <a:pt x="16042" y="2661"/>
                                              <a:pt x="16042" y="2635"/>
                                              <a:pt x="16035" y="2608"/>
                                            </a:cubicBezTo>
                                            <a:lnTo>
                                              <a:pt x="16035" y="2541"/>
                                            </a:lnTo>
                                            <a:cubicBezTo>
                                              <a:pt x="16042" y="2494"/>
                                              <a:pt x="16049" y="2447"/>
                                              <a:pt x="16076" y="2420"/>
                                            </a:cubicBezTo>
                                            <a:cubicBezTo>
                                              <a:pt x="16083" y="2427"/>
                                              <a:pt x="16090" y="2440"/>
                                              <a:pt x="16097" y="2454"/>
                                            </a:cubicBezTo>
                                            <a:cubicBezTo>
                                              <a:pt x="16097" y="2460"/>
                                              <a:pt x="16104" y="2467"/>
                                              <a:pt x="16104" y="2480"/>
                                            </a:cubicBezTo>
                                            <a:cubicBezTo>
                                              <a:pt x="16118" y="2534"/>
                                              <a:pt x="16118" y="2601"/>
                                              <a:pt x="16104" y="2655"/>
                                            </a:cubicBezTo>
                                            <a:cubicBezTo>
                                              <a:pt x="16118" y="2615"/>
                                              <a:pt x="16124" y="2561"/>
                                              <a:pt x="16124" y="2507"/>
                                            </a:cubicBezTo>
                                            <a:cubicBezTo>
                                              <a:pt x="16124" y="2474"/>
                                              <a:pt x="16124" y="2440"/>
                                              <a:pt x="16124" y="2407"/>
                                            </a:cubicBezTo>
                                            <a:cubicBezTo>
                                              <a:pt x="16118" y="2340"/>
                                              <a:pt x="16104" y="2279"/>
                                              <a:pt x="16069" y="2239"/>
                                            </a:cubicBezTo>
                                            <a:cubicBezTo>
                                              <a:pt x="16049" y="2259"/>
                                              <a:pt x="16035" y="2293"/>
                                              <a:pt x="16028" y="2326"/>
                                            </a:cubicBezTo>
                                            <a:cubicBezTo>
                                              <a:pt x="16021" y="2346"/>
                                              <a:pt x="16021" y="2366"/>
                                              <a:pt x="16014" y="2387"/>
                                            </a:cubicBezTo>
                                            <a:cubicBezTo>
                                              <a:pt x="16014" y="2407"/>
                                              <a:pt x="16007" y="2427"/>
                                              <a:pt x="16007" y="2447"/>
                                            </a:cubicBezTo>
                                            <a:lnTo>
                                              <a:pt x="16007" y="2467"/>
                                            </a:lnTo>
                                            <a:cubicBezTo>
                                              <a:pt x="16007" y="2487"/>
                                              <a:pt x="16007" y="2514"/>
                                              <a:pt x="16014" y="2534"/>
                                            </a:cubicBezTo>
                                            <a:cubicBezTo>
                                              <a:pt x="16014" y="2561"/>
                                              <a:pt x="16021" y="2588"/>
                                              <a:pt x="16028" y="2615"/>
                                            </a:cubicBezTo>
                                            <a:close/>
                                            <a:moveTo>
                                              <a:pt x="9716" y="1502"/>
                                            </a:moveTo>
                                            <a:cubicBezTo>
                                              <a:pt x="9723" y="1535"/>
                                              <a:pt x="9730" y="1562"/>
                                              <a:pt x="9737" y="1582"/>
                                            </a:cubicBezTo>
                                            <a:cubicBezTo>
                                              <a:pt x="9730" y="1555"/>
                                              <a:pt x="9723" y="1522"/>
                                              <a:pt x="9723" y="1488"/>
                                            </a:cubicBezTo>
                                            <a:lnTo>
                                              <a:pt x="9723" y="1408"/>
                                            </a:lnTo>
                                            <a:cubicBezTo>
                                              <a:pt x="9730" y="1347"/>
                                              <a:pt x="9744" y="1287"/>
                                              <a:pt x="9778" y="1254"/>
                                            </a:cubicBezTo>
                                            <a:cubicBezTo>
                                              <a:pt x="9785" y="1267"/>
                                              <a:pt x="9799" y="1280"/>
                                              <a:pt x="9806" y="1294"/>
                                            </a:cubicBezTo>
                                            <a:cubicBezTo>
                                              <a:pt x="9812" y="1301"/>
                                              <a:pt x="9812" y="1314"/>
                                              <a:pt x="9819" y="1327"/>
                                            </a:cubicBezTo>
                                            <a:cubicBezTo>
                                              <a:pt x="9840" y="1394"/>
                                              <a:pt x="9833" y="1482"/>
                                              <a:pt x="9819" y="1549"/>
                                            </a:cubicBezTo>
                                            <a:cubicBezTo>
                                              <a:pt x="9833" y="1502"/>
                                              <a:pt x="9847" y="1435"/>
                                              <a:pt x="9847" y="1368"/>
                                            </a:cubicBezTo>
                                            <a:cubicBezTo>
                                              <a:pt x="9847" y="1327"/>
                                              <a:pt x="9847" y="1280"/>
                                              <a:pt x="9847" y="1240"/>
                                            </a:cubicBezTo>
                                            <a:cubicBezTo>
                                              <a:pt x="9840" y="1153"/>
                                              <a:pt x="9819" y="1079"/>
                                              <a:pt x="9778" y="1032"/>
                                            </a:cubicBezTo>
                                            <a:cubicBezTo>
                                              <a:pt x="9750" y="1059"/>
                                              <a:pt x="9737" y="1099"/>
                                              <a:pt x="9723" y="1140"/>
                                            </a:cubicBezTo>
                                            <a:cubicBezTo>
                                              <a:pt x="9716" y="1166"/>
                                              <a:pt x="9709" y="1193"/>
                                              <a:pt x="9709" y="1220"/>
                                            </a:cubicBezTo>
                                            <a:cubicBezTo>
                                              <a:pt x="9709" y="1247"/>
                                              <a:pt x="9702" y="1274"/>
                                              <a:pt x="9702" y="1301"/>
                                            </a:cubicBezTo>
                                            <a:lnTo>
                                              <a:pt x="9702" y="1327"/>
                                            </a:lnTo>
                                            <a:cubicBezTo>
                                              <a:pt x="9702" y="1354"/>
                                              <a:pt x="9702" y="1388"/>
                                              <a:pt x="9709" y="1415"/>
                                            </a:cubicBezTo>
                                            <a:cubicBezTo>
                                              <a:pt x="9702" y="1441"/>
                                              <a:pt x="9709" y="1475"/>
                                              <a:pt x="9716" y="1502"/>
                                            </a:cubicBezTo>
                                            <a:close/>
                                            <a:moveTo>
                                              <a:pt x="9861" y="1622"/>
                                            </a:moveTo>
                                            <a:cubicBezTo>
                                              <a:pt x="9895" y="1589"/>
                                              <a:pt x="9943" y="1555"/>
                                              <a:pt x="9991" y="1528"/>
                                            </a:cubicBezTo>
                                            <a:cubicBezTo>
                                              <a:pt x="10053" y="1495"/>
                                              <a:pt x="10122" y="1475"/>
                                              <a:pt x="10170" y="1488"/>
                                            </a:cubicBezTo>
                                            <a:cubicBezTo>
                                              <a:pt x="10150" y="1549"/>
                                              <a:pt x="10067" y="1602"/>
                                              <a:pt x="9991" y="1642"/>
                                            </a:cubicBezTo>
                                            <a:cubicBezTo>
                                              <a:pt x="9971" y="1649"/>
                                              <a:pt x="9950" y="1656"/>
                                              <a:pt x="9936" y="1663"/>
                                            </a:cubicBezTo>
                                            <a:cubicBezTo>
                                              <a:pt x="10012" y="1642"/>
                                              <a:pt x="10115" y="1602"/>
                                              <a:pt x="10198" y="1549"/>
                                            </a:cubicBezTo>
                                            <a:cubicBezTo>
                                              <a:pt x="10198" y="1582"/>
                                              <a:pt x="10205" y="1609"/>
                                              <a:pt x="10219" y="1636"/>
                                            </a:cubicBezTo>
                                            <a:cubicBezTo>
                                              <a:pt x="10095" y="1629"/>
                                              <a:pt x="9964" y="1649"/>
                                              <a:pt x="9888" y="1676"/>
                                            </a:cubicBezTo>
                                            <a:cubicBezTo>
                                              <a:pt x="9916" y="1669"/>
                                              <a:pt x="9950" y="1663"/>
                                              <a:pt x="9991" y="1663"/>
                                            </a:cubicBezTo>
                                            <a:cubicBezTo>
                                              <a:pt x="10081" y="1656"/>
                                              <a:pt x="10184" y="1669"/>
                                              <a:pt x="10232" y="1716"/>
                                            </a:cubicBezTo>
                                            <a:cubicBezTo>
                                              <a:pt x="10184" y="1756"/>
                                              <a:pt x="10081" y="1770"/>
                                              <a:pt x="9991" y="1756"/>
                                            </a:cubicBezTo>
                                            <a:cubicBezTo>
                                              <a:pt x="9971" y="1756"/>
                                              <a:pt x="9950" y="1750"/>
                                              <a:pt x="9936" y="1750"/>
                                            </a:cubicBezTo>
                                            <a:cubicBezTo>
                                              <a:pt x="10067" y="1783"/>
                                              <a:pt x="10287" y="1803"/>
                                              <a:pt x="10418" y="1736"/>
                                            </a:cubicBezTo>
                                            <a:cubicBezTo>
                                              <a:pt x="10391" y="1810"/>
                                              <a:pt x="10398" y="1884"/>
                                              <a:pt x="10425" y="1951"/>
                                            </a:cubicBezTo>
                                            <a:cubicBezTo>
                                              <a:pt x="10446" y="1991"/>
                                              <a:pt x="10473" y="2031"/>
                                              <a:pt x="10508" y="2058"/>
                                            </a:cubicBezTo>
                                            <a:cubicBezTo>
                                              <a:pt x="10563" y="2105"/>
                                              <a:pt x="10632" y="2125"/>
                                              <a:pt x="10707" y="2125"/>
                                            </a:cubicBezTo>
                                            <a:cubicBezTo>
                                              <a:pt x="10769" y="2125"/>
                                              <a:pt x="10831" y="2105"/>
                                              <a:pt x="10886" y="2072"/>
                                            </a:cubicBezTo>
                                            <a:cubicBezTo>
                                              <a:pt x="10893" y="2065"/>
                                              <a:pt x="10893" y="2065"/>
                                              <a:pt x="10900" y="2058"/>
                                            </a:cubicBezTo>
                                            <a:cubicBezTo>
                                              <a:pt x="10907" y="2058"/>
                                              <a:pt x="10907" y="2051"/>
                                              <a:pt x="10914" y="2045"/>
                                            </a:cubicBezTo>
                                            <a:cubicBezTo>
                                              <a:pt x="10907" y="2045"/>
                                              <a:pt x="10907" y="2045"/>
                                              <a:pt x="10900" y="2045"/>
                                            </a:cubicBezTo>
                                            <a:cubicBezTo>
                                              <a:pt x="10893" y="2045"/>
                                              <a:pt x="10893" y="2045"/>
                                              <a:pt x="10886" y="2045"/>
                                            </a:cubicBezTo>
                                            <a:cubicBezTo>
                                              <a:pt x="10824" y="2045"/>
                                              <a:pt x="10762" y="2031"/>
                                              <a:pt x="10707" y="1998"/>
                                            </a:cubicBezTo>
                                            <a:cubicBezTo>
                                              <a:pt x="10673" y="1984"/>
                                              <a:pt x="10638" y="1958"/>
                                              <a:pt x="10611" y="1937"/>
                                            </a:cubicBezTo>
                                            <a:cubicBezTo>
                                              <a:pt x="10528" y="1870"/>
                                              <a:pt x="10480" y="1783"/>
                                              <a:pt x="10459" y="1703"/>
                                            </a:cubicBezTo>
                                            <a:cubicBezTo>
                                              <a:pt x="10466" y="1703"/>
                                              <a:pt x="10466" y="1696"/>
                                              <a:pt x="10473" y="1696"/>
                                            </a:cubicBezTo>
                                            <a:cubicBezTo>
                                              <a:pt x="10466" y="1689"/>
                                              <a:pt x="10459" y="1689"/>
                                              <a:pt x="10459" y="1683"/>
                                            </a:cubicBezTo>
                                            <a:cubicBezTo>
                                              <a:pt x="10459" y="1676"/>
                                              <a:pt x="10459" y="1669"/>
                                              <a:pt x="10453" y="1656"/>
                                            </a:cubicBezTo>
                                            <a:cubicBezTo>
                                              <a:pt x="10453" y="1663"/>
                                              <a:pt x="10446" y="1669"/>
                                              <a:pt x="10446" y="1669"/>
                                            </a:cubicBezTo>
                                            <a:cubicBezTo>
                                              <a:pt x="10404" y="1642"/>
                                              <a:pt x="10349" y="1629"/>
                                              <a:pt x="10294" y="1622"/>
                                            </a:cubicBezTo>
                                            <a:cubicBezTo>
                                              <a:pt x="10287" y="1575"/>
                                              <a:pt x="10294" y="1522"/>
                                              <a:pt x="10308" y="1468"/>
                                            </a:cubicBezTo>
                                            <a:cubicBezTo>
                                              <a:pt x="10308" y="1461"/>
                                              <a:pt x="10315" y="1448"/>
                                              <a:pt x="10322" y="1441"/>
                                            </a:cubicBezTo>
                                            <a:cubicBezTo>
                                              <a:pt x="10349" y="1415"/>
                                              <a:pt x="10370" y="1381"/>
                                              <a:pt x="10384" y="1347"/>
                                            </a:cubicBezTo>
                                            <a:cubicBezTo>
                                              <a:pt x="10384" y="1347"/>
                                              <a:pt x="10384" y="1347"/>
                                              <a:pt x="10384" y="1347"/>
                                            </a:cubicBezTo>
                                            <a:cubicBezTo>
                                              <a:pt x="10398" y="1327"/>
                                              <a:pt x="10418" y="1307"/>
                                              <a:pt x="10439" y="1294"/>
                                            </a:cubicBezTo>
                                            <a:cubicBezTo>
                                              <a:pt x="10446" y="1287"/>
                                              <a:pt x="10453" y="1280"/>
                                              <a:pt x="10459" y="1280"/>
                                            </a:cubicBezTo>
                                            <a:cubicBezTo>
                                              <a:pt x="10453" y="1280"/>
                                              <a:pt x="10446" y="1280"/>
                                              <a:pt x="10439" y="1280"/>
                                            </a:cubicBezTo>
                                            <a:cubicBezTo>
                                              <a:pt x="10384" y="1287"/>
                                              <a:pt x="10329" y="1314"/>
                                              <a:pt x="10294" y="1347"/>
                                            </a:cubicBezTo>
                                            <a:cubicBezTo>
                                              <a:pt x="10129" y="1401"/>
                                              <a:pt x="9936" y="1542"/>
                                              <a:pt x="9861" y="1622"/>
                                            </a:cubicBezTo>
                                            <a:close/>
                                            <a:moveTo>
                                              <a:pt x="10907" y="1361"/>
                                            </a:moveTo>
                                            <a:cubicBezTo>
                                              <a:pt x="10934" y="1347"/>
                                              <a:pt x="10969" y="1341"/>
                                              <a:pt x="11003" y="1341"/>
                                            </a:cubicBezTo>
                                            <a:cubicBezTo>
                                              <a:pt x="11058" y="1334"/>
                                              <a:pt x="11113" y="1347"/>
                                              <a:pt x="11175" y="1368"/>
                                            </a:cubicBezTo>
                                            <a:cubicBezTo>
                                              <a:pt x="11196" y="1374"/>
                                              <a:pt x="11217" y="1388"/>
                                              <a:pt x="11230" y="1394"/>
                                            </a:cubicBezTo>
                                            <a:cubicBezTo>
                                              <a:pt x="11285" y="1428"/>
                                              <a:pt x="11327" y="1475"/>
                                              <a:pt x="11354" y="1522"/>
                                            </a:cubicBezTo>
                                            <a:cubicBezTo>
                                              <a:pt x="11354" y="1428"/>
                                              <a:pt x="11313" y="1341"/>
                                              <a:pt x="11230" y="1294"/>
                                            </a:cubicBezTo>
                                            <a:cubicBezTo>
                                              <a:pt x="11224" y="1287"/>
                                              <a:pt x="11210" y="1287"/>
                                              <a:pt x="11203" y="1280"/>
                                            </a:cubicBezTo>
                                            <a:cubicBezTo>
                                              <a:pt x="11134" y="1254"/>
                                              <a:pt x="11065" y="1260"/>
                                              <a:pt x="11003" y="1287"/>
                                            </a:cubicBezTo>
                                            <a:cubicBezTo>
                                              <a:pt x="10969" y="1307"/>
                                              <a:pt x="10934" y="1334"/>
                                              <a:pt x="10907" y="1361"/>
                                            </a:cubicBezTo>
                                            <a:close/>
                                            <a:moveTo>
                                              <a:pt x="10707" y="1140"/>
                                            </a:moveTo>
                                            <a:cubicBezTo>
                                              <a:pt x="10728" y="1133"/>
                                              <a:pt x="10749" y="1120"/>
                                              <a:pt x="10776" y="1113"/>
                                            </a:cubicBezTo>
                                            <a:cubicBezTo>
                                              <a:pt x="10817" y="1099"/>
                                              <a:pt x="10852" y="1093"/>
                                              <a:pt x="10893" y="1093"/>
                                            </a:cubicBezTo>
                                            <a:cubicBezTo>
                                              <a:pt x="10900" y="1093"/>
                                              <a:pt x="10900" y="1093"/>
                                              <a:pt x="10907" y="1093"/>
                                            </a:cubicBezTo>
                                            <a:cubicBezTo>
                                              <a:pt x="10941" y="1093"/>
                                              <a:pt x="10976" y="1093"/>
                                              <a:pt x="11010" y="1099"/>
                                            </a:cubicBezTo>
                                            <a:cubicBezTo>
                                              <a:pt x="11045" y="1106"/>
                                              <a:pt x="11079" y="1120"/>
                                              <a:pt x="11107" y="1133"/>
                                            </a:cubicBezTo>
                                            <a:cubicBezTo>
                                              <a:pt x="11086" y="1086"/>
                                              <a:pt x="11051" y="1046"/>
                                              <a:pt x="11010" y="1019"/>
                                            </a:cubicBezTo>
                                            <a:cubicBezTo>
                                              <a:pt x="10983" y="999"/>
                                              <a:pt x="10948" y="979"/>
                                              <a:pt x="10907" y="972"/>
                                            </a:cubicBezTo>
                                            <a:cubicBezTo>
                                              <a:pt x="10900" y="972"/>
                                              <a:pt x="10900" y="972"/>
                                              <a:pt x="10893" y="965"/>
                                            </a:cubicBezTo>
                                            <a:cubicBezTo>
                                              <a:pt x="10845" y="952"/>
                                              <a:pt x="10790" y="952"/>
                                              <a:pt x="10735" y="965"/>
                                            </a:cubicBezTo>
                                            <a:cubicBezTo>
                                              <a:pt x="10728" y="965"/>
                                              <a:pt x="10721" y="972"/>
                                              <a:pt x="10707" y="972"/>
                                            </a:cubicBezTo>
                                            <a:cubicBezTo>
                                              <a:pt x="10576" y="1026"/>
                                              <a:pt x="10501" y="1160"/>
                                              <a:pt x="10515" y="1301"/>
                                            </a:cubicBezTo>
                                            <a:cubicBezTo>
                                              <a:pt x="10556" y="1240"/>
                                              <a:pt x="10625" y="1180"/>
                                              <a:pt x="10707" y="1140"/>
                                            </a:cubicBezTo>
                                            <a:close/>
                                            <a:moveTo>
                                              <a:pt x="9303" y="19964"/>
                                            </a:moveTo>
                                            <a:cubicBezTo>
                                              <a:pt x="9282" y="19971"/>
                                              <a:pt x="9262" y="19978"/>
                                              <a:pt x="9248" y="19984"/>
                                            </a:cubicBezTo>
                                            <a:cubicBezTo>
                                              <a:pt x="9399" y="19944"/>
                                              <a:pt x="9640" y="19830"/>
                                              <a:pt x="9689" y="19689"/>
                                            </a:cubicBezTo>
                                            <a:cubicBezTo>
                                              <a:pt x="9530" y="19656"/>
                                              <a:pt x="9262" y="19837"/>
                                              <a:pt x="9172" y="19944"/>
                                            </a:cubicBezTo>
                                            <a:cubicBezTo>
                                              <a:pt x="9207" y="19911"/>
                                              <a:pt x="9255" y="19877"/>
                                              <a:pt x="9303" y="19850"/>
                                            </a:cubicBezTo>
                                            <a:cubicBezTo>
                                              <a:pt x="9365" y="19817"/>
                                              <a:pt x="9434" y="19797"/>
                                              <a:pt x="9482" y="19810"/>
                                            </a:cubicBezTo>
                                            <a:cubicBezTo>
                                              <a:pt x="9461" y="19870"/>
                                              <a:pt x="9386" y="19924"/>
                                              <a:pt x="9303" y="19964"/>
                                            </a:cubicBezTo>
                                            <a:close/>
                                            <a:moveTo>
                                              <a:pt x="8849" y="19636"/>
                                            </a:moveTo>
                                            <a:cubicBezTo>
                                              <a:pt x="8924" y="19663"/>
                                              <a:pt x="8986" y="19770"/>
                                              <a:pt x="9028" y="19864"/>
                                            </a:cubicBezTo>
                                            <a:cubicBezTo>
                                              <a:pt x="9028" y="19864"/>
                                              <a:pt x="9028" y="19864"/>
                                              <a:pt x="9028" y="19864"/>
                                            </a:cubicBezTo>
                                            <a:cubicBezTo>
                                              <a:pt x="9028" y="19857"/>
                                              <a:pt x="9028" y="19850"/>
                                              <a:pt x="9021" y="19844"/>
                                            </a:cubicBezTo>
                                            <a:cubicBezTo>
                                              <a:pt x="9014" y="19830"/>
                                              <a:pt x="9014" y="19817"/>
                                              <a:pt x="9007" y="19797"/>
                                            </a:cubicBezTo>
                                            <a:cubicBezTo>
                                              <a:pt x="9007" y="19790"/>
                                              <a:pt x="9007" y="19790"/>
                                              <a:pt x="9000" y="19783"/>
                                            </a:cubicBezTo>
                                            <a:lnTo>
                                              <a:pt x="9000" y="19783"/>
                                            </a:lnTo>
                                            <a:cubicBezTo>
                                              <a:pt x="8966" y="19703"/>
                                              <a:pt x="8924" y="19616"/>
                                              <a:pt x="8869" y="19549"/>
                                            </a:cubicBezTo>
                                            <a:cubicBezTo>
                                              <a:pt x="8828" y="19495"/>
                                              <a:pt x="8780" y="19455"/>
                                              <a:pt x="8732" y="19441"/>
                                            </a:cubicBezTo>
                                            <a:cubicBezTo>
                                              <a:pt x="8704" y="19549"/>
                                              <a:pt x="8787" y="19696"/>
                                              <a:pt x="8869" y="19810"/>
                                            </a:cubicBezTo>
                                            <a:cubicBezTo>
                                              <a:pt x="8911" y="19864"/>
                                              <a:pt x="8952" y="19911"/>
                                              <a:pt x="8986" y="19937"/>
                                            </a:cubicBezTo>
                                            <a:cubicBezTo>
                                              <a:pt x="8931" y="19877"/>
                                              <a:pt x="8869" y="19790"/>
                                              <a:pt x="8856" y="19703"/>
                                            </a:cubicBezTo>
                                            <a:cubicBezTo>
                                              <a:pt x="8842" y="19683"/>
                                              <a:pt x="8842" y="19656"/>
                                              <a:pt x="8849" y="19636"/>
                                            </a:cubicBezTo>
                                            <a:cubicBezTo>
                                              <a:pt x="8849" y="19636"/>
                                              <a:pt x="8849" y="19636"/>
                                              <a:pt x="8849" y="19636"/>
                                            </a:cubicBezTo>
                                            <a:close/>
                                            <a:moveTo>
                                              <a:pt x="9083" y="19575"/>
                                            </a:moveTo>
                                            <a:cubicBezTo>
                                              <a:pt x="9090" y="19589"/>
                                              <a:pt x="9103" y="19602"/>
                                              <a:pt x="9110" y="19616"/>
                                            </a:cubicBezTo>
                                            <a:cubicBezTo>
                                              <a:pt x="9117" y="19622"/>
                                              <a:pt x="9117" y="19636"/>
                                              <a:pt x="9124" y="19649"/>
                                            </a:cubicBezTo>
                                            <a:cubicBezTo>
                                              <a:pt x="9145" y="19716"/>
                                              <a:pt x="9138" y="19803"/>
                                              <a:pt x="9124" y="19870"/>
                                            </a:cubicBezTo>
                                            <a:cubicBezTo>
                                              <a:pt x="9138" y="19823"/>
                                              <a:pt x="9152" y="19756"/>
                                              <a:pt x="9152" y="19689"/>
                                            </a:cubicBezTo>
                                            <a:cubicBezTo>
                                              <a:pt x="9152" y="19649"/>
                                              <a:pt x="9152" y="19602"/>
                                              <a:pt x="9152" y="19562"/>
                                            </a:cubicBezTo>
                                            <a:cubicBezTo>
                                              <a:pt x="9145" y="19475"/>
                                              <a:pt x="9124" y="19401"/>
                                              <a:pt x="9083" y="19354"/>
                                            </a:cubicBezTo>
                                            <a:cubicBezTo>
                                              <a:pt x="9055" y="19381"/>
                                              <a:pt x="9042" y="19421"/>
                                              <a:pt x="9028" y="19461"/>
                                            </a:cubicBezTo>
                                            <a:cubicBezTo>
                                              <a:pt x="9021" y="19488"/>
                                              <a:pt x="9014" y="19515"/>
                                              <a:pt x="9014" y="19542"/>
                                            </a:cubicBezTo>
                                            <a:cubicBezTo>
                                              <a:pt x="9014" y="19569"/>
                                              <a:pt x="9007" y="19596"/>
                                              <a:pt x="9007" y="19622"/>
                                            </a:cubicBezTo>
                                            <a:lnTo>
                                              <a:pt x="9007" y="19649"/>
                                            </a:lnTo>
                                            <a:cubicBezTo>
                                              <a:pt x="9007" y="19676"/>
                                              <a:pt x="9007" y="19709"/>
                                              <a:pt x="9014" y="19736"/>
                                            </a:cubicBezTo>
                                            <a:cubicBezTo>
                                              <a:pt x="9021" y="19770"/>
                                              <a:pt x="9021" y="19803"/>
                                              <a:pt x="9028" y="19837"/>
                                            </a:cubicBezTo>
                                            <a:cubicBezTo>
                                              <a:pt x="9035" y="19870"/>
                                              <a:pt x="9042" y="19897"/>
                                              <a:pt x="9048" y="19917"/>
                                            </a:cubicBezTo>
                                            <a:cubicBezTo>
                                              <a:pt x="9042" y="19891"/>
                                              <a:pt x="9035" y="19857"/>
                                              <a:pt x="9035" y="19823"/>
                                            </a:cubicBezTo>
                                            <a:lnTo>
                                              <a:pt x="9035" y="19743"/>
                                            </a:lnTo>
                                            <a:cubicBezTo>
                                              <a:pt x="9035" y="19669"/>
                                              <a:pt x="9048" y="19609"/>
                                              <a:pt x="9083" y="19575"/>
                                            </a:cubicBezTo>
                                            <a:close/>
                                            <a:moveTo>
                                              <a:pt x="11692" y="20112"/>
                                            </a:moveTo>
                                            <a:cubicBezTo>
                                              <a:pt x="11733" y="20072"/>
                                              <a:pt x="11733" y="20004"/>
                                              <a:pt x="11698" y="19958"/>
                                            </a:cubicBezTo>
                                            <a:cubicBezTo>
                                              <a:pt x="11698" y="19998"/>
                                              <a:pt x="11685" y="20045"/>
                                              <a:pt x="11650" y="20085"/>
                                            </a:cubicBezTo>
                                            <a:cubicBezTo>
                                              <a:pt x="11630" y="20112"/>
                                              <a:pt x="11602" y="20125"/>
                                              <a:pt x="11581" y="20139"/>
                                            </a:cubicBezTo>
                                            <a:cubicBezTo>
                                              <a:pt x="11568" y="20145"/>
                                              <a:pt x="11561" y="20145"/>
                                              <a:pt x="11547" y="20145"/>
                                            </a:cubicBezTo>
                                            <a:cubicBezTo>
                                              <a:pt x="11561" y="20152"/>
                                              <a:pt x="11568" y="20152"/>
                                              <a:pt x="11581" y="20152"/>
                                            </a:cubicBezTo>
                                            <a:cubicBezTo>
                                              <a:pt x="11623" y="20152"/>
                                              <a:pt x="11664" y="20139"/>
                                              <a:pt x="11692" y="20112"/>
                                            </a:cubicBezTo>
                                            <a:close/>
                                            <a:moveTo>
                                              <a:pt x="11471" y="19870"/>
                                            </a:moveTo>
                                            <a:lnTo>
                                              <a:pt x="11471" y="19870"/>
                                            </a:lnTo>
                                            <a:cubicBezTo>
                                              <a:pt x="11451" y="19870"/>
                                              <a:pt x="11430" y="19884"/>
                                              <a:pt x="11423" y="19897"/>
                                            </a:cubicBezTo>
                                            <a:cubicBezTo>
                                              <a:pt x="11416" y="19904"/>
                                              <a:pt x="11416" y="19917"/>
                                              <a:pt x="11416" y="19924"/>
                                            </a:cubicBezTo>
                                            <a:cubicBezTo>
                                              <a:pt x="11416" y="19931"/>
                                              <a:pt x="11416" y="19944"/>
                                              <a:pt x="11423" y="19951"/>
                                            </a:cubicBezTo>
                                            <a:cubicBezTo>
                                              <a:pt x="11430" y="19971"/>
                                              <a:pt x="11451" y="19978"/>
                                              <a:pt x="11471" y="19978"/>
                                            </a:cubicBezTo>
                                            <a:lnTo>
                                              <a:pt x="11471" y="19978"/>
                                            </a:lnTo>
                                            <a:cubicBezTo>
                                              <a:pt x="11506" y="19978"/>
                                              <a:pt x="11526" y="19951"/>
                                              <a:pt x="11526" y="19924"/>
                                            </a:cubicBezTo>
                                            <a:cubicBezTo>
                                              <a:pt x="11526" y="19897"/>
                                              <a:pt x="11499" y="19870"/>
                                              <a:pt x="11471" y="19870"/>
                                            </a:cubicBezTo>
                                            <a:close/>
                                            <a:moveTo>
                                              <a:pt x="9200" y="1978"/>
                                            </a:moveTo>
                                            <a:cubicBezTo>
                                              <a:pt x="9193" y="1944"/>
                                              <a:pt x="9179" y="1904"/>
                                              <a:pt x="9159" y="1870"/>
                                            </a:cubicBezTo>
                                            <a:cubicBezTo>
                                              <a:pt x="9165" y="1951"/>
                                              <a:pt x="9131" y="2045"/>
                                              <a:pt x="9069" y="2118"/>
                                            </a:cubicBezTo>
                                            <a:cubicBezTo>
                                              <a:pt x="9028" y="2165"/>
                                              <a:pt x="8980" y="2199"/>
                                              <a:pt x="8931" y="2219"/>
                                            </a:cubicBezTo>
                                            <a:cubicBezTo>
                                              <a:pt x="8911" y="2226"/>
                                              <a:pt x="8890" y="2232"/>
                                              <a:pt x="8863" y="2239"/>
                                            </a:cubicBezTo>
                                            <a:cubicBezTo>
                                              <a:pt x="8883" y="2246"/>
                                              <a:pt x="8904" y="2253"/>
                                              <a:pt x="8931" y="2253"/>
                                            </a:cubicBezTo>
                                            <a:cubicBezTo>
                                              <a:pt x="9014" y="2259"/>
                                              <a:pt x="9090" y="2232"/>
                                              <a:pt x="9145" y="2172"/>
                                            </a:cubicBezTo>
                                            <a:cubicBezTo>
                                              <a:pt x="9172" y="2139"/>
                                              <a:pt x="9193" y="2098"/>
                                              <a:pt x="9200" y="2058"/>
                                            </a:cubicBezTo>
                                            <a:cubicBezTo>
                                              <a:pt x="9255" y="2058"/>
                                              <a:pt x="9324" y="2038"/>
                                              <a:pt x="9393" y="2004"/>
                                            </a:cubicBezTo>
                                            <a:cubicBezTo>
                                              <a:pt x="9365" y="2078"/>
                                              <a:pt x="9317" y="2132"/>
                                              <a:pt x="9262" y="2172"/>
                                            </a:cubicBezTo>
                                            <a:cubicBezTo>
                                              <a:pt x="9372" y="2165"/>
                                              <a:pt x="9475" y="2092"/>
                                              <a:pt x="9503" y="1984"/>
                                            </a:cubicBezTo>
                                            <a:cubicBezTo>
                                              <a:pt x="9503" y="1971"/>
                                              <a:pt x="9510" y="1958"/>
                                              <a:pt x="9510" y="1944"/>
                                            </a:cubicBezTo>
                                            <a:cubicBezTo>
                                              <a:pt x="9530" y="1931"/>
                                              <a:pt x="9551" y="1917"/>
                                              <a:pt x="9565" y="1904"/>
                                            </a:cubicBezTo>
                                            <a:cubicBezTo>
                                              <a:pt x="9613" y="1870"/>
                                              <a:pt x="9654" y="1830"/>
                                              <a:pt x="9682" y="1803"/>
                                            </a:cubicBezTo>
                                            <a:cubicBezTo>
                                              <a:pt x="9647" y="1830"/>
                                              <a:pt x="9599" y="1864"/>
                                              <a:pt x="9551" y="1891"/>
                                            </a:cubicBezTo>
                                            <a:cubicBezTo>
                                              <a:pt x="9489" y="1924"/>
                                              <a:pt x="9420" y="1944"/>
                                              <a:pt x="9365" y="1937"/>
                                            </a:cubicBezTo>
                                            <a:cubicBezTo>
                                              <a:pt x="9386" y="1877"/>
                                              <a:pt x="9468" y="1823"/>
                                              <a:pt x="9551" y="1783"/>
                                            </a:cubicBezTo>
                                            <a:cubicBezTo>
                                              <a:pt x="9572" y="1777"/>
                                              <a:pt x="9585" y="1770"/>
                                              <a:pt x="9606" y="1763"/>
                                            </a:cubicBezTo>
                                            <a:cubicBezTo>
                                              <a:pt x="9592" y="1763"/>
                                              <a:pt x="9578" y="1770"/>
                                              <a:pt x="9565" y="1777"/>
                                            </a:cubicBezTo>
                                            <a:cubicBezTo>
                                              <a:pt x="9537" y="1783"/>
                                              <a:pt x="9503" y="1797"/>
                                              <a:pt x="9475" y="1810"/>
                                            </a:cubicBezTo>
                                            <a:cubicBezTo>
                                              <a:pt x="9468" y="1803"/>
                                              <a:pt x="9461" y="1797"/>
                                              <a:pt x="9455" y="1783"/>
                                            </a:cubicBezTo>
                                            <a:cubicBezTo>
                                              <a:pt x="9496" y="1777"/>
                                              <a:pt x="9530" y="1777"/>
                                              <a:pt x="9565" y="1770"/>
                                            </a:cubicBezTo>
                                            <a:cubicBezTo>
                                              <a:pt x="9599" y="1763"/>
                                              <a:pt x="9620" y="1756"/>
                                              <a:pt x="9647" y="1750"/>
                                            </a:cubicBezTo>
                                            <a:cubicBezTo>
                                              <a:pt x="9620" y="1756"/>
                                              <a:pt x="9585" y="1763"/>
                                              <a:pt x="9551" y="1763"/>
                                            </a:cubicBezTo>
                                            <a:cubicBezTo>
                                              <a:pt x="9461" y="1770"/>
                                              <a:pt x="9358" y="1756"/>
                                              <a:pt x="9310" y="1709"/>
                                            </a:cubicBezTo>
                                            <a:cubicBezTo>
                                              <a:pt x="9358" y="1663"/>
                                              <a:pt x="9461" y="1656"/>
                                              <a:pt x="9551" y="1669"/>
                                            </a:cubicBezTo>
                                            <a:cubicBezTo>
                                              <a:pt x="9572" y="1669"/>
                                              <a:pt x="9585" y="1676"/>
                                              <a:pt x="9606" y="1676"/>
                                            </a:cubicBezTo>
                                            <a:cubicBezTo>
                                              <a:pt x="9592" y="1676"/>
                                              <a:pt x="9585" y="1669"/>
                                              <a:pt x="9572" y="1669"/>
                                            </a:cubicBezTo>
                                            <a:cubicBezTo>
                                              <a:pt x="9420" y="1636"/>
                                              <a:pt x="9179" y="1629"/>
                                              <a:pt x="9076" y="1723"/>
                                            </a:cubicBezTo>
                                            <a:cubicBezTo>
                                              <a:pt x="9145" y="1790"/>
                                              <a:pt x="9289" y="1803"/>
                                              <a:pt x="9420" y="1797"/>
                                            </a:cubicBezTo>
                                            <a:cubicBezTo>
                                              <a:pt x="9427" y="1810"/>
                                              <a:pt x="9427" y="1823"/>
                                              <a:pt x="9427" y="1844"/>
                                            </a:cubicBezTo>
                                            <a:cubicBezTo>
                                              <a:pt x="9331" y="1864"/>
                                              <a:pt x="9255" y="1917"/>
                                              <a:pt x="9200" y="1978"/>
                                            </a:cubicBezTo>
                                            <a:close/>
                                            <a:moveTo>
                                              <a:pt x="11712" y="1777"/>
                                            </a:moveTo>
                                            <a:cubicBezTo>
                                              <a:pt x="11692" y="1870"/>
                                              <a:pt x="11630" y="1951"/>
                                              <a:pt x="11561" y="1991"/>
                                            </a:cubicBezTo>
                                            <a:cubicBezTo>
                                              <a:pt x="11671" y="1984"/>
                                              <a:pt x="11774" y="1911"/>
                                              <a:pt x="11802" y="1803"/>
                                            </a:cubicBezTo>
                                            <a:cubicBezTo>
                                              <a:pt x="11829" y="1703"/>
                                              <a:pt x="11781" y="1602"/>
                                              <a:pt x="11692" y="1542"/>
                                            </a:cubicBezTo>
                                            <a:cubicBezTo>
                                              <a:pt x="11719" y="1609"/>
                                              <a:pt x="11726" y="1696"/>
                                              <a:pt x="11712" y="1777"/>
                                            </a:cubicBezTo>
                                            <a:close/>
                                            <a:moveTo>
                                              <a:pt x="11726" y="19629"/>
                                            </a:moveTo>
                                            <a:cubicBezTo>
                                              <a:pt x="11685" y="19596"/>
                                              <a:pt x="11630" y="19589"/>
                                              <a:pt x="11581" y="19602"/>
                                            </a:cubicBezTo>
                                            <a:cubicBezTo>
                                              <a:pt x="11561" y="19609"/>
                                              <a:pt x="11533" y="19622"/>
                                              <a:pt x="11520" y="19636"/>
                                            </a:cubicBezTo>
                                            <a:cubicBezTo>
                                              <a:pt x="11540" y="19636"/>
                                              <a:pt x="11561" y="19636"/>
                                              <a:pt x="11581" y="19642"/>
                                            </a:cubicBezTo>
                                            <a:cubicBezTo>
                                              <a:pt x="11616" y="19649"/>
                                              <a:pt x="11643" y="19669"/>
                                              <a:pt x="11678" y="19689"/>
                                            </a:cubicBezTo>
                                            <a:cubicBezTo>
                                              <a:pt x="11726" y="19730"/>
                                              <a:pt x="11754" y="19783"/>
                                              <a:pt x="11760" y="19830"/>
                                            </a:cubicBezTo>
                                            <a:cubicBezTo>
                                              <a:pt x="11802" y="19763"/>
                                              <a:pt x="11788" y="19676"/>
                                              <a:pt x="11726" y="19629"/>
                                            </a:cubicBezTo>
                                            <a:close/>
                                            <a:moveTo>
                                              <a:pt x="11416" y="1173"/>
                                            </a:moveTo>
                                            <a:cubicBezTo>
                                              <a:pt x="11513" y="1254"/>
                                              <a:pt x="11561" y="1354"/>
                                              <a:pt x="11575" y="1455"/>
                                            </a:cubicBezTo>
                                            <a:cubicBezTo>
                                              <a:pt x="11657" y="1327"/>
                                              <a:pt x="11630" y="1160"/>
                                              <a:pt x="11520" y="1059"/>
                                            </a:cubicBezTo>
                                            <a:cubicBezTo>
                                              <a:pt x="11437" y="992"/>
                                              <a:pt x="11334" y="972"/>
                                              <a:pt x="11237" y="999"/>
                                            </a:cubicBezTo>
                                            <a:cubicBezTo>
                                              <a:pt x="11189" y="1012"/>
                                              <a:pt x="11148" y="1032"/>
                                              <a:pt x="11113" y="1066"/>
                                            </a:cubicBezTo>
                                            <a:cubicBezTo>
                                              <a:pt x="11155" y="1066"/>
                                              <a:pt x="11196" y="1066"/>
                                              <a:pt x="11237" y="1079"/>
                                            </a:cubicBezTo>
                                            <a:cubicBezTo>
                                              <a:pt x="11292" y="1099"/>
                                              <a:pt x="11361" y="1126"/>
                                              <a:pt x="11416" y="1173"/>
                                            </a:cubicBezTo>
                                            <a:close/>
                                            <a:moveTo>
                                              <a:pt x="11581" y="19803"/>
                                            </a:moveTo>
                                            <a:cubicBezTo>
                                              <a:pt x="11609" y="19823"/>
                                              <a:pt x="11630" y="19844"/>
                                              <a:pt x="11643" y="19870"/>
                                            </a:cubicBezTo>
                                            <a:cubicBezTo>
                                              <a:pt x="11643" y="19823"/>
                                              <a:pt x="11623" y="19777"/>
                                              <a:pt x="11581" y="19756"/>
                                            </a:cubicBezTo>
                                            <a:cubicBezTo>
                                              <a:pt x="11575" y="19756"/>
                                              <a:pt x="11575" y="19750"/>
                                              <a:pt x="11568" y="19750"/>
                                            </a:cubicBezTo>
                                            <a:cubicBezTo>
                                              <a:pt x="11533" y="19736"/>
                                              <a:pt x="11499" y="19736"/>
                                              <a:pt x="11464" y="19750"/>
                                            </a:cubicBezTo>
                                            <a:cubicBezTo>
                                              <a:pt x="11444" y="19756"/>
                                              <a:pt x="11430" y="19770"/>
                                              <a:pt x="11416" y="19790"/>
                                            </a:cubicBezTo>
                                            <a:cubicBezTo>
                                              <a:pt x="11430" y="19783"/>
                                              <a:pt x="11451" y="19783"/>
                                              <a:pt x="11464" y="19777"/>
                                            </a:cubicBezTo>
                                            <a:cubicBezTo>
                                              <a:pt x="11492" y="19777"/>
                                              <a:pt x="11520" y="19777"/>
                                              <a:pt x="11554" y="19790"/>
                                            </a:cubicBezTo>
                                            <a:cubicBezTo>
                                              <a:pt x="11568" y="19790"/>
                                              <a:pt x="11575" y="19797"/>
                                              <a:pt x="11581" y="19803"/>
                                            </a:cubicBezTo>
                                            <a:close/>
                                            <a:moveTo>
                                              <a:pt x="16579" y="1656"/>
                                            </a:moveTo>
                                            <a:lnTo>
                                              <a:pt x="16579" y="1656"/>
                                            </a:lnTo>
                                            <a:cubicBezTo>
                                              <a:pt x="16613" y="1656"/>
                                              <a:pt x="16634" y="1629"/>
                                              <a:pt x="16634" y="1602"/>
                                            </a:cubicBezTo>
                                            <a:cubicBezTo>
                                              <a:pt x="16634" y="1569"/>
                                              <a:pt x="16606" y="1549"/>
                                              <a:pt x="16579" y="1549"/>
                                            </a:cubicBezTo>
                                            <a:lnTo>
                                              <a:pt x="16579" y="1549"/>
                                            </a:lnTo>
                                            <a:cubicBezTo>
                                              <a:pt x="16558" y="1549"/>
                                              <a:pt x="16537" y="1562"/>
                                              <a:pt x="16531" y="1575"/>
                                            </a:cubicBezTo>
                                            <a:cubicBezTo>
                                              <a:pt x="16524" y="1582"/>
                                              <a:pt x="16524" y="1596"/>
                                              <a:pt x="16524" y="1602"/>
                                            </a:cubicBezTo>
                                            <a:cubicBezTo>
                                              <a:pt x="16524" y="1609"/>
                                              <a:pt x="16524" y="1622"/>
                                              <a:pt x="16531" y="1629"/>
                                            </a:cubicBezTo>
                                            <a:cubicBezTo>
                                              <a:pt x="16537" y="1642"/>
                                              <a:pt x="16551" y="1656"/>
                                              <a:pt x="16579" y="1656"/>
                                            </a:cubicBezTo>
                                            <a:close/>
                                            <a:moveTo>
                                              <a:pt x="8608" y="1542"/>
                                            </a:moveTo>
                                            <a:cubicBezTo>
                                              <a:pt x="8635" y="1528"/>
                                              <a:pt x="8670" y="1522"/>
                                              <a:pt x="8704" y="1522"/>
                                            </a:cubicBezTo>
                                            <a:cubicBezTo>
                                              <a:pt x="8759" y="1515"/>
                                              <a:pt x="8814" y="1528"/>
                                              <a:pt x="8876" y="1549"/>
                                            </a:cubicBezTo>
                                            <a:cubicBezTo>
                                              <a:pt x="8897" y="1555"/>
                                              <a:pt x="8918" y="1569"/>
                                              <a:pt x="8931" y="1575"/>
                                            </a:cubicBezTo>
                                            <a:cubicBezTo>
                                              <a:pt x="8986" y="1609"/>
                                              <a:pt x="9028" y="1656"/>
                                              <a:pt x="9055" y="1703"/>
                                            </a:cubicBezTo>
                                            <a:cubicBezTo>
                                              <a:pt x="9055" y="1609"/>
                                              <a:pt x="9014" y="1522"/>
                                              <a:pt x="8931" y="1475"/>
                                            </a:cubicBezTo>
                                            <a:cubicBezTo>
                                              <a:pt x="8924" y="1468"/>
                                              <a:pt x="8911" y="1468"/>
                                              <a:pt x="8904" y="1461"/>
                                            </a:cubicBezTo>
                                            <a:cubicBezTo>
                                              <a:pt x="8835" y="1435"/>
                                              <a:pt x="8766" y="1441"/>
                                              <a:pt x="8704" y="1468"/>
                                            </a:cubicBezTo>
                                            <a:cubicBezTo>
                                              <a:pt x="8670" y="1482"/>
                                              <a:pt x="8635" y="1508"/>
                                              <a:pt x="8608" y="1542"/>
                                            </a:cubicBezTo>
                                            <a:close/>
                                            <a:moveTo>
                                              <a:pt x="9675" y="1616"/>
                                            </a:moveTo>
                                            <a:cubicBezTo>
                                              <a:pt x="9620" y="1555"/>
                                              <a:pt x="9558" y="1468"/>
                                              <a:pt x="9544" y="1381"/>
                                            </a:cubicBezTo>
                                            <a:cubicBezTo>
                                              <a:pt x="9537" y="1354"/>
                                              <a:pt x="9537" y="1327"/>
                                              <a:pt x="9544" y="1307"/>
                                            </a:cubicBezTo>
                                            <a:cubicBezTo>
                                              <a:pt x="9544" y="1307"/>
                                              <a:pt x="9544" y="1307"/>
                                              <a:pt x="9544" y="1307"/>
                                            </a:cubicBezTo>
                                            <a:cubicBezTo>
                                              <a:pt x="9620" y="1334"/>
                                              <a:pt x="9682" y="1441"/>
                                              <a:pt x="9723" y="1535"/>
                                            </a:cubicBezTo>
                                            <a:cubicBezTo>
                                              <a:pt x="9723" y="1535"/>
                                              <a:pt x="9723" y="1535"/>
                                              <a:pt x="9723" y="1535"/>
                                            </a:cubicBezTo>
                                            <a:cubicBezTo>
                                              <a:pt x="9723" y="1528"/>
                                              <a:pt x="9723" y="1522"/>
                                              <a:pt x="9716" y="1515"/>
                                            </a:cubicBezTo>
                                            <a:cubicBezTo>
                                              <a:pt x="9709" y="1502"/>
                                              <a:pt x="9709" y="1488"/>
                                              <a:pt x="9702" y="1468"/>
                                            </a:cubicBezTo>
                                            <a:cubicBezTo>
                                              <a:pt x="9702" y="1461"/>
                                              <a:pt x="9702" y="1461"/>
                                              <a:pt x="9695" y="1455"/>
                                            </a:cubicBezTo>
                                            <a:lnTo>
                                              <a:pt x="9695" y="1455"/>
                                            </a:lnTo>
                                            <a:cubicBezTo>
                                              <a:pt x="9661" y="1374"/>
                                              <a:pt x="9620" y="1287"/>
                                              <a:pt x="9565" y="1220"/>
                                            </a:cubicBezTo>
                                            <a:cubicBezTo>
                                              <a:pt x="9523" y="1166"/>
                                              <a:pt x="9475" y="1126"/>
                                              <a:pt x="9427" y="1113"/>
                                            </a:cubicBezTo>
                                            <a:cubicBezTo>
                                              <a:pt x="9399" y="1220"/>
                                              <a:pt x="9482" y="1368"/>
                                              <a:pt x="9565" y="1482"/>
                                            </a:cubicBezTo>
                                            <a:cubicBezTo>
                                              <a:pt x="9599" y="1542"/>
                                              <a:pt x="9640" y="1589"/>
                                              <a:pt x="9675" y="1616"/>
                                            </a:cubicBezTo>
                                            <a:close/>
                                            <a:moveTo>
                                              <a:pt x="9117" y="1347"/>
                                            </a:moveTo>
                                            <a:cubicBezTo>
                                              <a:pt x="9214" y="1428"/>
                                              <a:pt x="9262" y="1528"/>
                                              <a:pt x="9276" y="1629"/>
                                            </a:cubicBezTo>
                                            <a:cubicBezTo>
                                              <a:pt x="9296" y="1596"/>
                                              <a:pt x="9310" y="1569"/>
                                              <a:pt x="9317" y="1535"/>
                                            </a:cubicBezTo>
                                            <a:cubicBezTo>
                                              <a:pt x="9393" y="1589"/>
                                              <a:pt x="9489" y="1629"/>
                                              <a:pt x="9565" y="1656"/>
                                            </a:cubicBezTo>
                                            <a:cubicBezTo>
                                              <a:pt x="9599" y="1663"/>
                                              <a:pt x="9627" y="1676"/>
                                              <a:pt x="9647" y="1676"/>
                                            </a:cubicBezTo>
                                            <a:cubicBezTo>
                                              <a:pt x="9620" y="1669"/>
                                              <a:pt x="9585" y="1656"/>
                                              <a:pt x="9551" y="1636"/>
                                            </a:cubicBezTo>
                                            <a:cubicBezTo>
                                              <a:pt x="9475" y="1596"/>
                                              <a:pt x="9393" y="1542"/>
                                              <a:pt x="9372" y="1475"/>
                                            </a:cubicBezTo>
                                            <a:cubicBezTo>
                                              <a:pt x="9420" y="1468"/>
                                              <a:pt x="9489" y="1488"/>
                                              <a:pt x="9551" y="1522"/>
                                            </a:cubicBezTo>
                                            <a:cubicBezTo>
                                              <a:pt x="9585" y="1542"/>
                                              <a:pt x="9620" y="1569"/>
                                              <a:pt x="9654" y="1589"/>
                                            </a:cubicBezTo>
                                            <a:cubicBezTo>
                                              <a:pt x="9633" y="1569"/>
                                              <a:pt x="9599" y="1542"/>
                                              <a:pt x="9572" y="1515"/>
                                            </a:cubicBezTo>
                                            <a:cubicBezTo>
                                              <a:pt x="9496" y="1461"/>
                                              <a:pt x="9406" y="1401"/>
                                              <a:pt x="9317" y="1374"/>
                                            </a:cubicBezTo>
                                            <a:cubicBezTo>
                                              <a:pt x="9303" y="1321"/>
                                              <a:pt x="9269" y="1267"/>
                                              <a:pt x="9220" y="1234"/>
                                            </a:cubicBezTo>
                                            <a:cubicBezTo>
                                              <a:pt x="9138" y="1166"/>
                                              <a:pt x="9035" y="1146"/>
                                              <a:pt x="8938" y="1173"/>
                                            </a:cubicBezTo>
                                            <a:cubicBezTo>
                                              <a:pt x="8890" y="1187"/>
                                              <a:pt x="8849" y="1207"/>
                                              <a:pt x="8814" y="1240"/>
                                            </a:cubicBezTo>
                                            <a:cubicBezTo>
                                              <a:pt x="8856" y="1240"/>
                                              <a:pt x="8897" y="1240"/>
                                              <a:pt x="8938" y="1254"/>
                                            </a:cubicBezTo>
                                            <a:cubicBezTo>
                                              <a:pt x="8993" y="1274"/>
                                              <a:pt x="9055" y="1307"/>
                                              <a:pt x="9117" y="1347"/>
                                            </a:cubicBezTo>
                                            <a:close/>
                                            <a:moveTo>
                                              <a:pt x="13357" y="349"/>
                                            </a:moveTo>
                                            <a:cubicBezTo>
                                              <a:pt x="13406" y="389"/>
                                              <a:pt x="13433" y="442"/>
                                              <a:pt x="13440" y="489"/>
                                            </a:cubicBezTo>
                                            <a:cubicBezTo>
                                              <a:pt x="13481" y="422"/>
                                              <a:pt x="13468" y="335"/>
                                              <a:pt x="13412" y="288"/>
                                            </a:cubicBezTo>
                                            <a:cubicBezTo>
                                              <a:pt x="13371" y="255"/>
                                              <a:pt x="13316" y="248"/>
                                              <a:pt x="13268" y="261"/>
                                            </a:cubicBezTo>
                                            <a:cubicBezTo>
                                              <a:pt x="13247" y="268"/>
                                              <a:pt x="13220" y="282"/>
                                              <a:pt x="13206" y="295"/>
                                            </a:cubicBezTo>
                                            <a:cubicBezTo>
                                              <a:pt x="13227" y="295"/>
                                              <a:pt x="13247" y="295"/>
                                              <a:pt x="13268" y="302"/>
                                            </a:cubicBezTo>
                                            <a:cubicBezTo>
                                              <a:pt x="13295" y="308"/>
                                              <a:pt x="13330" y="328"/>
                                              <a:pt x="13357" y="349"/>
                                            </a:cubicBezTo>
                                            <a:close/>
                                            <a:moveTo>
                                              <a:pt x="9303" y="19649"/>
                                            </a:moveTo>
                                            <a:cubicBezTo>
                                              <a:pt x="9310" y="19649"/>
                                              <a:pt x="9310" y="19649"/>
                                              <a:pt x="9317" y="19642"/>
                                            </a:cubicBezTo>
                                            <a:cubicBezTo>
                                              <a:pt x="9324" y="19669"/>
                                              <a:pt x="9317" y="19703"/>
                                              <a:pt x="9303" y="19743"/>
                                            </a:cubicBezTo>
                                            <a:cubicBezTo>
                                              <a:pt x="9282" y="19803"/>
                                              <a:pt x="9241" y="19864"/>
                                              <a:pt x="9200" y="19917"/>
                                            </a:cubicBezTo>
                                            <a:cubicBezTo>
                                              <a:pt x="9310" y="19810"/>
                                              <a:pt x="9461" y="19589"/>
                                              <a:pt x="9427" y="19448"/>
                                            </a:cubicBezTo>
                                            <a:cubicBezTo>
                                              <a:pt x="9310" y="19482"/>
                                              <a:pt x="9200" y="19656"/>
                                              <a:pt x="9145" y="19797"/>
                                            </a:cubicBezTo>
                                            <a:cubicBezTo>
                                              <a:pt x="9124" y="19844"/>
                                              <a:pt x="9117" y="19884"/>
                                              <a:pt x="9110" y="19917"/>
                                            </a:cubicBezTo>
                                            <a:cubicBezTo>
                                              <a:pt x="9110" y="19911"/>
                                              <a:pt x="9117" y="19904"/>
                                              <a:pt x="9117" y="19897"/>
                                            </a:cubicBezTo>
                                            <a:cubicBezTo>
                                              <a:pt x="9152" y="19803"/>
                                              <a:pt x="9220" y="19683"/>
                                              <a:pt x="9303" y="19649"/>
                                            </a:cubicBezTo>
                                            <a:close/>
                                            <a:moveTo>
                                              <a:pt x="8216" y="1488"/>
                                            </a:moveTo>
                                            <a:cubicBezTo>
                                              <a:pt x="8257" y="1421"/>
                                              <a:pt x="8319" y="1361"/>
                                              <a:pt x="8408" y="1321"/>
                                            </a:cubicBezTo>
                                            <a:cubicBezTo>
                                              <a:pt x="8429" y="1314"/>
                                              <a:pt x="8450" y="1301"/>
                                              <a:pt x="8477" y="1294"/>
                                            </a:cubicBezTo>
                                            <a:cubicBezTo>
                                              <a:pt x="8518" y="1280"/>
                                              <a:pt x="8553" y="1274"/>
                                              <a:pt x="8594" y="1274"/>
                                            </a:cubicBezTo>
                                            <a:cubicBezTo>
                                              <a:pt x="8601" y="1274"/>
                                              <a:pt x="8601" y="1274"/>
                                              <a:pt x="8608" y="1274"/>
                                            </a:cubicBezTo>
                                            <a:cubicBezTo>
                                              <a:pt x="8642" y="1274"/>
                                              <a:pt x="8677" y="1274"/>
                                              <a:pt x="8711" y="1280"/>
                                            </a:cubicBezTo>
                                            <a:cubicBezTo>
                                              <a:pt x="8746" y="1287"/>
                                              <a:pt x="8780" y="1301"/>
                                              <a:pt x="8807" y="1314"/>
                                            </a:cubicBezTo>
                                            <a:cubicBezTo>
                                              <a:pt x="8787" y="1267"/>
                                              <a:pt x="8752" y="1227"/>
                                              <a:pt x="8711" y="1200"/>
                                            </a:cubicBezTo>
                                            <a:cubicBezTo>
                                              <a:pt x="8684" y="1180"/>
                                              <a:pt x="8649" y="1160"/>
                                              <a:pt x="8608" y="1153"/>
                                            </a:cubicBezTo>
                                            <a:cubicBezTo>
                                              <a:pt x="8601" y="1153"/>
                                              <a:pt x="8601" y="1153"/>
                                              <a:pt x="8594" y="1146"/>
                                            </a:cubicBezTo>
                                            <a:cubicBezTo>
                                              <a:pt x="8546" y="1133"/>
                                              <a:pt x="8491" y="1133"/>
                                              <a:pt x="8436" y="1146"/>
                                            </a:cubicBezTo>
                                            <a:cubicBezTo>
                                              <a:pt x="8429" y="1146"/>
                                              <a:pt x="8422" y="1153"/>
                                              <a:pt x="8408" y="1153"/>
                                            </a:cubicBezTo>
                                            <a:cubicBezTo>
                                              <a:pt x="8277" y="1207"/>
                                              <a:pt x="8202" y="1347"/>
                                              <a:pt x="8216" y="1488"/>
                                            </a:cubicBezTo>
                                            <a:close/>
                                            <a:moveTo>
                                              <a:pt x="9695" y="1958"/>
                                            </a:moveTo>
                                            <a:cubicBezTo>
                                              <a:pt x="9695" y="1951"/>
                                              <a:pt x="9695" y="1951"/>
                                              <a:pt x="9702" y="1944"/>
                                            </a:cubicBezTo>
                                            <a:cubicBezTo>
                                              <a:pt x="9709" y="1931"/>
                                              <a:pt x="9716" y="1911"/>
                                              <a:pt x="9716" y="1897"/>
                                            </a:cubicBezTo>
                                            <a:cubicBezTo>
                                              <a:pt x="9723" y="1877"/>
                                              <a:pt x="9730" y="1857"/>
                                              <a:pt x="9730" y="1837"/>
                                            </a:cubicBezTo>
                                            <a:cubicBezTo>
                                              <a:pt x="9730" y="1844"/>
                                              <a:pt x="9730" y="1850"/>
                                              <a:pt x="9723" y="1850"/>
                                            </a:cubicBezTo>
                                            <a:cubicBezTo>
                                              <a:pt x="9723" y="1857"/>
                                              <a:pt x="9716" y="1857"/>
                                              <a:pt x="9716" y="1864"/>
                                            </a:cubicBezTo>
                                            <a:cubicBezTo>
                                              <a:pt x="9682" y="1951"/>
                                              <a:pt x="9613" y="2058"/>
                                              <a:pt x="9537" y="2092"/>
                                            </a:cubicBezTo>
                                            <a:cubicBezTo>
                                              <a:pt x="9530" y="2092"/>
                                              <a:pt x="9523" y="2098"/>
                                              <a:pt x="9523" y="2098"/>
                                            </a:cubicBezTo>
                                            <a:cubicBezTo>
                                              <a:pt x="9516" y="2065"/>
                                              <a:pt x="9523" y="2031"/>
                                              <a:pt x="9537" y="1991"/>
                                            </a:cubicBezTo>
                                            <a:cubicBezTo>
                                              <a:pt x="9558" y="1937"/>
                                              <a:pt x="9599" y="1877"/>
                                              <a:pt x="9640" y="1830"/>
                                            </a:cubicBezTo>
                                            <a:cubicBezTo>
                                              <a:pt x="9613" y="1857"/>
                                              <a:pt x="9585" y="1891"/>
                                              <a:pt x="9558" y="1924"/>
                                            </a:cubicBezTo>
                                            <a:cubicBezTo>
                                              <a:pt x="9468" y="2038"/>
                                              <a:pt x="9393" y="2192"/>
                                              <a:pt x="9413" y="2299"/>
                                            </a:cubicBezTo>
                                            <a:cubicBezTo>
                                              <a:pt x="9461" y="2286"/>
                                              <a:pt x="9516" y="2239"/>
                                              <a:pt x="9558" y="2192"/>
                                            </a:cubicBezTo>
                                            <a:cubicBezTo>
                                              <a:pt x="9613" y="2125"/>
                                              <a:pt x="9661" y="2038"/>
                                              <a:pt x="9695" y="1958"/>
                                            </a:cubicBezTo>
                                            <a:lnTo>
                                              <a:pt x="9695" y="1958"/>
                                            </a:lnTo>
                                            <a:close/>
                                            <a:moveTo>
                                              <a:pt x="9702" y="2232"/>
                                            </a:moveTo>
                                            <a:cubicBezTo>
                                              <a:pt x="9709" y="2259"/>
                                              <a:pt x="9709" y="2279"/>
                                              <a:pt x="9716" y="2299"/>
                                            </a:cubicBezTo>
                                            <a:cubicBezTo>
                                              <a:pt x="9730" y="2340"/>
                                              <a:pt x="9744" y="2373"/>
                                              <a:pt x="9771" y="2393"/>
                                            </a:cubicBezTo>
                                            <a:cubicBezTo>
                                              <a:pt x="9826" y="2333"/>
                                              <a:pt x="9847" y="2232"/>
                                              <a:pt x="9847" y="2132"/>
                                            </a:cubicBezTo>
                                            <a:lnTo>
                                              <a:pt x="9847" y="2105"/>
                                            </a:lnTo>
                                            <a:cubicBezTo>
                                              <a:pt x="9847" y="1998"/>
                                              <a:pt x="9826" y="1897"/>
                                              <a:pt x="9806" y="1837"/>
                                            </a:cubicBezTo>
                                            <a:cubicBezTo>
                                              <a:pt x="9806" y="1844"/>
                                              <a:pt x="9806" y="1844"/>
                                              <a:pt x="9806" y="1850"/>
                                            </a:cubicBezTo>
                                            <a:cubicBezTo>
                                              <a:pt x="9812" y="1877"/>
                                              <a:pt x="9812" y="1904"/>
                                              <a:pt x="9819" y="1931"/>
                                            </a:cubicBezTo>
                                            <a:lnTo>
                                              <a:pt x="9819" y="2011"/>
                                            </a:lnTo>
                                            <a:cubicBezTo>
                                              <a:pt x="9819" y="2038"/>
                                              <a:pt x="9812" y="2058"/>
                                              <a:pt x="9806" y="2078"/>
                                            </a:cubicBezTo>
                                            <a:cubicBezTo>
                                              <a:pt x="9799" y="2112"/>
                                              <a:pt x="9785" y="2139"/>
                                              <a:pt x="9764" y="2159"/>
                                            </a:cubicBezTo>
                                            <a:cubicBezTo>
                                              <a:pt x="9750" y="2139"/>
                                              <a:pt x="9737" y="2118"/>
                                              <a:pt x="9730" y="2092"/>
                                            </a:cubicBezTo>
                                            <a:cubicBezTo>
                                              <a:pt x="9730" y="2085"/>
                                              <a:pt x="9723" y="2072"/>
                                              <a:pt x="9723" y="2065"/>
                                            </a:cubicBezTo>
                                            <a:cubicBezTo>
                                              <a:pt x="9716" y="2011"/>
                                              <a:pt x="9716" y="1951"/>
                                              <a:pt x="9723" y="1897"/>
                                            </a:cubicBezTo>
                                            <a:cubicBezTo>
                                              <a:pt x="9723" y="1891"/>
                                              <a:pt x="9723" y="1877"/>
                                              <a:pt x="9730" y="1870"/>
                                            </a:cubicBezTo>
                                            <a:cubicBezTo>
                                              <a:pt x="9730" y="1884"/>
                                              <a:pt x="9723" y="1891"/>
                                              <a:pt x="9723" y="1904"/>
                                            </a:cubicBezTo>
                                            <a:cubicBezTo>
                                              <a:pt x="9716" y="1931"/>
                                              <a:pt x="9709" y="1964"/>
                                              <a:pt x="9709" y="1998"/>
                                            </a:cubicBezTo>
                                            <a:cubicBezTo>
                                              <a:pt x="9709" y="2018"/>
                                              <a:pt x="9702" y="2031"/>
                                              <a:pt x="9702" y="2051"/>
                                            </a:cubicBezTo>
                                            <a:cubicBezTo>
                                              <a:pt x="9702" y="2058"/>
                                              <a:pt x="9702" y="2065"/>
                                              <a:pt x="9702" y="2072"/>
                                            </a:cubicBezTo>
                                            <a:cubicBezTo>
                                              <a:pt x="9702" y="2105"/>
                                              <a:pt x="9702" y="2132"/>
                                              <a:pt x="9702" y="2165"/>
                                            </a:cubicBezTo>
                                            <a:cubicBezTo>
                                              <a:pt x="9702" y="2172"/>
                                              <a:pt x="9702" y="2179"/>
                                              <a:pt x="9702" y="2185"/>
                                            </a:cubicBezTo>
                                            <a:cubicBezTo>
                                              <a:pt x="9695" y="2199"/>
                                              <a:pt x="9695" y="2219"/>
                                              <a:pt x="9702" y="2232"/>
                                            </a:cubicBezTo>
                                            <a:close/>
                                            <a:moveTo>
                                              <a:pt x="10377" y="2058"/>
                                            </a:moveTo>
                                            <a:cubicBezTo>
                                              <a:pt x="10329" y="1904"/>
                                              <a:pt x="10033" y="1777"/>
                                              <a:pt x="9895" y="1750"/>
                                            </a:cubicBezTo>
                                            <a:cubicBezTo>
                                              <a:pt x="9929" y="1756"/>
                                              <a:pt x="9964" y="1777"/>
                                              <a:pt x="9998" y="1790"/>
                                            </a:cubicBezTo>
                                            <a:cubicBezTo>
                                              <a:pt x="10074" y="1830"/>
                                              <a:pt x="10150" y="1884"/>
                                              <a:pt x="10170" y="1944"/>
                                            </a:cubicBezTo>
                                            <a:cubicBezTo>
                                              <a:pt x="10122" y="1951"/>
                                              <a:pt x="10060" y="1931"/>
                                              <a:pt x="9998" y="1897"/>
                                            </a:cubicBezTo>
                                            <a:cubicBezTo>
                                              <a:pt x="9964" y="1877"/>
                                              <a:pt x="9923" y="1850"/>
                                              <a:pt x="9895" y="1823"/>
                                            </a:cubicBezTo>
                                            <a:cubicBezTo>
                                              <a:pt x="10005" y="1937"/>
                                              <a:pt x="10232" y="2085"/>
                                              <a:pt x="10377" y="2058"/>
                                            </a:cubicBezTo>
                                            <a:close/>
                                            <a:moveTo>
                                              <a:pt x="10115" y="2306"/>
                                            </a:moveTo>
                                            <a:cubicBezTo>
                                              <a:pt x="10150" y="2152"/>
                                              <a:pt x="9964" y="1891"/>
                                              <a:pt x="9854" y="1803"/>
                                            </a:cubicBezTo>
                                            <a:cubicBezTo>
                                              <a:pt x="9916" y="1864"/>
                                              <a:pt x="9985" y="1978"/>
                                              <a:pt x="9991" y="2065"/>
                                            </a:cubicBezTo>
                                            <a:lnTo>
                                              <a:pt x="9991" y="2092"/>
                                            </a:lnTo>
                                            <a:cubicBezTo>
                                              <a:pt x="9991" y="2098"/>
                                              <a:pt x="9991" y="2105"/>
                                              <a:pt x="9991" y="2112"/>
                                            </a:cubicBezTo>
                                            <a:cubicBezTo>
                                              <a:pt x="9916" y="2085"/>
                                              <a:pt x="9847" y="1971"/>
                                              <a:pt x="9812" y="1877"/>
                                            </a:cubicBezTo>
                                            <a:cubicBezTo>
                                              <a:pt x="9819" y="1904"/>
                                              <a:pt x="9826" y="1931"/>
                                              <a:pt x="9840" y="1958"/>
                                            </a:cubicBezTo>
                                            <a:cubicBezTo>
                                              <a:pt x="9895" y="2098"/>
                                              <a:pt x="9998" y="2266"/>
                                              <a:pt x="10115" y="2306"/>
                                            </a:cubicBezTo>
                                            <a:close/>
                                            <a:moveTo>
                                              <a:pt x="9806" y="1589"/>
                                            </a:moveTo>
                                            <a:cubicBezTo>
                                              <a:pt x="9806" y="1582"/>
                                              <a:pt x="9812" y="1575"/>
                                              <a:pt x="9812" y="1569"/>
                                            </a:cubicBezTo>
                                            <a:cubicBezTo>
                                              <a:pt x="9847" y="1475"/>
                                              <a:pt x="9916" y="1354"/>
                                              <a:pt x="9998" y="1321"/>
                                            </a:cubicBezTo>
                                            <a:cubicBezTo>
                                              <a:pt x="10005" y="1321"/>
                                              <a:pt x="10005" y="1321"/>
                                              <a:pt x="10012" y="1314"/>
                                            </a:cubicBezTo>
                                            <a:cubicBezTo>
                                              <a:pt x="10019" y="1341"/>
                                              <a:pt x="10012" y="1374"/>
                                              <a:pt x="9998" y="1415"/>
                                            </a:cubicBezTo>
                                            <a:cubicBezTo>
                                              <a:pt x="9978" y="1475"/>
                                              <a:pt x="9936" y="1535"/>
                                              <a:pt x="9895" y="1589"/>
                                            </a:cubicBezTo>
                                            <a:cubicBezTo>
                                              <a:pt x="10005" y="1482"/>
                                              <a:pt x="10157" y="1260"/>
                                              <a:pt x="10122" y="1120"/>
                                            </a:cubicBezTo>
                                            <a:cubicBezTo>
                                              <a:pt x="10005" y="1153"/>
                                              <a:pt x="9895" y="1327"/>
                                              <a:pt x="9840" y="1468"/>
                                            </a:cubicBezTo>
                                            <a:cubicBezTo>
                                              <a:pt x="9826" y="1515"/>
                                              <a:pt x="9812" y="1555"/>
                                              <a:pt x="9806" y="1589"/>
                                            </a:cubicBezTo>
                                            <a:close/>
                                            <a:moveTo>
                                              <a:pt x="8704" y="1703"/>
                                            </a:moveTo>
                                            <a:cubicBezTo>
                                              <a:pt x="8663" y="1703"/>
                                              <a:pt x="8622" y="1723"/>
                                              <a:pt x="8608" y="1763"/>
                                            </a:cubicBezTo>
                                            <a:cubicBezTo>
                                              <a:pt x="8601" y="1777"/>
                                              <a:pt x="8594" y="1797"/>
                                              <a:pt x="8594" y="1817"/>
                                            </a:cubicBezTo>
                                            <a:cubicBezTo>
                                              <a:pt x="8594" y="1837"/>
                                              <a:pt x="8601" y="1850"/>
                                              <a:pt x="8608" y="1870"/>
                                            </a:cubicBezTo>
                                            <a:cubicBezTo>
                                              <a:pt x="8628" y="1904"/>
                                              <a:pt x="8663" y="1931"/>
                                              <a:pt x="8704" y="1931"/>
                                            </a:cubicBezTo>
                                            <a:lnTo>
                                              <a:pt x="8704" y="1931"/>
                                            </a:lnTo>
                                            <a:cubicBezTo>
                                              <a:pt x="8766" y="1931"/>
                                              <a:pt x="8814" y="1884"/>
                                              <a:pt x="8814" y="1823"/>
                                            </a:cubicBezTo>
                                            <a:cubicBezTo>
                                              <a:pt x="8814" y="1756"/>
                                              <a:pt x="8766" y="1703"/>
                                              <a:pt x="8704" y="1703"/>
                                            </a:cubicBezTo>
                                            <a:lnTo>
                                              <a:pt x="8704" y="1703"/>
                                            </a:lnTo>
                                            <a:close/>
                                            <a:moveTo>
                                              <a:pt x="12332" y="20165"/>
                                            </a:moveTo>
                                            <a:cubicBezTo>
                                              <a:pt x="12421" y="20078"/>
                                              <a:pt x="12538" y="19904"/>
                                              <a:pt x="12518" y="19790"/>
                                            </a:cubicBezTo>
                                            <a:cubicBezTo>
                                              <a:pt x="12421" y="19817"/>
                                              <a:pt x="12339" y="19958"/>
                                              <a:pt x="12297" y="20072"/>
                                            </a:cubicBezTo>
                                            <a:cubicBezTo>
                                              <a:pt x="12284" y="20105"/>
                                              <a:pt x="12277" y="20139"/>
                                              <a:pt x="12270" y="20165"/>
                                            </a:cubicBezTo>
                                            <a:cubicBezTo>
                                              <a:pt x="12270" y="20159"/>
                                              <a:pt x="12270" y="20159"/>
                                              <a:pt x="12277" y="20152"/>
                                            </a:cubicBezTo>
                                            <a:cubicBezTo>
                                              <a:pt x="12304" y="20078"/>
                                              <a:pt x="12359" y="19984"/>
                                              <a:pt x="12428" y="19958"/>
                                            </a:cubicBezTo>
                                            <a:cubicBezTo>
                                              <a:pt x="12428" y="19958"/>
                                              <a:pt x="12435" y="19958"/>
                                              <a:pt x="12435" y="19951"/>
                                            </a:cubicBezTo>
                                            <a:cubicBezTo>
                                              <a:pt x="12442" y="19971"/>
                                              <a:pt x="12435" y="19998"/>
                                              <a:pt x="12428" y="20031"/>
                                            </a:cubicBezTo>
                                            <a:cubicBezTo>
                                              <a:pt x="12401" y="20072"/>
                                              <a:pt x="12366" y="20125"/>
                                              <a:pt x="12332" y="20165"/>
                                            </a:cubicBezTo>
                                            <a:close/>
                                            <a:moveTo>
                                              <a:pt x="12242" y="19897"/>
                                            </a:moveTo>
                                            <a:cubicBezTo>
                                              <a:pt x="12249" y="19904"/>
                                              <a:pt x="12256" y="19917"/>
                                              <a:pt x="12263" y="19931"/>
                                            </a:cubicBezTo>
                                            <a:cubicBezTo>
                                              <a:pt x="12263" y="19937"/>
                                              <a:pt x="12270" y="19944"/>
                                              <a:pt x="12270" y="19958"/>
                                            </a:cubicBezTo>
                                            <a:cubicBezTo>
                                              <a:pt x="12284" y="20011"/>
                                              <a:pt x="12284" y="20078"/>
                                              <a:pt x="12270" y="20132"/>
                                            </a:cubicBezTo>
                                            <a:cubicBezTo>
                                              <a:pt x="12284" y="20092"/>
                                              <a:pt x="12290" y="20038"/>
                                              <a:pt x="12290" y="19984"/>
                                            </a:cubicBezTo>
                                            <a:cubicBezTo>
                                              <a:pt x="12290" y="19951"/>
                                              <a:pt x="12290" y="19917"/>
                                              <a:pt x="12290" y="19884"/>
                                            </a:cubicBezTo>
                                            <a:cubicBezTo>
                                              <a:pt x="12284" y="19817"/>
                                              <a:pt x="12270" y="19756"/>
                                              <a:pt x="12235" y="19716"/>
                                            </a:cubicBezTo>
                                            <a:cubicBezTo>
                                              <a:pt x="12215" y="19736"/>
                                              <a:pt x="12201" y="19770"/>
                                              <a:pt x="12194" y="19803"/>
                                            </a:cubicBezTo>
                                            <a:cubicBezTo>
                                              <a:pt x="12187" y="19823"/>
                                              <a:pt x="12187" y="19844"/>
                                              <a:pt x="12180" y="19864"/>
                                            </a:cubicBezTo>
                                            <a:cubicBezTo>
                                              <a:pt x="12180" y="19884"/>
                                              <a:pt x="12173" y="19904"/>
                                              <a:pt x="12173" y="19924"/>
                                            </a:cubicBezTo>
                                            <a:lnTo>
                                              <a:pt x="12173" y="19944"/>
                                            </a:lnTo>
                                            <a:cubicBezTo>
                                              <a:pt x="12173" y="19964"/>
                                              <a:pt x="12173" y="19991"/>
                                              <a:pt x="12180" y="20011"/>
                                            </a:cubicBezTo>
                                            <a:cubicBezTo>
                                              <a:pt x="12180" y="20038"/>
                                              <a:pt x="12187" y="20065"/>
                                              <a:pt x="12194" y="20092"/>
                                            </a:cubicBezTo>
                                            <a:cubicBezTo>
                                              <a:pt x="12201" y="20118"/>
                                              <a:pt x="12208" y="20139"/>
                                              <a:pt x="12215" y="20159"/>
                                            </a:cubicBezTo>
                                            <a:cubicBezTo>
                                              <a:pt x="12208" y="20139"/>
                                              <a:pt x="12208" y="20112"/>
                                              <a:pt x="12201" y="20085"/>
                                            </a:cubicBezTo>
                                            <a:lnTo>
                                              <a:pt x="12201" y="20018"/>
                                            </a:lnTo>
                                            <a:cubicBezTo>
                                              <a:pt x="12208" y="19971"/>
                                              <a:pt x="12215" y="19924"/>
                                              <a:pt x="12242" y="19897"/>
                                            </a:cubicBezTo>
                                            <a:close/>
                                            <a:moveTo>
                                              <a:pt x="11829" y="19984"/>
                                            </a:moveTo>
                                            <a:cubicBezTo>
                                              <a:pt x="11802" y="19978"/>
                                              <a:pt x="11774" y="19978"/>
                                              <a:pt x="11747" y="19984"/>
                                            </a:cubicBezTo>
                                            <a:cubicBezTo>
                                              <a:pt x="11754" y="20011"/>
                                              <a:pt x="11774" y="20038"/>
                                              <a:pt x="11795" y="20058"/>
                                            </a:cubicBezTo>
                                            <a:cubicBezTo>
                                              <a:pt x="11781" y="20078"/>
                                              <a:pt x="11767" y="20092"/>
                                              <a:pt x="11747" y="20105"/>
                                            </a:cubicBezTo>
                                            <a:cubicBezTo>
                                              <a:pt x="11774" y="20105"/>
                                              <a:pt x="11802" y="20092"/>
                                              <a:pt x="11822" y="20078"/>
                                            </a:cubicBezTo>
                                            <a:cubicBezTo>
                                              <a:pt x="11891" y="20139"/>
                                              <a:pt x="11988" y="20185"/>
                                              <a:pt x="12070" y="20212"/>
                                            </a:cubicBezTo>
                                            <a:cubicBezTo>
                                              <a:pt x="12098" y="20219"/>
                                              <a:pt x="12118" y="20226"/>
                                              <a:pt x="12139" y="20232"/>
                                            </a:cubicBezTo>
                                            <a:cubicBezTo>
                                              <a:pt x="12111" y="20226"/>
                                              <a:pt x="12084" y="20212"/>
                                              <a:pt x="12056" y="20199"/>
                                            </a:cubicBezTo>
                                            <a:cubicBezTo>
                                              <a:pt x="11994" y="20165"/>
                                              <a:pt x="11933" y="20125"/>
                                              <a:pt x="11919" y="20072"/>
                                            </a:cubicBezTo>
                                            <a:cubicBezTo>
                                              <a:pt x="11960" y="20065"/>
                                              <a:pt x="12008" y="20078"/>
                                              <a:pt x="12056" y="20112"/>
                                            </a:cubicBezTo>
                                            <a:cubicBezTo>
                                              <a:pt x="12084" y="20125"/>
                                              <a:pt x="12111" y="20145"/>
                                              <a:pt x="12139" y="20165"/>
                                            </a:cubicBezTo>
                                            <a:cubicBezTo>
                                              <a:pt x="12118" y="20145"/>
                                              <a:pt x="12098" y="20125"/>
                                              <a:pt x="12070" y="20105"/>
                                            </a:cubicBezTo>
                                            <a:cubicBezTo>
                                              <a:pt x="12015" y="20065"/>
                                              <a:pt x="11946" y="20018"/>
                                              <a:pt x="11877" y="19998"/>
                                            </a:cubicBezTo>
                                            <a:cubicBezTo>
                                              <a:pt x="11884" y="19951"/>
                                              <a:pt x="11864" y="19904"/>
                                              <a:pt x="11822" y="19877"/>
                                            </a:cubicBezTo>
                                            <a:cubicBezTo>
                                              <a:pt x="11836" y="19911"/>
                                              <a:pt x="11836" y="19944"/>
                                              <a:pt x="11829" y="19984"/>
                                            </a:cubicBezTo>
                                            <a:close/>
                                            <a:moveTo>
                                              <a:pt x="12056" y="19937"/>
                                            </a:moveTo>
                                            <a:cubicBezTo>
                                              <a:pt x="12118" y="19958"/>
                                              <a:pt x="12167" y="20045"/>
                                              <a:pt x="12194" y="20118"/>
                                            </a:cubicBezTo>
                                            <a:cubicBezTo>
                                              <a:pt x="12194" y="20118"/>
                                              <a:pt x="12194" y="20118"/>
                                              <a:pt x="12194" y="20118"/>
                                            </a:cubicBezTo>
                                            <a:cubicBezTo>
                                              <a:pt x="12194" y="20112"/>
                                              <a:pt x="12194" y="20105"/>
                                              <a:pt x="12187" y="20105"/>
                                            </a:cubicBezTo>
                                            <a:cubicBezTo>
                                              <a:pt x="12180" y="20092"/>
                                              <a:pt x="12180" y="20085"/>
                                              <a:pt x="12173" y="20072"/>
                                            </a:cubicBezTo>
                                            <a:cubicBezTo>
                                              <a:pt x="12173" y="20065"/>
                                              <a:pt x="12173" y="20065"/>
                                              <a:pt x="12167" y="20058"/>
                                            </a:cubicBezTo>
                                            <a:lnTo>
                                              <a:pt x="12167" y="20058"/>
                                            </a:lnTo>
                                            <a:cubicBezTo>
                                              <a:pt x="12139" y="19998"/>
                                              <a:pt x="12105" y="19924"/>
                                              <a:pt x="12056" y="19870"/>
                                            </a:cubicBezTo>
                                            <a:cubicBezTo>
                                              <a:pt x="12022" y="19830"/>
                                              <a:pt x="11988" y="19797"/>
                                              <a:pt x="11946" y="19783"/>
                                            </a:cubicBezTo>
                                            <a:cubicBezTo>
                                              <a:pt x="11926" y="19870"/>
                                              <a:pt x="11988" y="19991"/>
                                              <a:pt x="12056" y="20078"/>
                                            </a:cubicBezTo>
                                            <a:cubicBezTo>
                                              <a:pt x="12091" y="20118"/>
                                              <a:pt x="12125" y="20159"/>
                                              <a:pt x="12153" y="20179"/>
                                            </a:cubicBezTo>
                                            <a:cubicBezTo>
                                              <a:pt x="12111" y="20132"/>
                                              <a:pt x="12063" y="20058"/>
                                              <a:pt x="12050" y="19991"/>
                                            </a:cubicBezTo>
                                            <a:cubicBezTo>
                                              <a:pt x="12050" y="19978"/>
                                              <a:pt x="12050" y="19958"/>
                                              <a:pt x="12056" y="19937"/>
                                            </a:cubicBezTo>
                                            <a:lnTo>
                                              <a:pt x="12056" y="19937"/>
                                            </a:lnTo>
                                            <a:close/>
                                            <a:moveTo>
                                              <a:pt x="10879" y="1280"/>
                                            </a:moveTo>
                                            <a:cubicBezTo>
                                              <a:pt x="10824" y="1260"/>
                                              <a:pt x="10762" y="1260"/>
                                              <a:pt x="10707" y="1274"/>
                                            </a:cubicBezTo>
                                            <a:cubicBezTo>
                                              <a:pt x="10666" y="1287"/>
                                              <a:pt x="10625" y="1314"/>
                                              <a:pt x="10597" y="1347"/>
                                            </a:cubicBezTo>
                                            <a:cubicBezTo>
                                              <a:pt x="10521" y="1435"/>
                                              <a:pt x="10521" y="1555"/>
                                              <a:pt x="10583" y="1649"/>
                                            </a:cubicBezTo>
                                            <a:cubicBezTo>
                                              <a:pt x="10577" y="1569"/>
                                              <a:pt x="10604" y="1475"/>
                                              <a:pt x="10673" y="1401"/>
                                            </a:cubicBezTo>
                                            <a:cubicBezTo>
                                              <a:pt x="10687" y="1388"/>
                                              <a:pt x="10694" y="1374"/>
                                              <a:pt x="10707" y="1361"/>
                                            </a:cubicBezTo>
                                            <a:cubicBezTo>
                                              <a:pt x="10755" y="1321"/>
                                              <a:pt x="10817" y="1287"/>
                                              <a:pt x="10879" y="1280"/>
                                            </a:cubicBezTo>
                                            <a:close/>
                                            <a:moveTo>
                                              <a:pt x="10797" y="1951"/>
                                            </a:moveTo>
                                            <a:cubicBezTo>
                                              <a:pt x="10824" y="1971"/>
                                              <a:pt x="10852" y="1978"/>
                                              <a:pt x="10886" y="1984"/>
                                            </a:cubicBezTo>
                                            <a:cubicBezTo>
                                              <a:pt x="10893" y="1984"/>
                                              <a:pt x="10893" y="1984"/>
                                              <a:pt x="10900" y="1984"/>
                                            </a:cubicBezTo>
                                            <a:cubicBezTo>
                                              <a:pt x="10934" y="1991"/>
                                              <a:pt x="10969" y="1984"/>
                                              <a:pt x="11003" y="1978"/>
                                            </a:cubicBezTo>
                                            <a:cubicBezTo>
                                              <a:pt x="11038" y="1964"/>
                                              <a:pt x="11072" y="1951"/>
                                              <a:pt x="11107" y="1924"/>
                                            </a:cubicBezTo>
                                            <a:cubicBezTo>
                                              <a:pt x="11072" y="1931"/>
                                              <a:pt x="11038" y="1931"/>
                                              <a:pt x="11003" y="1931"/>
                                            </a:cubicBezTo>
                                            <a:cubicBezTo>
                                              <a:pt x="10969" y="1924"/>
                                              <a:pt x="10934" y="1917"/>
                                              <a:pt x="10900" y="1904"/>
                                            </a:cubicBezTo>
                                            <a:cubicBezTo>
                                              <a:pt x="10893" y="1904"/>
                                              <a:pt x="10893" y="1897"/>
                                              <a:pt x="10886" y="1897"/>
                                            </a:cubicBezTo>
                                            <a:cubicBezTo>
                                              <a:pt x="10872" y="1891"/>
                                              <a:pt x="10852" y="1884"/>
                                              <a:pt x="10838" y="1870"/>
                                            </a:cubicBezTo>
                                            <a:cubicBezTo>
                                              <a:pt x="10776" y="1830"/>
                                              <a:pt x="10728" y="1783"/>
                                              <a:pt x="10700" y="1723"/>
                                            </a:cubicBezTo>
                                            <a:cubicBezTo>
                                              <a:pt x="10694" y="1709"/>
                                              <a:pt x="10687" y="1696"/>
                                              <a:pt x="10687" y="1689"/>
                                            </a:cubicBezTo>
                                            <a:cubicBezTo>
                                              <a:pt x="10673" y="1743"/>
                                              <a:pt x="10680" y="1797"/>
                                              <a:pt x="10700" y="1844"/>
                                            </a:cubicBezTo>
                                            <a:cubicBezTo>
                                              <a:pt x="10728" y="1884"/>
                                              <a:pt x="10755" y="1924"/>
                                              <a:pt x="10797" y="1951"/>
                                            </a:cubicBezTo>
                                            <a:close/>
                                            <a:moveTo>
                                              <a:pt x="11919" y="1991"/>
                                            </a:moveTo>
                                            <a:cubicBezTo>
                                              <a:pt x="12001" y="2004"/>
                                              <a:pt x="12132" y="1964"/>
                                              <a:pt x="12249" y="1917"/>
                                            </a:cubicBezTo>
                                            <a:cubicBezTo>
                                              <a:pt x="12229" y="1937"/>
                                              <a:pt x="12208" y="1958"/>
                                              <a:pt x="12201" y="1978"/>
                                            </a:cubicBezTo>
                                            <a:cubicBezTo>
                                              <a:pt x="12222" y="1978"/>
                                              <a:pt x="12249" y="1964"/>
                                              <a:pt x="12284" y="1951"/>
                                            </a:cubicBezTo>
                                            <a:cubicBezTo>
                                              <a:pt x="12201" y="2045"/>
                                              <a:pt x="12118" y="2159"/>
                                              <a:pt x="12111" y="2239"/>
                                            </a:cubicBezTo>
                                            <a:cubicBezTo>
                                              <a:pt x="12194" y="2206"/>
                                              <a:pt x="12304" y="2085"/>
                                              <a:pt x="12373" y="1978"/>
                                            </a:cubicBezTo>
                                            <a:cubicBezTo>
                                              <a:pt x="12359" y="2025"/>
                                              <a:pt x="12352" y="2065"/>
                                              <a:pt x="12359" y="2098"/>
                                            </a:cubicBezTo>
                                            <a:cubicBezTo>
                                              <a:pt x="12387" y="2078"/>
                                              <a:pt x="12407" y="2038"/>
                                              <a:pt x="12421" y="1991"/>
                                            </a:cubicBezTo>
                                            <a:cubicBezTo>
                                              <a:pt x="12407" y="2118"/>
                                              <a:pt x="12414" y="2286"/>
                                              <a:pt x="12463" y="2360"/>
                                            </a:cubicBezTo>
                                            <a:cubicBezTo>
                                              <a:pt x="12504" y="2293"/>
                                              <a:pt x="12511" y="2152"/>
                                              <a:pt x="12504" y="2025"/>
                                            </a:cubicBezTo>
                                            <a:cubicBezTo>
                                              <a:pt x="12518" y="2058"/>
                                              <a:pt x="12531" y="2085"/>
                                              <a:pt x="12552" y="2098"/>
                                            </a:cubicBezTo>
                                            <a:cubicBezTo>
                                              <a:pt x="12559" y="2078"/>
                                              <a:pt x="12559" y="2051"/>
                                              <a:pt x="12552" y="2018"/>
                                            </a:cubicBezTo>
                                            <a:cubicBezTo>
                                              <a:pt x="12614" y="2125"/>
                                              <a:pt x="12697" y="2232"/>
                                              <a:pt x="12765" y="2273"/>
                                            </a:cubicBezTo>
                                            <a:cubicBezTo>
                                              <a:pt x="12765" y="2179"/>
                                              <a:pt x="12669" y="2038"/>
                                              <a:pt x="12586" y="1931"/>
                                            </a:cubicBezTo>
                                            <a:cubicBezTo>
                                              <a:pt x="12628" y="1964"/>
                                              <a:pt x="12676" y="1984"/>
                                              <a:pt x="12710" y="1991"/>
                                            </a:cubicBezTo>
                                            <a:cubicBezTo>
                                              <a:pt x="12697" y="1958"/>
                                              <a:pt x="12662" y="1924"/>
                                              <a:pt x="12621" y="1897"/>
                                            </a:cubicBezTo>
                                            <a:cubicBezTo>
                                              <a:pt x="12745" y="1951"/>
                                              <a:pt x="12910" y="1991"/>
                                              <a:pt x="12999" y="1971"/>
                                            </a:cubicBezTo>
                                            <a:cubicBezTo>
                                              <a:pt x="12944" y="1911"/>
                                              <a:pt x="12820" y="1864"/>
                                              <a:pt x="12703" y="1837"/>
                                            </a:cubicBezTo>
                                            <a:cubicBezTo>
                                              <a:pt x="12731" y="1837"/>
                                              <a:pt x="12765" y="1823"/>
                                              <a:pt x="12779" y="1810"/>
                                            </a:cubicBezTo>
                                            <a:cubicBezTo>
                                              <a:pt x="12765" y="1797"/>
                                              <a:pt x="12703" y="1797"/>
                                              <a:pt x="12676" y="1790"/>
                                            </a:cubicBezTo>
                                            <a:cubicBezTo>
                                              <a:pt x="12779" y="1763"/>
                                              <a:pt x="12931" y="1723"/>
                                              <a:pt x="13013" y="1656"/>
                                            </a:cubicBezTo>
                                            <a:cubicBezTo>
                                              <a:pt x="12917" y="1649"/>
                                              <a:pt x="12752" y="1683"/>
                                              <a:pt x="12642" y="1716"/>
                                            </a:cubicBezTo>
                                            <a:cubicBezTo>
                                              <a:pt x="12690" y="1683"/>
                                              <a:pt x="12697" y="1663"/>
                                              <a:pt x="12710" y="1629"/>
                                            </a:cubicBezTo>
                                            <a:cubicBezTo>
                                              <a:pt x="12676" y="1629"/>
                                              <a:pt x="12635" y="1649"/>
                                              <a:pt x="12586" y="1683"/>
                                            </a:cubicBezTo>
                                            <a:cubicBezTo>
                                              <a:pt x="12676" y="1582"/>
                                              <a:pt x="12772" y="1448"/>
                                              <a:pt x="12779" y="1354"/>
                                            </a:cubicBezTo>
                                            <a:cubicBezTo>
                                              <a:pt x="12697" y="1388"/>
                                              <a:pt x="12600" y="1515"/>
                                              <a:pt x="12531" y="1622"/>
                                            </a:cubicBezTo>
                                            <a:cubicBezTo>
                                              <a:pt x="12545" y="1582"/>
                                              <a:pt x="12552" y="1535"/>
                                              <a:pt x="12538" y="1508"/>
                                            </a:cubicBezTo>
                                            <a:cubicBezTo>
                                              <a:pt x="12518" y="1522"/>
                                              <a:pt x="12504" y="1555"/>
                                              <a:pt x="12490" y="1589"/>
                                            </a:cubicBezTo>
                                            <a:cubicBezTo>
                                              <a:pt x="12497" y="1461"/>
                                              <a:pt x="12490" y="1314"/>
                                              <a:pt x="12449" y="1247"/>
                                            </a:cubicBezTo>
                                            <a:cubicBezTo>
                                              <a:pt x="12407" y="1314"/>
                                              <a:pt x="12401" y="1461"/>
                                              <a:pt x="12407" y="1589"/>
                                            </a:cubicBezTo>
                                            <a:cubicBezTo>
                                              <a:pt x="12394" y="1555"/>
                                              <a:pt x="12373" y="1522"/>
                                              <a:pt x="12359" y="1508"/>
                                            </a:cubicBezTo>
                                            <a:cubicBezTo>
                                              <a:pt x="12352" y="1535"/>
                                              <a:pt x="12359" y="1569"/>
                                              <a:pt x="12366" y="1609"/>
                                            </a:cubicBezTo>
                                            <a:cubicBezTo>
                                              <a:pt x="12297" y="1502"/>
                                              <a:pt x="12208" y="1381"/>
                                              <a:pt x="12125" y="1347"/>
                                            </a:cubicBezTo>
                                            <a:cubicBezTo>
                                              <a:pt x="12132" y="1428"/>
                                              <a:pt x="12208" y="1549"/>
                                              <a:pt x="12284" y="1642"/>
                                            </a:cubicBezTo>
                                            <a:cubicBezTo>
                                              <a:pt x="12256" y="1622"/>
                                              <a:pt x="12228" y="1609"/>
                                              <a:pt x="12201" y="1609"/>
                                            </a:cubicBezTo>
                                            <a:cubicBezTo>
                                              <a:pt x="12208" y="1636"/>
                                              <a:pt x="12235" y="1669"/>
                                              <a:pt x="12270" y="1696"/>
                                            </a:cubicBezTo>
                                            <a:cubicBezTo>
                                              <a:pt x="12153" y="1642"/>
                                              <a:pt x="12001" y="1589"/>
                                              <a:pt x="11912" y="1609"/>
                                            </a:cubicBezTo>
                                            <a:cubicBezTo>
                                              <a:pt x="11967" y="1683"/>
                                              <a:pt x="12132" y="1743"/>
                                              <a:pt x="12270" y="1777"/>
                                            </a:cubicBezTo>
                                            <a:cubicBezTo>
                                              <a:pt x="12215" y="1777"/>
                                              <a:pt x="12160" y="1783"/>
                                              <a:pt x="12132" y="1803"/>
                                            </a:cubicBezTo>
                                            <a:cubicBezTo>
                                              <a:pt x="12160" y="1823"/>
                                              <a:pt x="12208" y="1830"/>
                                              <a:pt x="12263" y="1830"/>
                                            </a:cubicBezTo>
                                            <a:cubicBezTo>
                                              <a:pt x="12139" y="1857"/>
                                              <a:pt x="11974" y="1924"/>
                                              <a:pt x="11919" y="1991"/>
                                            </a:cubicBezTo>
                                            <a:close/>
                                            <a:moveTo>
                                              <a:pt x="12456" y="1663"/>
                                            </a:moveTo>
                                            <a:cubicBezTo>
                                              <a:pt x="12531" y="1663"/>
                                              <a:pt x="12600" y="1723"/>
                                              <a:pt x="12600" y="1803"/>
                                            </a:cubicBezTo>
                                            <a:cubicBezTo>
                                              <a:pt x="12600" y="1877"/>
                                              <a:pt x="12538" y="1944"/>
                                              <a:pt x="12456" y="1944"/>
                                            </a:cubicBezTo>
                                            <a:cubicBezTo>
                                              <a:pt x="12380" y="1944"/>
                                              <a:pt x="12311" y="1884"/>
                                              <a:pt x="12311" y="1803"/>
                                            </a:cubicBezTo>
                                            <a:cubicBezTo>
                                              <a:pt x="12311" y="1730"/>
                                              <a:pt x="12373" y="1663"/>
                                              <a:pt x="12456" y="1663"/>
                                            </a:cubicBezTo>
                                            <a:close/>
                                            <a:moveTo>
                                              <a:pt x="12999" y="335"/>
                                            </a:moveTo>
                                            <a:cubicBezTo>
                                              <a:pt x="13013" y="328"/>
                                              <a:pt x="13020" y="328"/>
                                              <a:pt x="13034" y="322"/>
                                            </a:cubicBezTo>
                                            <a:cubicBezTo>
                                              <a:pt x="13055" y="315"/>
                                              <a:pt x="13075" y="315"/>
                                              <a:pt x="13089" y="315"/>
                                            </a:cubicBezTo>
                                            <a:cubicBezTo>
                                              <a:pt x="13089" y="315"/>
                                              <a:pt x="13096" y="315"/>
                                              <a:pt x="13096" y="315"/>
                                            </a:cubicBezTo>
                                            <a:cubicBezTo>
                                              <a:pt x="13116" y="315"/>
                                              <a:pt x="13130" y="315"/>
                                              <a:pt x="13144" y="322"/>
                                            </a:cubicBezTo>
                                            <a:cubicBezTo>
                                              <a:pt x="13165" y="328"/>
                                              <a:pt x="13178" y="328"/>
                                              <a:pt x="13192" y="342"/>
                                            </a:cubicBezTo>
                                            <a:cubicBezTo>
                                              <a:pt x="13178" y="315"/>
                                              <a:pt x="13165" y="295"/>
                                              <a:pt x="13144" y="282"/>
                                            </a:cubicBezTo>
                                            <a:cubicBezTo>
                                              <a:pt x="13130" y="268"/>
                                              <a:pt x="13110" y="261"/>
                                              <a:pt x="13096" y="255"/>
                                            </a:cubicBezTo>
                                            <a:cubicBezTo>
                                              <a:pt x="13096" y="255"/>
                                              <a:pt x="13089" y="255"/>
                                              <a:pt x="13089" y="255"/>
                                            </a:cubicBezTo>
                                            <a:cubicBezTo>
                                              <a:pt x="13061" y="248"/>
                                              <a:pt x="13034" y="248"/>
                                              <a:pt x="13006" y="255"/>
                                            </a:cubicBezTo>
                                            <a:cubicBezTo>
                                              <a:pt x="12999" y="255"/>
                                              <a:pt x="12999" y="255"/>
                                              <a:pt x="12993" y="261"/>
                                            </a:cubicBezTo>
                                            <a:cubicBezTo>
                                              <a:pt x="12924" y="288"/>
                                              <a:pt x="12882" y="355"/>
                                              <a:pt x="12896" y="429"/>
                                            </a:cubicBezTo>
                                            <a:cubicBezTo>
                                              <a:pt x="12917" y="382"/>
                                              <a:pt x="12951" y="355"/>
                                              <a:pt x="12999" y="335"/>
                                            </a:cubicBezTo>
                                            <a:close/>
                                            <a:moveTo>
                                              <a:pt x="13103" y="449"/>
                                            </a:moveTo>
                                            <a:cubicBezTo>
                                              <a:pt x="13116" y="442"/>
                                              <a:pt x="13137" y="442"/>
                                              <a:pt x="13151" y="436"/>
                                            </a:cubicBezTo>
                                            <a:cubicBezTo>
                                              <a:pt x="13178" y="436"/>
                                              <a:pt x="13206" y="436"/>
                                              <a:pt x="13240" y="449"/>
                                            </a:cubicBezTo>
                                            <a:cubicBezTo>
                                              <a:pt x="13247" y="456"/>
                                              <a:pt x="13261" y="456"/>
                                              <a:pt x="13268" y="463"/>
                                            </a:cubicBezTo>
                                            <a:cubicBezTo>
                                              <a:pt x="13295" y="483"/>
                                              <a:pt x="13316" y="503"/>
                                              <a:pt x="13330" y="530"/>
                                            </a:cubicBezTo>
                                            <a:cubicBezTo>
                                              <a:pt x="13330" y="483"/>
                                              <a:pt x="13309" y="436"/>
                                              <a:pt x="13268" y="416"/>
                                            </a:cubicBezTo>
                                            <a:cubicBezTo>
                                              <a:pt x="13261" y="416"/>
                                              <a:pt x="13261" y="409"/>
                                              <a:pt x="13254" y="409"/>
                                            </a:cubicBezTo>
                                            <a:cubicBezTo>
                                              <a:pt x="13220" y="396"/>
                                              <a:pt x="13185" y="396"/>
                                              <a:pt x="13151" y="409"/>
                                            </a:cubicBezTo>
                                            <a:cubicBezTo>
                                              <a:pt x="13130" y="416"/>
                                              <a:pt x="13116" y="429"/>
                                              <a:pt x="13103" y="449"/>
                                            </a:cubicBezTo>
                                            <a:close/>
                                            <a:moveTo>
                                              <a:pt x="11003" y="1750"/>
                                            </a:moveTo>
                                            <a:lnTo>
                                              <a:pt x="11003" y="1750"/>
                                            </a:lnTo>
                                            <a:cubicBezTo>
                                              <a:pt x="11065" y="1750"/>
                                              <a:pt x="11113" y="1703"/>
                                              <a:pt x="11113" y="1642"/>
                                            </a:cubicBezTo>
                                            <a:cubicBezTo>
                                              <a:pt x="11113" y="1582"/>
                                              <a:pt x="11065" y="1535"/>
                                              <a:pt x="11003" y="1535"/>
                                            </a:cubicBezTo>
                                            <a:lnTo>
                                              <a:pt x="11003" y="1535"/>
                                            </a:lnTo>
                                            <a:cubicBezTo>
                                              <a:pt x="10962" y="1535"/>
                                              <a:pt x="10921" y="1555"/>
                                              <a:pt x="10907" y="1596"/>
                                            </a:cubicBezTo>
                                            <a:cubicBezTo>
                                              <a:pt x="10900" y="1609"/>
                                              <a:pt x="10893" y="1629"/>
                                              <a:pt x="10893" y="1649"/>
                                            </a:cubicBezTo>
                                            <a:cubicBezTo>
                                              <a:pt x="10893" y="1669"/>
                                              <a:pt x="10900" y="1683"/>
                                              <a:pt x="10907" y="1703"/>
                                            </a:cubicBezTo>
                                            <a:cubicBezTo>
                                              <a:pt x="10921" y="1723"/>
                                              <a:pt x="10962" y="1750"/>
                                              <a:pt x="11003" y="1750"/>
                                            </a:cubicBezTo>
                                            <a:close/>
                                            <a:moveTo>
                                              <a:pt x="12800" y="644"/>
                                            </a:moveTo>
                                            <a:cubicBezTo>
                                              <a:pt x="12779" y="603"/>
                                              <a:pt x="12779" y="556"/>
                                              <a:pt x="12793" y="509"/>
                                            </a:cubicBezTo>
                                            <a:cubicBezTo>
                                              <a:pt x="12807" y="476"/>
                                              <a:pt x="12827" y="442"/>
                                              <a:pt x="12855" y="422"/>
                                            </a:cubicBezTo>
                                            <a:cubicBezTo>
                                              <a:pt x="12862" y="422"/>
                                              <a:pt x="12862" y="416"/>
                                              <a:pt x="12869" y="416"/>
                                            </a:cubicBezTo>
                                            <a:cubicBezTo>
                                              <a:pt x="12862" y="416"/>
                                              <a:pt x="12862" y="416"/>
                                              <a:pt x="12855" y="416"/>
                                            </a:cubicBezTo>
                                            <a:cubicBezTo>
                                              <a:pt x="12807" y="422"/>
                                              <a:pt x="12765" y="456"/>
                                              <a:pt x="12745" y="503"/>
                                            </a:cubicBezTo>
                                            <a:cubicBezTo>
                                              <a:pt x="12724" y="556"/>
                                              <a:pt x="12752" y="610"/>
                                              <a:pt x="12800" y="644"/>
                                            </a:cubicBezTo>
                                            <a:close/>
                                            <a:moveTo>
                                              <a:pt x="12855" y="751"/>
                                            </a:moveTo>
                                            <a:cubicBezTo>
                                              <a:pt x="12862" y="771"/>
                                              <a:pt x="12876" y="791"/>
                                              <a:pt x="12896" y="804"/>
                                            </a:cubicBezTo>
                                            <a:cubicBezTo>
                                              <a:pt x="12924" y="831"/>
                                              <a:pt x="12958" y="838"/>
                                              <a:pt x="12999" y="838"/>
                                            </a:cubicBezTo>
                                            <a:cubicBezTo>
                                              <a:pt x="13034" y="838"/>
                                              <a:pt x="13061" y="831"/>
                                              <a:pt x="13096" y="811"/>
                                            </a:cubicBezTo>
                                            <a:cubicBezTo>
                                              <a:pt x="13096" y="811"/>
                                              <a:pt x="13103" y="804"/>
                                              <a:pt x="13103" y="804"/>
                                            </a:cubicBezTo>
                                            <a:cubicBezTo>
                                              <a:pt x="13103" y="804"/>
                                              <a:pt x="13110" y="798"/>
                                              <a:pt x="13110" y="798"/>
                                            </a:cubicBezTo>
                                            <a:cubicBezTo>
                                              <a:pt x="13110" y="798"/>
                                              <a:pt x="13103" y="798"/>
                                              <a:pt x="13103" y="798"/>
                                            </a:cubicBezTo>
                                            <a:cubicBezTo>
                                              <a:pt x="13103" y="798"/>
                                              <a:pt x="13096" y="798"/>
                                              <a:pt x="13096" y="798"/>
                                            </a:cubicBezTo>
                                            <a:cubicBezTo>
                                              <a:pt x="13068" y="798"/>
                                              <a:pt x="13034" y="791"/>
                                              <a:pt x="12999" y="778"/>
                                            </a:cubicBezTo>
                                            <a:cubicBezTo>
                                              <a:pt x="12979" y="771"/>
                                              <a:pt x="12965" y="758"/>
                                              <a:pt x="12951" y="744"/>
                                            </a:cubicBezTo>
                                            <a:cubicBezTo>
                                              <a:pt x="12903" y="704"/>
                                              <a:pt x="12876" y="650"/>
                                              <a:pt x="12869" y="603"/>
                                            </a:cubicBezTo>
                                            <a:cubicBezTo>
                                              <a:pt x="12862" y="610"/>
                                              <a:pt x="12862" y="617"/>
                                              <a:pt x="12855" y="630"/>
                                            </a:cubicBezTo>
                                            <a:cubicBezTo>
                                              <a:pt x="12841" y="670"/>
                                              <a:pt x="12841" y="717"/>
                                              <a:pt x="12855" y="751"/>
                                            </a:cubicBezTo>
                                            <a:close/>
                                            <a:moveTo>
                                              <a:pt x="11107" y="21392"/>
                                            </a:moveTo>
                                            <a:cubicBezTo>
                                              <a:pt x="11120" y="21399"/>
                                              <a:pt x="11134" y="21406"/>
                                              <a:pt x="11155" y="21412"/>
                                            </a:cubicBezTo>
                                            <a:cubicBezTo>
                                              <a:pt x="11155" y="21412"/>
                                              <a:pt x="11162" y="21412"/>
                                              <a:pt x="11162" y="21412"/>
                                            </a:cubicBezTo>
                                            <a:cubicBezTo>
                                              <a:pt x="11175" y="21412"/>
                                              <a:pt x="11196" y="21412"/>
                                              <a:pt x="11210" y="21406"/>
                                            </a:cubicBezTo>
                                            <a:cubicBezTo>
                                              <a:pt x="11230" y="21399"/>
                                              <a:pt x="11244" y="21392"/>
                                              <a:pt x="11265" y="21379"/>
                                            </a:cubicBezTo>
                                            <a:cubicBezTo>
                                              <a:pt x="11251" y="21385"/>
                                              <a:pt x="11230" y="21385"/>
                                              <a:pt x="11210" y="21379"/>
                                            </a:cubicBezTo>
                                            <a:cubicBezTo>
                                              <a:pt x="11196" y="21379"/>
                                              <a:pt x="11175" y="21372"/>
                                              <a:pt x="11162" y="21365"/>
                                            </a:cubicBezTo>
                                            <a:cubicBezTo>
                                              <a:pt x="11162" y="21365"/>
                                              <a:pt x="11155" y="21365"/>
                                              <a:pt x="11155" y="21359"/>
                                            </a:cubicBezTo>
                                            <a:cubicBezTo>
                                              <a:pt x="11148" y="21352"/>
                                              <a:pt x="11141" y="21352"/>
                                              <a:pt x="11134" y="21345"/>
                                            </a:cubicBezTo>
                                            <a:cubicBezTo>
                                              <a:pt x="11100" y="21325"/>
                                              <a:pt x="11079" y="21298"/>
                                              <a:pt x="11065" y="21272"/>
                                            </a:cubicBezTo>
                                            <a:cubicBezTo>
                                              <a:pt x="11065" y="21265"/>
                                              <a:pt x="11058" y="21258"/>
                                              <a:pt x="11058" y="21251"/>
                                            </a:cubicBezTo>
                                            <a:cubicBezTo>
                                              <a:pt x="11051" y="21278"/>
                                              <a:pt x="11058" y="21305"/>
                                              <a:pt x="11065" y="21332"/>
                                            </a:cubicBezTo>
                                            <a:cubicBezTo>
                                              <a:pt x="11065" y="21359"/>
                                              <a:pt x="11086" y="21379"/>
                                              <a:pt x="11107" y="21392"/>
                                            </a:cubicBezTo>
                                            <a:close/>
                                            <a:moveTo>
                                              <a:pt x="11210" y="21171"/>
                                            </a:moveTo>
                                            <a:lnTo>
                                              <a:pt x="11210" y="21171"/>
                                            </a:lnTo>
                                            <a:cubicBezTo>
                                              <a:pt x="11189" y="21171"/>
                                              <a:pt x="11168" y="21184"/>
                                              <a:pt x="11162" y="21198"/>
                                            </a:cubicBezTo>
                                            <a:cubicBezTo>
                                              <a:pt x="11155" y="21204"/>
                                              <a:pt x="11155" y="21218"/>
                                              <a:pt x="11155" y="21225"/>
                                            </a:cubicBezTo>
                                            <a:cubicBezTo>
                                              <a:pt x="11155" y="21231"/>
                                              <a:pt x="11155" y="21245"/>
                                              <a:pt x="11162" y="21251"/>
                                            </a:cubicBezTo>
                                            <a:cubicBezTo>
                                              <a:pt x="11168" y="21272"/>
                                              <a:pt x="11189" y="21278"/>
                                              <a:pt x="11210" y="21278"/>
                                            </a:cubicBezTo>
                                            <a:lnTo>
                                              <a:pt x="11210" y="21278"/>
                                            </a:lnTo>
                                            <a:cubicBezTo>
                                              <a:pt x="11244" y="21278"/>
                                              <a:pt x="11265" y="21251"/>
                                              <a:pt x="11265" y="21225"/>
                                            </a:cubicBezTo>
                                            <a:cubicBezTo>
                                              <a:pt x="11265" y="21198"/>
                                              <a:pt x="11244" y="21171"/>
                                              <a:pt x="11210" y="21171"/>
                                            </a:cubicBezTo>
                                            <a:close/>
                                            <a:moveTo>
                                              <a:pt x="11471" y="20098"/>
                                            </a:moveTo>
                                            <a:cubicBezTo>
                                              <a:pt x="11492" y="20092"/>
                                              <a:pt x="11506" y="20085"/>
                                              <a:pt x="11526" y="20072"/>
                                            </a:cubicBezTo>
                                            <a:cubicBezTo>
                                              <a:pt x="11513" y="20078"/>
                                              <a:pt x="11492" y="20078"/>
                                              <a:pt x="11471" y="20072"/>
                                            </a:cubicBezTo>
                                            <a:cubicBezTo>
                                              <a:pt x="11458" y="20072"/>
                                              <a:pt x="11437" y="20065"/>
                                              <a:pt x="11423" y="20058"/>
                                            </a:cubicBezTo>
                                            <a:cubicBezTo>
                                              <a:pt x="11423" y="20058"/>
                                              <a:pt x="11416" y="20058"/>
                                              <a:pt x="11416" y="20051"/>
                                            </a:cubicBezTo>
                                            <a:cubicBezTo>
                                              <a:pt x="11409" y="20045"/>
                                              <a:pt x="11403" y="20045"/>
                                              <a:pt x="11396" y="20038"/>
                                            </a:cubicBezTo>
                                            <a:cubicBezTo>
                                              <a:pt x="11361" y="20018"/>
                                              <a:pt x="11341" y="19991"/>
                                              <a:pt x="11327" y="19964"/>
                                            </a:cubicBezTo>
                                            <a:cubicBezTo>
                                              <a:pt x="11327" y="19958"/>
                                              <a:pt x="11320" y="19951"/>
                                              <a:pt x="11320" y="19944"/>
                                            </a:cubicBezTo>
                                            <a:cubicBezTo>
                                              <a:pt x="11313" y="19971"/>
                                              <a:pt x="11320" y="19998"/>
                                              <a:pt x="11327" y="20025"/>
                                            </a:cubicBezTo>
                                            <a:cubicBezTo>
                                              <a:pt x="11334" y="20045"/>
                                              <a:pt x="11354" y="20065"/>
                                              <a:pt x="11375" y="20078"/>
                                            </a:cubicBezTo>
                                            <a:cubicBezTo>
                                              <a:pt x="11389" y="20085"/>
                                              <a:pt x="11403" y="20092"/>
                                              <a:pt x="11423" y="20098"/>
                                            </a:cubicBezTo>
                                            <a:cubicBezTo>
                                              <a:pt x="11423" y="20098"/>
                                              <a:pt x="11430" y="20098"/>
                                              <a:pt x="11430" y="20098"/>
                                            </a:cubicBezTo>
                                            <a:cubicBezTo>
                                              <a:pt x="11437" y="20105"/>
                                              <a:pt x="11451" y="20105"/>
                                              <a:pt x="11471" y="20098"/>
                                            </a:cubicBezTo>
                                            <a:close/>
                                            <a:moveTo>
                                              <a:pt x="11327" y="21104"/>
                                            </a:moveTo>
                                            <a:cubicBezTo>
                                              <a:pt x="11354" y="21124"/>
                                              <a:pt x="11375" y="21144"/>
                                              <a:pt x="11389" y="21171"/>
                                            </a:cubicBezTo>
                                            <a:cubicBezTo>
                                              <a:pt x="11389" y="21124"/>
                                              <a:pt x="11368" y="21077"/>
                                              <a:pt x="11327" y="21057"/>
                                            </a:cubicBezTo>
                                            <a:cubicBezTo>
                                              <a:pt x="11320" y="21057"/>
                                              <a:pt x="11320" y="21050"/>
                                              <a:pt x="11313" y="21050"/>
                                            </a:cubicBezTo>
                                            <a:cubicBezTo>
                                              <a:pt x="11279" y="21037"/>
                                              <a:pt x="11244" y="21037"/>
                                              <a:pt x="11210" y="21050"/>
                                            </a:cubicBezTo>
                                            <a:cubicBezTo>
                                              <a:pt x="11189" y="21057"/>
                                              <a:pt x="11175" y="21070"/>
                                              <a:pt x="11162" y="21091"/>
                                            </a:cubicBezTo>
                                            <a:cubicBezTo>
                                              <a:pt x="11175" y="21084"/>
                                              <a:pt x="11196" y="21084"/>
                                              <a:pt x="11210" y="21077"/>
                                            </a:cubicBezTo>
                                            <a:cubicBezTo>
                                              <a:pt x="11237" y="21077"/>
                                              <a:pt x="11265" y="21077"/>
                                              <a:pt x="11299" y="21091"/>
                                            </a:cubicBezTo>
                                            <a:cubicBezTo>
                                              <a:pt x="11306" y="21097"/>
                                              <a:pt x="11320" y="21104"/>
                                              <a:pt x="11327" y="21104"/>
                                            </a:cubicBezTo>
                                            <a:close/>
                                            <a:moveTo>
                                              <a:pt x="11416" y="20145"/>
                                            </a:moveTo>
                                            <a:cubicBezTo>
                                              <a:pt x="11416" y="20145"/>
                                              <a:pt x="11423" y="20145"/>
                                              <a:pt x="11416" y="20145"/>
                                            </a:cubicBezTo>
                                            <a:cubicBezTo>
                                              <a:pt x="11423" y="20145"/>
                                              <a:pt x="11416" y="20145"/>
                                              <a:pt x="11416" y="20145"/>
                                            </a:cubicBezTo>
                                            <a:cubicBezTo>
                                              <a:pt x="11416" y="20139"/>
                                              <a:pt x="11409" y="20139"/>
                                              <a:pt x="11409" y="20139"/>
                                            </a:cubicBezTo>
                                            <a:cubicBezTo>
                                              <a:pt x="11382" y="20139"/>
                                              <a:pt x="11347" y="20132"/>
                                              <a:pt x="11313" y="20118"/>
                                            </a:cubicBezTo>
                                            <a:cubicBezTo>
                                              <a:pt x="11292" y="20112"/>
                                              <a:pt x="11279" y="20098"/>
                                              <a:pt x="11265" y="20085"/>
                                            </a:cubicBezTo>
                                            <a:cubicBezTo>
                                              <a:pt x="11217" y="20045"/>
                                              <a:pt x="11189" y="19991"/>
                                              <a:pt x="11182" y="19944"/>
                                            </a:cubicBezTo>
                                            <a:cubicBezTo>
                                              <a:pt x="11175" y="19951"/>
                                              <a:pt x="11175" y="19958"/>
                                              <a:pt x="11168" y="19971"/>
                                            </a:cubicBezTo>
                                            <a:cubicBezTo>
                                              <a:pt x="11155" y="20011"/>
                                              <a:pt x="11155" y="20051"/>
                                              <a:pt x="11168" y="20092"/>
                                            </a:cubicBezTo>
                                            <a:cubicBezTo>
                                              <a:pt x="11175" y="20112"/>
                                              <a:pt x="11189" y="20132"/>
                                              <a:pt x="11210" y="20145"/>
                                            </a:cubicBezTo>
                                            <a:cubicBezTo>
                                              <a:pt x="11237" y="20172"/>
                                              <a:pt x="11272" y="20179"/>
                                              <a:pt x="11313" y="20179"/>
                                            </a:cubicBezTo>
                                            <a:cubicBezTo>
                                              <a:pt x="11347" y="20179"/>
                                              <a:pt x="11375" y="20172"/>
                                              <a:pt x="11409" y="20152"/>
                                            </a:cubicBezTo>
                                            <a:cubicBezTo>
                                              <a:pt x="11409" y="20152"/>
                                              <a:pt x="11416" y="20152"/>
                                              <a:pt x="11416" y="20145"/>
                                            </a:cubicBezTo>
                                            <a:close/>
                                            <a:moveTo>
                                              <a:pt x="11499" y="21137"/>
                                            </a:moveTo>
                                            <a:cubicBezTo>
                                              <a:pt x="11540" y="21070"/>
                                              <a:pt x="11526" y="20983"/>
                                              <a:pt x="11471" y="20936"/>
                                            </a:cubicBezTo>
                                            <a:cubicBezTo>
                                              <a:pt x="11430" y="20903"/>
                                              <a:pt x="11375" y="20896"/>
                                              <a:pt x="11327" y="20909"/>
                                            </a:cubicBezTo>
                                            <a:cubicBezTo>
                                              <a:pt x="11306" y="20916"/>
                                              <a:pt x="11279" y="20930"/>
                                              <a:pt x="11265" y="20943"/>
                                            </a:cubicBezTo>
                                            <a:cubicBezTo>
                                              <a:pt x="11285" y="20943"/>
                                              <a:pt x="11306" y="20943"/>
                                              <a:pt x="11327" y="20950"/>
                                            </a:cubicBezTo>
                                            <a:cubicBezTo>
                                              <a:pt x="11361" y="20956"/>
                                              <a:pt x="11389" y="20977"/>
                                              <a:pt x="11423" y="20997"/>
                                            </a:cubicBezTo>
                                            <a:cubicBezTo>
                                              <a:pt x="11471" y="21030"/>
                                              <a:pt x="11499" y="21084"/>
                                              <a:pt x="11499" y="21137"/>
                                            </a:cubicBezTo>
                                            <a:close/>
                                            <a:moveTo>
                                              <a:pt x="10886" y="2192"/>
                                            </a:moveTo>
                                            <a:cubicBezTo>
                                              <a:pt x="10879" y="2185"/>
                                              <a:pt x="10866" y="2179"/>
                                              <a:pt x="10859" y="2179"/>
                                            </a:cubicBezTo>
                                            <a:cubicBezTo>
                                              <a:pt x="10866" y="2199"/>
                                              <a:pt x="10879" y="2219"/>
                                              <a:pt x="10886" y="2232"/>
                                            </a:cubicBezTo>
                                            <a:cubicBezTo>
                                              <a:pt x="10893" y="2239"/>
                                              <a:pt x="10893" y="2246"/>
                                              <a:pt x="10900" y="2253"/>
                                            </a:cubicBezTo>
                                            <a:cubicBezTo>
                                              <a:pt x="10928" y="2286"/>
                                              <a:pt x="10962" y="2313"/>
                                              <a:pt x="11003" y="2326"/>
                                            </a:cubicBezTo>
                                            <a:cubicBezTo>
                                              <a:pt x="11045" y="2346"/>
                                              <a:pt x="11100" y="2353"/>
                                              <a:pt x="11148" y="2340"/>
                                            </a:cubicBezTo>
                                            <a:cubicBezTo>
                                              <a:pt x="11175" y="2333"/>
                                              <a:pt x="11203" y="2320"/>
                                              <a:pt x="11230" y="2306"/>
                                            </a:cubicBezTo>
                                            <a:cubicBezTo>
                                              <a:pt x="11306" y="2259"/>
                                              <a:pt x="11354" y="2172"/>
                                              <a:pt x="11347" y="2078"/>
                                            </a:cubicBezTo>
                                            <a:cubicBezTo>
                                              <a:pt x="11320" y="2118"/>
                                              <a:pt x="11279" y="2152"/>
                                              <a:pt x="11230" y="2179"/>
                                            </a:cubicBezTo>
                                            <a:cubicBezTo>
                                              <a:pt x="11196" y="2192"/>
                                              <a:pt x="11162" y="2206"/>
                                              <a:pt x="11120" y="2212"/>
                                            </a:cubicBezTo>
                                            <a:cubicBezTo>
                                              <a:pt x="11079" y="2219"/>
                                              <a:pt x="11038" y="2219"/>
                                              <a:pt x="11003" y="2219"/>
                                            </a:cubicBezTo>
                                            <a:cubicBezTo>
                                              <a:pt x="10969" y="2212"/>
                                              <a:pt x="10934" y="2206"/>
                                              <a:pt x="10900" y="2192"/>
                                            </a:cubicBezTo>
                                            <a:cubicBezTo>
                                              <a:pt x="10900" y="2199"/>
                                              <a:pt x="10893" y="2199"/>
                                              <a:pt x="10886" y="2192"/>
                                            </a:cubicBezTo>
                                            <a:close/>
                                            <a:moveTo>
                                              <a:pt x="11038" y="21111"/>
                                            </a:moveTo>
                                            <a:cubicBezTo>
                                              <a:pt x="11045" y="21104"/>
                                              <a:pt x="11051" y="21097"/>
                                              <a:pt x="11058" y="21091"/>
                                            </a:cubicBezTo>
                                            <a:cubicBezTo>
                                              <a:pt x="11086" y="21070"/>
                                              <a:pt x="11113" y="21050"/>
                                              <a:pt x="11148" y="21050"/>
                                            </a:cubicBezTo>
                                            <a:cubicBezTo>
                                              <a:pt x="11120" y="21044"/>
                                              <a:pt x="11086" y="21037"/>
                                              <a:pt x="11058" y="21050"/>
                                            </a:cubicBezTo>
                                            <a:cubicBezTo>
                                              <a:pt x="11038" y="21057"/>
                                              <a:pt x="11017" y="21070"/>
                                              <a:pt x="11003" y="21091"/>
                                            </a:cubicBezTo>
                                            <a:cubicBezTo>
                                              <a:pt x="10969" y="21131"/>
                                              <a:pt x="10962" y="21198"/>
                                              <a:pt x="10996" y="21245"/>
                                            </a:cubicBezTo>
                                            <a:cubicBezTo>
                                              <a:pt x="10989" y="21191"/>
                                              <a:pt x="11003" y="21144"/>
                                              <a:pt x="11038" y="21111"/>
                                            </a:cubicBezTo>
                                            <a:close/>
                                            <a:moveTo>
                                              <a:pt x="11258" y="19777"/>
                                            </a:moveTo>
                                            <a:cubicBezTo>
                                              <a:pt x="11224" y="19817"/>
                                              <a:pt x="11217" y="19884"/>
                                              <a:pt x="11251" y="19931"/>
                                            </a:cubicBezTo>
                                            <a:cubicBezTo>
                                              <a:pt x="11251" y="19891"/>
                                              <a:pt x="11265" y="19844"/>
                                              <a:pt x="11299" y="19803"/>
                                            </a:cubicBezTo>
                                            <a:cubicBezTo>
                                              <a:pt x="11306" y="19797"/>
                                              <a:pt x="11313" y="19790"/>
                                              <a:pt x="11320" y="19783"/>
                                            </a:cubicBezTo>
                                            <a:cubicBezTo>
                                              <a:pt x="11347" y="19763"/>
                                              <a:pt x="11375" y="19743"/>
                                              <a:pt x="11409" y="19743"/>
                                            </a:cubicBezTo>
                                            <a:cubicBezTo>
                                              <a:pt x="11382" y="19736"/>
                                              <a:pt x="11347" y="19730"/>
                                              <a:pt x="11320" y="19743"/>
                                            </a:cubicBezTo>
                                            <a:cubicBezTo>
                                              <a:pt x="11292" y="19743"/>
                                              <a:pt x="11272" y="19756"/>
                                              <a:pt x="11258" y="19777"/>
                                            </a:cubicBezTo>
                                            <a:close/>
                                            <a:moveTo>
                                              <a:pt x="11416" y="19649"/>
                                            </a:moveTo>
                                            <a:cubicBezTo>
                                              <a:pt x="11437" y="19649"/>
                                              <a:pt x="11451" y="19649"/>
                                              <a:pt x="11464" y="19656"/>
                                            </a:cubicBezTo>
                                            <a:cubicBezTo>
                                              <a:pt x="11485" y="19663"/>
                                              <a:pt x="11499" y="19663"/>
                                              <a:pt x="11513" y="19676"/>
                                            </a:cubicBezTo>
                                            <a:cubicBezTo>
                                              <a:pt x="11499" y="19649"/>
                                              <a:pt x="11485" y="19629"/>
                                              <a:pt x="11464" y="19616"/>
                                            </a:cubicBezTo>
                                            <a:cubicBezTo>
                                              <a:pt x="11451" y="19602"/>
                                              <a:pt x="11430" y="19596"/>
                                              <a:pt x="11416" y="19589"/>
                                            </a:cubicBezTo>
                                            <a:cubicBezTo>
                                              <a:pt x="11416" y="19589"/>
                                              <a:pt x="11409" y="19589"/>
                                              <a:pt x="11409" y="19589"/>
                                            </a:cubicBezTo>
                                            <a:cubicBezTo>
                                              <a:pt x="11382" y="19582"/>
                                              <a:pt x="11354" y="19582"/>
                                              <a:pt x="11327" y="19589"/>
                                            </a:cubicBezTo>
                                            <a:cubicBezTo>
                                              <a:pt x="11320" y="19589"/>
                                              <a:pt x="11320" y="19589"/>
                                              <a:pt x="11313" y="19596"/>
                                            </a:cubicBezTo>
                                            <a:cubicBezTo>
                                              <a:pt x="11244" y="19622"/>
                                              <a:pt x="11203" y="19689"/>
                                              <a:pt x="11217" y="19763"/>
                                            </a:cubicBezTo>
                                            <a:cubicBezTo>
                                              <a:pt x="11237" y="19730"/>
                                              <a:pt x="11272" y="19696"/>
                                              <a:pt x="11313" y="19676"/>
                                            </a:cubicBezTo>
                                            <a:cubicBezTo>
                                              <a:pt x="11327" y="19669"/>
                                              <a:pt x="11334" y="19669"/>
                                              <a:pt x="11347" y="19663"/>
                                            </a:cubicBezTo>
                                            <a:cubicBezTo>
                                              <a:pt x="11368" y="19656"/>
                                              <a:pt x="11389" y="19656"/>
                                              <a:pt x="11403" y="19656"/>
                                            </a:cubicBezTo>
                                            <a:cubicBezTo>
                                              <a:pt x="11409" y="19649"/>
                                              <a:pt x="11416" y="19649"/>
                                              <a:pt x="11416" y="19649"/>
                                            </a:cubicBezTo>
                                            <a:close/>
                                            <a:moveTo>
                                              <a:pt x="10962" y="21064"/>
                                            </a:moveTo>
                                            <a:cubicBezTo>
                                              <a:pt x="10983" y="21030"/>
                                              <a:pt x="11017" y="20997"/>
                                              <a:pt x="11058" y="20977"/>
                                            </a:cubicBezTo>
                                            <a:cubicBezTo>
                                              <a:pt x="11072" y="20970"/>
                                              <a:pt x="11079" y="20970"/>
                                              <a:pt x="11093" y="20963"/>
                                            </a:cubicBezTo>
                                            <a:cubicBezTo>
                                              <a:pt x="11113" y="20956"/>
                                              <a:pt x="11134" y="20956"/>
                                              <a:pt x="11148" y="20956"/>
                                            </a:cubicBezTo>
                                            <a:cubicBezTo>
                                              <a:pt x="11148" y="20956"/>
                                              <a:pt x="11155" y="20956"/>
                                              <a:pt x="11155" y="20956"/>
                                            </a:cubicBezTo>
                                            <a:cubicBezTo>
                                              <a:pt x="11175" y="20956"/>
                                              <a:pt x="11189" y="20956"/>
                                              <a:pt x="11203" y="20963"/>
                                            </a:cubicBezTo>
                                            <a:cubicBezTo>
                                              <a:pt x="11224" y="20970"/>
                                              <a:pt x="11237" y="20970"/>
                                              <a:pt x="11251" y="20983"/>
                                            </a:cubicBezTo>
                                            <a:cubicBezTo>
                                              <a:pt x="11237" y="20956"/>
                                              <a:pt x="11224" y="20936"/>
                                              <a:pt x="11203" y="20923"/>
                                            </a:cubicBezTo>
                                            <a:cubicBezTo>
                                              <a:pt x="11189" y="20909"/>
                                              <a:pt x="11168" y="20903"/>
                                              <a:pt x="11155" y="20896"/>
                                            </a:cubicBezTo>
                                            <a:cubicBezTo>
                                              <a:pt x="11155" y="20896"/>
                                              <a:pt x="11148" y="20896"/>
                                              <a:pt x="11148" y="20896"/>
                                            </a:cubicBezTo>
                                            <a:cubicBezTo>
                                              <a:pt x="11120" y="20889"/>
                                              <a:pt x="11093" y="20889"/>
                                              <a:pt x="11065" y="20896"/>
                                            </a:cubicBezTo>
                                            <a:cubicBezTo>
                                              <a:pt x="11058" y="20896"/>
                                              <a:pt x="11058" y="20896"/>
                                              <a:pt x="11051" y="20903"/>
                                            </a:cubicBezTo>
                                            <a:cubicBezTo>
                                              <a:pt x="10989" y="20923"/>
                                              <a:pt x="10948" y="20990"/>
                                              <a:pt x="10962" y="21064"/>
                                            </a:cubicBezTo>
                                            <a:close/>
                                            <a:moveTo>
                                              <a:pt x="11375" y="1944"/>
                                            </a:moveTo>
                                            <a:cubicBezTo>
                                              <a:pt x="11334" y="1991"/>
                                              <a:pt x="11285" y="2025"/>
                                              <a:pt x="11237" y="2045"/>
                                            </a:cubicBezTo>
                                            <a:cubicBezTo>
                                              <a:pt x="11217" y="2051"/>
                                              <a:pt x="11196" y="2058"/>
                                              <a:pt x="11168" y="2065"/>
                                            </a:cubicBezTo>
                                            <a:cubicBezTo>
                                              <a:pt x="11189" y="2072"/>
                                              <a:pt x="11210" y="2078"/>
                                              <a:pt x="11237" y="2078"/>
                                            </a:cubicBezTo>
                                            <a:cubicBezTo>
                                              <a:pt x="11320" y="2085"/>
                                              <a:pt x="11396" y="2058"/>
                                              <a:pt x="11451" y="1998"/>
                                            </a:cubicBezTo>
                                            <a:cubicBezTo>
                                              <a:pt x="11526" y="1911"/>
                                              <a:pt x="11526" y="1790"/>
                                              <a:pt x="11464" y="1696"/>
                                            </a:cubicBezTo>
                                            <a:cubicBezTo>
                                              <a:pt x="11464" y="1783"/>
                                              <a:pt x="11437" y="1870"/>
                                              <a:pt x="11375" y="1944"/>
                                            </a:cubicBezTo>
                                            <a:close/>
                                            <a:moveTo>
                                              <a:pt x="11175" y="19763"/>
                                            </a:moveTo>
                                            <a:cubicBezTo>
                                              <a:pt x="11182" y="19763"/>
                                              <a:pt x="11182" y="19756"/>
                                              <a:pt x="11189" y="19756"/>
                                            </a:cubicBezTo>
                                            <a:cubicBezTo>
                                              <a:pt x="11182" y="19756"/>
                                              <a:pt x="11182" y="19756"/>
                                              <a:pt x="11175" y="19756"/>
                                            </a:cubicBezTo>
                                            <a:cubicBezTo>
                                              <a:pt x="11127" y="19763"/>
                                              <a:pt x="11086" y="19797"/>
                                              <a:pt x="11065" y="19844"/>
                                            </a:cubicBezTo>
                                            <a:cubicBezTo>
                                              <a:pt x="11045" y="19897"/>
                                              <a:pt x="11072" y="19958"/>
                                              <a:pt x="11120" y="19991"/>
                                            </a:cubicBezTo>
                                            <a:cubicBezTo>
                                              <a:pt x="11100" y="19951"/>
                                              <a:pt x="11100" y="19904"/>
                                              <a:pt x="11113" y="19857"/>
                                            </a:cubicBezTo>
                                            <a:cubicBezTo>
                                              <a:pt x="11120" y="19810"/>
                                              <a:pt x="11148" y="19783"/>
                                              <a:pt x="11175" y="19763"/>
                                            </a:cubicBezTo>
                                            <a:close/>
                                            <a:moveTo>
                                              <a:pt x="16145" y="2708"/>
                                            </a:moveTo>
                                            <a:cubicBezTo>
                                              <a:pt x="16173" y="2682"/>
                                              <a:pt x="16214" y="2655"/>
                                              <a:pt x="16248" y="2635"/>
                                            </a:cubicBezTo>
                                            <a:cubicBezTo>
                                              <a:pt x="16297" y="2608"/>
                                              <a:pt x="16352" y="2594"/>
                                              <a:pt x="16393" y="2601"/>
                                            </a:cubicBezTo>
                                            <a:cubicBezTo>
                                              <a:pt x="16379" y="2648"/>
                                              <a:pt x="16310" y="2695"/>
                                              <a:pt x="16248" y="2722"/>
                                            </a:cubicBezTo>
                                            <a:cubicBezTo>
                                              <a:pt x="16235" y="2728"/>
                                              <a:pt x="16221" y="2735"/>
                                              <a:pt x="16200" y="2742"/>
                                            </a:cubicBezTo>
                                            <a:cubicBezTo>
                                              <a:pt x="16317" y="2708"/>
                                              <a:pt x="16517" y="2615"/>
                                              <a:pt x="16551" y="2507"/>
                                            </a:cubicBezTo>
                                            <a:cubicBezTo>
                                              <a:pt x="16427" y="2480"/>
                                              <a:pt x="16221" y="2628"/>
                                              <a:pt x="16145" y="2708"/>
                                            </a:cubicBezTo>
                                            <a:close/>
                                            <a:moveTo>
                                              <a:pt x="21060" y="6664"/>
                                            </a:moveTo>
                                            <a:cubicBezTo>
                                              <a:pt x="21060" y="6704"/>
                                              <a:pt x="21046" y="6751"/>
                                              <a:pt x="21012" y="6791"/>
                                            </a:cubicBezTo>
                                            <a:cubicBezTo>
                                              <a:pt x="20991" y="6818"/>
                                              <a:pt x="20963" y="6831"/>
                                              <a:pt x="20943" y="6845"/>
                                            </a:cubicBezTo>
                                            <a:cubicBezTo>
                                              <a:pt x="20929" y="6851"/>
                                              <a:pt x="20922" y="6851"/>
                                              <a:pt x="20908" y="6851"/>
                                            </a:cubicBezTo>
                                            <a:cubicBezTo>
                                              <a:pt x="20922" y="6858"/>
                                              <a:pt x="20929" y="6858"/>
                                              <a:pt x="20943" y="6858"/>
                                            </a:cubicBezTo>
                                            <a:cubicBezTo>
                                              <a:pt x="20984" y="6865"/>
                                              <a:pt x="21025" y="6845"/>
                                              <a:pt x="21053" y="6818"/>
                                            </a:cubicBezTo>
                                            <a:cubicBezTo>
                                              <a:pt x="21087" y="6778"/>
                                              <a:pt x="21087" y="6717"/>
                                              <a:pt x="21060" y="6664"/>
                                            </a:cubicBezTo>
                                            <a:close/>
                                            <a:moveTo>
                                              <a:pt x="20819" y="6691"/>
                                            </a:moveTo>
                                            <a:lnTo>
                                              <a:pt x="20819" y="6691"/>
                                            </a:lnTo>
                                            <a:cubicBezTo>
                                              <a:pt x="20853" y="6691"/>
                                              <a:pt x="20874" y="6664"/>
                                              <a:pt x="20874" y="6637"/>
                                            </a:cubicBezTo>
                                            <a:cubicBezTo>
                                              <a:pt x="20874" y="6610"/>
                                              <a:pt x="20846" y="6583"/>
                                              <a:pt x="20819" y="6583"/>
                                            </a:cubicBezTo>
                                            <a:lnTo>
                                              <a:pt x="20819" y="6583"/>
                                            </a:lnTo>
                                            <a:cubicBezTo>
                                              <a:pt x="20798" y="6583"/>
                                              <a:pt x="20778" y="6597"/>
                                              <a:pt x="20771" y="6610"/>
                                            </a:cubicBezTo>
                                            <a:cubicBezTo>
                                              <a:pt x="20764" y="6617"/>
                                              <a:pt x="20764" y="6630"/>
                                              <a:pt x="20764" y="6637"/>
                                            </a:cubicBezTo>
                                            <a:cubicBezTo>
                                              <a:pt x="20764" y="6644"/>
                                              <a:pt x="20764" y="6657"/>
                                              <a:pt x="20771" y="6664"/>
                                            </a:cubicBezTo>
                                            <a:cubicBezTo>
                                              <a:pt x="20778" y="6677"/>
                                              <a:pt x="20798" y="6691"/>
                                              <a:pt x="20819" y="6691"/>
                                            </a:cubicBezTo>
                                            <a:close/>
                                            <a:moveTo>
                                              <a:pt x="20716" y="6798"/>
                                            </a:moveTo>
                                            <a:cubicBezTo>
                                              <a:pt x="20729" y="6804"/>
                                              <a:pt x="20743" y="6811"/>
                                              <a:pt x="20764" y="6818"/>
                                            </a:cubicBezTo>
                                            <a:cubicBezTo>
                                              <a:pt x="20764" y="6818"/>
                                              <a:pt x="20771" y="6818"/>
                                              <a:pt x="20771" y="6818"/>
                                            </a:cubicBezTo>
                                            <a:cubicBezTo>
                                              <a:pt x="20785" y="6818"/>
                                              <a:pt x="20805" y="6818"/>
                                              <a:pt x="20819" y="6811"/>
                                            </a:cubicBezTo>
                                            <a:cubicBezTo>
                                              <a:pt x="20840" y="6804"/>
                                              <a:pt x="20853" y="6798"/>
                                              <a:pt x="20874" y="6784"/>
                                            </a:cubicBezTo>
                                            <a:cubicBezTo>
                                              <a:pt x="20860" y="6791"/>
                                              <a:pt x="20840" y="6791"/>
                                              <a:pt x="20819" y="6784"/>
                                            </a:cubicBezTo>
                                            <a:cubicBezTo>
                                              <a:pt x="20805" y="6784"/>
                                              <a:pt x="20785" y="6778"/>
                                              <a:pt x="20771" y="6771"/>
                                            </a:cubicBezTo>
                                            <a:cubicBezTo>
                                              <a:pt x="20771" y="6771"/>
                                              <a:pt x="20764" y="6771"/>
                                              <a:pt x="20764" y="6764"/>
                                            </a:cubicBezTo>
                                            <a:cubicBezTo>
                                              <a:pt x="20757" y="6758"/>
                                              <a:pt x="20750" y="6758"/>
                                              <a:pt x="20743" y="6751"/>
                                            </a:cubicBezTo>
                                            <a:cubicBezTo>
                                              <a:pt x="20709" y="6731"/>
                                              <a:pt x="20688" y="6704"/>
                                              <a:pt x="20674" y="6677"/>
                                            </a:cubicBezTo>
                                            <a:cubicBezTo>
                                              <a:pt x="20674" y="6670"/>
                                              <a:pt x="20668" y="6664"/>
                                              <a:pt x="20668" y="6657"/>
                                            </a:cubicBezTo>
                                            <a:cubicBezTo>
                                              <a:pt x="20661" y="6684"/>
                                              <a:pt x="20668" y="6711"/>
                                              <a:pt x="20674" y="6737"/>
                                            </a:cubicBezTo>
                                            <a:cubicBezTo>
                                              <a:pt x="20681" y="6764"/>
                                              <a:pt x="20695" y="6778"/>
                                              <a:pt x="20716" y="6798"/>
                                            </a:cubicBezTo>
                                            <a:close/>
                                            <a:moveTo>
                                              <a:pt x="20764" y="6918"/>
                                            </a:moveTo>
                                            <a:cubicBezTo>
                                              <a:pt x="20757" y="6918"/>
                                              <a:pt x="20757" y="6912"/>
                                              <a:pt x="20750" y="6912"/>
                                            </a:cubicBezTo>
                                            <a:cubicBezTo>
                                              <a:pt x="20757" y="6918"/>
                                              <a:pt x="20757" y="6932"/>
                                              <a:pt x="20764" y="6939"/>
                                            </a:cubicBezTo>
                                            <a:cubicBezTo>
                                              <a:pt x="20764" y="6945"/>
                                              <a:pt x="20771" y="6945"/>
                                              <a:pt x="20771" y="6952"/>
                                            </a:cubicBezTo>
                                            <a:cubicBezTo>
                                              <a:pt x="20785" y="6965"/>
                                              <a:pt x="20805" y="6979"/>
                                              <a:pt x="20819" y="6992"/>
                                            </a:cubicBezTo>
                                            <a:cubicBezTo>
                                              <a:pt x="20840" y="6999"/>
                                              <a:pt x="20867" y="7006"/>
                                              <a:pt x="20895" y="6999"/>
                                            </a:cubicBezTo>
                                            <a:cubicBezTo>
                                              <a:pt x="20908" y="6999"/>
                                              <a:pt x="20922" y="6992"/>
                                              <a:pt x="20936" y="6985"/>
                                            </a:cubicBezTo>
                                            <a:cubicBezTo>
                                              <a:pt x="20977" y="6959"/>
                                              <a:pt x="20998" y="6918"/>
                                              <a:pt x="20998" y="6872"/>
                                            </a:cubicBezTo>
                                            <a:cubicBezTo>
                                              <a:pt x="20984" y="6892"/>
                                              <a:pt x="20963" y="6912"/>
                                              <a:pt x="20936" y="6925"/>
                                            </a:cubicBezTo>
                                            <a:cubicBezTo>
                                              <a:pt x="20922" y="6932"/>
                                              <a:pt x="20902" y="6939"/>
                                              <a:pt x="20881" y="6945"/>
                                            </a:cubicBezTo>
                                            <a:cubicBezTo>
                                              <a:pt x="20860" y="6952"/>
                                              <a:pt x="20840" y="6952"/>
                                              <a:pt x="20819" y="6945"/>
                                            </a:cubicBezTo>
                                            <a:cubicBezTo>
                                              <a:pt x="20798" y="6945"/>
                                              <a:pt x="20785" y="6939"/>
                                              <a:pt x="20771" y="6932"/>
                                            </a:cubicBezTo>
                                            <a:cubicBezTo>
                                              <a:pt x="20771" y="6925"/>
                                              <a:pt x="20764" y="6925"/>
                                              <a:pt x="20764" y="6918"/>
                                            </a:cubicBezTo>
                                            <a:close/>
                                            <a:moveTo>
                                              <a:pt x="19587" y="11698"/>
                                            </a:moveTo>
                                            <a:cubicBezTo>
                                              <a:pt x="19669" y="11712"/>
                                              <a:pt x="19800" y="11672"/>
                                              <a:pt x="19917" y="11625"/>
                                            </a:cubicBezTo>
                                            <a:cubicBezTo>
                                              <a:pt x="19897" y="11645"/>
                                              <a:pt x="19876" y="11665"/>
                                              <a:pt x="19869" y="11685"/>
                                            </a:cubicBezTo>
                                            <a:cubicBezTo>
                                              <a:pt x="19890" y="11685"/>
                                              <a:pt x="19917" y="11672"/>
                                              <a:pt x="19952" y="11658"/>
                                            </a:cubicBezTo>
                                            <a:cubicBezTo>
                                              <a:pt x="19869" y="11752"/>
                                              <a:pt x="19786" y="11866"/>
                                              <a:pt x="19780" y="11946"/>
                                            </a:cubicBezTo>
                                            <a:cubicBezTo>
                                              <a:pt x="19862" y="11913"/>
                                              <a:pt x="19972" y="11792"/>
                                              <a:pt x="20041" y="11685"/>
                                            </a:cubicBezTo>
                                            <a:cubicBezTo>
                                              <a:pt x="20027" y="11732"/>
                                              <a:pt x="20020" y="11772"/>
                                              <a:pt x="20027" y="11806"/>
                                            </a:cubicBezTo>
                                            <a:cubicBezTo>
                                              <a:pt x="20055" y="11785"/>
                                              <a:pt x="20076" y="11745"/>
                                              <a:pt x="20089" y="11698"/>
                                            </a:cubicBezTo>
                                            <a:cubicBezTo>
                                              <a:pt x="20076" y="11826"/>
                                              <a:pt x="20082" y="11993"/>
                                              <a:pt x="20131" y="12067"/>
                                            </a:cubicBezTo>
                                            <a:cubicBezTo>
                                              <a:pt x="20172" y="12000"/>
                                              <a:pt x="20179" y="11859"/>
                                              <a:pt x="20172" y="11732"/>
                                            </a:cubicBezTo>
                                            <a:cubicBezTo>
                                              <a:pt x="20186" y="11765"/>
                                              <a:pt x="20199" y="11792"/>
                                              <a:pt x="20220" y="11806"/>
                                            </a:cubicBezTo>
                                            <a:cubicBezTo>
                                              <a:pt x="20227" y="11785"/>
                                              <a:pt x="20227" y="11759"/>
                                              <a:pt x="20220" y="11725"/>
                                            </a:cubicBezTo>
                                            <a:cubicBezTo>
                                              <a:pt x="20282" y="11832"/>
                                              <a:pt x="20365" y="11940"/>
                                              <a:pt x="20433" y="11980"/>
                                            </a:cubicBezTo>
                                            <a:cubicBezTo>
                                              <a:pt x="20433" y="11886"/>
                                              <a:pt x="20337" y="11745"/>
                                              <a:pt x="20255" y="11638"/>
                                            </a:cubicBezTo>
                                            <a:cubicBezTo>
                                              <a:pt x="20296" y="11672"/>
                                              <a:pt x="20344" y="11692"/>
                                              <a:pt x="20378" y="11698"/>
                                            </a:cubicBezTo>
                                            <a:cubicBezTo>
                                              <a:pt x="20365" y="11665"/>
                                              <a:pt x="20330" y="11631"/>
                                              <a:pt x="20289" y="11604"/>
                                            </a:cubicBezTo>
                                            <a:cubicBezTo>
                                              <a:pt x="20413" y="11658"/>
                                              <a:pt x="20578" y="11698"/>
                                              <a:pt x="20668" y="11678"/>
                                            </a:cubicBezTo>
                                            <a:cubicBezTo>
                                              <a:pt x="20612" y="11618"/>
                                              <a:pt x="20489" y="11571"/>
                                              <a:pt x="20372" y="11544"/>
                                            </a:cubicBezTo>
                                            <a:cubicBezTo>
                                              <a:pt x="20399" y="11544"/>
                                              <a:pt x="20433" y="11531"/>
                                              <a:pt x="20447" y="11517"/>
                                            </a:cubicBezTo>
                                            <a:cubicBezTo>
                                              <a:pt x="20433" y="11504"/>
                                              <a:pt x="20372" y="11504"/>
                                              <a:pt x="20344" y="11497"/>
                                            </a:cubicBezTo>
                                            <a:cubicBezTo>
                                              <a:pt x="20447" y="11470"/>
                                              <a:pt x="20599" y="11430"/>
                                              <a:pt x="20681" y="11363"/>
                                            </a:cubicBezTo>
                                            <a:cubicBezTo>
                                              <a:pt x="20585" y="11356"/>
                                              <a:pt x="20420" y="11390"/>
                                              <a:pt x="20310" y="11423"/>
                                            </a:cubicBezTo>
                                            <a:cubicBezTo>
                                              <a:pt x="20358" y="11390"/>
                                              <a:pt x="20365" y="11370"/>
                                              <a:pt x="20378" y="11336"/>
                                            </a:cubicBezTo>
                                            <a:cubicBezTo>
                                              <a:pt x="20344" y="11336"/>
                                              <a:pt x="20303" y="11356"/>
                                              <a:pt x="20255" y="11390"/>
                                            </a:cubicBezTo>
                                            <a:cubicBezTo>
                                              <a:pt x="20344" y="11289"/>
                                              <a:pt x="20440" y="11155"/>
                                              <a:pt x="20447" y="11061"/>
                                            </a:cubicBezTo>
                                            <a:cubicBezTo>
                                              <a:pt x="20365" y="11095"/>
                                              <a:pt x="20268" y="11222"/>
                                              <a:pt x="20199" y="11330"/>
                                            </a:cubicBezTo>
                                            <a:cubicBezTo>
                                              <a:pt x="20213" y="11289"/>
                                              <a:pt x="20220" y="11242"/>
                                              <a:pt x="20206" y="11216"/>
                                            </a:cubicBezTo>
                                            <a:cubicBezTo>
                                              <a:pt x="20186" y="11229"/>
                                              <a:pt x="20172" y="11263"/>
                                              <a:pt x="20158" y="11296"/>
                                            </a:cubicBezTo>
                                            <a:cubicBezTo>
                                              <a:pt x="20165" y="11169"/>
                                              <a:pt x="20158" y="11021"/>
                                              <a:pt x="20117" y="10954"/>
                                            </a:cubicBezTo>
                                            <a:cubicBezTo>
                                              <a:pt x="20076" y="11021"/>
                                              <a:pt x="20069" y="11169"/>
                                              <a:pt x="20076" y="11296"/>
                                            </a:cubicBezTo>
                                            <a:cubicBezTo>
                                              <a:pt x="20062" y="11263"/>
                                              <a:pt x="20041" y="11229"/>
                                              <a:pt x="20027" y="11216"/>
                                            </a:cubicBezTo>
                                            <a:cubicBezTo>
                                              <a:pt x="20020" y="11242"/>
                                              <a:pt x="20027" y="11276"/>
                                              <a:pt x="20034" y="11316"/>
                                            </a:cubicBezTo>
                                            <a:cubicBezTo>
                                              <a:pt x="19965" y="11209"/>
                                              <a:pt x="19876" y="11088"/>
                                              <a:pt x="19793" y="11055"/>
                                            </a:cubicBezTo>
                                            <a:cubicBezTo>
                                              <a:pt x="19800" y="11135"/>
                                              <a:pt x="19876" y="11256"/>
                                              <a:pt x="19952" y="11350"/>
                                            </a:cubicBezTo>
                                            <a:cubicBezTo>
                                              <a:pt x="19924" y="11330"/>
                                              <a:pt x="19897" y="11316"/>
                                              <a:pt x="19869" y="11316"/>
                                            </a:cubicBezTo>
                                            <a:cubicBezTo>
                                              <a:pt x="19876" y="11343"/>
                                              <a:pt x="19903" y="11377"/>
                                              <a:pt x="19938" y="11403"/>
                                            </a:cubicBezTo>
                                            <a:cubicBezTo>
                                              <a:pt x="19821" y="11350"/>
                                              <a:pt x="19669" y="11296"/>
                                              <a:pt x="19580" y="11316"/>
                                            </a:cubicBezTo>
                                            <a:cubicBezTo>
                                              <a:pt x="19635" y="11390"/>
                                              <a:pt x="19800" y="11450"/>
                                              <a:pt x="19938" y="11484"/>
                                            </a:cubicBezTo>
                                            <a:cubicBezTo>
                                              <a:pt x="19883" y="11484"/>
                                              <a:pt x="19828" y="11491"/>
                                              <a:pt x="19800" y="11511"/>
                                            </a:cubicBezTo>
                                            <a:cubicBezTo>
                                              <a:pt x="19828" y="11531"/>
                                              <a:pt x="19876" y="11537"/>
                                              <a:pt x="19931" y="11537"/>
                                            </a:cubicBezTo>
                                            <a:cubicBezTo>
                                              <a:pt x="19807" y="11564"/>
                                              <a:pt x="19642" y="11625"/>
                                              <a:pt x="19587" y="11698"/>
                                            </a:cubicBezTo>
                                            <a:close/>
                                            <a:moveTo>
                                              <a:pt x="20124" y="11370"/>
                                            </a:moveTo>
                                            <a:cubicBezTo>
                                              <a:pt x="20199" y="11370"/>
                                              <a:pt x="20268" y="11430"/>
                                              <a:pt x="20268" y="11511"/>
                                            </a:cubicBezTo>
                                            <a:cubicBezTo>
                                              <a:pt x="20268" y="11584"/>
                                              <a:pt x="20206" y="11651"/>
                                              <a:pt x="20124" y="11651"/>
                                            </a:cubicBezTo>
                                            <a:cubicBezTo>
                                              <a:pt x="20048" y="11651"/>
                                              <a:pt x="19979" y="11591"/>
                                              <a:pt x="19979" y="11511"/>
                                            </a:cubicBezTo>
                                            <a:cubicBezTo>
                                              <a:pt x="19979" y="11430"/>
                                              <a:pt x="20041" y="11370"/>
                                              <a:pt x="20124" y="11370"/>
                                            </a:cubicBezTo>
                                            <a:close/>
                                            <a:moveTo>
                                              <a:pt x="20764" y="9050"/>
                                            </a:moveTo>
                                            <a:cubicBezTo>
                                              <a:pt x="20750" y="9057"/>
                                              <a:pt x="20736" y="9064"/>
                                              <a:pt x="20716" y="9070"/>
                                            </a:cubicBezTo>
                                            <a:cubicBezTo>
                                              <a:pt x="20833" y="9037"/>
                                              <a:pt x="21032" y="8943"/>
                                              <a:pt x="21067" y="8836"/>
                                            </a:cubicBezTo>
                                            <a:cubicBezTo>
                                              <a:pt x="20936" y="8809"/>
                                              <a:pt x="20729" y="8956"/>
                                              <a:pt x="20654" y="9037"/>
                                            </a:cubicBezTo>
                                            <a:cubicBezTo>
                                              <a:pt x="20681" y="9010"/>
                                              <a:pt x="20723" y="8983"/>
                                              <a:pt x="20757" y="8963"/>
                                            </a:cubicBezTo>
                                            <a:cubicBezTo>
                                              <a:pt x="20805" y="8936"/>
                                              <a:pt x="20860" y="8923"/>
                                              <a:pt x="20902" y="8930"/>
                                            </a:cubicBezTo>
                                            <a:cubicBezTo>
                                              <a:pt x="20888" y="8977"/>
                                              <a:pt x="20826" y="9017"/>
                                              <a:pt x="20764" y="9050"/>
                                            </a:cubicBezTo>
                                            <a:close/>
                                            <a:moveTo>
                                              <a:pt x="20089" y="12825"/>
                                            </a:moveTo>
                                            <a:cubicBezTo>
                                              <a:pt x="20076" y="12831"/>
                                              <a:pt x="20069" y="12845"/>
                                              <a:pt x="20055" y="12851"/>
                                            </a:cubicBezTo>
                                            <a:cubicBezTo>
                                              <a:pt x="20048" y="12838"/>
                                              <a:pt x="20034" y="12831"/>
                                              <a:pt x="20020" y="12825"/>
                                            </a:cubicBezTo>
                                            <a:cubicBezTo>
                                              <a:pt x="20020" y="12825"/>
                                              <a:pt x="20020" y="12825"/>
                                              <a:pt x="20020" y="12825"/>
                                            </a:cubicBezTo>
                                            <a:cubicBezTo>
                                              <a:pt x="20020" y="12831"/>
                                              <a:pt x="20020" y="12831"/>
                                              <a:pt x="20014" y="12838"/>
                                            </a:cubicBezTo>
                                            <a:cubicBezTo>
                                              <a:pt x="20020" y="12838"/>
                                              <a:pt x="20027" y="12845"/>
                                              <a:pt x="20034" y="12851"/>
                                            </a:cubicBezTo>
                                            <a:cubicBezTo>
                                              <a:pt x="20041" y="12858"/>
                                              <a:pt x="20048" y="12858"/>
                                              <a:pt x="20048" y="12865"/>
                                            </a:cubicBezTo>
                                            <a:cubicBezTo>
                                              <a:pt x="20055" y="12858"/>
                                              <a:pt x="20062" y="12851"/>
                                              <a:pt x="20062" y="12851"/>
                                            </a:cubicBezTo>
                                            <a:cubicBezTo>
                                              <a:pt x="20069" y="12845"/>
                                              <a:pt x="20076" y="12845"/>
                                              <a:pt x="20082" y="12838"/>
                                            </a:cubicBezTo>
                                            <a:cubicBezTo>
                                              <a:pt x="20096" y="12831"/>
                                              <a:pt x="20089" y="12825"/>
                                              <a:pt x="20089" y="12825"/>
                                            </a:cubicBezTo>
                                            <a:cubicBezTo>
                                              <a:pt x="20089" y="12825"/>
                                              <a:pt x="20089" y="12825"/>
                                              <a:pt x="20089" y="12825"/>
                                            </a:cubicBezTo>
                                            <a:close/>
                                            <a:moveTo>
                                              <a:pt x="19993" y="14547"/>
                                            </a:moveTo>
                                            <a:cubicBezTo>
                                              <a:pt x="19910" y="14480"/>
                                              <a:pt x="19807" y="14460"/>
                                              <a:pt x="19711" y="14487"/>
                                            </a:cubicBezTo>
                                            <a:cubicBezTo>
                                              <a:pt x="19663" y="14501"/>
                                              <a:pt x="19621" y="14521"/>
                                              <a:pt x="19587" y="14554"/>
                                            </a:cubicBezTo>
                                            <a:cubicBezTo>
                                              <a:pt x="19628" y="14554"/>
                                              <a:pt x="19669" y="14554"/>
                                              <a:pt x="19711" y="14568"/>
                                            </a:cubicBezTo>
                                            <a:cubicBezTo>
                                              <a:pt x="19773" y="14581"/>
                                              <a:pt x="19835" y="14615"/>
                                              <a:pt x="19897" y="14661"/>
                                            </a:cubicBezTo>
                                            <a:cubicBezTo>
                                              <a:pt x="19993" y="14742"/>
                                              <a:pt x="20041" y="14842"/>
                                              <a:pt x="20055" y="14943"/>
                                            </a:cubicBezTo>
                                            <a:cubicBezTo>
                                              <a:pt x="20131" y="14809"/>
                                              <a:pt x="20110" y="14641"/>
                                              <a:pt x="19993" y="14547"/>
                                            </a:cubicBezTo>
                                            <a:close/>
                                            <a:moveTo>
                                              <a:pt x="20186" y="14313"/>
                                            </a:moveTo>
                                            <a:lnTo>
                                              <a:pt x="20186" y="14293"/>
                                            </a:lnTo>
                                            <a:cubicBezTo>
                                              <a:pt x="20186" y="14212"/>
                                              <a:pt x="20172" y="14125"/>
                                              <a:pt x="20151" y="14078"/>
                                            </a:cubicBezTo>
                                            <a:cubicBezTo>
                                              <a:pt x="20151" y="14078"/>
                                              <a:pt x="20151" y="14085"/>
                                              <a:pt x="20151" y="14085"/>
                                            </a:cubicBezTo>
                                            <a:cubicBezTo>
                                              <a:pt x="20158" y="14105"/>
                                              <a:pt x="20158" y="14125"/>
                                              <a:pt x="20158" y="14152"/>
                                            </a:cubicBezTo>
                                            <a:lnTo>
                                              <a:pt x="20158" y="14219"/>
                                            </a:lnTo>
                                            <a:cubicBezTo>
                                              <a:pt x="20158" y="14239"/>
                                              <a:pt x="20151" y="14259"/>
                                              <a:pt x="20151" y="14273"/>
                                            </a:cubicBezTo>
                                            <a:cubicBezTo>
                                              <a:pt x="20144" y="14299"/>
                                              <a:pt x="20131" y="14326"/>
                                              <a:pt x="20117" y="14340"/>
                                            </a:cubicBezTo>
                                            <a:cubicBezTo>
                                              <a:pt x="20103" y="14326"/>
                                              <a:pt x="20096" y="14306"/>
                                              <a:pt x="20089" y="14286"/>
                                            </a:cubicBezTo>
                                            <a:cubicBezTo>
                                              <a:pt x="20089" y="14279"/>
                                              <a:pt x="20089" y="14273"/>
                                              <a:pt x="20082" y="14266"/>
                                            </a:cubicBezTo>
                                            <a:cubicBezTo>
                                              <a:pt x="20076" y="14226"/>
                                              <a:pt x="20076" y="14179"/>
                                              <a:pt x="20082" y="14132"/>
                                            </a:cubicBezTo>
                                            <a:cubicBezTo>
                                              <a:pt x="20082" y="14125"/>
                                              <a:pt x="20082" y="14118"/>
                                              <a:pt x="20089" y="14112"/>
                                            </a:cubicBezTo>
                                            <a:cubicBezTo>
                                              <a:pt x="20089" y="14118"/>
                                              <a:pt x="20082" y="14132"/>
                                              <a:pt x="20082" y="14139"/>
                                            </a:cubicBezTo>
                                            <a:cubicBezTo>
                                              <a:pt x="20076" y="14159"/>
                                              <a:pt x="20076" y="14185"/>
                                              <a:pt x="20069" y="14212"/>
                                            </a:cubicBezTo>
                                            <a:cubicBezTo>
                                              <a:pt x="20069" y="14226"/>
                                              <a:pt x="20069" y="14239"/>
                                              <a:pt x="20062" y="14253"/>
                                            </a:cubicBezTo>
                                            <a:cubicBezTo>
                                              <a:pt x="20062" y="14259"/>
                                              <a:pt x="20062" y="14259"/>
                                              <a:pt x="20062" y="14266"/>
                                            </a:cubicBezTo>
                                            <a:cubicBezTo>
                                              <a:pt x="20062" y="14293"/>
                                              <a:pt x="20062" y="14313"/>
                                              <a:pt x="20062" y="14340"/>
                                            </a:cubicBezTo>
                                            <a:cubicBezTo>
                                              <a:pt x="20062" y="14346"/>
                                              <a:pt x="20062" y="14346"/>
                                              <a:pt x="20062" y="14353"/>
                                            </a:cubicBezTo>
                                            <a:cubicBezTo>
                                              <a:pt x="20062" y="14366"/>
                                              <a:pt x="20062" y="14380"/>
                                              <a:pt x="20069" y="14387"/>
                                            </a:cubicBezTo>
                                            <a:cubicBezTo>
                                              <a:pt x="20069" y="14407"/>
                                              <a:pt x="20076" y="14427"/>
                                              <a:pt x="20082" y="14440"/>
                                            </a:cubicBezTo>
                                            <a:cubicBezTo>
                                              <a:pt x="20089" y="14474"/>
                                              <a:pt x="20103" y="14501"/>
                                              <a:pt x="20124" y="14514"/>
                                            </a:cubicBezTo>
                                            <a:cubicBezTo>
                                              <a:pt x="20172" y="14480"/>
                                              <a:pt x="20186" y="14400"/>
                                              <a:pt x="20186" y="14313"/>
                                            </a:cubicBezTo>
                                            <a:close/>
                                            <a:moveTo>
                                              <a:pt x="20310" y="13669"/>
                                            </a:moveTo>
                                            <a:cubicBezTo>
                                              <a:pt x="20310" y="13669"/>
                                              <a:pt x="20316" y="13669"/>
                                              <a:pt x="20316" y="13663"/>
                                            </a:cubicBezTo>
                                            <a:cubicBezTo>
                                              <a:pt x="20323" y="13683"/>
                                              <a:pt x="20316" y="13709"/>
                                              <a:pt x="20310" y="13743"/>
                                            </a:cubicBezTo>
                                            <a:cubicBezTo>
                                              <a:pt x="20289" y="13790"/>
                                              <a:pt x="20255" y="13844"/>
                                              <a:pt x="20227" y="13877"/>
                                            </a:cubicBezTo>
                                            <a:cubicBezTo>
                                              <a:pt x="20316" y="13790"/>
                                              <a:pt x="20433" y="13616"/>
                                              <a:pt x="20413" y="13502"/>
                                            </a:cubicBezTo>
                                            <a:cubicBezTo>
                                              <a:pt x="20316" y="13528"/>
                                              <a:pt x="20234" y="13669"/>
                                              <a:pt x="20193" y="13783"/>
                                            </a:cubicBezTo>
                                            <a:cubicBezTo>
                                              <a:pt x="20179" y="13817"/>
                                              <a:pt x="20172" y="13850"/>
                                              <a:pt x="20165" y="13877"/>
                                            </a:cubicBezTo>
                                            <a:cubicBezTo>
                                              <a:pt x="20165" y="13870"/>
                                              <a:pt x="20165" y="13870"/>
                                              <a:pt x="20172" y="13864"/>
                                            </a:cubicBezTo>
                                            <a:cubicBezTo>
                                              <a:pt x="20193" y="13797"/>
                                              <a:pt x="20248" y="13696"/>
                                              <a:pt x="20310" y="13669"/>
                                            </a:cubicBezTo>
                                            <a:close/>
                                            <a:moveTo>
                                              <a:pt x="20723" y="12570"/>
                                            </a:moveTo>
                                            <a:cubicBezTo>
                                              <a:pt x="20681" y="12456"/>
                                              <a:pt x="20516" y="12402"/>
                                              <a:pt x="20344" y="12456"/>
                                            </a:cubicBezTo>
                                            <a:cubicBezTo>
                                              <a:pt x="20316" y="12463"/>
                                              <a:pt x="20296" y="12476"/>
                                              <a:pt x="20275" y="12483"/>
                                            </a:cubicBezTo>
                                            <a:cubicBezTo>
                                              <a:pt x="20282" y="12456"/>
                                              <a:pt x="20282" y="12436"/>
                                              <a:pt x="20282" y="12409"/>
                                            </a:cubicBezTo>
                                            <a:cubicBezTo>
                                              <a:pt x="20282" y="12235"/>
                                              <a:pt x="20179" y="12094"/>
                                              <a:pt x="20055" y="12094"/>
                                            </a:cubicBezTo>
                                            <a:cubicBezTo>
                                              <a:pt x="19931" y="12094"/>
                                              <a:pt x="19828" y="12235"/>
                                              <a:pt x="19828" y="12409"/>
                                            </a:cubicBezTo>
                                            <a:cubicBezTo>
                                              <a:pt x="19828" y="12436"/>
                                              <a:pt x="19828" y="12463"/>
                                              <a:pt x="19835" y="12483"/>
                                            </a:cubicBezTo>
                                            <a:cubicBezTo>
                                              <a:pt x="19814" y="12469"/>
                                              <a:pt x="19786" y="12463"/>
                                              <a:pt x="19766" y="12456"/>
                                            </a:cubicBezTo>
                                            <a:cubicBezTo>
                                              <a:pt x="19594" y="12402"/>
                                              <a:pt x="19429" y="12449"/>
                                              <a:pt x="19387" y="12570"/>
                                            </a:cubicBezTo>
                                            <a:cubicBezTo>
                                              <a:pt x="19346" y="12684"/>
                                              <a:pt x="19456" y="12825"/>
                                              <a:pt x="19628" y="12878"/>
                                            </a:cubicBezTo>
                                            <a:cubicBezTo>
                                              <a:pt x="19656" y="12885"/>
                                              <a:pt x="19676" y="12892"/>
                                              <a:pt x="19704" y="12898"/>
                                            </a:cubicBezTo>
                                            <a:cubicBezTo>
                                              <a:pt x="19683" y="12918"/>
                                              <a:pt x="19669" y="12932"/>
                                              <a:pt x="19656" y="12952"/>
                                            </a:cubicBezTo>
                                            <a:cubicBezTo>
                                              <a:pt x="19552" y="13093"/>
                                              <a:pt x="19546" y="13267"/>
                                              <a:pt x="19649" y="13334"/>
                                            </a:cubicBezTo>
                                            <a:cubicBezTo>
                                              <a:pt x="19752" y="13408"/>
                                              <a:pt x="19917" y="13347"/>
                                              <a:pt x="20020" y="13207"/>
                                            </a:cubicBezTo>
                                            <a:cubicBezTo>
                                              <a:pt x="20034" y="13187"/>
                                              <a:pt x="20048" y="13166"/>
                                              <a:pt x="20062" y="13140"/>
                                            </a:cubicBezTo>
                                            <a:lnTo>
                                              <a:pt x="20062" y="13140"/>
                                            </a:lnTo>
                                            <a:cubicBezTo>
                                              <a:pt x="20076" y="13160"/>
                                              <a:pt x="20089" y="13180"/>
                                              <a:pt x="20103" y="13207"/>
                                            </a:cubicBezTo>
                                            <a:cubicBezTo>
                                              <a:pt x="20206" y="13347"/>
                                              <a:pt x="20378" y="13408"/>
                                              <a:pt x="20475" y="13334"/>
                                            </a:cubicBezTo>
                                            <a:cubicBezTo>
                                              <a:pt x="20578" y="13260"/>
                                              <a:pt x="20571" y="13093"/>
                                              <a:pt x="20468" y="12952"/>
                                            </a:cubicBezTo>
                                            <a:cubicBezTo>
                                              <a:pt x="20454" y="12932"/>
                                              <a:pt x="20433" y="12912"/>
                                              <a:pt x="20420" y="12898"/>
                                            </a:cubicBezTo>
                                            <a:cubicBezTo>
                                              <a:pt x="20447" y="12892"/>
                                              <a:pt x="20468" y="12892"/>
                                              <a:pt x="20495" y="12878"/>
                                            </a:cubicBezTo>
                                            <a:cubicBezTo>
                                              <a:pt x="20661" y="12825"/>
                                              <a:pt x="20764" y="12684"/>
                                              <a:pt x="20723" y="12570"/>
                                            </a:cubicBezTo>
                                            <a:close/>
                                            <a:moveTo>
                                              <a:pt x="20296" y="12872"/>
                                            </a:moveTo>
                                            <a:cubicBezTo>
                                              <a:pt x="20282" y="12878"/>
                                              <a:pt x="20268" y="12878"/>
                                              <a:pt x="20255" y="12878"/>
                                            </a:cubicBezTo>
                                            <a:cubicBezTo>
                                              <a:pt x="20261" y="12885"/>
                                              <a:pt x="20275" y="12898"/>
                                              <a:pt x="20282" y="12912"/>
                                            </a:cubicBezTo>
                                            <a:cubicBezTo>
                                              <a:pt x="20337" y="12992"/>
                                              <a:pt x="20344" y="13086"/>
                                              <a:pt x="20289" y="13126"/>
                                            </a:cubicBezTo>
                                            <a:cubicBezTo>
                                              <a:pt x="20234" y="13166"/>
                                              <a:pt x="20144" y="13133"/>
                                              <a:pt x="20082" y="13059"/>
                                            </a:cubicBezTo>
                                            <a:cubicBezTo>
                                              <a:pt x="20076" y="13046"/>
                                              <a:pt x="20069" y="13039"/>
                                              <a:pt x="20062" y="13026"/>
                                            </a:cubicBezTo>
                                            <a:lnTo>
                                              <a:pt x="20062" y="13026"/>
                                            </a:lnTo>
                                            <a:cubicBezTo>
                                              <a:pt x="20055" y="13039"/>
                                              <a:pt x="20048" y="13053"/>
                                              <a:pt x="20041" y="13059"/>
                                            </a:cubicBezTo>
                                            <a:cubicBezTo>
                                              <a:pt x="19986" y="13140"/>
                                              <a:pt x="19890" y="13166"/>
                                              <a:pt x="19835" y="13126"/>
                                            </a:cubicBezTo>
                                            <a:cubicBezTo>
                                              <a:pt x="19780" y="13086"/>
                                              <a:pt x="19780" y="12992"/>
                                              <a:pt x="19842" y="12912"/>
                                            </a:cubicBezTo>
                                            <a:cubicBezTo>
                                              <a:pt x="19848" y="12898"/>
                                              <a:pt x="19862" y="12892"/>
                                              <a:pt x="19869" y="12878"/>
                                            </a:cubicBezTo>
                                            <a:cubicBezTo>
                                              <a:pt x="19855" y="12878"/>
                                              <a:pt x="19842" y="12872"/>
                                              <a:pt x="19828" y="12872"/>
                                            </a:cubicBezTo>
                                            <a:cubicBezTo>
                                              <a:pt x="19731" y="12845"/>
                                              <a:pt x="19676" y="12764"/>
                                              <a:pt x="19697" y="12704"/>
                                            </a:cubicBezTo>
                                            <a:cubicBezTo>
                                              <a:pt x="19718" y="12644"/>
                                              <a:pt x="19814" y="12617"/>
                                              <a:pt x="19903" y="12644"/>
                                            </a:cubicBezTo>
                                            <a:cubicBezTo>
                                              <a:pt x="19917" y="12650"/>
                                              <a:pt x="19931" y="12650"/>
                                              <a:pt x="19945" y="12657"/>
                                            </a:cubicBezTo>
                                            <a:cubicBezTo>
                                              <a:pt x="19945" y="12644"/>
                                              <a:pt x="19938" y="12630"/>
                                              <a:pt x="19938" y="12617"/>
                                            </a:cubicBezTo>
                                            <a:cubicBezTo>
                                              <a:pt x="19938" y="12523"/>
                                              <a:pt x="19993" y="12442"/>
                                              <a:pt x="20062" y="12442"/>
                                            </a:cubicBezTo>
                                            <a:cubicBezTo>
                                              <a:pt x="20131" y="12442"/>
                                              <a:pt x="20186" y="12523"/>
                                              <a:pt x="20186" y="12617"/>
                                            </a:cubicBezTo>
                                            <a:cubicBezTo>
                                              <a:pt x="20186" y="12630"/>
                                              <a:pt x="20186" y="12644"/>
                                              <a:pt x="20179" y="12657"/>
                                            </a:cubicBezTo>
                                            <a:cubicBezTo>
                                              <a:pt x="20193" y="12650"/>
                                              <a:pt x="20206" y="12644"/>
                                              <a:pt x="20220" y="12644"/>
                                            </a:cubicBezTo>
                                            <a:cubicBezTo>
                                              <a:pt x="20316" y="12617"/>
                                              <a:pt x="20406" y="12644"/>
                                              <a:pt x="20427" y="12704"/>
                                            </a:cubicBezTo>
                                            <a:cubicBezTo>
                                              <a:pt x="20447" y="12764"/>
                                              <a:pt x="20385" y="12845"/>
                                              <a:pt x="20296" y="12872"/>
                                            </a:cubicBezTo>
                                            <a:close/>
                                            <a:moveTo>
                                              <a:pt x="19938" y="15184"/>
                                            </a:moveTo>
                                            <a:cubicBezTo>
                                              <a:pt x="19945" y="15265"/>
                                              <a:pt x="19910" y="15359"/>
                                              <a:pt x="19848" y="15432"/>
                                            </a:cubicBezTo>
                                            <a:cubicBezTo>
                                              <a:pt x="19807" y="15479"/>
                                              <a:pt x="19759" y="15513"/>
                                              <a:pt x="19711" y="15533"/>
                                            </a:cubicBezTo>
                                            <a:cubicBezTo>
                                              <a:pt x="19690" y="15540"/>
                                              <a:pt x="19669" y="15546"/>
                                              <a:pt x="19642" y="15553"/>
                                            </a:cubicBezTo>
                                            <a:cubicBezTo>
                                              <a:pt x="19663" y="15560"/>
                                              <a:pt x="19683" y="15566"/>
                                              <a:pt x="19711" y="15566"/>
                                            </a:cubicBezTo>
                                            <a:cubicBezTo>
                                              <a:pt x="19793" y="15573"/>
                                              <a:pt x="19869" y="15546"/>
                                              <a:pt x="19924" y="15486"/>
                                            </a:cubicBezTo>
                                            <a:cubicBezTo>
                                              <a:pt x="20000" y="15399"/>
                                              <a:pt x="20000" y="15278"/>
                                              <a:pt x="19938" y="15184"/>
                                            </a:cubicBezTo>
                                            <a:close/>
                                            <a:moveTo>
                                              <a:pt x="20599" y="10163"/>
                                            </a:moveTo>
                                            <a:cubicBezTo>
                                              <a:pt x="20578" y="10170"/>
                                              <a:pt x="20557" y="10177"/>
                                              <a:pt x="20544" y="10183"/>
                                            </a:cubicBezTo>
                                            <a:cubicBezTo>
                                              <a:pt x="20695" y="10143"/>
                                              <a:pt x="20936" y="10029"/>
                                              <a:pt x="20984" y="9888"/>
                                            </a:cubicBezTo>
                                            <a:cubicBezTo>
                                              <a:pt x="20826" y="9855"/>
                                              <a:pt x="20557" y="10036"/>
                                              <a:pt x="20468" y="10143"/>
                                            </a:cubicBezTo>
                                            <a:cubicBezTo>
                                              <a:pt x="20502" y="10109"/>
                                              <a:pt x="20550" y="10076"/>
                                              <a:pt x="20599" y="10049"/>
                                            </a:cubicBezTo>
                                            <a:cubicBezTo>
                                              <a:pt x="20661" y="10016"/>
                                              <a:pt x="20729" y="9996"/>
                                              <a:pt x="20778" y="10009"/>
                                            </a:cubicBezTo>
                                            <a:cubicBezTo>
                                              <a:pt x="20757" y="10076"/>
                                              <a:pt x="20674" y="10130"/>
                                              <a:pt x="20599" y="10163"/>
                                            </a:cubicBezTo>
                                            <a:close/>
                                            <a:moveTo>
                                              <a:pt x="20310" y="10022"/>
                                            </a:moveTo>
                                            <a:cubicBezTo>
                                              <a:pt x="20316" y="10056"/>
                                              <a:pt x="20323" y="10083"/>
                                              <a:pt x="20330" y="10103"/>
                                            </a:cubicBezTo>
                                            <a:cubicBezTo>
                                              <a:pt x="20323" y="10076"/>
                                              <a:pt x="20316" y="10042"/>
                                              <a:pt x="20316" y="10009"/>
                                            </a:cubicBezTo>
                                            <a:lnTo>
                                              <a:pt x="20316" y="9928"/>
                                            </a:lnTo>
                                            <a:cubicBezTo>
                                              <a:pt x="20323" y="9868"/>
                                              <a:pt x="20337" y="9808"/>
                                              <a:pt x="20372" y="9774"/>
                                            </a:cubicBezTo>
                                            <a:cubicBezTo>
                                              <a:pt x="20378" y="9788"/>
                                              <a:pt x="20392" y="9801"/>
                                              <a:pt x="20399" y="9815"/>
                                            </a:cubicBezTo>
                                            <a:cubicBezTo>
                                              <a:pt x="20406" y="9821"/>
                                              <a:pt x="20406" y="9835"/>
                                              <a:pt x="20413" y="9848"/>
                                            </a:cubicBezTo>
                                            <a:cubicBezTo>
                                              <a:pt x="20433" y="9915"/>
                                              <a:pt x="20427" y="10002"/>
                                              <a:pt x="20413" y="10069"/>
                                            </a:cubicBezTo>
                                            <a:cubicBezTo>
                                              <a:pt x="20427" y="10022"/>
                                              <a:pt x="20440" y="9955"/>
                                              <a:pt x="20440" y="9888"/>
                                            </a:cubicBezTo>
                                            <a:cubicBezTo>
                                              <a:pt x="20440" y="9848"/>
                                              <a:pt x="20440" y="9801"/>
                                              <a:pt x="20440" y="9761"/>
                                            </a:cubicBezTo>
                                            <a:cubicBezTo>
                                              <a:pt x="20433" y="9674"/>
                                              <a:pt x="20413" y="9600"/>
                                              <a:pt x="20372" y="9553"/>
                                            </a:cubicBezTo>
                                            <a:cubicBezTo>
                                              <a:pt x="20344" y="9580"/>
                                              <a:pt x="20330" y="9620"/>
                                              <a:pt x="20316" y="9660"/>
                                            </a:cubicBezTo>
                                            <a:cubicBezTo>
                                              <a:pt x="20310" y="9687"/>
                                              <a:pt x="20303" y="9714"/>
                                              <a:pt x="20303" y="9741"/>
                                            </a:cubicBezTo>
                                            <a:cubicBezTo>
                                              <a:pt x="20303" y="9768"/>
                                              <a:pt x="20296" y="9794"/>
                                              <a:pt x="20296" y="9821"/>
                                            </a:cubicBezTo>
                                            <a:lnTo>
                                              <a:pt x="20296" y="9848"/>
                                            </a:lnTo>
                                            <a:cubicBezTo>
                                              <a:pt x="20296" y="9875"/>
                                              <a:pt x="20296" y="9908"/>
                                              <a:pt x="20303" y="9935"/>
                                            </a:cubicBezTo>
                                            <a:cubicBezTo>
                                              <a:pt x="20303" y="9962"/>
                                              <a:pt x="20303" y="9996"/>
                                              <a:pt x="20310" y="10022"/>
                                            </a:cubicBezTo>
                                            <a:close/>
                                            <a:moveTo>
                                              <a:pt x="16510" y="1415"/>
                                            </a:moveTo>
                                            <a:cubicBezTo>
                                              <a:pt x="16482" y="1408"/>
                                              <a:pt x="16448" y="1401"/>
                                              <a:pt x="16420" y="1415"/>
                                            </a:cubicBezTo>
                                            <a:cubicBezTo>
                                              <a:pt x="16400" y="1421"/>
                                              <a:pt x="16379" y="1435"/>
                                              <a:pt x="16365" y="1455"/>
                                            </a:cubicBezTo>
                                            <a:cubicBezTo>
                                              <a:pt x="16331" y="1495"/>
                                              <a:pt x="16324" y="1562"/>
                                              <a:pt x="16359" y="1609"/>
                                            </a:cubicBezTo>
                                            <a:cubicBezTo>
                                              <a:pt x="16359" y="1569"/>
                                              <a:pt x="16372" y="1522"/>
                                              <a:pt x="16407" y="1482"/>
                                            </a:cubicBezTo>
                                            <a:cubicBezTo>
                                              <a:pt x="16414" y="1475"/>
                                              <a:pt x="16420" y="1468"/>
                                              <a:pt x="16427" y="1461"/>
                                            </a:cubicBezTo>
                                            <a:cubicBezTo>
                                              <a:pt x="16448" y="1435"/>
                                              <a:pt x="16482" y="1421"/>
                                              <a:pt x="16510" y="1415"/>
                                            </a:cubicBezTo>
                                            <a:close/>
                                            <a:moveTo>
                                              <a:pt x="20296" y="10753"/>
                                            </a:moveTo>
                                            <a:cubicBezTo>
                                              <a:pt x="20303" y="10780"/>
                                              <a:pt x="20303" y="10800"/>
                                              <a:pt x="20310" y="10820"/>
                                            </a:cubicBezTo>
                                            <a:cubicBezTo>
                                              <a:pt x="20323" y="10860"/>
                                              <a:pt x="20337" y="10894"/>
                                              <a:pt x="20365" y="10914"/>
                                            </a:cubicBezTo>
                                            <a:cubicBezTo>
                                              <a:pt x="20420" y="10854"/>
                                              <a:pt x="20440" y="10753"/>
                                              <a:pt x="20440" y="10653"/>
                                            </a:cubicBezTo>
                                            <a:lnTo>
                                              <a:pt x="20440" y="10626"/>
                                            </a:lnTo>
                                            <a:cubicBezTo>
                                              <a:pt x="20440" y="10518"/>
                                              <a:pt x="20420" y="10418"/>
                                              <a:pt x="20399" y="10358"/>
                                            </a:cubicBezTo>
                                            <a:cubicBezTo>
                                              <a:pt x="20399" y="10364"/>
                                              <a:pt x="20399" y="10364"/>
                                              <a:pt x="20399" y="10371"/>
                                            </a:cubicBezTo>
                                            <a:cubicBezTo>
                                              <a:pt x="20406" y="10398"/>
                                              <a:pt x="20406" y="10425"/>
                                              <a:pt x="20413" y="10451"/>
                                            </a:cubicBezTo>
                                            <a:lnTo>
                                              <a:pt x="20413" y="10532"/>
                                            </a:lnTo>
                                            <a:cubicBezTo>
                                              <a:pt x="20413" y="10559"/>
                                              <a:pt x="20406" y="10579"/>
                                              <a:pt x="20399" y="10599"/>
                                            </a:cubicBezTo>
                                            <a:cubicBezTo>
                                              <a:pt x="20392" y="10632"/>
                                              <a:pt x="20378" y="10659"/>
                                              <a:pt x="20358" y="10679"/>
                                            </a:cubicBezTo>
                                            <a:cubicBezTo>
                                              <a:pt x="20344" y="10659"/>
                                              <a:pt x="20330" y="10639"/>
                                              <a:pt x="20323" y="10612"/>
                                            </a:cubicBezTo>
                                            <a:cubicBezTo>
                                              <a:pt x="20323" y="10606"/>
                                              <a:pt x="20316" y="10592"/>
                                              <a:pt x="20316" y="10585"/>
                                            </a:cubicBezTo>
                                            <a:cubicBezTo>
                                              <a:pt x="20310" y="10532"/>
                                              <a:pt x="20310" y="10472"/>
                                              <a:pt x="20316" y="10418"/>
                                            </a:cubicBezTo>
                                            <a:cubicBezTo>
                                              <a:pt x="20316" y="10411"/>
                                              <a:pt x="20316" y="10398"/>
                                              <a:pt x="20323" y="10391"/>
                                            </a:cubicBezTo>
                                            <a:cubicBezTo>
                                              <a:pt x="20323" y="10404"/>
                                              <a:pt x="20316" y="10411"/>
                                              <a:pt x="20316" y="10425"/>
                                            </a:cubicBezTo>
                                            <a:cubicBezTo>
                                              <a:pt x="20310" y="10451"/>
                                              <a:pt x="20303" y="10485"/>
                                              <a:pt x="20303" y="10518"/>
                                            </a:cubicBezTo>
                                            <a:cubicBezTo>
                                              <a:pt x="20303" y="10539"/>
                                              <a:pt x="20296" y="10552"/>
                                              <a:pt x="20296" y="10572"/>
                                            </a:cubicBezTo>
                                            <a:cubicBezTo>
                                              <a:pt x="20296" y="10579"/>
                                              <a:pt x="20296" y="10585"/>
                                              <a:pt x="20296" y="10592"/>
                                            </a:cubicBezTo>
                                            <a:cubicBezTo>
                                              <a:pt x="20296" y="10626"/>
                                              <a:pt x="20296" y="10653"/>
                                              <a:pt x="20296" y="10686"/>
                                            </a:cubicBezTo>
                                            <a:cubicBezTo>
                                              <a:pt x="20296" y="10693"/>
                                              <a:pt x="20296" y="10699"/>
                                              <a:pt x="20296" y="10706"/>
                                            </a:cubicBezTo>
                                            <a:cubicBezTo>
                                              <a:pt x="20296" y="10720"/>
                                              <a:pt x="20296" y="10740"/>
                                              <a:pt x="20296" y="10753"/>
                                            </a:cubicBezTo>
                                            <a:close/>
                                            <a:moveTo>
                                              <a:pt x="21067" y="9379"/>
                                            </a:moveTo>
                                            <a:cubicBezTo>
                                              <a:pt x="21025" y="9258"/>
                                              <a:pt x="20791" y="9151"/>
                                              <a:pt x="20681" y="9131"/>
                                            </a:cubicBezTo>
                                            <a:cubicBezTo>
                                              <a:pt x="20709" y="9137"/>
                                              <a:pt x="20736" y="9151"/>
                                              <a:pt x="20764" y="9164"/>
                                            </a:cubicBezTo>
                                            <a:cubicBezTo>
                                              <a:pt x="20826" y="9198"/>
                                              <a:pt x="20888" y="9238"/>
                                              <a:pt x="20902" y="9292"/>
                                            </a:cubicBezTo>
                                            <a:cubicBezTo>
                                              <a:pt x="20860" y="9298"/>
                                              <a:pt x="20812" y="9285"/>
                                              <a:pt x="20764" y="9258"/>
                                            </a:cubicBezTo>
                                            <a:cubicBezTo>
                                              <a:pt x="20736" y="9245"/>
                                              <a:pt x="20702" y="9225"/>
                                              <a:pt x="20681" y="9204"/>
                                            </a:cubicBezTo>
                                            <a:cubicBezTo>
                                              <a:pt x="20764" y="9285"/>
                                              <a:pt x="20950" y="9406"/>
                                              <a:pt x="21067" y="9379"/>
                                            </a:cubicBezTo>
                                            <a:close/>
                                            <a:moveTo>
                                              <a:pt x="20716" y="10827"/>
                                            </a:moveTo>
                                            <a:cubicBezTo>
                                              <a:pt x="20750" y="10673"/>
                                              <a:pt x="20564" y="10411"/>
                                              <a:pt x="20454" y="10324"/>
                                            </a:cubicBezTo>
                                            <a:cubicBezTo>
                                              <a:pt x="20516" y="10384"/>
                                              <a:pt x="20585" y="10498"/>
                                              <a:pt x="20592" y="10585"/>
                                            </a:cubicBezTo>
                                            <a:lnTo>
                                              <a:pt x="20592" y="10612"/>
                                            </a:lnTo>
                                            <a:cubicBezTo>
                                              <a:pt x="20592" y="10619"/>
                                              <a:pt x="20592" y="10626"/>
                                              <a:pt x="20592" y="10632"/>
                                            </a:cubicBezTo>
                                            <a:cubicBezTo>
                                              <a:pt x="20516" y="10606"/>
                                              <a:pt x="20447" y="10492"/>
                                              <a:pt x="20413" y="10398"/>
                                            </a:cubicBezTo>
                                            <a:cubicBezTo>
                                              <a:pt x="20420" y="10425"/>
                                              <a:pt x="20427" y="10451"/>
                                              <a:pt x="20440" y="10478"/>
                                            </a:cubicBezTo>
                                            <a:cubicBezTo>
                                              <a:pt x="20495" y="10619"/>
                                              <a:pt x="20599" y="10787"/>
                                              <a:pt x="20716" y="10827"/>
                                            </a:cubicBezTo>
                                            <a:close/>
                                            <a:moveTo>
                                              <a:pt x="20158" y="10713"/>
                                            </a:moveTo>
                                            <a:cubicBezTo>
                                              <a:pt x="20213" y="10646"/>
                                              <a:pt x="20261" y="10559"/>
                                              <a:pt x="20289" y="10478"/>
                                            </a:cubicBezTo>
                                            <a:lnTo>
                                              <a:pt x="20289" y="10478"/>
                                            </a:lnTo>
                                            <a:cubicBezTo>
                                              <a:pt x="20289" y="10472"/>
                                              <a:pt x="20289" y="10472"/>
                                              <a:pt x="20296" y="10465"/>
                                            </a:cubicBezTo>
                                            <a:cubicBezTo>
                                              <a:pt x="20303" y="10451"/>
                                              <a:pt x="20310" y="10431"/>
                                              <a:pt x="20310" y="10418"/>
                                            </a:cubicBezTo>
                                            <a:cubicBezTo>
                                              <a:pt x="20316" y="10398"/>
                                              <a:pt x="20323" y="10378"/>
                                              <a:pt x="20323" y="10358"/>
                                            </a:cubicBezTo>
                                            <a:cubicBezTo>
                                              <a:pt x="20323" y="10364"/>
                                              <a:pt x="20323" y="10371"/>
                                              <a:pt x="20316" y="10371"/>
                                            </a:cubicBezTo>
                                            <a:cubicBezTo>
                                              <a:pt x="20316" y="10378"/>
                                              <a:pt x="20310" y="10378"/>
                                              <a:pt x="20310" y="10384"/>
                                            </a:cubicBezTo>
                                            <a:cubicBezTo>
                                              <a:pt x="20275" y="10472"/>
                                              <a:pt x="20206" y="10579"/>
                                              <a:pt x="20131" y="10612"/>
                                            </a:cubicBezTo>
                                            <a:cubicBezTo>
                                              <a:pt x="20124" y="10612"/>
                                              <a:pt x="20117" y="10619"/>
                                              <a:pt x="20117" y="10619"/>
                                            </a:cubicBezTo>
                                            <a:cubicBezTo>
                                              <a:pt x="20110" y="10585"/>
                                              <a:pt x="20117" y="10552"/>
                                              <a:pt x="20131" y="10512"/>
                                            </a:cubicBezTo>
                                            <a:cubicBezTo>
                                              <a:pt x="20151" y="10458"/>
                                              <a:pt x="20193" y="10398"/>
                                              <a:pt x="20234" y="10351"/>
                                            </a:cubicBezTo>
                                            <a:cubicBezTo>
                                              <a:pt x="20206" y="10378"/>
                                              <a:pt x="20179" y="10411"/>
                                              <a:pt x="20151" y="10445"/>
                                            </a:cubicBezTo>
                                            <a:cubicBezTo>
                                              <a:pt x="20062" y="10559"/>
                                              <a:pt x="19986" y="10713"/>
                                              <a:pt x="20007" y="10820"/>
                                            </a:cubicBezTo>
                                            <a:cubicBezTo>
                                              <a:pt x="20062" y="10807"/>
                                              <a:pt x="20117" y="10766"/>
                                              <a:pt x="20158" y="10713"/>
                                            </a:cubicBezTo>
                                            <a:close/>
                                            <a:moveTo>
                                              <a:pt x="20399" y="9158"/>
                                            </a:moveTo>
                                            <a:cubicBezTo>
                                              <a:pt x="20413" y="9151"/>
                                              <a:pt x="20427" y="9144"/>
                                              <a:pt x="20440" y="9137"/>
                                            </a:cubicBezTo>
                                            <a:cubicBezTo>
                                              <a:pt x="20433" y="9137"/>
                                              <a:pt x="20420" y="9144"/>
                                              <a:pt x="20413" y="9144"/>
                                            </a:cubicBezTo>
                                            <a:cubicBezTo>
                                              <a:pt x="20296" y="9184"/>
                                              <a:pt x="20124" y="9272"/>
                                              <a:pt x="20096" y="9372"/>
                                            </a:cubicBezTo>
                                            <a:cubicBezTo>
                                              <a:pt x="20186" y="9392"/>
                                              <a:pt x="20323" y="9325"/>
                                              <a:pt x="20413" y="9251"/>
                                            </a:cubicBezTo>
                                            <a:cubicBezTo>
                                              <a:pt x="20454" y="9225"/>
                                              <a:pt x="20482" y="9191"/>
                                              <a:pt x="20502" y="9164"/>
                                            </a:cubicBezTo>
                                            <a:cubicBezTo>
                                              <a:pt x="20475" y="9191"/>
                                              <a:pt x="20440" y="9218"/>
                                              <a:pt x="20399" y="9238"/>
                                            </a:cubicBezTo>
                                            <a:cubicBezTo>
                                              <a:pt x="20351" y="9265"/>
                                              <a:pt x="20296" y="9285"/>
                                              <a:pt x="20255" y="9272"/>
                                            </a:cubicBezTo>
                                            <a:cubicBezTo>
                                              <a:pt x="20268" y="9231"/>
                                              <a:pt x="20337" y="9184"/>
                                              <a:pt x="20399" y="9158"/>
                                            </a:cubicBezTo>
                                            <a:close/>
                                            <a:moveTo>
                                              <a:pt x="20144" y="10297"/>
                                            </a:moveTo>
                                            <a:cubicBezTo>
                                              <a:pt x="20165" y="10291"/>
                                              <a:pt x="20179" y="10284"/>
                                              <a:pt x="20199" y="10277"/>
                                            </a:cubicBezTo>
                                            <a:cubicBezTo>
                                              <a:pt x="20186" y="10277"/>
                                              <a:pt x="20172" y="10284"/>
                                              <a:pt x="20158" y="10291"/>
                                            </a:cubicBezTo>
                                            <a:cubicBezTo>
                                              <a:pt x="20007" y="10337"/>
                                              <a:pt x="19800" y="10445"/>
                                              <a:pt x="19759" y="10572"/>
                                            </a:cubicBezTo>
                                            <a:cubicBezTo>
                                              <a:pt x="19876" y="10599"/>
                                              <a:pt x="20041" y="10512"/>
                                              <a:pt x="20158" y="10425"/>
                                            </a:cubicBezTo>
                                            <a:cubicBezTo>
                                              <a:pt x="20206" y="10391"/>
                                              <a:pt x="20248" y="10351"/>
                                              <a:pt x="20275" y="10324"/>
                                            </a:cubicBezTo>
                                            <a:cubicBezTo>
                                              <a:pt x="20241" y="10351"/>
                                              <a:pt x="20193" y="10384"/>
                                              <a:pt x="20144" y="10411"/>
                                            </a:cubicBezTo>
                                            <a:cubicBezTo>
                                              <a:pt x="20082" y="10445"/>
                                              <a:pt x="20014" y="10465"/>
                                              <a:pt x="19959" y="10458"/>
                                            </a:cubicBezTo>
                                            <a:cubicBezTo>
                                              <a:pt x="19979" y="10391"/>
                                              <a:pt x="20062" y="10337"/>
                                              <a:pt x="20144" y="10297"/>
                                            </a:cubicBezTo>
                                            <a:close/>
                                            <a:moveTo>
                                              <a:pt x="20489" y="10109"/>
                                            </a:moveTo>
                                            <a:cubicBezTo>
                                              <a:pt x="20599" y="10002"/>
                                              <a:pt x="20750" y="9781"/>
                                              <a:pt x="20716" y="9640"/>
                                            </a:cubicBezTo>
                                            <a:cubicBezTo>
                                              <a:pt x="20599" y="9674"/>
                                              <a:pt x="20489" y="9848"/>
                                              <a:pt x="20433" y="9989"/>
                                            </a:cubicBezTo>
                                            <a:cubicBezTo>
                                              <a:pt x="20413" y="10036"/>
                                              <a:pt x="20406" y="10076"/>
                                              <a:pt x="20399" y="10109"/>
                                            </a:cubicBezTo>
                                            <a:cubicBezTo>
                                              <a:pt x="20399" y="10103"/>
                                              <a:pt x="20406" y="10096"/>
                                              <a:pt x="20406" y="10089"/>
                                            </a:cubicBezTo>
                                            <a:cubicBezTo>
                                              <a:pt x="20440" y="9996"/>
                                              <a:pt x="20509" y="9875"/>
                                              <a:pt x="20592" y="9841"/>
                                            </a:cubicBezTo>
                                            <a:cubicBezTo>
                                              <a:pt x="20599" y="9841"/>
                                              <a:pt x="20599" y="9841"/>
                                              <a:pt x="20606" y="9835"/>
                                            </a:cubicBezTo>
                                            <a:cubicBezTo>
                                              <a:pt x="20612" y="9861"/>
                                              <a:pt x="20606" y="9895"/>
                                              <a:pt x="20592" y="9935"/>
                                            </a:cubicBezTo>
                                            <a:cubicBezTo>
                                              <a:pt x="20571" y="10002"/>
                                              <a:pt x="20530" y="10063"/>
                                              <a:pt x="20489" y="10109"/>
                                            </a:cubicBezTo>
                                            <a:close/>
                                            <a:moveTo>
                                              <a:pt x="20757" y="9419"/>
                                            </a:moveTo>
                                            <a:cubicBezTo>
                                              <a:pt x="20695" y="9399"/>
                                              <a:pt x="20640" y="9312"/>
                                              <a:pt x="20612" y="9238"/>
                                            </a:cubicBezTo>
                                            <a:cubicBezTo>
                                              <a:pt x="20619" y="9258"/>
                                              <a:pt x="20626" y="9278"/>
                                              <a:pt x="20633" y="9298"/>
                                            </a:cubicBezTo>
                                            <a:cubicBezTo>
                                              <a:pt x="20674" y="9412"/>
                                              <a:pt x="20757" y="9546"/>
                                              <a:pt x="20853" y="9573"/>
                                            </a:cubicBezTo>
                                            <a:cubicBezTo>
                                              <a:pt x="20881" y="9446"/>
                                              <a:pt x="20729" y="9245"/>
                                              <a:pt x="20647" y="9171"/>
                                            </a:cubicBezTo>
                                            <a:cubicBezTo>
                                              <a:pt x="20695" y="9225"/>
                                              <a:pt x="20750" y="9312"/>
                                              <a:pt x="20757" y="9379"/>
                                            </a:cubicBezTo>
                                            <a:lnTo>
                                              <a:pt x="20757" y="9399"/>
                                            </a:lnTo>
                                            <a:cubicBezTo>
                                              <a:pt x="20764" y="9412"/>
                                              <a:pt x="20764" y="9419"/>
                                              <a:pt x="20757" y="9419"/>
                                            </a:cubicBezTo>
                                            <a:close/>
                                            <a:moveTo>
                                              <a:pt x="20606" y="9399"/>
                                            </a:moveTo>
                                            <a:cubicBezTo>
                                              <a:pt x="20599" y="9426"/>
                                              <a:pt x="20585" y="9453"/>
                                              <a:pt x="20571" y="9466"/>
                                            </a:cubicBezTo>
                                            <a:cubicBezTo>
                                              <a:pt x="20557" y="9453"/>
                                              <a:pt x="20550" y="9432"/>
                                              <a:pt x="20544" y="9412"/>
                                            </a:cubicBezTo>
                                            <a:cubicBezTo>
                                              <a:pt x="20544" y="9406"/>
                                              <a:pt x="20544" y="9399"/>
                                              <a:pt x="20537" y="9392"/>
                                            </a:cubicBezTo>
                                            <a:cubicBezTo>
                                              <a:pt x="20530" y="9352"/>
                                              <a:pt x="20530" y="9305"/>
                                              <a:pt x="20537" y="9258"/>
                                            </a:cubicBezTo>
                                            <a:cubicBezTo>
                                              <a:pt x="20537" y="9251"/>
                                              <a:pt x="20537" y="9245"/>
                                              <a:pt x="20544" y="9238"/>
                                            </a:cubicBezTo>
                                            <a:cubicBezTo>
                                              <a:pt x="20544" y="9245"/>
                                              <a:pt x="20537" y="9258"/>
                                              <a:pt x="20537" y="9265"/>
                                            </a:cubicBezTo>
                                            <a:cubicBezTo>
                                              <a:pt x="20530" y="9285"/>
                                              <a:pt x="20530" y="9312"/>
                                              <a:pt x="20523" y="9339"/>
                                            </a:cubicBezTo>
                                            <a:cubicBezTo>
                                              <a:pt x="20523" y="9352"/>
                                              <a:pt x="20523" y="9365"/>
                                              <a:pt x="20516" y="9379"/>
                                            </a:cubicBezTo>
                                            <a:cubicBezTo>
                                              <a:pt x="20516" y="9385"/>
                                              <a:pt x="20516" y="9385"/>
                                              <a:pt x="20516" y="9392"/>
                                            </a:cubicBezTo>
                                            <a:cubicBezTo>
                                              <a:pt x="20516" y="9419"/>
                                              <a:pt x="20516" y="9439"/>
                                              <a:pt x="20516" y="9466"/>
                                            </a:cubicBezTo>
                                            <a:cubicBezTo>
                                              <a:pt x="20516" y="9473"/>
                                              <a:pt x="20516" y="9473"/>
                                              <a:pt x="20516" y="9479"/>
                                            </a:cubicBezTo>
                                            <a:cubicBezTo>
                                              <a:pt x="20516" y="9493"/>
                                              <a:pt x="20516" y="9506"/>
                                              <a:pt x="20523" y="9513"/>
                                            </a:cubicBezTo>
                                            <a:cubicBezTo>
                                              <a:pt x="20523" y="9533"/>
                                              <a:pt x="20530" y="9553"/>
                                              <a:pt x="20537" y="9566"/>
                                            </a:cubicBezTo>
                                            <a:cubicBezTo>
                                              <a:pt x="20544" y="9600"/>
                                              <a:pt x="20557" y="9627"/>
                                              <a:pt x="20578" y="9640"/>
                                            </a:cubicBezTo>
                                            <a:cubicBezTo>
                                              <a:pt x="20619" y="9593"/>
                                              <a:pt x="20640" y="9513"/>
                                              <a:pt x="20640" y="9426"/>
                                            </a:cubicBezTo>
                                            <a:lnTo>
                                              <a:pt x="20640" y="9406"/>
                                            </a:lnTo>
                                            <a:cubicBezTo>
                                              <a:pt x="20640" y="9325"/>
                                              <a:pt x="20626" y="9238"/>
                                              <a:pt x="20606" y="9191"/>
                                            </a:cubicBezTo>
                                            <a:cubicBezTo>
                                              <a:pt x="20606" y="9191"/>
                                              <a:pt x="20606" y="9198"/>
                                              <a:pt x="20606" y="9198"/>
                                            </a:cubicBezTo>
                                            <a:cubicBezTo>
                                              <a:pt x="20612" y="9218"/>
                                              <a:pt x="20612" y="9238"/>
                                              <a:pt x="20612" y="9265"/>
                                            </a:cubicBezTo>
                                            <a:lnTo>
                                              <a:pt x="20612" y="9332"/>
                                            </a:lnTo>
                                            <a:cubicBezTo>
                                              <a:pt x="20612" y="9365"/>
                                              <a:pt x="20612" y="9385"/>
                                              <a:pt x="20606" y="9399"/>
                                            </a:cubicBezTo>
                                            <a:close/>
                                            <a:moveTo>
                                              <a:pt x="20757" y="6449"/>
                                            </a:moveTo>
                                            <a:cubicBezTo>
                                              <a:pt x="20729" y="6442"/>
                                              <a:pt x="20695" y="6436"/>
                                              <a:pt x="20668" y="6449"/>
                                            </a:cubicBezTo>
                                            <a:cubicBezTo>
                                              <a:pt x="20647" y="6456"/>
                                              <a:pt x="20626" y="6469"/>
                                              <a:pt x="20612" y="6489"/>
                                            </a:cubicBezTo>
                                            <a:cubicBezTo>
                                              <a:pt x="20578" y="6530"/>
                                              <a:pt x="20571" y="6597"/>
                                              <a:pt x="20606" y="6644"/>
                                            </a:cubicBezTo>
                                            <a:cubicBezTo>
                                              <a:pt x="20606" y="6603"/>
                                              <a:pt x="20619" y="6556"/>
                                              <a:pt x="20654" y="6516"/>
                                            </a:cubicBezTo>
                                            <a:cubicBezTo>
                                              <a:pt x="20661" y="6509"/>
                                              <a:pt x="20668" y="6503"/>
                                              <a:pt x="20674" y="6496"/>
                                            </a:cubicBezTo>
                                            <a:cubicBezTo>
                                              <a:pt x="20695" y="6469"/>
                                              <a:pt x="20729" y="6456"/>
                                              <a:pt x="20757" y="6449"/>
                                            </a:cubicBezTo>
                                            <a:close/>
                                            <a:moveTo>
                                              <a:pt x="19931" y="17625"/>
                                            </a:moveTo>
                                            <a:cubicBezTo>
                                              <a:pt x="19972" y="17558"/>
                                              <a:pt x="19959" y="17470"/>
                                              <a:pt x="19903" y="17423"/>
                                            </a:cubicBezTo>
                                            <a:cubicBezTo>
                                              <a:pt x="19862" y="17390"/>
                                              <a:pt x="19807" y="17383"/>
                                              <a:pt x="19759" y="17397"/>
                                            </a:cubicBezTo>
                                            <a:cubicBezTo>
                                              <a:pt x="19738" y="17403"/>
                                              <a:pt x="19711" y="17417"/>
                                              <a:pt x="19697" y="17430"/>
                                            </a:cubicBezTo>
                                            <a:cubicBezTo>
                                              <a:pt x="19718" y="17430"/>
                                              <a:pt x="19738" y="17430"/>
                                              <a:pt x="19759" y="17437"/>
                                            </a:cubicBezTo>
                                            <a:cubicBezTo>
                                              <a:pt x="19793" y="17444"/>
                                              <a:pt x="19821" y="17464"/>
                                              <a:pt x="19855" y="17484"/>
                                            </a:cubicBezTo>
                                            <a:cubicBezTo>
                                              <a:pt x="19903" y="17517"/>
                                              <a:pt x="19931" y="17571"/>
                                              <a:pt x="19931" y="17625"/>
                                            </a:cubicBezTo>
                                            <a:close/>
                                            <a:moveTo>
                                              <a:pt x="19484" y="15010"/>
                                            </a:moveTo>
                                            <a:cubicBezTo>
                                              <a:pt x="19442" y="15010"/>
                                              <a:pt x="19401" y="15030"/>
                                              <a:pt x="19387" y="15070"/>
                                            </a:cubicBezTo>
                                            <a:cubicBezTo>
                                              <a:pt x="19380" y="15084"/>
                                              <a:pt x="19373" y="15104"/>
                                              <a:pt x="19373" y="15124"/>
                                            </a:cubicBezTo>
                                            <a:cubicBezTo>
                                              <a:pt x="19373" y="15144"/>
                                              <a:pt x="19380" y="15158"/>
                                              <a:pt x="19387" y="15178"/>
                                            </a:cubicBezTo>
                                            <a:cubicBezTo>
                                              <a:pt x="19408" y="15211"/>
                                              <a:pt x="19442" y="15238"/>
                                              <a:pt x="19484" y="15238"/>
                                            </a:cubicBezTo>
                                            <a:lnTo>
                                              <a:pt x="19484" y="15238"/>
                                            </a:lnTo>
                                            <a:cubicBezTo>
                                              <a:pt x="19546" y="15238"/>
                                              <a:pt x="19594" y="15191"/>
                                              <a:pt x="19594" y="15131"/>
                                            </a:cubicBezTo>
                                            <a:cubicBezTo>
                                              <a:pt x="19594" y="15064"/>
                                              <a:pt x="19546" y="15010"/>
                                              <a:pt x="19484" y="15010"/>
                                            </a:cubicBezTo>
                                            <a:lnTo>
                                              <a:pt x="19484" y="15010"/>
                                            </a:lnTo>
                                            <a:close/>
                                            <a:moveTo>
                                              <a:pt x="20069" y="13777"/>
                                            </a:moveTo>
                                            <a:cubicBezTo>
                                              <a:pt x="20041" y="13716"/>
                                              <a:pt x="20007" y="13642"/>
                                              <a:pt x="19959" y="13589"/>
                                            </a:cubicBezTo>
                                            <a:cubicBezTo>
                                              <a:pt x="19924" y="13549"/>
                                              <a:pt x="19890" y="13515"/>
                                              <a:pt x="19848" y="13502"/>
                                            </a:cubicBezTo>
                                            <a:cubicBezTo>
                                              <a:pt x="19828" y="13589"/>
                                              <a:pt x="19890" y="13709"/>
                                              <a:pt x="19959" y="13797"/>
                                            </a:cubicBezTo>
                                            <a:cubicBezTo>
                                              <a:pt x="19993" y="13837"/>
                                              <a:pt x="20027" y="13877"/>
                                              <a:pt x="20055" y="13897"/>
                                            </a:cubicBezTo>
                                            <a:cubicBezTo>
                                              <a:pt x="20014" y="13850"/>
                                              <a:pt x="19965" y="13777"/>
                                              <a:pt x="19952" y="13709"/>
                                            </a:cubicBezTo>
                                            <a:cubicBezTo>
                                              <a:pt x="19945" y="13689"/>
                                              <a:pt x="19945" y="13669"/>
                                              <a:pt x="19952" y="13649"/>
                                            </a:cubicBezTo>
                                            <a:lnTo>
                                              <a:pt x="19952" y="13649"/>
                                            </a:lnTo>
                                            <a:cubicBezTo>
                                              <a:pt x="20014" y="13669"/>
                                              <a:pt x="20062" y="13756"/>
                                              <a:pt x="20089" y="13830"/>
                                            </a:cubicBezTo>
                                            <a:cubicBezTo>
                                              <a:pt x="20089" y="13830"/>
                                              <a:pt x="20089" y="13830"/>
                                              <a:pt x="20089" y="13830"/>
                                            </a:cubicBezTo>
                                            <a:cubicBezTo>
                                              <a:pt x="20089" y="13823"/>
                                              <a:pt x="20089" y="13817"/>
                                              <a:pt x="20082" y="13817"/>
                                            </a:cubicBezTo>
                                            <a:cubicBezTo>
                                              <a:pt x="20076" y="13803"/>
                                              <a:pt x="20076" y="13797"/>
                                              <a:pt x="20069" y="13783"/>
                                            </a:cubicBezTo>
                                            <a:cubicBezTo>
                                              <a:pt x="20069" y="13790"/>
                                              <a:pt x="20069" y="13783"/>
                                              <a:pt x="20069" y="13777"/>
                                            </a:cubicBezTo>
                                            <a:lnTo>
                                              <a:pt x="20069" y="13777"/>
                                            </a:lnTo>
                                            <a:close/>
                                            <a:moveTo>
                                              <a:pt x="19959" y="14360"/>
                                            </a:moveTo>
                                            <a:cubicBezTo>
                                              <a:pt x="20007" y="14306"/>
                                              <a:pt x="20041" y="14232"/>
                                              <a:pt x="20069" y="14172"/>
                                            </a:cubicBezTo>
                                            <a:lnTo>
                                              <a:pt x="20069" y="14172"/>
                                            </a:lnTo>
                                            <a:cubicBezTo>
                                              <a:pt x="20069" y="14165"/>
                                              <a:pt x="20069" y="14165"/>
                                              <a:pt x="20076" y="14159"/>
                                            </a:cubicBezTo>
                                            <a:cubicBezTo>
                                              <a:pt x="20082" y="14145"/>
                                              <a:pt x="20082" y="14132"/>
                                              <a:pt x="20089" y="14125"/>
                                            </a:cubicBezTo>
                                            <a:cubicBezTo>
                                              <a:pt x="20096" y="14105"/>
                                              <a:pt x="20096" y="14092"/>
                                              <a:pt x="20103" y="14078"/>
                                            </a:cubicBezTo>
                                            <a:cubicBezTo>
                                              <a:pt x="20103" y="14085"/>
                                              <a:pt x="20103" y="14085"/>
                                              <a:pt x="20096" y="14092"/>
                                            </a:cubicBezTo>
                                            <a:cubicBezTo>
                                              <a:pt x="20096" y="14098"/>
                                              <a:pt x="20096" y="14098"/>
                                              <a:pt x="20089" y="14105"/>
                                            </a:cubicBezTo>
                                            <a:cubicBezTo>
                                              <a:pt x="20062" y="14172"/>
                                              <a:pt x="20007" y="14259"/>
                                              <a:pt x="19952" y="14286"/>
                                            </a:cubicBezTo>
                                            <a:cubicBezTo>
                                              <a:pt x="19945" y="14286"/>
                                              <a:pt x="19945" y="14293"/>
                                              <a:pt x="19938" y="14293"/>
                                            </a:cubicBezTo>
                                            <a:cubicBezTo>
                                              <a:pt x="19931" y="14266"/>
                                              <a:pt x="19938" y="14239"/>
                                              <a:pt x="19952" y="14206"/>
                                            </a:cubicBezTo>
                                            <a:cubicBezTo>
                                              <a:pt x="19972" y="14159"/>
                                              <a:pt x="20000" y="14118"/>
                                              <a:pt x="20034" y="14078"/>
                                            </a:cubicBezTo>
                                            <a:cubicBezTo>
                                              <a:pt x="20014" y="14098"/>
                                              <a:pt x="19993" y="14125"/>
                                              <a:pt x="19965" y="14152"/>
                                            </a:cubicBezTo>
                                            <a:cubicBezTo>
                                              <a:pt x="19897" y="14246"/>
                                              <a:pt x="19835" y="14366"/>
                                              <a:pt x="19848" y="14447"/>
                                            </a:cubicBezTo>
                                            <a:cubicBezTo>
                                              <a:pt x="19890" y="14440"/>
                                              <a:pt x="19924" y="14407"/>
                                              <a:pt x="19959" y="14360"/>
                                            </a:cubicBezTo>
                                            <a:close/>
                                            <a:moveTo>
                                              <a:pt x="19552" y="13904"/>
                                            </a:moveTo>
                                            <a:lnTo>
                                              <a:pt x="19552" y="13904"/>
                                            </a:lnTo>
                                            <a:cubicBezTo>
                                              <a:pt x="19587" y="13904"/>
                                              <a:pt x="19607" y="13877"/>
                                              <a:pt x="19607" y="13850"/>
                                            </a:cubicBezTo>
                                            <a:cubicBezTo>
                                              <a:pt x="19607" y="13817"/>
                                              <a:pt x="19580" y="13797"/>
                                              <a:pt x="19552" y="13797"/>
                                            </a:cubicBezTo>
                                            <a:lnTo>
                                              <a:pt x="19552" y="13797"/>
                                            </a:lnTo>
                                            <a:cubicBezTo>
                                              <a:pt x="19532" y="13797"/>
                                              <a:pt x="19511" y="13810"/>
                                              <a:pt x="19504" y="13823"/>
                                            </a:cubicBezTo>
                                            <a:cubicBezTo>
                                              <a:pt x="19497" y="13830"/>
                                              <a:pt x="19497" y="13844"/>
                                              <a:pt x="19497" y="13850"/>
                                            </a:cubicBezTo>
                                            <a:cubicBezTo>
                                              <a:pt x="19497" y="13857"/>
                                              <a:pt x="19497" y="13870"/>
                                              <a:pt x="19504" y="13877"/>
                                            </a:cubicBezTo>
                                            <a:cubicBezTo>
                                              <a:pt x="19511" y="13897"/>
                                              <a:pt x="19532" y="13904"/>
                                              <a:pt x="19552" y="13904"/>
                                            </a:cubicBezTo>
                                            <a:close/>
                                            <a:moveTo>
                                              <a:pt x="19490" y="13669"/>
                                            </a:moveTo>
                                            <a:cubicBezTo>
                                              <a:pt x="19463" y="13663"/>
                                              <a:pt x="19429" y="13656"/>
                                              <a:pt x="19401" y="13669"/>
                                            </a:cubicBezTo>
                                            <a:cubicBezTo>
                                              <a:pt x="19380" y="13676"/>
                                              <a:pt x="19360" y="13689"/>
                                              <a:pt x="19346" y="13709"/>
                                            </a:cubicBezTo>
                                            <a:cubicBezTo>
                                              <a:pt x="19311" y="13750"/>
                                              <a:pt x="19305" y="13817"/>
                                              <a:pt x="19339" y="13864"/>
                                            </a:cubicBezTo>
                                            <a:cubicBezTo>
                                              <a:pt x="19339" y="13823"/>
                                              <a:pt x="19353" y="13777"/>
                                              <a:pt x="19387" y="13736"/>
                                            </a:cubicBezTo>
                                            <a:cubicBezTo>
                                              <a:pt x="19394" y="13730"/>
                                              <a:pt x="19401" y="13723"/>
                                              <a:pt x="19408" y="13716"/>
                                            </a:cubicBezTo>
                                            <a:cubicBezTo>
                                              <a:pt x="19429" y="13689"/>
                                              <a:pt x="19456" y="13669"/>
                                              <a:pt x="19490" y="13669"/>
                                            </a:cubicBezTo>
                                            <a:close/>
                                            <a:moveTo>
                                              <a:pt x="19669" y="13676"/>
                                            </a:moveTo>
                                            <a:cubicBezTo>
                                              <a:pt x="19663" y="13676"/>
                                              <a:pt x="19663" y="13669"/>
                                              <a:pt x="19656" y="13669"/>
                                            </a:cubicBezTo>
                                            <a:cubicBezTo>
                                              <a:pt x="19621" y="13656"/>
                                              <a:pt x="19587" y="13656"/>
                                              <a:pt x="19552" y="13669"/>
                                            </a:cubicBezTo>
                                            <a:cubicBezTo>
                                              <a:pt x="19532" y="13676"/>
                                              <a:pt x="19518" y="13689"/>
                                              <a:pt x="19504" y="13709"/>
                                            </a:cubicBezTo>
                                            <a:cubicBezTo>
                                              <a:pt x="19518" y="13703"/>
                                              <a:pt x="19539" y="13703"/>
                                              <a:pt x="19552" y="13696"/>
                                            </a:cubicBezTo>
                                            <a:cubicBezTo>
                                              <a:pt x="19580" y="13696"/>
                                              <a:pt x="19607" y="13696"/>
                                              <a:pt x="19642" y="13709"/>
                                            </a:cubicBezTo>
                                            <a:cubicBezTo>
                                              <a:pt x="19642" y="13709"/>
                                              <a:pt x="19649" y="13709"/>
                                              <a:pt x="19649" y="13716"/>
                                            </a:cubicBezTo>
                                            <a:cubicBezTo>
                                              <a:pt x="19683" y="13797"/>
                                              <a:pt x="19807" y="13870"/>
                                              <a:pt x="19917" y="13911"/>
                                            </a:cubicBezTo>
                                            <a:cubicBezTo>
                                              <a:pt x="19917" y="13911"/>
                                              <a:pt x="19917" y="13917"/>
                                              <a:pt x="19917" y="13917"/>
                                            </a:cubicBezTo>
                                            <a:cubicBezTo>
                                              <a:pt x="19917" y="13917"/>
                                              <a:pt x="19917" y="13917"/>
                                              <a:pt x="19917" y="13924"/>
                                            </a:cubicBezTo>
                                            <a:cubicBezTo>
                                              <a:pt x="19883" y="13917"/>
                                              <a:pt x="19848" y="13917"/>
                                              <a:pt x="19807" y="13917"/>
                                            </a:cubicBezTo>
                                            <a:cubicBezTo>
                                              <a:pt x="19800" y="13904"/>
                                              <a:pt x="19800" y="13891"/>
                                              <a:pt x="19793" y="13877"/>
                                            </a:cubicBezTo>
                                            <a:cubicBezTo>
                                              <a:pt x="19793" y="13891"/>
                                              <a:pt x="19793" y="13904"/>
                                              <a:pt x="19793" y="13917"/>
                                            </a:cubicBezTo>
                                            <a:cubicBezTo>
                                              <a:pt x="19704" y="13917"/>
                                              <a:pt x="19621" y="13931"/>
                                              <a:pt x="19573" y="13978"/>
                                            </a:cubicBezTo>
                                            <a:cubicBezTo>
                                              <a:pt x="19580" y="13984"/>
                                              <a:pt x="19594" y="13991"/>
                                              <a:pt x="19601" y="13998"/>
                                            </a:cubicBezTo>
                                            <a:cubicBezTo>
                                              <a:pt x="19587" y="13998"/>
                                              <a:pt x="19573" y="13998"/>
                                              <a:pt x="19559" y="13998"/>
                                            </a:cubicBezTo>
                                            <a:cubicBezTo>
                                              <a:pt x="19546" y="13998"/>
                                              <a:pt x="19525" y="13991"/>
                                              <a:pt x="19511" y="13984"/>
                                            </a:cubicBezTo>
                                            <a:cubicBezTo>
                                              <a:pt x="19511" y="13984"/>
                                              <a:pt x="19504" y="13984"/>
                                              <a:pt x="19504" y="13978"/>
                                            </a:cubicBezTo>
                                            <a:cubicBezTo>
                                              <a:pt x="19497" y="13971"/>
                                              <a:pt x="19490" y="13971"/>
                                              <a:pt x="19484" y="13964"/>
                                            </a:cubicBezTo>
                                            <a:cubicBezTo>
                                              <a:pt x="19449" y="13944"/>
                                              <a:pt x="19429" y="13917"/>
                                              <a:pt x="19415" y="13891"/>
                                            </a:cubicBezTo>
                                            <a:cubicBezTo>
                                              <a:pt x="19415" y="13884"/>
                                              <a:pt x="19408" y="13877"/>
                                              <a:pt x="19408" y="13870"/>
                                            </a:cubicBezTo>
                                            <a:cubicBezTo>
                                              <a:pt x="19401" y="13897"/>
                                              <a:pt x="19408" y="13924"/>
                                              <a:pt x="19415" y="13951"/>
                                            </a:cubicBezTo>
                                            <a:cubicBezTo>
                                              <a:pt x="19422" y="13971"/>
                                              <a:pt x="19442" y="13991"/>
                                              <a:pt x="19463" y="14004"/>
                                            </a:cubicBezTo>
                                            <a:cubicBezTo>
                                              <a:pt x="19477" y="14011"/>
                                              <a:pt x="19490" y="14018"/>
                                              <a:pt x="19511" y="14025"/>
                                            </a:cubicBezTo>
                                            <a:cubicBezTo>
                                              <a:pt x="19511" y="14025"/>
                                              <a:pt x="19518" y="14025"/>
                                              <a:pt x="19518" y="14025"/>
                                            </a:cubicBezTo>
                                            <a:cubicBezTo>
                                              <a:pt x="19532" y="14025"/>
                                              <a:pt x="19552" y="14025"/>
                                              <a:pt x="19566" y="14018"/>
                                            </a:cubicBezTo>
                                            <a:cubicBezTo>
                                              <a:pt x="19580" y="14011"/>
                                              <a:pt x="19601" y="14004"/>
                                              <a:pt x="19614" y="13991"/>
                                            </a:cubicBezTo>
                                            <a:cubicBezTo>
                                              <a:pt x="19649" y="14004"/>
                                              <a:pt x="19690" y="14018"/>
                                              <a:pt x="19731" y="14025"/>
                                            </a:cubicBezTo>
                                            <a:cubicBezTo>
                                              <a:pt x="19718" y="14038"/>
                                              <a:pt x="19704" y="14045"/>
                                              <a:pt x="19683" y="14051"/>
                                            </a:cubicBezTo>
                                            <a:cubicBezTo>
                                              <a:pt x="19669" y="14058"/>
                                              <a:pt x="19663" y="14058"/>
                                              <a:pt x="19649" y="14058"/>
                                            </a:cubicBezTo>
                                            <a:cubicBezTo>
                                              <a:pt x="19663" y="14065"/>
                                              <a:pt x="19669" y="14065"/>
                                              <a:pt x="19683" y="14065"/>
                                            </a:cubicBezTo>
                                            <a:cubicBezTo>
                                              <a:pt x="19724" y="14072"/>
                                              <a:pt x="19766" y="14051"/>
                                              <a:pt x="19793" y="14025"/>
                                            </a:cubicBezTo>
                                            <a:cubicBezTo>
                                              <a:pt x="19855" y="14025"/>
                                              <a:pt x="19924" y="14018"/>
                                              <a:pt x="19972" y="14011"/>
                                            </a:cubicBezTo>
                                            <a:cubicBezTo>
                                              <a:pt x="20000" y="14004"/>
                                              <a:pt x="20020" y="13998"/>
                                              <a:pt x="20034" y="13991"/>
                                            </a:cubicBezTo>
                                            <a:cubicBezTo>
                                              <a:pt x="20014" y="13998"/>
                                              <a:pt x="19986" y="13998"/>
                                              <a:pt x="19959" y="14004"/>
                                            </a:cubicBezTo>
                                            <a:cubicBezTo>
                                              <a:pt x="19883" y="14011"/>
                                              <a:pt x="19807" y="13998"/>
                                              <a:pt x="19766" y="13964"/>
                                            </a:cubicBezTo>
                                            <a:cubicBezTo>
                                              <a:pt x="19807" y="13931"/>
                                              <a:pt x="19890" y="13924"/>
                                              <a:pt x="19959" y="13931"/>
                                            </a:cubicBezTo>
                                            <a:cubicBezTo>
                                              <a:pt x="19972" y="13931"/>
                                              <a:pt x="19986" y="13937"/>
                                              <a:pt x="20000" y="13937"/>
                                            </a:cubicBezTo>
                                            <a:cubicBezTo>
                                              <a:pt x="19993" y="13937"/>
                                              <a:pt x="19979" y="13931"/>
                                              <a:pt x="19972" y="13931"/>
                                            </a:cubicBezTo>
                                            <a:cubicBezTo>
                                              <a:pt x="19972" y="13931"/>
                                              <a:pt x="19972" y="13931"/>
                                              <a:pt x="19972" y="13931"/>
                                            </a:cubicBezTo>
                                            <a:cubicBezTo>
                                              <a:pt x="19972" y="13931"/>
                                              <a:pt x="19972" y="13931"/>
                                              <a:pt x="19972" y="13924"/>
                                            </a:cubicBezTo>
                                            <a:cubicBezTo>
                                              <a:pt x="19972" y="13924"/>
                                              <a:pt x="19972" y="13924"/>
                                              <a:pt x="19972" y="13924"/>
                                            </a:cubicBezTo>
                                            <a:cubicBezTo>
                                              <a:pt x="20000" y="13931"/>
                                              <a:pt x="20020" y="13937"/>
                                              <a:pt x="20041" y="13944"/>
                                            </a:cubicBezTo>
                                            <a:cubicBezTo>
                                              <a:pt x="20014" y="13937"/>
                                              <a:pt x="19986" y="13924"/>
                                              <a:pt x="19959" y="13911"/>
                                            </a:cubicBezTo>
                                            <a:cubicBezTo>
                                              <a:pt x="19897" y="13877"/>
                                              <a:pt x="19835" y="13837"/>
                                              <a:pt x="19821" y="13783"/>
                                            </a:cubicBezTo>
                                            <a:cubicBezTo>
                                              <a:pt x="19862" y="13777"/>
                                              <a:pt x="19910" y="13790"/>
                                              <a:pt x="19959" y="13823"/>
                                            </a:cubicBezTo>
                                            <a:cubicBezTo>
                                              <a:pt x="19986" y="13837"/>
                                              <a:pt x="20014" y="13857"/>
                                              <a:pt x="20041" y="13877"/>
                                            </a:cubicBezTo>
                                            <a:cubicBezTo>
                                              <a:pt x="20020" y="13857"/>
                                              <a:pt x="20000" y="13837"/>
                                              <a:pt x="19972" y="13817"/>
                                            </a:cubicBezTo>
                                            <a:cubicBezTo>
                                              <a:pt x="19938" y="13790"/>
                                              <a:pt x="19897" y="13763"/>
                                              <a:pt x="19855" y="13743"/>
                                            </a:cubicBezTo>
                                            <a:cubicBezTo>
                                              <a:pt x="19890" y="13676"/>
                                              <a:pt x="19883" y="13596"/>
                                              <a:pt x="19821" y="13549"/>
                                            </a:cubicBezTo>
                                            <a:cubicBezTo>
                                              <a:pt x="19780" y="13515"/>
                                              <a:pt x="19724" y="13508"/>
                                              <a:pt x="19676" y="13522"/>
                                            </a:cubicBezTo>
                                            <a:cubicBezTo>
                                              <a:pt x="19656" y="13528"/>
                                              <a:pt x="19628" y="13542"/>
                                              <a:pt x="19614" y="13555"/>
                                            </a:cubicBezTo>
                                            <a:cubicBezTo>
                                              <a:pt x="19635" y="13555"/>
                                              <a:pt x="19656" y="13555"/>
                                              <a:pt x="19676" y="13562"/>
                                            </a:cubicBezTo>
                                            <a:cubicBezTo>
                                              <a:pt x="19711" y="13569"/>
                                              <a:pt x="19738" y="13589"/>
                                              <a:pt x="19773" y="13609"/>
                                            </a:cubicBezTo>
                                            <a:cubicBezTo>
                                              <a:pt x="19821" y="13649"/>
                                              <a:pt x="19842" y="13696"/>
                                              <a:pt x="19848" y="13743"/>
                                            </a:cubicBezTo>
                                            <a:cubicBezTo>
                                              <a:pt x="19800" y="13716"/>
                                              <a:pt x="19752" y="13703"/>
                                              <a:pt x="19711" y="13696"/>
                                            </a:cubicBezTo>
                                            <a:cubicBezTo>
                                              <a:pt x="19690" y="13689"/>
                                              <a:pt x="19683" y="13683"/>
                                              <a:pt x="19669" y="13676"/>
                                            </a:cubicBezTo>
                                            <a:close/>
                                            <a:moveTo>
                                              <a:pt x="20310" y="13924"/>
                                            </a:moveTo>
                                            <a:cubicBezTo>
                                              <a:pt x="20296" y="13931"/>
                                              <a:pt x="20282" y="13937"/>
                                              <a:pt x="20261" y="13944"/>
                                            </a:cubicBezTo>
                                            <a:cubicBezTo>
                                              <a:pt x="20378" y="13911"/>
                                              <a:pt x="20578" y="13817"/>
                                              <a:pt x="20612" y="13709"/>
                                            </a:cubicBezTo>
                                            <a:cubicBezTo>
                                              <a:pt x="20482" y="13683"/>
                                              <a:pt x="20275" y="13830"/>
                                              <a:pt x="20199" y="13911"/>
                                            </a:cubicBezTo>
                                            <a:cubicBezTo>
                                              <a:pt x="20227" y="13884"/>
                                              <a:pt x="20268" y="13857"/>
                                              <a:pt x="20303" y="13837"/>
                                            </a:cubicBezTo>
                                            <a:cubicBezTo>
                                              <a:pt x="20351" y="13810"/>
                                              <a:pt x="20406" y="13797"/>
                                              <a:pt x="20447" y="13803"/>
                                            </a:cubicBezTo>
                                            <a:cubicBezTo>
                                              <a:pt x="20440" y="13850"/>
                                              <a:pt x="20378" y="13891"/>
                                              <a:pt x="20310" y="13924"/>
                                            </a:cubicBezTo>
                                            <a:close/>
                                            <a:moveTo>
                                              <a:pt x="21184" y="6711"/>
                                            </a:moveTo>
                                            <a:cubicBezTo>
                                              <a:pt x="21170" y="6758"/>
                                              <a:pt x="21142" y="6798"/>
                                              <a:pt x="21108" y="6818"/>
                                            </a:cubicBezTo>
                                            <a:cubicBezTo>
                                              <a:pt x="21163" y="6818"/>
                                              <a:pt x="21218" y="6778"/>
                                              <a:pt x="21232" y="6724"/>
                                            </a:cubicBezTo>
                                            <a:cubicBezTo>
                                              <a:pt x="21246" y="6670"/>
                                              <a:pt x="21218" y="6617"/>
                                              <a:pt x="21177" y="6590"/>
                                            </a:cubicBezTo>
                                            <a:cubicBezTo>
                                              <a:pt x="21191" y="6623"/>
                                              <a:pt x="21191" y="6664"/>
                                              <a:pt x="21184" y="6711"/>
                                            </a:cubicBezTo>
                                            <a:close/>
                                            <a:moveTo>
                                              <a:pt x="20186" y="13703"/>
                                            </a:moveTo>
                                            <a:cubicBezTo>
                                              <a:pt x="20186" y="13669"/>
                                              <a:pt x="20186" y="13636"/>
                                              <a:pt x="20186" y="13602"/>
                                            </a:cubicBezTo>
                                            <a:cubicBezTo>
                                              <a:pt x="20179" y="13535"/>
                                              <a:pt x="20165" y="13475"/>
                                              <a:pt x="20131" y="13435"/>
                                            </a:cubicBezTo>
                                            <a:cubicBezTo>
                                              <a:pt x="20110" y="13455"/>
                                              <a:pt x="20096" y="13488"/>
                                              <a:pt x="20089" y="13522"/>
                                            </a:cubicBezTo>
                                            <a:cubicBezTo>
                                              <a:pt x="20082" y="13542"/>
                                              <a:pt x="20082" y="13562"/>
                                              <a:pt x="20076" y="13582"/>
                                            </a:cubicBezTo>
                                            <a:cubicBezTo>
                                              <a:pt x="20076" y="13602"/>
                                              <a:pt x="20069" y="13622"/>
                                              <a:pt x="20069" y="13642"/>
                                            </a:cubicBezTo>
                                            <a:lnTo>
                                              <a:pt x="20069" y="13663"/>
                                            </a:lnTo>
                                            <a:cubicBezTo>
                                              <a:pt x="20069" y="13683"/>
                                              <a:pt x="20069" y="13709"/>
                                              <a:pt x="20076" y="13730"/>
                                            </a:cubicBezTo>
                                            <a:cubicBezTo>
                                              <a:pt x="20076" y="13756"/>
                                              <a:pt x="20082" y="13783"/>
                                              <a:pt x="20089" y="13810"/>
                                            </a:cubicBezTo>
                                            <a:cubicBezTo>
                                              <a:pt x="20096" y="13837"/>
                                              <a:pt x="20103" y="13857"/>
                                              <a:pt x="20110" y="13877"/>
                                            </a:cubicBezTo>
                                            <a:cubicBezTo>
                                              <a:pt x="20103" y="13857"/>
                                              <a:pt x="20103" y="13830"/>
                                              <a:pt x="20096" y="13803"/>
                                            </a:cubicBezTo>
                                            <a:lnTo>
                                              <a:pt x="20096" y="13736"/>
                                            </a:lnTo>
                                            <a:cubicBezTo>
                                              <a:pt x="20103" y="13689"/>
                                              <a:pt x="20110" y="13642"/>
                                              <a:pt x="20137" y="13616"/>
                                            </a:cubicBezTo>
                                            <a:cubicBezTo>
                                              <a:pt x="20144" y="13622"/>
                                              <a:pt x="20151" y="13636"/>
                                              <a:pt x="20158" y="13649"/>
                                            </a:cubicBezTo>
                                            <a:cubicBezTo>
                                              <a:pt x="20158" y="13656"/>
                                              <a:pt x="20165" y="13663"/>
                                              <a:pt x="20165" y="13676"/>
                                            </a:cubicBezTo>
                                            <a:cubicBezTo>
                                              <a:pt x="20179" y="13730"/>
                                              <a:pt x="20179" y="13797"/>
                                              <a:pt x="20165" y="13850"/>
                                            </a:cubicBezTo>
                                            <a:cubicBezTo>
                                              <a:pt x="20172" y="13803"/>
                                              <a:pt x="20186" y="13756"/>
                                              <a:pt x="20186" y="13703"/>
                                            </a:cubicBezTo>
                                            <a:close/>
                                            <a:moveTo>
                                              <a:pt x="19959" y="14132"/>
                                            </a:moveTo>
                                            <a:cubicBezTo>
                                              <a:pt x="20000" y="14105"/>
                                              <a:pt x="20027" y="14072"/>
                                              <a:pt x="20048" y="14045"/>
                                            </a:cubicBezTo>
                                            <a:cubicBezTo>
                                              <a:pt x="20020" y="14072"/>
                                              <a:pt x="19986" y="14098"/>
                                              <a:pt x="19945" y="14118"/>
                                            </a:cubicBezTo>
                                            <a:cubicBezTo>
                                              <a:pt x="19897" y="14145"/>
                                              <a:pt x="19842" y="14165"/>
                                              <a:pt x="19800" y="14152"/>
                                            </a:cubicBezTo>
                                            <a:cubicBezTo>
                                              <a:pt x="19814" y="14105"/>
                                              <a:pt x="19883" y="14058"/>
                                              <a:pt x="19945" y="14031"/>
                                            </a:cubicBezTo>
                                            <a:cubicBezTo>
                                              <a:pt x="19959" y="14025"/>
                                              <a:pt x="19972" y="14018"/>
                                              <a:pt x="19986" y="14011"/>
                                            </a:cubicBezTo>
                                            <a:cubicBezTo>
                                              <a:pt x="19979" y="14011"/>
                                              <a:pt x="19965" y="14018"/>
                                              <a:pt x="19959" y="14018"/>
                                            </a:cubicBezTo>
                                            <a:cubicBezTo>
                                              <a:pt x="19876" y="14045"/>
                                              <a:pt x="19766" y="14098"/>
                                              <a:pt x="19697" y="14159"/>
                                            </a:cubicBezTo>
                                            <a:cubicBezTo>
                                              <a:pt x="19718" y="14132"/>
                                              <a:pt x="19724" y="14105"/>
                                              <a:pt x="19724" y="14072"/>
                                            </a:cubicBezTo>
                                            <a:cubicBezTo>
                                              <a:pt x="19711" y="14092"/>
                                              <a:pt x="19690" y="14112"/>
                                              <a:pt x="19663" y="14125"/>
                                            </a:cubicBezTo>
                                            <a:cubicBezTo>
                                              <a:pt x="19649" y="14132"/>
                                              <a:pt x="19628" y="14139"/>
                                              <a:pt x="19607" y="14145"/>
                                            </a:cubicBezTo>
                                            <a:cubicBezTo>
                                              <a:pt x="19587" y="14152"/>
                                              <a:pt x="19566" y="14152"/>
                                              <a:pt x="19546" y="14145"/>
                                            </a:cubicBezTo>
                                            <a:cubicBezTo>
                                              <a:pt x="19525" y="14145"/>
                                              <a:pt x="19511" y="14139"/>
                                              <a:pt x="19497" y="14132"/>
                                            </a:cubicBezTo>
                                            <a:cubicBezTo>
                                              <a:pt x="19497" y="14132"/>
                                              <a:pt x="19490" y="14132"/>
                                              <a:pt x="19490" y="14125"/>
                                            </a:cubicBezTo>
                                            <a:cubicBezTo>
                                              <a:pt x="19484" y="14125"/>
                                              <a:pt x="19484" y="14118"/>
                                              <a:pt x="19477" y="14118"/>
                                            </a:cubicBezTo>
                                            <a:cubicBezTo>
                                              <a:pt x="19484" y="14125"/>
                                              <a:pt x="19484" y="14139"/>
                                              <a:pt x="19490" y="14145"/>
                                            </a:cubicBezTo>
                                            <a:cubicBezTo>
                                              <a:pt x="19490" y="14152"/>
                                              <a:pt x="19497" y="14152"/>
                                              <a:pt x="19497" y="14159"/>
                                            </a:cubicBezTo>
                                            <a:cubicBezTo>
                                              <a:pt x="19511" y="14172"/>
                                              <a:pt x="19532" y="14185"/>
                                              <a:pt x="19546" y="14199"/>
                                            </a:cubicBezTo>
                                            <a:cubicBezTo>
                                              <a:pt x="19566" y="14206"/>
                                              <a:pt x="19594" y="14212"/>
                                              <a:pt x="19621" y="14206"/>
                                            </a:cubicBezTo>
                                            <a:cubicBezTo>
                                              <a:pt x="19635" y="14206"/>
                                              <a:pt x="19649" y="14199"/>
                                              <a:pt x="19663" y="14192"/>
                                            </a:cubicBezTo>
                                            <a:cubicBezTo>
                                              <a:pt x="19669" y="14192"/>
                                              <a:pt x="19669" y="14185"/>
                                              <a:pt x="19676" y="14179"/>
                                            </a:cubicBezTo>
                                            <a:cubicBezTo>
                                              <a:pt x="19656" y="14199"/>
                                              <a:pt x="19642" y="14219"/>
                                              <a:pt x="19635" y="14246"/>
                                            </a:cubicBezTo>
                                            <a:cubicBezTo>
                                              <a:pt x="19731" y="14273"/>
                                              <a:pt x="19869" y="14199"/>
                                              <a:pt x="19959" y="14132"/>
                                            </a:cubicBezTo>
                                            <a:close/>
                                            <a:moveTo>
                                              <a:pt x="19552" y="13535"/>
                                            </a:moveTo>
                                            <a:cubicBezTo>
                                              <a:pt x="19539" y="13522"/>
                                              <a:pt x="19518" y="13515"/>
                                              <a:pt x="19504" y="13508"/>
                                            </a:cubicBezTo>
                                            <a:cubicBezTo>
                                              <a:pt x="19504" y="13508"/>
                                              <a:pt x="19497" y="13508"/>
                                              <a:pt x="19497" y="13508"/>
                                            </a:cubicBezTo>
                                            <a:cubicBezTo>
                                              <a:pt x="19470" y="13502"/>
                                              <a:pt x="19442" y="13502"/>
                                              <a:pt x="19415" y="13508"/>
                                            </a:cubicBezTo>
                                            <a:cubicBezTo>
                                              <a:pt x="19408" y="13508"/>
                                              <a:pt x="19408" y="13508"/>
                                              <a:pt x="19401" y="13515"/>
                                            </a:cubicBezTo>
                                            <a:cubicBezTo>
                                              <a:pt x="19332" y="13542"/>
                                              <a:pt x="19291" y="13609"/>
                                              <a:pt x="19305" y="13683"/>
                                            </a:cubicBezTo>
                                            <a:cubicBezTo>
                                              <a:pt x="19325" y="13649"/>
                                              <a:pt x="19360" y="13616"/>
                                              <a:pt x="19401" y="13596"/>
                                            </a:cubicBezTo>
                                            <a:cubicBezTo>
                                              <a:pt x="19415" y="13589"/>
                                              <a:pt x="19422" y="13589"/>
                                              <a:pt x="19435" y="13582"/>
                                            </a:cubicBezTo>
                                            <a:cubicBezTo>
                                              <a:pt x="19456" y="13575"/>
                                              <a:pt x="19477" y="13575"/>
                                              <a:pt x="19490" y="13575"/>
                                            </a:cubicBezTo>
                                            <a:cubicBezTo>
                                              <a:pt x="19490" y="13575"/>
                                              <a:pt x="19497" y="13575"/>
                                              <a:pt x="19497" y="13575"/>
                                            </a:cubicBezTo>
                                            <a:cubicBezTo>
                                              <a:pt x="19518" y="13575"/>
                                              <a:pt x="19532" y="13575"/>
                                              <a:pt x="19546" y="13582"/>
                                            </a:cubicBezTo>
                                            <a:cubicBezTo>
                                              <a:pt x="19566" y="13589"/>
                                              <a:pt x="19580" y="13589"/>
                                              <a:pt x="19594" y="13602"/>
                                            </a:cubicBezTo>
                                            <a:cubicBezTo>
                                              <a:pt x="19594" y="13575"/>
                                              <a:pt x="19573" y="13555"/>
                                              <a:pt x="19552" y="13535"/>
                                            </a:cubicBezTo>
                                            <a:close/>
                                            <a:moveTo>
                                              <a:pt x="19711" y="14883"/>
                                            </a:moveTo>
                                            <a:cubicBezTo>
                                              <a:pt x="19766" y="14916"/>
                                              <a:pt x="19807" y="14963"/>
                                              <a:pt x="19835" y="15010"/>
                                            </a:cubicBezTo>
                                            <a:cubicBezTo>
                                              <a:pt x="19835" y="14916"/>
                                              <a:pt x="19793" y="14829"/>
                                              <a:pt x="19711" y="14782"/>
                                            </a:cubicBezTo>
                                            <a:cubicBezTo>
                                              <a:pt x="19704" y="14775"/>
                                              <a:pt x="19690" y="14775"/>
                                              <a:pt x="19683" y="14769"/>
                                            </a:cubicBezTo>
                                            <a:cubicBezTo>
                                              <a:pt x="19614" y="14742"/>
                                              <a:pt x="19546" y="14749"/>
                                              <a:pt x="19484" y="14775"/>
                                            </a:cubicBezTo>
                                            <a:cubicBezTo>
                                              <a:pt x="19449" y="14789"/>
                                              <a:pt x="19415" y="14816"/>
                                              <a:pt x="19387" y="14849"/>
                                            </a:cubicBezTo>
                                            <a:cubicBezTo>
                                              <a:pt x="19415" y="14836"/>
                                              <a:pt x="19449" y="14829"/>
                                              <a:pt x="19484" y="14829"/>
                                            </a:cubicBezTo>
                                            <a:cubicBezTo>
                                              <a:pt x="19539" y="14822"/>
                                              <a:pt x="19594" y="14836"/>
                                              <a:pt x="19656" y="14856"/>
                                            </a:cubicBezTo>
                                            <a:cubicBezTo>
                                              <a:pt x="19676" y="14863"/>
                                              <a:pt x="19690" y="14869"/>
                                              <a:pt x="19711" y="14883"/>
                                            </a:cubicBezTo>
                                            <a:close/>
                                            <a:moveTo>
                                              <a:pt x="19470" y="17591"/>
                                            </a:moveTo>
                                            <a:cubicBezTo>
                                              <a:pt x="19477" y="17584"/>
                                              <a:pt x="19484" y="17578"/>
                                              <a:pt x="19490" y="17571"/>
                                            </a:cubicBezTo>
                                            <a:cubicBezTo>
                                              <a:pt x="19518" y="17551"/>
                                              <a:pt x="19546" y="17531"/>
                                              <a:pt x="19580" y="17531"/>
                                            </a:cubicBezTo>
                                            <a:cubicBezTo>
                                              <a:pt x="19552" y="17524"/>
                                              <a:pt x="19518" y="17517"/>
                                              <a:pt x="19490" y="17531"/>
                                            </a:cubicBezTo>
                                            <a:cubicBezTo>
                                              <a:pt x="19470" y="17537"/>
                                              <a:pt x="19449" y="17551"/>
                                              <a:pt x="19435" y="17571"/>
                                            </a:cubicBezTo>
                                            <a:cubicBezTo>
                                              <a:pt x="19401" y="17611"/>
                                              <a:pt x="19394" y="17678"/>
                                              <a:pt x="19429" y="17725"/>
                                            </a:cubicBezTo>
                                            <a:cubicBezTo>
                                              <a:pt x="19422" y="17678"/>
                                              <a:pt x="19435" y="17631"/>
                                              <a:pt x="19470" y="17591"/>
                                            </a:cubicBezTo>
                                            <a:close/>
                                            <a:moveTo>
                                              <a:pt x="19256" y="13897"/>
                                            </a:moveTo>
                                            <a:cubicBezTo>
                                              <a:pt x="19243" y="13937"/>
                                              <a:pt x="19243" y="13978"/>
                                              <a:pt x="19256" y="14018"/>
                                            </a:cubicBezTo>
                                            <a:cubicBezTo>
                                              <a:pt x="19263" y="14038"/>
                                              <a:pt x="19277" y="14058"/>
                                              <a:pt x="19298" y="14072"/>
                                            </a:cubicBezTo>
                                            <a:cubicBezTo>
                                              <a:pt x="19325" y="14098"/>
                                              <a:pt x="19360" y="14105"/>
                                              <a:pt x="19401" y="14105"/>
                                            </a:cubicBezTo>
                                            <a:cubicBezTo>
                                              <a:pt x="19435" y="14105"/>
                                              <a:pt x="19463" y="14098"/>
                                              <a:pt x="19497" y="14078"/>
                                            </a:cubicBezTo>
                                            <a:cubicBezTo>
                                              <a:pt x="19497" y="14078"/>
                                              <a:pt x="19504" y="14072"/>
                                              <a:pt x="19504" y="14072"/>
                                            </a:cubicBezTo>
                                            <a:cubicBezTo>
                                              <a:pt x="19504" y="14072"/>
                                              <a:pt x="19511" y="14065"/>
                                              <a:pt x="19511" y="14065"/>
                                            </a:cubicBezTo>
                                            <a:cubicBezTo>
                                              <a:pt x="19511" y="14065"/>
                                              <a:pt x="19504" y="14065"/>
                                              <a:pt x="19504" y="14065"/>
                                            </a:cubicBezTo>
                                            <a:cubicBezTo>
                                              <a:pt x="19504" y="14065"/>
                                              <a:pt x="19497" y="14065"/>
                                              <a:pt x="19497" y="14065"/>
                                            </a:cubicBezTo>
                                            <a:cubicBezTo>
                                              <a:pt x="19470" y="14065"/>
                                              <a:pt x="19435" y="14058"/>
                                              <a:pt x="19401" y="14045"/>
                                            </a:cubicBezTo>
                                            <a:cubicBezTo>
                                              <a:pt x="19380" y="14038"/>
                                              <a:pt x="19367" y="14025"/>
                                              <a:pt x="19353" y="14011"/>
                                            </a:cubicBezTo>
                                            <a:cubicBezTo>
                                              <a:pt x="19305" y="13971"/>
                                              <a:pt x="19277" y="13917"/>
                                              <a:pt x="19270" y="13870"/>
                                            </a:cubicBezTo>
                                            <a:cubicBezTo>
                                              <a:pt x="19263" y="13877"/>
                                              <a:pt x="19263" y="13891"/>
                                              <a:pt x="19256" y="13897"/>
                                            </a:cubicBezTo>
                                            <a:close/>
                                            <a:moveTo>
                                              <a:pt x="19759" y="17591"/>
                                            </a:moveTo>
                                            <a:cubicBezTo>
                                              <a:pt x="19786" y="17611"/>
                                              <a:pt x="19807" y="17631"/>
                                              <a:pt x="19821" y="17658"/>
                                            </a:cubicBezTo>
                                            <a:cubicBezTo>
                                              <a:pt x="19821" y="17611"/>
                                              <a:pt x="19800" y="17564"/>
                                              <a:pt x="19759" y="17544"/>
                                            </a:cubicBezTo>
                                            <a:cubicBezTo>
                                              <a:pt x="19752" y="17544"/>
                                              <a:pt x="19752" y="17537"/>
                                              <a:pt x="19745" y="17537"/>
                                            </a:cubicBezTo>
                                            <a:cubicBezTo>
                                              <a:pt x="19711" y="17524"/>
                                              <a:pt x="19676" y="17524"/>
                                              <a:pt x="19642" y="17537"/>
                                            </a:cubicBezTo>
                                            <a:cubicBezTo>
                                              <a:pt x="19621" y="17544"/>
                                              <a:pt x="19607" y="17558"/>
                                              <a:pt x="19594" y="17578"/>
                                            </a:cubicBezTo>
                                            <a:cubicBezTo>
                                              <a:pt x="19607" y="17571"/>
                                              <a:pt x="19628" y="17571"/>
                                              <a:pt x="19642" y="17564"/>
                                            </a:cubicBezTo>
                                            <a:cubicBezTo>
                                              <a:pt x="19669" y="17564"/>
                                              <a:pt x="19697" y="17564"/>
                                              <a:pt x="19731" y="17578"/>
                                            </a:cubicBezTo>
                                            <a:cubicBezTo>
                                              <a:pt x="19738" y="17584"/>
                                              <a:pt x="19752" y="17584"/>
                                              <a:pt x="19759" y="17591"/>
                                            </a:cubicBezTo>
                                            <a:close/>
                                            <a:moveTo>
                                              <a:pt x="19642" y="17658"/>
                                            </a:moveTo>
                                            <a:lnTo>
                                              <a:pt x="19642" y="17658"/>
                                            </a:lnTo>
                                            <a:cubicBezTo>
                                              <a:pt x="19621" y="17658"/>
                                              <a:pt x="19601" y="17672"/>
                                              <a:pt x="19594" y="17685"/>
                                            </a:cubicBezTo>
                                            <a:cubicBezTo>
                                              <a:pt x="19587" y="17692"/>
                                              <a:pt x="19587" y="17705"/>
                                              <a:pt x="19587" y="17712"/>
                                            </a:cubicBezTo>
                                            <a:cubicBezTo>
                                              <a:pt x="19587" y="17718"/>
                                              <a:pt x="19587" y="17732"/>
                                              <a:pt x="19594" y="17739"/>
                                            </a:cubicBezTo>
                                            <a:cubicBezTo>
                                              <a:pt x="19601" y="17759"/>
                                              <a:pt x="19621" y="17765"/>
                                              <a:pt x="19642" y="17765"/>
                                            </a:cubicBezTo>
                                            <a:lnTo>
                                              <a:pt x="19642" y="17765"/>
                                            </a:lnTo>
                                            <a:cubicBezTo>
                                              <a:pt x="19676" y="17765"/>
                                              <a:pt x="19697" y="17739"/>
                                              <a:pt x="19697" y="17712"/>
                                            </a:cubicBezTo>
                                            <a:cubicBezTo>
                                              <a:pt x="19697" y="17685"/>
                                              <a:pt x="19676" y="17658"/>
                                              <a:pt x="19642" y="17658"/>
                                            </a:cubicBezTo>
                                            <a:close/>
                                            <a:moveTo>
                                              <a:pt x="19490" y="17464"/>
                                            </a:moveTo>
                                            <a:cubicBezTo>
                                              <a:pt x="19504" y="17457"/>
                                              <a:pt x="19511" y="17457"/>
                                              <a:pt x="19525" y="17450"/>
                                            </a:cubicBezTo>
                                            <a:cubicBezTo>
                                              <a:pt x="19546" y="17444"/>
                                              <a:pt x="19566" y="17444"/>
                                              <a:pt x="19580" y="17444"/>
                                            </a:cubicBezTo>
                                            <a:cubicBezTo>
                                              <a:pt x="19580" y="17444"/>
                                              <a:pt x="19587" y="17444"/>
                                              <a:pt x="19587" y="17444"/>
                                            </a:cubicBezTo>
                                            <a:cubicBezTo>
                                              <a:pt x="19607" y="17444"/>
                                              <a:pt x="19621" y="17444"/>
                                              <a:pt x="19635" y="17450"/>
                                            </a:cubicBezTo>
                                            <a:cubicBezTo>
                                              <a:pt x="19656" y="17457"/>
                                              <a:pt x="19669" y="17457"/>
                                              <a:pt x="19683" y="17470"/>
                                            </a:cubicBezTo>
                                            <a:cubicBezTo>
                                              <a:pt x="19669" y="17444"/>
                                              <a:pt x="19656" y="17423"/>
                                              <a:pt x="19635" y="17410"/>
                                            </a:cubicBezTo>
                                            <a:cubicBezTo>
                                              <a:pt x="19621" y="17397"/>
                                              <a:pt x="19601" y="17390"/>
                                              <a:pt x="19587" y="17383"/>
                                            </a:cubicBezTo>
                                            <a:cubicBezTo>
                                              <a:pt x="19587" y="17383"/>
                                              <a:pt x="19580" y="17383"/>
                                              <a:pt x="19580" y="17383"/>
                                            </a:cubicBezTo>
                                            <a:cubicBezTo>
                                              <a:pt x="19552" y="17377"/>
                                              <a:pt x="19525" y="17377"/>
                                              <a:pt x="19497" y="17383"/>
                                            </a:cubicBezTo>
                                            <a:cubicBezTo>
                                              <a:pt x="19490" y="17383"/>
                                              <a:pt x="19490" y="17383"/>
                                              <a:pt x="19484" y="17390"/>
                                            </a:cubicBezTo>
                                            <a:cubicBezTo>
                                              <a:pt x="19415" y="17417"/>
                                              <a:pt x="19373" y="17484"/>
                                              <a:pt x="19387" y="17558"/>
                                            </a:cubicBezTo>
                                            <a:cubicBezTo>
                                              <a:pt x="19415" y="17511"/>
                                              <a:pt x="19449" y="17484"/>
                                              <a:pt x="19490" y="17464"/>
                                            </a:cubicBezTo>
                                            <a:close/>
                                            <a:moveTo>
                                              <a:pt x="19539" y="17873"/>
                                            </a:moveTo>
                                            <a:cubicBezTo>
                                              <a:pt x="19552" y="17879"/>
                                              <a:pt x="19566" y="17886"/>
                                              <a:pt x="19587" y="17893"/>
                                            </a:cubicBezTo>
                                            <a:cubicBezTo>
                                              <a:pt x="19587" y="17893"/>
                                              <a:pt x="19594" y="17893"/>
                                              <a:pt x="19594" y="17893"/>
                                            </a:cubicBezTo>
                                            <a:cubicBezTo>
                                              <a:pt x="19607" y="17893"/>
                                              <a:pt x="19628" y="17893"/>
                                              <a:pt x="19642" y="17886"/>
                                            </a:cubicBezTo>
                                            <a:cubicBezTo>
                                              <a:pt x="19663" y="17879"/>
                                              <a:pt x="19676" y="17873"/>
                                              <a:pt x="19697" y="17859"/>
                                            </a:cubicBezTo>
                                            <a:cubicBezTo>
                                              <a:pt x="19683" y="17866"/>
                                              <a:pt x="19663" y="17866"/>
                                              <a:pt x="19642" y="17859"/>
                                            </a:cubicBezTo>
                                            <a:cubicBezTo>
                                              <a:pt x="19628" y="17859"/>
                                              <a:pt x="19607" y="17853"/>
                                              <a:pt x="19594" y="17846"/>
                                            </a:cubicBezTo>
                                            <a:cubicBezTo>
                                              <a:pt x="19594" y="17846"/>
                                              <a:pt x="19587" y="17846"/>
                                              <a:pt x="19587" y="17839"/>
                                            </a:cubicBezTo>
                                            <a:cubicBezTo>
                                              <a:pt x="19580" y="17832"/>
                                              <a:pt x="19573" y="17832"/>
                                              <a:pt x="19566" y="17826"/>
                                            </a:cubicBezTo>
                                            <a:cubicBezTo>
                                              <a:pt x="19532" y="17806"/>
                                              <a:pt x="19511" y="17779"/>
                                              <a:pt x="19497" y="17752"/>
                                            </a:cubicBezTo>
                                            <a:cubicBezTo>
                                              <a:pt x="19497" y="17745"/>
                                              <a:pt x="19490" y="17739"/>
                                              <a:pt x="19490" y="17732"/>
                                            </a:cubicBezTo>
                                            <a:cubicBezTo>
                                              <a:pt x="19484" y="17759"/>
                                              <a:pt x="19490" y="17785"/>
                                              <a:pt x="19497" y="17812"/>
                                            </a:cubicBezTo>
                                            <a:cubicBezTo>
                                              <a:pt x="19497" y="17839"/>
                                              <a:pt x="19518" y="17859"/>
                                              <a:pt x="19539" y="17873"/>
                                            </a:cubicBezTo>
                                            <a:close/>
                                            <a:moveTo>
                                              <a:pt x="18995" y="14796"/>
                                            </a:moveTo>
                                            <a:cubicBezTo>
                                              <a:pt x="19036" y="14728"/>
                                              <a:pt x="19098" y="14668"/>
                                              <a:pt x="19188" y="14628"/>
                                            </a:cubicBezTo>
                                            <a:cubicBezTo>
                                              <a:pt x="19208" y="14621"/>
                                              <a:pt x="19229" y="14608"/>
                                              <a:pt x="19256" y="14601"/>
                                            </a:cubicBezTo>
                                            <a:cubicBezTo>
                                              <a:pt x="19298" y="14588"/>
                                              <a:pt x="19332" y="14581"/>
                                              <a:pt x="19373" y="14581"/>
                                            </a:cubicBezTo>
                                            <a:cubicBezTo>
                                              <a:pt x="19380" y="14581"/>
                                              <a:pt x="19380" y="14581"/>
                                              <a:pt x="19387" y="14581"/>
                                            </a:cubicBezTo>
                                            <a:cubicBezTo>
                                              <a:pt x="19422" y="14581"/>
                                              <a:pt x="19456" y="14581"/>
                                              <a:pt x="19490" y="14588"/>
                                            </a:cubicBezTo>
                                            <a:cubicBezTo>
                                              <a:pt x="19525" y="14594"/>
                                              <a:pt x="19559" y="14608"/>
                                              <a:pt x="19587" y="14621"/>
                                            </a:cubicBezTo>
                                            <a:cubicBezTo>
                                              <a:pt x="19566" y="14574"/>
                                              <a:pt x="19532" y="14534"/>
                                              <a:pt x="19490" y="14507"/>
                                            </a:cubicBezTo>
                                            <a:cubicBezTo>
                                              <a:pt x="19463" y="14487"/>
                                              <a:pt x="19429" y="14467"/>
                                              <a:pt x="19387" y="14460"/>
                                            </a:cubicBezTo>
                                            <a:cubicBezTo>
                                              <a:pt x="19380" y="14460"/>
                                              <a:pt x="19380" y="14460"/>
                                              <a:pt x="19373" y="14454"/>
                                            </a:cubicBezTo>
                                            <a:cubicBezTo>
                                              <a:pt x="19325" y="14440"/>
                                              <a:pt x="19270" y="14440"/>
                                              <a:pt x="19215" y="14454"/>
                                            </a:cubicBezTo>
                                            <a:cubicBezTo>
                                              <a:pt x="19208" y="14454"/>
                                              <a:pt x="19201" y="14460"/>
                                              <a:pt x="19188" y="14460"/>
                                            </a:cubicBezTo>
                                            <a:cubicBezTo>
                                              <a:pt x="19057" y="14521"/>
                                              <a:pt x="18974" y="14655"/>
                                              <a:pt x="18995" y="14796"/>
                                            </a:cubicBezTo>
                                            <a:close/>
                                            <a:moveTo>
                                              <a:pt x="19146" y="13763"/>
                                            </a:moveTo>
                                            <a:cubicBezTo>
                                              <a:pt x="19126" y="13817"/>
                                              <a:pt x="19153" y="13877"/>
                                              <a:pt x="19201" y="13911"/>
                                            </a:cubicBezTo>
                                            <a:cubicBezTo>
                                              <a:pt x="19181" y="13870"/>
                                              <a:pt x="19181" y="13823"/>
                                              <a:pt x="19194" y="13777"/>
                                            </a:cubicBezTo>
                                            <a:cubicBezTo>
                                              <a:pt x="19208" y="13743"/>
                                              <a:pt x="19229" y="13709"/>
                                              <a:pt x="19256" y="13689"/>
                                            </a:cubicBezTo>
                                            <a:cubicBezTo>
                                              <a:pt x="19263" y="13689"/>
                                              <a:pt x="19263" y="13683"/>
                                              <a:pt x="19270" y="13683"/>
                                            </a:cubicBezTo>
                                            <a:cubicBezTo>
                                              <a:pt x="19263" y="13683"/>
                                              <a:pt x="19263" y="13683"/>
                                              <a:pt x="19256" y="13683"/>
                                            </a:cubicBezTo>
                                            <a:cubicBezTo>
                                              <a:pt x="19208" y="13689"/>
                                              <a:pt x="19167" y="13716"/>
                                              <a:pt x="19146" y="13763"/>
                                            </a:cubicBezTo>
                                            <a:close/>
                                            <a:moveTo>
                                              <a:pt x="19367" y="15680"/>
                                            </a:moveTo>
                                            <a:cubicBezTo>
                                              <a:pt x="19360" y="15674"/>
                                              <a:pt x="19346" y="15667"/>
                                              <a:pt x="19339" y="15667"/>
                                            </a:cubicBezTo>
                                            <a:cubicBezTo>
                                              <a:pt x="19346" y="15687"/>
                                              <a:pt x="19353" y="15707"/>
                                              <a:pt x="19367" y="15721"/>
                                            </a:cubicBezTo>
                                            <a:cubicBezTo>
                                              <a:pt x="19373" y="15727"/>
                                              <a:pt x="19373" y="15734"/>
                                              <a:pt x="19380" y="15741"/>
                                            </a:cubicBezTo>
                                            <a:cubicBezTo>
                                              <a:pt x="19408" y="15774"/>
                                              <a:pt x="19442" y="15801"/>
                                              <a:pt x="19484" y="15815"/>
                                            </a:cubicBezTo>
                                            <a:cubicBezTo>
                                              <a:pt x="19525" y="15835"/>
                                              <a:pt x="19580" y="15841"/>
                                              <a:pt x="19628" y="15828"/>
                                            </a:cubicBezTo>
                                            <a:cubicBezTo>
                                              <a:pt x="19656" y="15821"/>
                                              <a:pt x="19683" y="15808"/>
                                              <a:pt x="19711" y="15794"/>
                                            </a:cubicBezTo>
                                            <a:cubicBezTo>
                                              <a:pt x="19786" y="15747"/>
                                              <a:pt x="19835" y="15660"/>
                                              <a:pt x="19828" y="15566"/>
                                            </a:cubicBezTo>
                                            <a:cubicBezTo>
                                              <a:pt x="19800" y="15607"/>
                                              <a:pt x="19759" y="15640"/>
                                              <a:pt x="19711" y="15667"/>
                                            </a:cubicBezTo>
                                            <a:cubicBezTo>
                                              <a:pt x="19676" y="15680"/>
                                              <a:pt x="19642" y="15694"/>
                                              <a:pt x="19601" y="15701"/>
                                            </a:cubicBezTo>
                                            <a:cubicBezTo>
                                              <a:pt x="19559" y="15707"/>
                                              <a:pt x="19518" y="15707"/>
                                              <a:pt x="19484" y="15707"/>
                                            </a:cubicBezTo>
                                            <a:cubicBezTo>
                                              <a:pt x="19449" y="15701"/>
                                              <a:pt x="19415" y="15694"/>
                                              <a:pt x="19380" y="15680"/>
                                            </a:cubicBezTo>
                                            <a:cubicBezTo>
                                              <a:pt x="19380" y="15687"/>
                                              <a:pt x="19373" y="15680"/>
                                              <a:pt x="19367" y="15680"/>
                                            </a:cubicBezTo>
                                            <a:close/>
                                            <a:moveTo>
                                              <a:pt x="19277" y="15432"/>
                                            </a:moveTo>
                                            <a:cubicBezTo>
                                              <a:pt x="19305" y="15453"/>
                                              <a:pt x="19332" y="15459"/>
                                              <a:pt x="19367" y="15466"/>
                                            </a:cubicBezTo>
                                            <a:cubicBezTo>
                                              <a:pt x="19373" y="15466"/>
                                              <a:pt x="19373" y="15466"/>
                                              <a:pt x="19380" y="15466"/>
                                            </a:cubicBezTo>
                                            <a:cubicBezTo>
                                              <a:pt x="19415" y="15473"/>
                                              <a:pt x="19449" y="15466"/>
                                              <a:pt x="19484" y="15459"/>
                                            </a:cubicBezTo>
                                            <a:cubicBezTo>
                                              <a:pt x="19518" y="15446"/>
                                              <a:pt x="19552" y="15432"/>
                                              <a:pt x="19587" y="15406"/>
                                            </a:cubicBezTo>
                                            <a:cubicBezTo>
                                              <a:pt x="19552" y="15412"/>
                                              <a:pt x="19518" y="15412"/>
                                              <a:pt x="19484" y="15412"/>
                                            </a:cubicBezTo>
                                            <a:cubicBezTo>
                                              <a:pt x="19449" y="15406"/>
                                              <a:pt x="19415" y="15399"/>
                                              <a:pt x="19380" y="15385"/>
                                            </a:cubicBezTo>
                                            <a:cubicBezTo>
                                              <a:pt x="19373" y="15385"/>
                                              <a:pt x="19373" y="15379"/>
                                              <a:pt x="19367" y="15379"/>
                                            </a:cubicBezTo>
                                            <a:cubicBezTo>
                                              <a:pt x="19353" y="15372"/>
                                              <a:pt x="19332" y="15365"/>
                                              <a:pt x="19318" y="15352"/>
                                            </a:cubicBezTo>
                                            <a:cubicBezTo>
                                              <a:pt x="19256" y="15312"/>
                                              <a:pt x="19208" y="15265"/>
                                              <a:pt x="19181" y="15204"/>
                                            </a:cubicBezTo>
                                            <a:cubicBezTo>
                                              <a:pt x="19174" y="15191"/>
                                              <a:pt x="19167" y="15178"/>
                                              <a:pt x="19167" y="15171"/>
                                            </a:cubicBezTo>
                                            <a:cubicBezTo>
                                              <a:pt x="19153" y="15225"/>
                                              <a:pt x="19160" y="15278"/>
                                              <a:pt x="19181" y="15325"/>
                                            </a:cubicBezTo>
                                            <a:cubicBezTo>
                                              <a:pt x="19201" y="15365"/>
                                              <a:pt x="19236" y="15406"/>
                                              <a:pt x="19277" y="15432"/>
                                            </a:cubicBezTo>
                                            <a:close/>
                                            <a:moveTo>
                                              <a:pt x="19146" y="14883"/>
                                            </a:moveTo>
                                            <a:cubicBezTo>
                                              <a:pt x="19160" y="14869"/>
                                              <a:pt x="19167" y="14856"/>
                                              <a:pt x="19181" y="14842"/>
                                            </a:cubicBezTo>
                                            <a:cubicBezTo>
                                              <a:pt x="19229" y="14796"/>
                                              <a:pt x="19291" y="14769"/>
                                              <a:pt x="19353" y="14755"/>
                                            </a:cubicBezTo>
                                            <a:cubicBezTo>
                                              <a:pt x="19298" y="14735"/>
                                              <a:pt x="19236" y="14735"/>
                                              <a:pt x="19181" y="14749"/>
                                            </a:cubicBezTo>
                                            <a:cubicBezTo>
                                              <a:pt x="19139" y="14762"/>
                                              <a:pt x="19098" y="14789"/>
                                              <a:pt x="19071" y="14822"/>
                                            </a:cubicBezTo>
                                            <a:cubicBezTo>
                                              <a:pt x="18995" y="14909"/>
                                              <a:pt x="18995" y="15030"/>
                                              <a:pt x="19057" y="15124"/>
                                            </a:cubicBezTo>
                                            <a:cubicBezTo>
                                              <a:pt x="19057" y="15050"/>
                                              <a:pt x="19084" y="14956"/>
                                              <a:pt x="19146" y="14883"/>
                                            </a:cubicBezTo>
                                            <a:close/>
                                            <a:moveTo>
                                              <a:pt x="20537" y="9225"/>
                                            </a:moveTo>
                                            <a:cubicBezTo>
                                              <a:pt x="20509" y="9292"/>
                                              <a:pt x="20454" y="9379"/>
                                              <a:pt x="20399" y="9406"/>
                                            </a:cubicBezTo>
                                            <a:cubicBezTo>
                                              <a:pt x="20392" y="9406"/>
                                              <a:pt x="20392" y="9412"/>
                                              <a:pt x="20385" y="9412"/>
                                            </a:cubicBezTo>
                                            <a:cubicBezTo>
                                              <a:pt x="20378" y="9385"/>
                                              <a:pt x="20385" y="9359"/>
                                              <a:pt x="20399" y="9325"/>
                                            </a:cubicBezTo>
                                            <a:cubicBezTo>
                                              <a:pt x="20420" y="9278"/>
                                              <a:pt x="20447" y="9238"/>
                                              <a:pt x="20482" y="9198"/>
                                            </a:cubicBezTo>
                                            <a:cubicBezTo>
                                              <a:pt x="20461" y="9218"/>
                                              <a:pt x="20440" y="9245"/>
                                              <a:pt x="20413" y="9272"/>
                                            </a:cubicBezTo>
                                            <a:cubicBezTo>
                                              <a:pt x="20344" y="9365"/>
                                              <a:pt x="20282" y="9486"/>
                                              <a:pt x="20296" y="9566"/>
                                            </a:cubicBezTo>
                                            <a:cubicBezTo>
                                              <a:pt x="20337" y="9553"/>
                                              <a:pt x="20378" y="9520"/>
                                              <a:pt x="20413" y="9479"/>
                                            </a:cubicBezTo>
                                            <a:cubicBezTo>
                                              <a:pt x="20461" y="9426"/>
                                              <a:pt x="20495" y="9352"/>
                                              <a:pt x="20523" y="9292"/>
                                            </a:cubicBezTo>
                                            <a:lnTo>
                                              <a:pt x="20523" y="9292"/>
                                            </a:lnTo>
                                            <a:cubicBezTo>
                                              <a:pt x="20523" y="9285"/>
                                              <a:pt x="20523" y="9285"/>
                                              <a:pt x="20530" y="9278"/>
                                            </a:cubicBezTo>
                                            <a:cubicBezTo>
                                              <a:pt x="20537" y="9265"/>
                                              <a:pt x="20537" y="9251"/>
                                              <a:pt x="20544" y="9245"/>
                                            </a:cubicBezTo>
                                            <a:cubicBezTo>
                                              <a:pt x="20550" y="9225"/>
                                              <a:pt x="20550" y="9211"/>
                                              <a:pt x="20557" y="9198"/>
                                            </a:cubicBezTo>
                                            <a:cubicBezTo>
                                              <a:pt x="20557" y="9204"/>
                                              <a:pt x="20557" y="9204"/>
                                              <a:pt x="20550" y="9211"/>
                                            </a:cubicBezTo>
                                            <a:cubicBezTo>
                                              <a:pt x="20544" y="9218"/>
                                              <a:pt x="20544" y="9225"/>
                                              <a:pt x="20537" y="9225"/>
                                            </a:cubicBezTo>
                                            <a:close/>
                                            <a:moveTo>
                                              <a:pt x="17598" y="4867"/>
                                            </a:moveTo>
                                            <a:cubicBezTo>
                                              <a:pt x="17646" y="4834"/>
                                              <a:pt x="17687" y="4793"/>
                                              <a:pt x="17715" y="4766"/>
                                            </a:cubicBezTo>
                                            <a:cubicBezTo>
                                              <a:pt x="17680" y="4793"/>
                                              <a:pt x="17632" y="4827"/>
                                              <a:pt x="17584" y="4854"/>
                                            </a:cubicBezTo>
                                            <a:cubicBezTo>
                                              <a:pt x="17522" y="4887"/>
                                              <a:pt x="17453" y="4907"/>
                                              <a:pt x="17398" y="4901"/>
                                            </a:cubicBezTo>
                                            <a:cubicBezTo>
                                              <a:pt x="17419" y="4840"/>
                                              <a:pt x="17501" y="4787"/>
                                              <a:pt x="17584" y="4746"/>
                                            </a:cubicBezTo>
                                            <a:cubicBezTo>
                                              <a:pt x="17604" y="4740"/>
                                              <a:pt x="17618" y="4733"/>
                                              <a:pt x="17639" y="4726"/>
                                            </a:cubicBezTo>
                                            <a:cubicBezTo>
                                              <a:pt x="17625" y="4726"/>
                                              <a:pt x="17611" y="4733"/>
                                              <a:pt x="17598" y="4740"/>
                                            </a:cubicBezTo>
                                            <a:cubicBezTo>
                                              <a:pt x="17446" y="4787"/>
                                              <a:pt x="17240" y="4894"/>
                                              <a:pt x="17198" y="5021"/>
                                            </a:cubicBezTo>
                                            <a:cubicBezTo>
                                              <a:pt x="17315" y="5048"/>
                                              <a:pt x="17481" y="4961"/>
                                              <a:pt x="17598" y="4867"/>
                                            </a:cubicBezTo>
                                            <a:close/>
                                            <a:moveTo>
                                              <a:pt x="17598" y="4733"/>
                                            </a:moveTo>
                                            <a:cubicBezTo>
                                              <a:pt x="17632" y="4726"/>
                                              <a:pt x="17653" y="4720"/>
                                              <a:pt x="17680" y="4713"/>
                                            </a:cubicBezTo>
                                            <a:cubicBezTo>
                                              <a:pt x="17653" y="4720"/>
                                              <a:pt x="17618" y="4726"/>
                                              <a:pt x="17584" y="4726"/>
                                            </a:cubicBezTo>
                                            <a:cubicBezTo>
                                              <a:pt x="17494" y="4733"/>
                                              <a:pt x="17391" y="4720"/>
                                              <a:pt x="17343" y="4673"/>
                                            </a:cubicBezTo>
                                            <a:cubicBezTo>
                                              <a:pt x="17391" y="4626"/>
                                              <a:pt x="17494" y="4619"/>
                                              <a:pt x="17584" y="4632"/>
                                            </a:cubicBezTo>
                                            <a:cubicBezTo>
                                              <a:pt x="17604" y="4632"/>
                                              <a:pt x="17618" y="4639"/>
                                              <a:pt x="17639" y="4639"/>
                                            </a:cubicBezTo>
                                            <a:cubicBezTo>
                                              <a:pt x="17625" y="4639"/>
                                              <a:pt x="17618" y="4632"/>
                                              <a:pt x="17604" y="4632"/>
                                            </a:cubicBezTo>
                                            <a:cubicBezTo>
                                              <a:pt x="17453" y="4599"/>
                                              <a:pt x="17212" y="4592"/>
                                              <a:pt x="17109" y="4686"/>
                                            </a:cubicBezTo>
                                            <a:cubicBezTo>
                                              <a:pt x="17205" y="4766"/>
                                              <a:pt x="17446" y="4760"/>
                                              <a:pt x="17598" y="4733"/>
                                            </a:cubicBezTo>
                                            <a:close/>
                                            <a:moveTo>
                                              <a:pt x="18038" y="4874"/>
                                            </a:moveTo>
                                            <a:cubicBezTo>
                                              <a:pt x="18004" y="4854"/>
                                              <a:pt x="17962" y="4827"/>
                                              <a:pt x="17935" y="4800"/>
                                            </a:cubicBezTo>
                                            <a:cubicBezTo>
                                              <a:pt x="18045" y="4907"/>
                                              <a:pt x="18272" y="5055"/>
                                              <a:pt x="18417" y="5021"/>
                                            </a:cubicBezTo>
                                            <a:cubicBezTo>
                                              <a:pt x="18368" y="4867"/>
                                              <a:pt x="18072" y="4740"/>
                                              <a:pt x="17935" y="4713"/>
                                            </a:cubicBezTo>
                                            <a:cubicBezTo>
                                              <a:pt x="17969" y="4720"/>
                                              <a:pt x="18004" y="4740"/>
                                              <a:pt x="18038" y="4753"/>
                                            </a:cubicBezTo>
                                            <a:cubicBezTo>
                                              <a:pt x="18114" y="4793"/>
                                              <a:pt x="18190" y="4847"/>
                                              <a:pt x="18210" y="4907"/>
                                            </a:cubicBezTo>
                                            <a:cubicBezTo>
                                              <a:pt x="18162" y="4927"/>
                                              <a:pt x="18100" y="4901"/>
                                              <a:pt x="18038" y="4874"/>
                                            </a:cubicBezTo>
                                            <a:close/>
                                            <a:moveTo>
                                              <a:pt x="17598" y="5162"/>
                                            </a:moveTo>
                                            <a:cubicBezTo>
                                              <a:pt x="17653" y="5095"/>
                                              <a:pt x="17701" y="5008"/>
                                              <a:pt x="17728" y="4927"/>
                                            </a:cubicBezTo>
                                            <a:lnTo>
                                              <a:pt x="17728" y="4927"/>
                                            </a:lnTo>
                                            <a:cubicBezTo>
                                              <a:pt x="17728" y="4921"/>
                                              <a:pt x="17728" y="4921"/>
                                              <a:pt x="17735" y="4914"/>
                                            </a:cubicBezTo>
                                            <a:cubicBezTo>
                                              <a:pt x="17742" y="4901"/>
                                              <a:pt x="17749" y="4880"/>
                                              <a:pt x="17749" y="4867"/>
                                            </a:cubicBezTo>
                                            <a:cubicBezTo>
                                              <a:pt x="17756" y="4847"/>
                                              <a:pt x="17763" y="4827"/>
                                              <a:pt x="17763" y="4807"/>
                                            </a:cubicBezTo>
                                            <a:cubicBezTo>
                                              <a:pt x="17763" y="4813"/>
                                              <a:pt x="17763" y="4820"/>
                                              <a:pt x="17756" y="4820"/>
                                            </a:cubicBezTo>
                                            <a:cubicBezTo>
                                              <a:pt x="17756" y="4827"/>
                                              <a:pt x="17749" y="4827"/>
                                              <a:pt x="17749" y="4834"/>
                                            </a:cubicBezTo>
                                            <a:cubicBezTo>
                                              <a:pt x="17715" y="4921"/>
                                              <a:pt x="17646" y="5028"/>
                                              <a:pt x="17570" y="5061"/>
                                            </a:cubicBezTo>
                                            <a:cubicBezTo>
                                              <a:pt x="17563" y="5061"/>
                                              <a:pt x="17556" y="5068"/>
                                              <a:pt x="17556" y="5068"/>
                                            </a:cubicBezTo>
                                            <a:cubicBezTo>
                                              <a:pt x="17549" y="5035"/>
                                              <a:pt x="17556" y="5001"/>
                                              <a:pt x="17570" y="4961"/>
                                            </a:cubicBezTo>
                                            <a:cubicBezTo>
                                              <a:pt x="17591" y="4907"/>
                                              <a:pt x="17632" y="4847"/>
                                              <a:pt x="17673" y="4800"/>
                                            </a:cubicBezTo>
                                            <a:cubicBezTo>
                                              <a:pt x="17646" y="4827"/>
                                              <a:pt x="17618" y="4860"/>
                                              <a:pt x="17591" y="4894"/>
                                            </a:cubicBezTo>
                                            <a:cubicBezTo>
                                              <a:pt x="17501" y="5008"/>
                                              <a:pt x="17425" y="5162"/>
                                              <a:pt x="17446" y="5269"/>
                                            </a:cubicBezTo>
                                            <a:cubicBezTo>
                                              <a:pt x="17508" y="5256"/>
                                              <a:pt x="17556" y="5216"/>
                                              <a:pt x="17598" y="5162"/>
                                            </a:cubicBezTo>
                                            <a:close/>
                                            <a:moveTo>
                                              <a:pt x="18038" y="5082"/>
                                            </a:moveTo>
                                            <a:cubicBezTo>
                                              <a:pt x="17962" y="5055"/>
                                              <a:pt x="17894" y="4941"/>
                                              <a:pt x="17859" y="4847"/>
                                            </a:cubicBezTo>
                                            <a:cubicBezTo>
                                              <a:pt x="17866" y="4874"/>
                                              <a:pt x="17873" y="4901"/>
                                              <a:pt x="17887" y="4927"/>
                                            </a:cubicBezTo>
                                            <a:cubicBezTo>
                                              <a:pt x="17942" y="5068"/>
                                              <a:pt x="18045" y="5236"/>
                                              <a:pt x="18162" y="5276"/>
                                            </a:cubicBezTo>
                                            <a:cubicBezTo>
                                              <a:pt x="18196" y="5122"/>
                                              <a:pt x="18011" y="4860"/>
                                              <a:pt x="17900" y="4773"/>
                                            </a:cubicBezTo>
                                            <a:cubicBezTo>
                                              <a:pt x="17962" y="4834"/>
                                              <a:pt x="18031" y="4947"/>
                                              <a:pt x="18038" y="5035"/>
                                            </a:cubicBezTo>
                                            <a:lnTo>
                                              <a:pt x="18038" y="5061"/>
                                            </a:lnTo>
                                            <a:cubicBezTo>
                                              <a:pt x="18038" y="5068"/>
                                              <a:pt x="18038" y="5075"/>
                                              <a:pt x="18038" y="5082"/>
                                            </a:cubicBezTo>
                                            <a:close/>
                                            <a:moveTo>
                                              <a:pt x="17742" y="5196"/>
                                            </a:moveTo>
                                            <a:cubicBezTo>
                                              <a:pt x="17749" y="5222"/>
                                              <a:pt x="17749" y="5242"/>
                                              <a:pt x="17756" y="5263"/>
                                            </a:cubicBezTo>
                                            <a:cubicBezTo>
                                              <a:pt x="17770" y="5303"/>
                                              <a:pt x="17783" y="5336"/>
                                              <a:pt x="17811" y="5356"/>
                                            </a:cubicBezTo>
                                            <a:cubicBezTo>
                                              <a:pt x="17866" y="5296"/>
                                              <a:pt x="17887" y="5196"/>
                                              <a:pt x="17887" y="5088"/>
                                            </a:cubicBezTo>
                                            <a:lnTo>
                                              <a:pt x="17887" y="5061"/>
                                            </a:lnTo>
                                            <a:cubicBezTo>
                                              <a:pt x="17887" y="4954"/>
                                              <a:pt x="17866" y="4854"/>
                                              <a:pt x="17845" y="4793"/>
                                            </a:cubicBezTo>
                                            <a:cubicBezTo>
                                              <a:pt x="17845" y="4800"/>
                                              <a:pt x="17845" y="4800"/>
                                              <a:pt x="17845" y="4807"/>
                                            </a:cubicBezTo>
                                            <a:cubicBezTo>
                                              <a:pt x="17852" y="4834"/>
                                              <a:pt x="17852" y="4860"/>
                                              <a:pt x="17859" y="4887"/>
                                            </a:cubicBezTo>
                                            <a:lnTo>
                                              <a:pt x="17859" y="4968"/>
                                            </a:lnTo>
                                            <a:cubicBezTo>
                                              <a:pt x="17859" y="4994"/>
                                              <a:pt x="17852" y="5015"/>
                                              <a:pt x="17845" y="5035"/>
                                            </a:cubicBezTo>
                                            <a:cubicBezTo>
                                              <a:pt x="17838" y="5068"/>
                                              <a:pt x="17825" y="5095"/>
                                              <a:pt x="17804" y="5115"/>
                                            </a:cubicBezTo>
                                            <a:cubicBezTo>
                                              <a:pt x="17790" y="5095"/>
                                              <a:pt x="17776" y="5075"/>
                                              <a:pt x="17770" y="5048"/>
                                            </a:cubicBezTo>
                                            <a:cubicBezTo>
                                              <a:pt x="17770" y="5041"/>
                                              <a:pt x="17763" y="5028"/>
                                              <a:pt x="17763" y="5021"/>
                                            </a:cubicBezTo>
                                            <a:cubicBezTo>
                                              <a:pt x="17756" y="4968"/>
                                              <a:pt x="17756" y="4907"/>
                                              <a:pt x="17763" y="4854"/>
                                            </a:cubicBezTo>
                                            <a:cubicBezTo>
                                              <a:pt x="17763" y="4847"/>
                                              <a:pt x="17763" y="4834"/>
                                              <a:pt x="17770" y="4827"/>
                                            </a:cubicBezTo>
                                            <a:cubicBezTo>
                                              <a:pt x="17770" y="4840"/>
                                              <a:pt x="17763" y="4847"/>
                                              <a:pt x="17763" y="4860"/>
                                            </a:cubicBezTo>
                                            <a:cubicBezTo>
                                              <a:pt x="17756" y="4887"/>
                                              <a:pt x="17749" y="4921"/>
                                              <a:pt x="17749" y="4954"/>
                                            </a:cubicBezTo>
                                            <a:cubicBezTo>
                                              <a:pt x="17749" y="4974"/>
                                              <a:pt x="17742" y="4988"/>
                                              <a:pt x="17742" y="5008"/>
                                            </a:cubicBezTo>
                                            <a:cubicBezTo>
                                              <a:pt x="17742" y="5015"/>
                                              <a:pt x="17742" y="5021"/>
                                              <a:pt x="17742" y="5028"/>
                                            </a:cubicBezTo>
                                            <a:cubicBezTo>
                                              <a:pt x="17742" y="5061"/>
                                              <a:pt x="17742" y="5088"/>
                                              <a:pt x="17742" y="5122"/>
                                            </a:cubicBezTo>
                                            <a:cubicBezTo>
                                              <a:pt x="17742" y="5128"/>
                                              <a:pt x="17742" y="5135"/>
                                              <a:pt x="17742" y="5142"/>
                                            </a:cubicBezTo>
                                            <a:cubicBezTo>
                                              <a:pt x="17735" y="5169"/>
                                              <a:pt x="17735" y="5182"/>
                                              <a:pt x="17742" y="5196"/>
                                            </a:cubicBezTo>
                                            <a:close/>
                                            <a:moveTo>
                                              <a:pt x="17198" y="4337"/>
                                            </a:moveTo>
                                            <a:cubicBezTo>
                                              <a:pt x="17240" y="4465"/>
                                              <a:pt x="17446" y="4572"/>
                                              <a:pt x="17598" y="4626"/>
                                            </a:cubicBezTo>
                                            <a:cubicBezTo>
                                              <a:pt x="17632" y="4632"/>
                                              <a:pt x="17659" y="4646"/>
                                              <a:pt x="17680" y="4646"/>
                                            </a:cubicBezTo>
                                            <a:cubicBezTo>
                                              <a:pt x="17653" y="4639"/>
                                              <a:pt x="17618" y="4626"/>
                                              <a:pt x="17584" y="4606"/>
                                            </a:cubicBezTo>
                                            <a:cubicBezTo>
                                              <a:pt x="17508" y="4565"/>
                                              <a:pt x="17425" y="4512"/>
                                              <a:pt x="17405" y="4445"/>
                                            </a:cubicBezTo>
                                            <a:cubicBezTo>
                                              <a:pt x="17453" y="4438"/>
                                              <a:pt x="17522" y="4458"/>
                                              <a:pt x="17584" y="4492"/>
                                            </a:cubicBezTo>
                                            <a:cubicBezTo>
                                              <a:pt x="17618" y="4512"/>
                                              <a:pt x="17653" y="4539"/>
                                              <a:pt x="17687" y="4559"/>
                                            </a:cubicBezTo>
                                            <a:cubicBezTo>
                                              <a:pt x="17666" y="4539"/>
                                              <a:pt x="17632" y="4512"/>
                                              <a:pt x="17604" y="4485"/>
                                            </a:cubicBezTo>
                                            <a:cubicBezTo>
                                              <a:pt x="17481" y="4398"/>
                                              <a:pt x="17315" y="4311"/>
                                              <a:pt x="17198" y="4337"/>
                                            </a:cubicBezTo>
                                            <a:close/>
                                            <a:moveTo>
                                              <a:pt x="19477" y="5095"/>
                                            </a:moveTo>
                                            <a:cubicBezTo>
                                              <a:pt x="19490" y="5102"/>
                                              <a:pt x="19511" y="5102"/>
                                              <a:pt x="19525" y="5108"/>
                                            </a:cubicBezTo>
                                            <a:cubicBezTo>
                                              <a:pt x="19511" y="5122"/>
                                              <a:pt x="19504" y="5128"/>
                                              <a:pt x="19490" y="5142"/>
                                            </a:cubicBezTo>
                                            <a:cubicBezTo>
                                              <a:pt x="19422" y="5229"/>
                                              <a:pt x="19422" y="5336"/>
                                              <a:pt x="19484" y="5383"/>
                                            </a:cubicBezTo>
                                            <a:cubicBezTo>
                                              <a:pt x="19546" y="5430"/>
                                              <a:pt x="19649" y="5390"/>
                                              <a:pt x="19718" y="5303"/>
                                            </a:cubicBezTo>
                                            <a:cubicBezTo>
                                              <a:pt x="19724" y="5289"/>
                                              <a:pt x="19738" y="5276"/>
                                              <a:pt x="19745" y="5263"/>
                                            </a:cubicBezTo>
                                            <a:lnTo>
                                              <a:pt x="19745" y="5263"/>
                                            </a:lnTo>
                                            <a:cubicBezTo>
                                              <a:pt x="19752" y="5276"/>
                                              <a:pt x="19759" y="5289"/>
                                              <a:pt x="19773" y="5303"/>
                                            </a:cubicBezTo>
                                            <a:cubicBezTo>
                                              <a:pt x="19842" y="5390"/>
                                              <a:pt x="19945" y="5423"/>
                                              <a:pt x="20007" y="5383"/>
                                            </a:cubicBezTo>
                                            <a:cubicBezTo>
                                              <a:pt x="20069" y="5336"/>
                                              <a:pt x="20069" y="5229"/>
                                              <a:pt x="20000" y="5142"/>
                                            </a:cubicBezTo>
                                            <a:cubicBezTo>
                                              <a:pt x="19993" y="5128"/>
                                              <a:pt x="19979" y="5115"/>
                                              <a:pt x="19965" y="5108"/>
                                            </a:cubicBezTo>
                                            <a:cubicBezTo>
                                              <a:pt x="19979" y="5108"/>
                                              <a:pt x="20000" y="5102"/>
                                              <a:pt x="20014" y="5095"/>
                                            </a:cubicBezTo>
                                            <a:cubicBezTo>
                                              <a:pt x="20124" y="5061"/>
                                              <a:pt x="20186" y="4974"/>
                                              <a:pt x="20165" y="4901"/>
                                            </a:cubicBezTo>
                                            <a:cubicBezTo>
                                              <a:pt x="20144" y="4827"/>
                                              <a:pt x="20034" y="4800"/>
                                              <a:pt x="19931" y="4834"/>
                                            </a:cubicBezTo>
                                            <a:cubicBezTo>
                                              <a:pt x="19917" y="4840"/>
                                              <a:pt x="19903" y="4847"/>
                                              <a:pt x="19890" y="4854"/>
                                            </a:cubicBezTo>
                                            <a:cubicBezTo>
                                              <a:pt x="19890" y="4840"/>
                                              <a:pt x="19897" y="4820"/>
                                              <a:pt x="19897" y="4807"/>
                                            </a:cubicBezTo>
                                            <a:cubicBezTo>
                                              <a:pt x="19897" y="4699"/>
                                              <a:pt x="19835" y="4606"/>
                                              <a:pt x="19759" y="4606"/>
                                            </a:cubicBezTo>
                                            <a:cubicBezTo>
                                              <a:pt x="19683" y="4606"/>
                                              <a:pt x="19621" y="4693"/>
                                              <a:pt x="19621" y="4807"/>
                                            </a:cubicBezTo>
                                            <a:cubicBezTo>
                                              <a:pt x="19621" y="4820"/>
                                              <a:pt x="19621" y="4840"/>
                                              <a:pt x="19628" y="4854"/>
                                            </a:cubicBezTo>
                                            <a:cubicBezTo>
                                              <a:pt x="19614" y="4847"/>
                                              <a:pt x="19601" y="4840"/>
                                              <a:pt x="19587" y="4834"/>
                                            </a:cubicBezTo>
                                            <a:cubicBezTo>
                                              <a:pt x="19477" y="4800"/>
                                              <a:pt x="19373" y="4834"/>
                                              <a:pt x="19353" y="4901"/>
                                            </a:cubicBezTo>
                                            <a:cubicBezTo>
                                              <a:pt x="19298" y="4981"/>
                                              <a:pt x="19367" y="5061"/>
                                              <a:pt x="19477" y="5095"/>
                                            </a:cubicBezTo>
                                            <a:close/>
                                            <a:moveTo>
                                              <a:pt x="19511" y="4988"/>
                                            </a:moveTo>
                                            <a:cubicBezTo>
                                              <a:pt x="19525" y="4947"/>
                                              <a:pt x="19580" y="4934"/>
                                              <a:pt x="19642" y="4947"/>
                                            </a:cubicBezTo>
                                            <a:cubicBezTo>
                                              <a:pt x="19649" y="4947"/>
                                              <a:pt x="19656" y="4954"/>
                                              <a:pt x="19669" y="4954"/>
                                            </a:cubicBezTo>
                                            <a:cubicBezTo>
                                              <a:pt x="19669" y="4947"/>
                                              <a:pt x="19669" y="4941"/>
                                              <a:pt x="19669" y="4927"/>
                                            </a:cubicBezTo>
                                            <a:cubicBezTo>
                                              <a:pt x="19669" y="4867"/>
                                              <a:pt x="19704" y="4820"/>
                                              <a:pt x="19745" y="4820"/>
                                            </a:cubicBezTo>
                                            <a:cubicBezTo>
                                              <a:pt x="19786" y="4820"/>
                                              <a:pt x="19821" y="4867"/>
                                              <a:pt x="19821" y="4927"/>
                                            </a:cubicBezTo>
                                            <a:cubicBezTo>
                                              <a:pt x="19821" y="4934"/>
                                              <a:pt x="19821" y="4947"/>
                                              <a:pt x="19821" y="4954"/>
                                            </a:cubicBezTo>
                                            <a:cubicBezTo>
                                              <a:pt x="19828" y="4947"/>
                                              <a:pt x="19835" y="4947"/>
                                              <a:pt x="19848" y="4947"/>
                                            </a:cubicBezTo>
                                            <a:cubicBezTo>
                                              <a:pt x="19910" y="4927"/>
                                              <a:pt x="19965" y="4947"/>
                                              <a:pt x="19979" y="4988"/>
                                            </a:cubicBezTo>
                                            <a:cubicBezTo>
                                              <a:pt x="19993" y="5028"/>
                                              <a:pt x="19959" y="5075"/>
                                              <a:pt x="19897" y="5095"/>
                                            </a:cubicBezTo>
                                            <a:cubicBezTo>
                                              <a:pt x="19890" y="5095"/>
                                              <a:pt x="19883" y="5102"/>
                                              <a:pt x="19869" y="5102"/>
                                            </a:cubicBezTo>
                                            <a:cubicBezTo>
                                              <a:pt x="19876" y="5108"/>
                                              <a:pt x="19883" y="5115"/>
                                              <a:pt x="19883" y="5122"/>
                                            </a:cubicBezTo>
                                            <a:cubicBezTo>
                                              <a:pt x="19917" y="5169"/>
                                              <a:pt x="19917" y="5229"/>
                                              <a:pt x="19883" y="5256"/>
                                            </a:cubicBezTo>
                                            <a:cubicBezTo>
                                              <a:pt x="19848" y="5283"/>
                                              <a:pt x="19793" y="5263"/>
                                              <a:pt x="19752" y="5209"/>
                                            </a:cubicBezTo>
                                            <a:cubicBezTo>
                                              <a:pt x="19745" y="5202"/>
                                              <a:pt x="19745" y="5196"/>
                                              <a:pt x="19738" y="5189"/>
                                            </a:cubicBezTo>
                                            <a:cubicBezTo>
                                              <a:pt x="19731" y="5196"/>
                                              <a:pt x="19731" y="5202"/>
                                              <a:pt x="19724" y="5209"/>
                                            </a:cubicBezTo>
                                            <a:cubicBezTo>
                                              <a:pt x="19690" y="5256"/>
                                              <a:pt x="19628" y="5276"/>
                                              <a:pt x="19594" y="5256"/>
                                            </a:cubicBezTo>
                                            <a:cubicBezTo>
                                              <a:pt x="19559" y="5229"/>
                                              <a:pt x="19559" y="5175"/>
                                              <a:pt x="19594" y="5122"/>
                                            </a:cubicBezTo>
                                            <a:cubicBezTo>
                                              <a:pt x="19601" y="5115"/>
                                              <a:pt x="19607" y="5108"/>
                                              <a:pt x="19607" y="5102"/>
                                            </a:cubicBezTo>
                                            <a:cubicBezTo>
                                              <a:pt x="19601" y="5102"/>
                                              <a:pt x="19594" y="5102"/>
                                              <a:pt x="19580" y="5095"/>
                                            </a:cubicBezTo>
                                            <a:cubicBezTo>
                                              <a:pt x="19539" y="5075"/>
                                              <a:pt x="19497" y="5028"/>
                                              <a:pt x="19511" y="4988"/>
                                            </a:cubicBezTo>
                                            <a:close/>
                                            <a:moveTo>
                                              <a:pt x="19621" y="5873"/>
                                            </a:moveTo>
                                            <a:cubicBezTo>
                                              <a:pt x="19718" y="5953"/>
                                              <a:pt x="19766" y="6054"/>
                                              <a:pt x="19780" y="6154"/>
                                            </a:cubicBezTo>
                                            <a:cubicBezTo>
                                              <a:pt x="19855" y="6027"/>
                                              <a:pt x="19835" y="5859"/>
                                              <a:pt x="19724" y="5759"/>
                                            </a:cubicBezTo>
                                            <a:cubicBezTo>
                                              <a:pt x="19642" y="5692"/>
                                              <a:pt x="19539" y="5672"/>
                                              <a:pt x="19442" y="5698"/>
                                            </a:cubicBezTo>
                                            <a:cubicBezTo>
                                              <a:pt x="19394" y="5712"/>
                                              <a:pt x="19353" y="5732"/>
                                              <a:pt x="19318" y="5765"/>
                                            </a:cubicBezTo>
                                            <a:cubicBezTo>
                                              <a:pt x="19360" y="5765"/>
                                              <a:pt x="19401" y="5765"/>
                                              <a:pt x="19442" y="5779"/>
                                            </a:cubicBezTo>
                                            <a:cubicBezTo>
                                              <a:pt x="19504" y="5799"/>
                                              <a:pt x="19566" y="5826"/>
                                              <a:pt x="19621" y="5873"/>
                                            </a:cubicBezTo>
                                            <a:close/>
                                            <a:moveTo>
                                              <a:pt x="18430" y="5356"/>
                                            </a:moveTo>
                                            <a:cubicBezTo>
                                              <a:pt x="18410" y="5370"/>
                                              <a:pt x="18396" y="5403"/>
                                              <a:pt x="18382" y="5437"/>
                                            </a:cubicBezTo>
                                            <a:cubicBezTo>
                                              <a:pt x="18389" y="5309"/>
                                              <a:pt x="18382" y="5162"/>
                                              <a:pt x="18341" y="5095"/>
                                            </a:cubicBezTo>
                                            <a:cubicBezTo>
                                              <a:pt x="18300" y="5162"/>
                                              <a:pt x="18293" y="5309"/>
                                              <a:pt x="18300" y="5437"/>
                                            </a:cubicBezTo>
                                            <a:cubicBezTo>
                                              <a:pt x="18286" y="5403"/>
                                              <a:pt x="18265" y="5370"/>
                                              <a:pt x="18251" y="5356"/>
                                            </a:cubicBezTo>
                                            <a:cubicBezTo>
                                              <a:pt x="18245" y="5383"/>
                                              <a:pt x="18251" y="5417"/>
                                              <a:pt x="18258" y="5457"/>
                                            </a:cubicBezTo>
                                            <a:cubicBezTo>
                                              <a:pt x="18190" y="5350"/>
                                              <a:pt x="18100" y="5229"/>
                                              <a:pt x="18017" y="5196"/>
                                            </a:cubicBezTo>
                                            <a:cubicBezTo>
                                              <a:pt x="18024" y="5276"/>
                                              <a:pt x="18100" y="5397"/>
                                              <a:pt x="18176" y="5491"/>
                                            </a:cubicBezTo>
                                            <a:cubicBezTo>
                                              <a:pt x="18148" y="5470"/>
                                              <a:pt x="18121" y="5457"/>
                                              <a:pt x="18093" y="5457"/>
                                            </a:cubicBezTo>
                                            <a:cubicBezTo>
                                              <a:pt x="18100" y="5484"/>
                                              <a:pt x="18128" y="5517"/>
                                              <a:pt x="18162" y="5544"/>
                                            </a:cubicBezTo>
                                            <a:cubicBezTo>
                                              <a:pt x="18045" y="5491"/>
                                              <a:pt x="17894" y="5437"/>
                                              <a:pt x="17804" y="5457"/>
                                            </a:cubicBezTo>
                                            <a:cubicBezTo>
                                              <a:pt x="17859" y="5531"/>
                                              <a:pt x="18024" y="5591"/>
                                              <a:pt x="18162" y="5625"/>
                                            </a:cubicBezTo>
                                            <a:cubicBezTo>
                                              <a:pt x="18107" y="5625"/>
                                              <a:pt x="18052" y="5631"/>
                                              <a:pt x="18024" y="5651"/>
                                            </a:cubicBezTo>
                                            <a:cubicBezTo>
                                              <a:pt x="18052" y="5672"/>
                                              <a:pt x="18100" y="5678"/>
                                              <a:pt x="18155" y="5678"/>
                                            </a:cubicBezTo>
                                            <a:cubicBezTo>
                                              <a:pt x="18024" y="5712"/>
                                              <a:pt x="17866" y="5772"/>
                                              <a:pt x="17804" y="5846"/>
                                            </a:cubicBezTo>
                                            <a:cubicBezTo>
                                              <a:pt x="17887" y="5859"/>
                                              <a:pt x="18017" y="5819"/>
                                              <a:pt x="18134" y="5772"/>
                                            </a:cubicBezTo>
                                            <a:cubicBezTo>
                                              <a:pt x="18114" y="5792"/>
                                              <a:pt x="18093" y="5812"/>
                                              <a:pt x="18086" y="5832"/>
                                            </a:cubicBezTo>
                                            <a:cubicBezTo>
                                              <a:pt x="18107" y="5832"/>
                                              <a:pt x="18134" y="5819"/>
                                              <a:pt x="18169" y="5806"/>
                                            </a:cubicBezTo>
                                            <a:cubicBezTo>
                                              <a:pt x="18086" y="5899"/>
                                              <a:pt x="18004" y="6013"/>
                                              <a:pt x="17997" y="6094"/>
                                            </a:cubicBezTo>
                                            <a:cubicBezTo>
                                              <a:pt x="18079" y="6060"/>
                                              <a:pt x="18190" y="5940"/>
                                              <a:pt x="18258" y="5832"/>
                                            </a:cubicBezTo>
                                            <a:cubicBezTo>
                                              <a:pt x="18245" y="5879"/>
                                              <a:pt x="18238" y="5920"/>
                                              <a:pt x="18245" y="5953"/>
                                            </a:cubicBezTo>
                                            <a:cubicBezTo>
                                              <a:pt x="18272" y="5933"/>
                                              <a:pt x="18293" y="5893"/>
                                              <a:pt x="18307" y="5846"/>
                                            </a:cubicBezTo>
                                            <a:cubicBezTo>
                                              <a:pt x="18293" y="5973"/>
                                              <a:pt x="18300" y="6141"/>
                                              <a:pt x="18348" y="6215"/>
                                            </a:cubicBezTo>
                                            <a:cubicBezTo>
                                              <a:pt x="18389" y="6147"/>
                                              <a:pt x="18396" y="6007"/>
                                              <a:pt x="18389" y="5879"/>
                                            </a:cubicBezTo>
                                            <a:cubicBezTo>
                                              <a:pt x="18403" y="5913"/>
                                              <a:pt x="18417" y="5940"/>
                                              <a:pt x="18437" y="5953"/>
                                            </a:cubicBezTo>
                                            <a:cubicBezTo>
                                              <a:pt x="18444" y="5933"/>
                                              <a:pt x="18444" y="5906"/>
                                              <a:pt x="18437" y="5873"/>
                                            </a:cubicBezTo>
                                            <a:cubicBezTo>
                                              <a:pt x="18472" y="5933"/>
                                              <a:pt x="18513" y="5993"/>
                                              <a:pt x="18554" y="6040"/>
                                            </a:cubicBezTo>
                                            <a:cubicBezTo>
                                              <a:pt x="18499" y="6067"/>
                                              <a:pt x="18451" y="6114"/>
                                              <a:pt x="18430" y="6181"/>
                                            </a:cubicBezTo>
                                            <a:cubicBezTo>
                                              <a:pt x="18396" y="6288"/>
                                              <a:pt x="18437" y="6402"/>
                                              <a:pt x="18534" y="6463"/>
                                            </a:cubicBezTo>
                                            <a:cubicBezTo>
                                              <a:pt x="18499" y="6389"/>
                                              <a:pt x="18492" y="6295"/>
                                              <a:pt x="18520" y="6201"/>
                                            </a:cubicBezTo>
                                            <a:cubicBezTo>
                                              <a:pt x="18534" y="6154"/>
                                              <a:pt x="18561" y="6114"/>
                                              <a:pt x="18589" y="6080"/>
                                            </a:cubicBezTo>
                                            <a:cubicBezTo>
                                              <a:pt x="18609" y="6101"/>
                                              <a:pt x="18630" y="6114"/>
                                              <a:pt x="18651" y="6127"/>
                                            </a:cubicBezTo>
                                            <a:cubicBezTo>
                                              <a:pt x="18651" y="6101"/>
                                              <a:pt x="18644" y="6074"/>
                                              <a:pt x="18630" y="6040"/>
                                            </a:cubicBezTo>
                                            <a:cubicBezTo>
                                              <a:pt x="18630" y="6040"/>
                                              <a:pt x="18637" y="6034"/>
                                              <a:pt x="18637" y="6034"/>
                                            </a:cubicBezTo>
                                            <a:cubicBezTo>
                                              <a:pt x="18644" y="6027"/>
                                              <a:pt x="18651" y="6020"/>
                                              <a:pt x="18658" y="6020"/>
                                            </a:cubicBezTo>
                                            <a:cubicBezTo>
                                              <a:pt x="18651" y="6020"/>
                                              <a:pt x="18644" y="6020"/>
                                              <a:pt x="18637" y="6020"/>
                                            </a:cubicBezTo>
                                            <a:cubicBezTo>
                                              <a:pt x="18630" y="6020"/>
                                              <a:pt x="18623" y="6020"/>
                                              <a:pt x="18616" y="6027"/>
                                            </a:cubicBezTo>
                                            <a:cubicBezTo>
                                              <a:pt x="18582" y="5946"/>
                                              <a:pt x="18527" y="5859"/>
                                              <a:pt x="18465" y="5792"/>
                                            </a:cubicBezTo>
                                            <a:cubicBezTo>
                                              <a:pt x="18506" y="5826"/>
                                              <a:pt x="18554" y="5846"/>
                                              <a:pt x="18589" y="5853"/>
                                            </a:cubicBezTo>
                                            <a:cubicBezTo>
                                              <a:pt x="18575" y="5819"/>
                                              <a:pt x="18541" y="5785"/>
                                              <a:pt x="18499" y="5759"/>
                                            </a:cubicBezTo>
                                            <a:cubicBezTo>
                                              <a:pt x="18582" y="5792"/>
                                              <a:pt x="18678" y="5819"/>
                                              <a:pt x="18761" y="5832"/>
                                            </a:cubicBezTo>
                                            <a:cubicBezTo>
                                              <a:pt x="18726" y="5893"/>
                                              <a:pt x="18713" y="5960"/>
                                              <a:pt x="18720" y="6034"/>
                                            </a:cubicBezTo>
                                            <a:cubicBezTo>
                                              <a:pt x="18761" y="5966"/>
                                              <a:pt x="18823" y="5906"/>
                                              <a:pt x="18912" y="5866"/>
                                            </a:cubicBezTo>
                                            <a:cubicBezTo>
                                              <a:pt x="18933" y="5859"/>
                                              <a:pt x="18954" y="5846"/>
                                              <a:pt x="18981" y="5839"/>
                                            </a:cubicBezTo>
                                            <a:cubicBezTo>
                                              <a:pt x="19022" y="5826"/>
                                              <a:pt x="19057" y="5819"/>
                                              <a:pt x="19098" y="5819"/>
                                            </a:cubicBezTo>
                                            <a:cubicBezTo>
                                              <a:pt x="19105" y="5819"/>
                                              <a:pt x="19105" y="5819"/>
                                              <a:pt x="19112" y="5819"/>
                                            </a:cubicBezTo>
                                            <a:cubicBezTo>
                                              <a:pt x="19146" y="5819"/>
                                              <a:pt x="19181" y="5819"/>
                                              <a:pt x="19215" y="5826"/>
                                            </a:cubicBezTo>
                                            <a:cubicBezTo>
                                              <a:pt x="19250" y="5832"/>
                                              <a:pt x="19284" y="5846"/>
                                              <a:pt x="19311" y="5859"/>
                                            </a:cubicBezTo>
                                            <a:cubicBezTo>
                                              <a:pt x="19291" y="5812"/>
                                              <a:pt x="19256" y="5772"/>
                                              <a:pt x="19215" y="5745"/>
                                            </a:cubicBezTo>
                                            <a:cubicBezTo>
                                              <a:pt x="19188" y="5725"/>
                                              <a:pt x="19153" y="5705"/>
                                              <a:pt x="19112" y="5698"/>
                                            </a:cubicBezTo>
                                            <a:cubicBezTo>
                                              <a:pt x="19105" y="5698"/>
                                              <a:pt x="19105" y="5698"/>
                                              <a:pt x="19098" y="5692"/>
                                            </a:cubicBezTo>
                                            <a:cubicBezTo>
                                              <a:pt x="19050" y="5678"/>
                                              <a:pt x="18995" y="5678"/>
                                              <a:pt x="18940" y="5692"/>
                                            </a:cubicBezTo>
                                            <a:cubicBezTo>
                                              <a:pt x="18933" y="5692"/>
                                              <a:pt x="18926" y="5698"/>
                                              <a:pt x="18912" y="5698"/>
                                            </a:cubicBezTo>
                                            <a:cubicBezTo>
                                              <a:pt x="18871" y="5712"/>
                                              <a:pt x="18837" y="5739"/>
                                              <a:pt x="18802" y="5772"/>
                                            </a:cubicBezTo>
                                            <a:cubicBezTo>
                                              <a:pt x="18740" y="5739"/>
                                              <a:pt x="18658" y="5712"/>
                                              <a:pt x="18582" y="5692"/>
                                            </a:cubicBezTo>
                                            <a:cubicBezTo>
                                              <a:pt x="18609" y="5692"/>
                                              <a:pt x="18644" y="5678"/>
                                              <a:pt x="18658" y="5665"/>
                                            </a:cubicBezTo>
                                            <a:cubicBezTo>
                                              <a:pt x="18644" y="5651"/>
                                              <a:pt x="18582" y="5651"/>
                                              <a:pt x="18554" y="5645"/>
                                            </a:cubicBezTo>
                                            <a:cubicBezTo>
                                              <a:pt x="18658" y="5618"/>
                                              <a:pt x="18809" y="5578"/>
                                              <a:pt x="18892" y="5511"/>
                                            </a:cubicBezTo>
                                            <a:cubicBezTo>
                                              <a:pt x="18795" y="5504"/>
                                              <a:pt x="18630" y="5537"/>
                                              <a:pt x="18520" y="5571"/>
                                            </a:cubicBezTo>
                                            <a:cubicBezTo>
                                              <a:pt x="18568" y="5537"/>
                                              <a:pt x="18575" y="5517"/>
                                              <a:pt x="18589" y="5484"/>
                                            </a:cubicBezTo>
                                            <a:cubicBezTo>
                                              <a:pt x="18554" y="5484"/>
                                              <a:pt x="18513" y="5504"/>
                                              <a:pt x="18465" y="5537"/>
                                            </a:cubicBezTo>
                                            <a:cubicBezTo>
                                              <a:pt x="18554" y="5437"/>
                                              <a:pt x="18651" y="5303"/>
                                              <a:pt x="18658" y="5209"/>
                                            </a:cubicBezTo>
                                            <a:cubicBezTo>
                                              <a:pt x="18575" y="5242"/>
                                              <a:pt x="18479" y="5370"/>
                                              <a:pt x="18410" y="5477"/>
                                            </a:cubicBezTo>
                                            <a:cubicBezTo>
                                              <a:pt x="18437" y="5423"/>
                                              <a:pt x="18437" y="5383"/>
                                              <a:pt x="18430" y="5356"/>
                                            </a:cubicBezTo>
                                            <a:close/>
                                            <a:moveTo>
                                              <a:pt x="18485" y="5651"/>
                                            </a:moveTo>
                                            <a:cubicBezTo>
                                              <a:pt x="18485" y="5725"/>
                                              <a:pt x="18424" y="5792"/>
                                              <a:pt x="18341" y="5792"/>
                                            </a:cubicBezTo>
                                            <a:cubicBezTo>
                                              <a:pt x="18265" y="5792"/>
                                              <a:pt x="18196" y="5732"/>
                                              <a:pt x="18196" y="5651"/>
                                            </a:cubicBezTo>
                                            <a:cubicBezTo>
                                              <a:pt x="18196" y="5578"/>
                                              <a:pt x="18258" y="5511"/>
                                              <a:pt x="18341" y="5511"/>
                                            </a:cubicBezTo>
                                            <a:cubicBezTo>
                                              <a:pt x="18424" y="5511"/>
                                              <a:pt x="18485" y="5571"/>
                                              <a:pt x="18485" y="5651"/>
                                            </a:cubicBezTo>
                                            <a:close/>
                                            <a:moveTo>
                                              <a:pt x="19112" y="6060"/>
                                            </a:moveTo>
                                            <a:cubicBezTo>
                                              <a:pt x="19139" y="6047"/>
                                              <a:pt x="19174" y="6040"/>
                                              <a:pt x="19208" y="6040"/>
                                            </a:cubicBezTo>
                                            <a:cubicBezTo>
                                              <a:pt x="19263" y="6034"/>
                                              <a:pt x="19318" y="6047"/>
                                              <a:pt x="19380" y="6067"/>
                                            </a:cubicBezTo>
                                            <a:cubicBezTo>
                                              <a:pt x="19401" y="6074"/>
                                              <a:pt x="19422" y="6087"/>
                                              <a:pt x="19435" y="6094"/>
                                            </a:cubicBezTo>
                                            <a:cubicBezTo>
                                              <a:pt x="19490" y="6127"/>
                                              <a:pt x="19532" y="6174"/>
                                              <a:pt x="19559" y="6221"/>
                                            </a:cubicBezTo>
                                            <a:cubicBezTo>
                                              <a:pt x="19559" y="6127"/>
                                              <a:pt x="19518" y="6040"/>
                                              <a:pt x="19435" y="5993"/>
                                            </a:cubicBezTo>
                                            <a:cubicBezTo>
                                              <a:pt x="19429" y="5987"/>
                                              <a:pt x="19415" y="5987"/>
                                              <a:pt x="19408" y="5980"/>
                                            </a:cubicBezTo>
                                            <a:cubicBezTo>
                                              <a:pt x="19339" y="5953"/>
                                              <a:pt x="19270" y="5960"/>
                                              <a:pt x="19208" y="5987"/>
                                            </a:cubicBezTo>
                                            <a:cubicBezTo>
                                              <a:pt x="19174" y="6007"/>
                                              <a:pt x="19139" y="6034"/>
                                              <a:pt x="19112" y="6060"/>
                                            </a:cubicBezTo>
                                            <a:close/>
                                            <a:moveTo>
                                              <a:pt x="17584" y="4284"/>
                                            </a:moveTo>
                                            <a:cubicBezTo>
                                              <a:pt x="17659" y="4311"/>
                                              <a:pt x="17721" y="4418"/>
                                              <a:pt x="17763" y="4512"/>
                                            </a:cubicBezTo>
                                            <a:cubicBezTo>
                                              <a:pt x="17763" y="4512"/>
                                              <a:pt x="17763" y="4512"/>
                                              <a:pt x="17763" y="4512"/>
                                            </a:cubicBezTo>
                                            <a:cubicBezTo>
                                              <a:pt x="17763" y="4505"/>
                                              <a:pt x="17763" y="4498"/>
                                              <a:pt x="17756" y="4492"/>
                                            </a:cubicBezTo>
                                            <a:cubicBezTo>
                                              <a:pt x="17749" y="4478"/>
                                              <a:pt x="17749" y="4465"/>
                                              <a:pt x="17742" y="4445"/>
                                            </a:cubicBezTo>
                                            <a:cubicBezTo>
                                              <a:pt x="17742" y="4438"/>
                                              <a:pt x="17742" y="4438"/>
                                              <a:pt x="17735" y="4431"/>
                                            </a:cubicBezTo>
                                            <a:lnTo>
                                              <a:pt x="17735" y="4431"/>
                                            </a:lnTo>
                                            <a:cubicBezTo>
                                              <a:pt x="17701" y="4351"/>
                                              <a:pt x="17659" y="4264"/>
                                              <a:pt x="17604" y="4197"/>
                                            </a:cubicBezTo>
                                            <a:cubicBezTo>
                                              <a:pt x="17563" y="4143"/>
                                              <a:pt x="17515" y="4103"/>
                                              <a:pt x="17467" y="4089"/>
                                            </a:cubicBezTo>
                                            <a:cubicBezTo>
                                              <a:pt x="17439" y="4197"/>
                                              <a:pt x="17522" y="4344"/>
                                              <a:pt x="17604" y="4458"/>
                                            </a:cubicBezTo>
                                            <a:cubicBezTo>
                                              <a:pt x="17646" y="4512"/>
                                              <a:pt x="17687" y="4559"/>
                                              <a:pt x="17721" y="4585"/>
                                            </a:cubicBezTo>
                                            <a:cubicBezTo>
                                              <a:pt x="17666" y="4525"/>
                                              <a:pt x="17604" y="4438"/>
                                              <a:pt x="17591" y="4351"/>
                                            </a:cubicBezTo>
                                            <a:cubicBezTo>
                                              <a:pt x="17577" y="4324"/>
                                              <a:pt x="17577" y="4304"/>
                                              <a:pt x="17584" y="4284"/>
                                            </a:cubicBezTo>
                                            <a:cubicBezTo>
                                              <a:pt x="17584" y="4284"/>
                                              <a:pt x="17584" y="4284"/>
                                              <a:pt x="17584" y="4284"/>
                                            </a:cubicBezTo>
                                            <a:close/>
                                            <a:moveTo>
                                              <a:pt x="17439" y="2232"/>
                                            </a:moveTo>
                                            <a:cubicBezTo>
                                              <a:pt x="17439" y="2226"/>
                                              <a:pt x="17446" y="2226"/>
                                              <a:pt x="17453" y="2226"/>
                                            </a:cubicBezTo>
                                            <a:cubicBezTo>
                                              <a:pt x="17460" y="2226"/>
                                              <a:pt x="17460" y="2219"/>
                                              <a:pt x="17467" y="2219"/>
                                            </a:cubicBezTo>
                                            <a:cubicBezTo>
                                              <a:pt x="17467" y="2219"/>
                                              <a:pt x="17467" y="2212"/>
                                              <a:pt x="17467" y="2212"/>
                                            </a:cubicBezTo>
                                            <a:cubicBezTo>
                                              <a:pt x="17467" y="2212"/>
                                              <a:pt x="17467" y="2212"/>
                                              <a:pt x="17467" y="2212"/>
                                            </a:cubicBezTo>
                                            <a:cubicBezTo>
                                              <a:pt x="17453" y="2212"/>
                                              <a:pt x="17446" y="2219"/>
                                              <a:pt x="17439" y="2232"/>
                                            </a:cubicBezTo>
                                            <a:cubicBezTo>
                                              <a:pt x="17432" y="2219"/>
                                              <a:pt x="17425" y="2212"/>
                                              <a:pt x="17419" y="2212"/>
                                            </a:cubicBezTo>
                                            <a:cubicBezTo>
                                              <a:pt x="17419" y="2212"/>
                                              <a:pt x="17419" y="2212"/>
                                              <a:pt x="17419" y="2212"/>
                                            </a:cubicBezTo>
                                            <a:cubicBezTo>
                                              <a:pt x="17419" y="2212"/>
                                              <a:pt x="17419" y="2219"/>
                                              <a:pt x="17419" y="2219"/>
                                            </a:cubicBezTo>
                                            <a:cubicBezTo>
                                              <a:pt x="17425" y="2219"/>
                                              <a:pt x="17425" y="2226"/>
                                              <a:pt x="17432" y="2226"/>
                                            </a:cubicBezTo>
                                            <a:cubicBezTo>
                                              <a:pt x="17439" y="2226"/>
                                              <a:pt x="17439" y="2226"/>
                                              <a:pt x="17439" y="2232"/>
                                            </a:cubicBezTo>
                                            <a:close/>
                                            <a:moveTo>
                                              <a:pt x="16159" y="3694"/>
                                            </a:moveTo>
                                            <a:cubicBezTo>
                                              <a:pt x="16207" y="3660"/>
                                              <a:pt x="16214" y="3640"/>
                                              <a:pt x="16228" y="3607"/>
                                            </a:cubicBezTo>
                                            <a:cubicBezTo>
                                              <a:pt x="16193" y="3607"/>
                                              <a:pt x="16152" y="3627"/>
                                              <a:pt x="16104" y="3660"/>
                                            </a:cubicBezTo>
                                            <a:cubicBezTo>
                                              <a:pt x="16193" y="3560"/>
                                              <a:pt x="16290" y="3426"/>
                                              <a:pt x="16297" y="3332"/>
                                            </a:cubicBezTo>
                                            <a:cubicBezTo>
                                              <a:pt x="16214" y="3365"/>
                                              <a:pt x="16118" y="3493"/>
                                              <a:pt x="16049" y="3600"/>
                                            </a:cubicBezTo>
                                            <a:cubicBezTo>
                                              <a:pt x="16063" y="3560"/>
                                              <a:pt x="16069" y="3513"/>
                                              <a:pt x="16056" y="3486"/>
                                            </a:cubicBezTo>
                                            <a:cubicBezTo>
                                              <a:pt x="16035" y="3499"/>
                                              <a:pt x="16021" y="3533"/>
                                              <a:pt x="16007" y="3566"/>
                                            </a:cubicBezTo>
                                            <a:cubicBezTo>
                                              <a:pt x="16014" y="3439"/>
                                              <a:pt x="16007" y="3292"/>
                                              <a:pt x="15966" y="3225"/>
                                            </a:cubicBezTo>
                                            <a:cubicBezTo>
                                              <a:pt x="15925" y="3292"/>
                                              <a:pt x="15918" y="3439"/>
                                              <a:pt x="15925" y="3566"/>
                                            </a:cubicBezTo>
                                            <a:cubicBezTo>
                                              <a:pt x="15911" y="3533"/>
                                              <a:pt x="15890" y="3499"/>
                                              <a:pt x="15877" y="3486"/>
                                            </a:cubicBezTo>
                                            <a:cubicBezTo>
                                              <a:pt x="15870" y="3513"/>
                                              <a:pt x="15877" y="3546"/>
                                              <a:pt x="15884" y="3587"/>
                                            </a:cubicBezTo>
                                            <a:cubicBezTo>
                                              <a:pt x="15815" y="3479"/>
                                              <a:pt x="15725" y="3359"/>
                                              <a:pt x="15643" y="3325"/>
                                            </a:cubicBezTo>
                                            <a:cubicBezTo>
                                              <a:pt x="15650" y="3406"/>
                                              <a:pt x="15725" y="3526"/>
                                              <a:pt x="15801" y="3620"/>
                                            </a:cubicBezTo>
                                            <a:cubicBezTo>
                                              <a:pt x="15773" y="3600"/>
                                              <a:pt x="15746" y="3587"/>
                                              <a:pt x="15718" y="3587"/>
                                            </a:cubicBezTo>
                                            <a:cubicBezTo>
                                              <a:pt x="15725" y="3613"/>
                                              <a:pt x="15753" y="3647"/>
                                              <a:pt x="15787" y="3674"/>
                                            </a:cubicBezTo>
                                            <a:cubicBezTo>
                                              <a:pt x="15670" y="3620"/>
                                              <a:pt x="15519" y="3566"/>
                                              <a:pt x="15429" y="3587"/>
                                            </a:cubicBezTo>
                                            <a:cubicBezTo>
                                              <a:pt x="15484" y="3660"/>
                                              <a:pt x="15650" y="3721"/>
                                              <a:pt x="15787" y="3754"/>
                                            </a:cubicBezTo>
                                            <a:cubicBezTo>
                                              <a:pt x="15732" y="3754"/>
                                              <a:pt x="15677" y="3761"/>
                                              <a:pt x="15650" y="3781"/>
                                            </a:cubicBezTo>
                                            <a:cubicBezTo>
                                              <a:pt x="15677" y="3801"/>
                                              <a:pt x="15725" y="3808"/>
                                              <a:pt x="15780" y="3808"/>
                                            </a:cubicBezTo>
                                            <a:cubicBezTo>
                                              <a:pt x="15650" y="3841"/>
                                              <a:pt x="15491" y="3902"/>
                                              <a:pt x="15429" y="3975"/>
                                            </a:cubicBezTo>
                                            <a:cubicBezTo>
                                              <a:pt x="15512" y="3989"/>
                                              <a:pt x="15643" y="3949"/>
                                              <a:pt x="15760" y="3902"/>
                                            </a:cubicBezTo>
                                            <a:cubicBezTo>
                                              <a:pt x="15739" y="3922"/>
                                              <a:pt x="15718" y="3942"/>
                                              <a:pt x="15711" y="3962"/>
                                            </a:cubicBezTo>
                                            <a:cubicBezTo>
                                              <a:pt x="15732" y="3962"/>
                                              <a:pt x="15760" y="3949"/>
                                              <a:pt x="15794" y="3935"/>
                                            </a:cubicBezTo>
                                            <a:cubicBezTo>
                                              <a:pt x="15711" y="4029"/>
                                              <a:pt x="15629" y="4143"/>
                                              <a:pt x="15622" y="4223"/>
                                            </a:cubicBezTo>
                                            <a:cubicBezTo>
                                              <a:pt x="15705" y="4190"/>
                                              <a:pt x="15815" y="4069"/>
                                              <a:pt x="15884" y="3962"/>
                                            </a:cubicBezTo>
                                            <a:cubicBezTo>
                                              <a:pt x="15870" y="4009"/>
                                              <a:pt x="15863" y="4049"/>
                                              <a:pt x="15870" y="4083"/>
                                            </a:cubicBezTo>
                                            <a:cubicBezTo>
                                              <a:pt x="15897" y="4063"/>
                                              <a:pt x="15918" y="4022"/>
                                              <a:pt x="15932" y="3975"/>
                                            </a:cubicBezTo>
                                            <a:cubicBezTo>
                                              <a:pt x="15918" y="4103"/>
                                              <a:pt x="15925" y="4270"/>
                                              <a:pt x="15973" y="4344"/>
                                            </a:cubicBezTo>
                                            <a:cubicBezTo>
                                              <a:pt x="16014" y="4277"/>
                                              <a:pt x="16021" y="4136"/>
                                              <a:pt x="16014" y="4009"/>
                                            </a:cubicBezTo>
                                            <a:cubicBezTo>
                                              <a:pt x="16028" y="4042"/>
                                              <a:pt x="16042" y="4069"/>
                                              <a:pt x="16063" y="4083"/>
                                            </a:cubicBezTo>
                                            <a:cubicBezTo>
                                              <a:pt x="16069" y="4063"/>
                                              <a:pt x="16069" y="4036"/>
                                              <a:pt x="16063" y="4002"/>
                                            </a:cubicBezTo>
                                            <a:cubicBezTo>
                                              <a:pt x="16124" y="4109"/>
                                              <a:pt x="16207" y="4217"/>
                                              <a:pt x="16276" y="4257"/>
                                            </a:cubicBezTo>
                                            <a:cubicBezTo>
                                              <a:pt x="16276" y="4163"/>
                                              <a:pt x="16180" y="4022"/>
                                              <a:pt x="16097" y="3915"/>
                                            </a:cubicBezTo>
                                            <a:cubicBezTo>
                                              <a:pt x="16138" y="3949"/>
                                              <a:pt x="16186" y="3969"/>
                                              <a:pt x="16221" y="3975"/>
                                            </a:cubicBezTo>
                                            <a:cubicBezTo>
                                              <a:pt x="16207" y="3942"/>
                                              <a:pt x="16173" y="3908"/>
                                              <a:pt x="16131" y="3882"/>
                                            </a:cubicBezTo>
                                            <a:cubicBezTo>
                                              <a:pt x="16255" y="3935"/>
                                              <a:pt x="16420" y="3975"/>
                                              <a:pt x="16510" y="3955"/>
                                            </a:cubicBezTo>
                                            <a:cubicBezTo>
                                              <a:pt x="16455" y="3895"/>
                                              <a:pt x="16331" y="3848"/>
                                              <a:pt x="16214" y="3821"/>
                                            </a:cubicBezTo>
                                            <a:cubicBezTo>
                                              <a:pt x="16242" y="3821"/>
                                              <a:pt x="16276" y="3808"/>
                                              <a:pt x="16290" y="3794"/>
                                            </a:cubicBezTo>
                                            <a:cubicBezTo>
                                              <a:pt x="16276" y="3781"/>
                                              <a:pt x="16214" y="3781"/>
                                              <a:pt x="16186" y="3774"/>
                                            </a:cubicBezTo>
                                            <a:cubicBezTo>
                                              <a:pt x="16290" y="3747"/>
                                              <a:pt x="16441" y="3707"/>
                                              <a:pt x="16524" y="3640"/>
                                            </a:cubicBezTo>
                                            <a:cubicBezTo>
                                              <a:pt x="16434" y="3627"/>
                                              <a:pt x="16269" y="3660"/>
                                              <a:pt x="16159" y="3694"/>
                                            </a:cubicBezTo>
                                            <a:close/>
                                            <a:moveTo>
                                              <a:pt x="15973" y="3915"/>
                                            </a:moveTo>
                                            <a:cubicBezTo>
                                              <a:pt x="15897" y="3915"/>
                                              <a:pt x="15829" y="3855"/>
                                              <a:pt x="15829" y="3774"/>
                                            </a:cubicBezTo>
                                            <a:cubicBezTo>
                                              <a:pt x="15829" y="3701"/>
                                              <a:pt x="15890" y="3634"/>
                                              <a:pt x="15973" y="3634"/>
                                            </a:cubicBezTo>
                                            <a:cubicBezTo>
                                              <a:pt x="16049" y="3634"/>
                                              <a:pt x="16118" y="3694"/>
                                              <a:pt x="16118" y="3774"/>
                                            </a:cubicBezTo>
                                            <a:cubicBezTo>
                                              <a:pt x="16111" y="3855"/>
                                              <a:pt x="16049" y="3915"/>
                                              <a:pt x="15973" y="3915"/>
                                            </a:cubicBezTo>
                                            <a:close/>
                                            <a:moveTo>
                                              <a:pt x="16957" y="3225"/>
                                            </a:moveTo>
                                            <a:cubicBezTo>
                                              <a:pt x="16950" y="3251"/>
                                              <a:pt x="16957" y="3285"/>
                                              <a:pt x="16964" y="3325"/>
                                            </a:cubicBezTo>
                                            <a:cubicBezTo>
                                              <a:pt x="16895" y="3218"/>
                                              <a:pt x="16806" y="3097"/>
                                              <a:pt x="16723" y="3064"/>
                                            </a:cubicBezTo>
                                            <a:cubicBezTo>
                                              <a:pt x="16730" y="3144"/>
                                              <a:pt x="16806" y="3265"/>
                                              <a:pt x="16882" y="3359"/>
                                            </a:cubicBezTo>
                                            <a:cubicBezTo>
                                              <a:pt x="16854" y="3339"/>
                                              <a:pt x="16827" y="3325"/>
                                              <a:pt x="16799" y="3325"/>
                                            </a:cubicBezTo>
                                            <a:cubicBezTo>
                                              <a:pt x="16806" y="3352"/>
                                              <a:pt x="16833" y="3385"/>
                                              <a:pt x="16868" y="3412"/>
                                            </a:cubicBezTo>
                                            <a:cubicBezTo>
                                              <a:pt x="16751" y="3359"/>
                                              <a:pt x="16599" y="3305"/>
                                              <a:pt x="16510" y="3325"/>
                                            </a:cubicBezTo>
                                            <a:cubicBezTo>
                                              <a:pt x="16565" y="3399"/>
                                              <a:pt x="16730" y="3459"/>
                                              <a:pt x="16868" y="3493"/>
                                            </a:cubicBezTo>
                                            <a:cubicBezTo>
                                              <a:pt x="16813" y="3493"/>
                                              <a:pt x="16758" y="3499"/>
                                              <a:pt x="16730" y="3520"/>
                                            </a:cubicBezTo>
                                            <a:cubicBezTo>
                                              <a:pt x="16758" y="3540"/>
                                              <a:pt x="16806" y="3546"/>
                                              <a:pt x="16861" y="3546"/>
                                            </a:cubicBezTo>
                                            <a:cubicBezTo>
                                              <a:pt x="16730" y="3580"/>
                                              <a:pt x="16572" y="3640"/>
                                              <a:pt x="16510" y="3714"/>
                                            </a:cubicBezTo>
                                            <a:cubicBezTo>
                                              <a:pt x="16593" y="3727"/>
                                              <a:pt x="16723" y="3687"/>
                                              <a:pt x="16840" y="3640"/>
                                            </a:cubicBezTo>
                                            <a:cubicBezTo>
                                              <a:pt x="16820" y="3660"/>
                                              <a:pt x="16799" y="3680"/>
                                              <a:pt x="16792" y="3701"/>
                                            </a:cubicBezTo>
                                            <a:cubicBezTo>
                                              <a:pt x="16813" y="3701"/>
                                              <a:pt x="16840" y="3687"/>
                                              <a:pt x="16875" y="3674"/>
                                            </a:cubicBezTo>
                                            <a:cubicBezTo>
                                              <a:pt x="16792" y="3768"/>
                                              <a:pt x="16710" y="3882"/>
                                              <a:pt x="16703" y="3962"/>
                                            </a:cubicBezTo>
                                            <a:cubicBezTo>
                                              <a:pt x="16785" y="3928"/>
                                              <a:pt x="16895" y="3808"/>
                                              <a:pt x="16964" y="3701"/>
                                            </a:cubicBezTo>
                                            <a:cubicBezTo>
                                              <a:pt x="16950" y="3747"/>
                                              <a:pt x="16944" y="3788"/>
                                              <a:pt x="16950" y="3821"/>
                                            </a:cubicBezTo>
                                            <a:cubicBezTo>
                                              <a:pt x="16978" y="3801"/>
                                              <a:pt x="16999" y="3761"/>
                                              <a:pt x="17012" y="3714"/>
                                            </a:cubicBezTo>
                                            <a:cubicBezTo>
                                              <a:pt x="16999" y="3841"/>
                                              <a:pt x="17006" y="4009"/>
                                              <a:pt x="17054" y="4083"/>
                                            </a:cubicBezTo>
                                            <a:cubicBezTo>
                                              <a:pt x="17095" y="4016"/>
                                              <a:pt x="17102" y="3875"/>
                                              <a:pt x="17095" y="3747"/>
                                            </a:cubicBezTo>
                                            <a:cubicBezTo>
                                              <a:pt x="17109" y="3781"/>
                                              <a:pt x="17123" y="3808"/>
                                              <a:pt x="17143" y="3821"/>
                                            </a:cubicBezTo>
                                            <a:cubicBezTo>
                                              <a:pt x="17150" y="3801"/>
                                              <a:pt x="17150" y="3774"/>
                                              <a:pt x="17143" y="3741"/>
                                            </a:cubicBezTo>
                                            <a:cubicBezTo>
                                              <a:pt x="17205" y="3848"/>
                                              <a:pt x="17288" y="3955"/>
                                              <a:pt x="17357" y="3996"/>
                                            </a:cubicBezTo>
                                            <a:cubicBezTo>
                                              <a:pt x="17357" y="3902"/>
                                              <a:pt x="17260" y="3761"/>
                                              <a:pt x="17178" y="3654"/>
                                            </a:cubicBezTo>
                                            <a:cubicBezTo>
                                              <a:pt x="17219" y="3687"/>
                                              <a:pt x="17267" y="3707"/>
                                              <a:pt x="17302" y="3714"/>
                                            </a:cubicBezTo>
                                            <a:cubicBezTo>
                                              <a:pt x="17288" y="3680"/>
                                              <a:pt x="17253" y="3647"/>
                                              <a:pt x="17212" y="3620"/>
                                            </a:cubicBezTo>
                                            <a:cubicBezTo>
                                              <a:pt x="17336" y="3674"/>
                                              <a:pt x="17501" y="3714"/>
                                              <a:pt x="17591" y="3694"/>
                                            </a:cubicBezTo>
                                            <a:cubicBezTo>
                                              <a:pt x="17536" y="3634"/>
                                              <a:pt x="17412" y="3587"/>
                                              <a:pt x="17295" y="3560"/>
                                            </a:cubicBezTo>
                                            <a:cubicBezTo>
                                              <a:pt x="17322" y="3560"/>
                                              <a:pt x="17357" y="3546"/>
                                              <a:pt x="17370" y="3533"/>
                                            </a:cubicBezTo>
                                            <a:cubicBezTo>
                                              <a:pt x="17357" y="3520"/>
                                              <a:pt x="17295" y="3520"/>
                                              <a:pt x="17267" y="3513"/>
                                            </a:cubicBezTo>
                                            <a:cubicBezTo>
                                              <a:pt x="17370" y="3486"/>
                                              <a:pt x="17522" y="3446"/>
                                              <a:pt x="17604" y="3379"/>
                                            </a:cubicBezTo>
                                            <a:cubicBezTo>
                                              <a:pt x="17508" y="3372"/>
                                              <a:pt x="17343" y="3406"/>
                                              <a:pt x="17233" y="3439"/>
                                            </a:cubicBezTo>
                                            <a:cubicBezTo>
                                              <a:pt x="17281" y="3406"/>
                                              <a:pt x="17288" y="3385"/>
                                              <a:pt x="17302" y="3352"/>
                                            </a:cubicBezTo>
                                            <a:cubicBezTo>
                                              <a:pt x="17267" y="3352"/>
                                              <a:pt x="17226" y="3372"/>
                                              <a:pt x="17178" y="3406"/>
                                            </a:cubicBezTo>
                                            <a:cubicBezTo>
                                              <a:pt x="17267" y="3305"/>
                                              <a:pt x="17363" y="3171"/>
                                              <a:pt x="17370" y="3077"/>
                                            </a:cubicBezTo>
                                            <a:cubicBezTo>
                                              <a:pt x="17288" y="3111"/>
                                              <a:pt x="17191" y="3238"/>
                                              <a:pt x="17123" y="3345"/>
                                            </a:cubicBezTo>
                                            <a:cubicBezTo>
                                              <a:pt x="17136" y="3305"/>
                                              <a:pt x="17143" y="3258"/>
                                              <a:pt x="17129" y="3231"/>
                                            </a:cubicBezTo>
                                            <a:cubicBezTo>
                                              <a:pt x="17109" y="3245"/>
                                              <a:pt x="17095" y="3278"/>
                                              <a:pt x="17081" y="3312"/>
                                            </a:cubicBezTo>
                                            <a:cubicBezTo>
                                              <a:pt x="17088" y="3184"/>
                                              <a:pt x="17081" y="3037"/>
                                              <a:pt x="17040" y="2970"/>
                                            </a:cubicBezTo>
                                            <a:cubicBezTo>
                                              <a:pt x="16999" y="3037"/>
                                              <a:pt x="16992" y="3184"/>
                                              <a:pt x="16999" y="3312"/>
                                            </a:cubicBezTo>
                                            <a:cubicBezTo>
                                              <a:pt x="16999" y="3272"/>
                                              <a:pt x="16978" y="3238"/>
                                              <a:pt x="16957" y="3225"/>
                                            </a:cubicBezTo>
                                            <a:close/>
                                            <a:moveTo>
                                              <a:pt x="17054" y="3379"/>
                                            </a:moveTo>
                                            <a:cubicBezTo>
                                              <a:pt x="17129" y="3379"/>
                                              <a:pt x="17198" y="3439"/>
                                              <a:pt x="17198" y="3520"/>
                                            </a:cubicBezTo>
                                            <a:cubicBezTo>
                                              <a:pt x="17198" y="3593"/>
                                              <a:pt x="17136" y="3660"/>
                                              <a:pt x="17054" y="3660"/>
                                            </a:cubicBezTo>
                                            <a:cubicBezTo>
                                              <a:pt x="16978" y="3660"/>
                                              <a:pt x="16909" y="3600"/>
                                              <a:pt x="16909" y="3520"/>
                                            </a:cubicBezTo>
                                            <a:cubicBezTo>
                                              <a:pt x="16909" y="3439"/>
                                              <a:pt x="16978" y="3379"/>
                                              <a:pt x="17054" y="3379"/>
                                            </a:cubicBezTo>
                                            <a:close/>
                                            <a:moveTo>
                                              <a:pt x="17935" y="4653"/>
                                            </a:moveTo>
                                            <a:cubicBezTo>
                                              <a:pt x="17962" y="4646"/>
                                              <a:pt x="17997" y="4639"/>
                                              <a:pt x="18038" y="4639"/>
                                            </a:cubicBezTo>
                                            <a:cubicBezTo>
                                              <a:pt x="18128" y="4632"/>
                                              <a:pt x="18231" y="4646"/>
                                              <a:pt x="18279" y="4693"/>
                                            </a:cubicBezTo>
                                            <a:cubicBezTo>
                                              <a:pt x="18231" y="4733"/>
                                              <a:pt x="18128" y="4746"/>
                                              <a:pt x="18038" y="4733"/>
                                            </a:cubicBezTo>
                                            <a:cubicBezTo>
                                              <a:pt x="18017" y="4733"/>
                                              <a:pt x="17997" y="4726"/>
                                              <a:pt x="17976" y="4726"/>
                                            </a:cubicBezTo>
                                            <a:cubicBezTo>
                                              <a:pt x="18128" y="4766"/>
                                              <a:pt x="18396" y="4780"/>
                                              <a:pt x="18506" y="4686"/>
                                            </a:cubicBezTo>
                                            <a:cubicBezTo>
                                              <a:pt x="18389" y="4572"/>
                                              <a:pt x="18066" y="4606"/>
                                              <a:pt x="17935" y="4653"/>
                                            </a:cubicBezTo>
                                            <a:close/>
                                            <a:moveTo>
                                              <a:pt x="16469" y="1756"/>
                                            </a:moveTo>
                                            <a:cubicBezTo>
                                              <a:pt x="16482" y="1763"/>
                                              <a:pt x="16496" y="1770"/>
                                              <a:pt x="16517" y="1777"/>
                                            </a:cubicBezTo>
                                            <a:cubicBezTo>
                                              <a:pt x="16517" y="1777"/>
                                              <a:pt x="16524" y="1777"/>
                                              <a:pt x="16524" y="1777"/>
                                            </a:cubicBezTo>
                                            <a:cubicBezTo>
                                              <a:pt x="16537" y="1777"/>
                                              <a:pt x="16558" y="1777"/>
                                              <a:pt x="16572" y="1770"/>
                                            </a:cubicBezTo>
                                            <a:cubicBezTo>
                                              <a:pt x="16593" y="1763"/>
                                              <a:pt x="16606" y="1756"/>
                                              <a:pt x="16627" y="1743"/>
                                            </a:cubicBezTo>
                                            <a:cubicBezTo>
                                              <a:pt x="16613" y="1750"/>
                                              <a:pt x="16593" y="1750"/>
                                              <a:pt x="16572" y="1743"/>
                                            </a:cubicBezTo>
                                            <a:cubicBezTo>
                                              <a:pt x="16558" y="1743"/>
                                              <a:pt x="16537" y="1736"/>
                                              <a:pt x="16524" y="1730"/>
                                            </a:cubicBezTo>
                                            <a:cubicBezTo>
                                              <a:pt x="16524" y="1730"/>
                                              <a:pt x="16517" y="1730"/>
                                              <a:pt x="16517" y="1723"/>
                                            </a:cubicBezTo>
                                            <a:cubicBezTo>
                                              <a:pt x="16510" y="1716"/>
                                              <a:pt x="16503" y="1716"/>
                                              <a:pt x="16496" y="1709"/>
                                            </a:cubicBezTo>
                                            <a:cubicBezTo>
                                              <a:pt x="16462" y="1689"/>
                                              <a:pt x="16441" y="1663"/>
                                              <a:pt x="16427" y="1636"/>
                                            </a:cubicBezTo>
                                            <a:cubicBezTo>
                                              <a:pt x="16427" y="1629"/>
                                              <a:pt x="16420" y="1622"/>
                                              <a:pt x="16420" y="1616"/>
                                            </a:cubicBezTo>
                                            <a:cubicBezTo>
                                              <a:pt x="16414" y="1642"/>
                                              <a:pt x="16420" y="1669"/>
                                              <a:pt x="16427" y="1696"/>
                                            </a:cubicBezTo>
                                            <a:cubicBezTo>
                                              <a:pt x="16434" y="1723"/>
                                              <a:pt x="16448" y="1743"/>
                                              <a:pt x="16469" y="1756"/>
                                            </a:cubicBezTo>
                                            <a:close/>
                                            <a:moveTo>
                                              <a:pt x="16097" y="3077"/>
                                            </a:moveTo>
                                            <a:cubicBezTo>
                                              <a:pt x="16090" y="3104"/>
                                              <a:pt x="16076" y="3131"/>
                                              <a:pt x="16063" y="3144"/>
                                            </a:cubicBezTo>
                                            <a:cubicBezTo>
                                              <a:pt x="16049" y="3131"/>
                                              <a:pt x="16042" y="3111"/>
                                              <a:pt x="16035" y="3091"/>
                                            </a:cubicBezTo>
                                            <a:cubicBezTo>
                                              <a:pt x="16035" y="3084"/>
                                              <a:pt x="16035" y="3077"/>
                                              <a:pt x="16028" y="3070"/>
                                            </a:cubicBezTo>
                                            <a:cubicBezTo>
                                              <a:pt x="16021" y="3030"/>
                                              <a:pt x="16021" y="2983"/>
                                              <a:pt x="16028" y="2936"/>
                                            </a:cubicBezTo>
                                            <a:cubicBezTo>
                                              <a:pt x="16028" y="2930"/>
                                              <a:pt x="16028" y="2923"/>
                                              <a:pt x="16035" y="2916"/>
                                            </a:cubicBezTo>
                                            <a:cubicBezTo>
                                              <a:pt x="16035" y="2923"/>
                                              <a:pt x="16028" y="2936"/>
                                              <a:pt x="16028" y="2943"/>
                                            </a:cubicBezTo>
                                            <a:cubicBezTo>
                                              <a:pt x="16021" y="2963"/>
                                              <a:pt x="16021" y="2990"/>
                                              <a:pt x="16014" y="3017"/>
                                            </a:cubicBezTo>
                                            <a:cubicBezTo>
                                              <a:pt x="16014" y="3030"/>
                                              <a:pt x="16014" y="3044"/>
                                              <a:pt x="16007" y="3057"/>
                                            </a:cubicBezTo>
                                            <a:cubicBezTo>
                                              <a:pt x="16007" y="3064"/>
                                              <a:pt x="16007" y="3064"/>
                                              <a:pt x="16007" y="3070"/>
                                            </a:cubicBezTo>
                                            <a:cubicBezTo>
                                              <a:pt x="16007" y="3097"/>
                                              <a:pt x="16007" y="3117"/>
                                              <a:pt x="16007" y="3144"/>
                                            </a:cubicBezTo>
                                            <a:cubicBezTo>
                                              <a:pt x="16007" y="3151"/>
                                              <a:pt x="16007" y="3151"/>
                                              <a:pt x="16007" y="3158"/>
                                            </a:cubicBezTo>
                                            <a:cubicBezTo>
                                              <a:pt x="16007" y="3171"/>
                                              <a:pt x="16007" y="3184"/>
                                              <a:pt x="16014" y="3191"/>
                                            </a:cubicBezTo>
                                            <a:cubicBezTo>
                                              <a:pt x="16014" y="3211"/>
                                              <a:pt x="16021" y="3231"/>
                                              <a:pt x="16028" y="3245"/>
                                            </a:cubicBezTo>
                                            <a:cubicBezTo>
                                              <a:pt x="16035" y="3278"/>
                                              <a:pt x="16049" y="3305"/>
                                              <a:pt x="16069" y="3318"/>
                                            </a:cubicBezTo>
                                            <a:cubicBezTo>
                                              <a:pt x="16111" y="3272"/>
                                              <a:pt x="16131" y="3191"/>
                                              <a:pt x="16131" y="3104"/>
                                            </a:cubicBezTo>
                                            <a:lnTo>
                                              <a:pt x="16131" y="3084"/>
                                            </a:lnTo>
                                            <a:cubicBezTo>
                                              <a:pt x="16131" y="2997"/>
                                              <a:pt x="16118" y="2916"/>
                                              <a:pt x="16097" y="2869"/>
                                            </a:cubicBezTo>
                                            <a:cubicBezTo>
                                              <a:pt x="16097" y="2869"/>
                                              <a:pt x="16097" y="2876"/>
                                              <a:pt x="16097" y="2876"/>
                                            </a:cubicBezTo>
                                            <a:cubicBezTo>
                                              <a:pt x="16104" y="2896"/>
                                              <a:pt x="16104" y="2916"/>
                                              <a:pt x="16104" y="2943"/>
                                            </a:cubicBezTo>
                                            <a:lnTo>
                                              <a:pt x="16104" y="3010"/>
                                            </a:lnTo>
                                            <a:cubicBezTo>
                                              <a:pt x="16104" y="3037"/>
                                              <a:pt x="16097" y="3057"/>
                                              <a:pt x="16097" y="3077"/>
                                            </a:cubicBezTo>
                                            <a:close/>
                                            <a:moveTo>
                                              <a:pt x="15890" y="2735"/>
                                            </a:moveTo>
                                            <a:cubicBezTo>
                                              <a:pt x="15904" y="2735"/>
                                              <a:pt x="15918" y="2742"/>
                                              <a:pt x="15932" y="2742"/>
                                            </a:cubicBezTo>
                                            <a:cubicBezTo>
                                              <a:pt x="15925" y="2742"/>
                                              <a:pt x="15911" y="2735"/>
                                              <a:pt x="15904" y="2735"/>
                                            </a:cubicBezTo>
                                            <a:cubicBezTo>
                                              <a:pt x="15780" y="2708"/>
                                              <a:pt x="15588" y="2702"/>
                                              <a:pt x="15512" y="2775"/>
                                            </a:cubicBezTo>
                                            <a:cubicBezTo>
                                              <a:pt x="15594" y="2849"/>
                                              <a:pt x="15780" y="2842"/>
                                              <a:pt x="15904" y="2816"/>
                                            </a:cubicBezTo>
                                            <a:cubicBezTo>
                                              <a:pt x="15932" y="2809"/>
                                              <a:pt x="15952" y="2802"/>
                                              <a:pt x="15966" y="2796"/>
                                            </a:cubicBezTo>
                                            <a:cubicBezTo>
                                              <a:pt x="15946" y="2802"/>
                                              <a:pt x="15918" y="2802"/>
                                              <a:pt x="15890" y="2809"/>
                                            </a:cubicBezTo>
                                            <a:cubicBezTo>
                                              <a:pt x="15815" y="2816"/>
                                              <a:pt x="15739" y="2802"/>
                                              <a:pt x="15698" y="2769"/>
                                            </a:cubicBezTo>
                                            <a:cubicBezTo>
                                              <a:pt x="15739" y="2735"/>
                                              <a:pt x="15815" y="2728"/>
                                              <a:pt x="15890" y="2735"/>
                                            </a:cubicBezTo>
                                            <a:close/>
                                            <a:moveTo>
                                              <a:pt x="17907" y="4592"/>
                                            </a:moveTo>
                                            <a:cubicBezTo>
                                              <a:pt x="17942" y="4559"/>
                                              <a:pt x="17990" y="4525"/>
                                              <a:pt x="18038" y="4498"/>
                                            </a:cubicBezTo>
                                            <a:cubicBezTo>
                                              <a:pt x="18100" y="4465"/>
                                              <a:pt x="18169" y="4445"/>
                                              <a:pt x="18217" y="4458"/>
                                            </a:cubicBezTo>
                                            <a:cubicBezTo>
                                              <a:pt x="18196" y="4518"/>
                                              <a:pt x="18114" y="4572"/>
                                              <a:pt x="18038" y="4612"/>
                                            </a:cubicBezTo>
                                            <a:cubicBezTo>
                                              <a:pt x="18017" y="4619"/>
                                              <a:pt x="17997" y="4626"/>
                                              <a:pt x="17983" y="4632"/>
                                            </a:cubicBezTo>
                                            <a:cubicBezTo>
                                              <a:pt x="18134" y="4592"/>
                                              <a:pt x="18375" y="4478"/>
                                              <a:pt x="18424" y="4337"/>
                                            </a:cubicBezTo>
                                            <a:cubicBezTo>
                                              <a:pt x="18258" y="4304"/>
                                              <a:pt x="17997" y="4485"/>
                                              <a:pt x="17907" y="4592"/>
                                            </a:cubicBezTo>
                                            <a:close/>
                                            <a:moveTo>
                                              <a:pt x="17845" y="4559"/>
                                            </a:moveTo>
                                            <a:cubicBezTo>
                                              <a:pt x="17845" y="4552"/>
                                              <a:pt x="17852" y="4545"/>
                                              <a:pt x="17852" y="4539"/>
                                            </a:cubicBezTo>
                                            <a:cubicBezTo>
                                              <a:pt x="17887" y="4445"/>
                                              <a:pt x="17955" y="4324"/>
                                              <a:pt x="18038" y="4291"/>
                                            </a:cubicBezTo>
                                            <a:cubicBezTo>
                                              <a:pt x="18045" y="4291"/>
                                              <a:pt x="18045" y="4291"/>
                                              <a:pt x="18052" y="4284"/>
                                            </a:cubicBezTo>
                                            <a:cubicBezTo>
                                              <a:pt x="18059" y="4311"/>
                                              <a:pt x="18052" y="4344"/>
                                              <a:pt x="18038" y="4384"/>
                                            </a:cubicBezTo>
                                            <a:cubicBezTo>
                                              <a:pt x="18017" y="4445"/>
                                              <a:pt x="17976" y="4505"/>
                                              <a:pt x="17935" y="4559"/>
                                            </a:cubicBezTo>
                                            <a:cubicBezTo>
                                              <a:pt x="18045" y="4451"/>
                                              <a:pt x="18196" y="4230"/>
                                              <a:pt x="18162" y="4089"/>
                                            </a:cubicBezTo>
                                            <a:cubicBezTo>
                                              <a:pt x="18045" y="4123"/>
                                              <a:pt x="17935" y="4297"/>
                                              <a:pt x="17880" y="4438"/>
                                            </a:cubicBezTo>
                                            <a:cubicBezTo>
                                              <a:pt x="17866" y="4485"/>
                                              <a:pt x="17852" y="4525"/>
                                              <a:pt x="17845" y="4559"/>
                                            </a:cubicBezTo>
                                            <a:close/>
                                            <a:moveTo>
                                              <a:pt x="19745" y="5088"/>
                                            </a:moveTo>
                                            <a:cubicBezTo>
                                              <a:pt x="19745" y="5082"/>
                                              <a:pt x="19752" y="5082"/>
                                              <a:pt x="19759" y="5082"/>
                                            </a:cubicBezTo>
                                            <a:cubicBezTo>
                                              <a:pt x="19766" y="5082"/>
                                              <a:pt x="19766" y="5075"/>
                                              <a:pt x="19773" y="5075"/>
                                            </a:cubicBezTo>
                                            <a:cubicBezTo>
                                              <a:pt x="19773" y="5075"/>
                                              <a:pt x="19773" y="5068"/>
                                              <a:pt x="19773" y="5068"/>
                                            </a:cubicBezTo>
                                            <a:cubicBezTo>
                                              <a:pt x="19773" y="5068"/>
                                              <a:pt x="19773" y="5068"/>
                                              <a:pt x="19773" y="5068"/>
                                            </a:cubicBezTo>
                                            <a:cubicBezTo>
                                              <a:pt x="19752" y="5068"/>
                                              <a:pt x="19745" y="5075"/>
                                              <a:pt x="19745" y="5088"/>
                                            </a:cubicBezTo>
                                            <a:cubicBezTo>
                                              <a:pt x="19738" y="5075"/>
                                              <a:pt x="19731" y="5068"/>
                                              <a:pt x="19724" y="5068"/>
                                            </a:cubicBezTo>
                                            <a:cubicBezTo>
                                              <a:pt x="19724" y="5068"/>
                                              <a:pt x="19724" y="5068"/>
                                              <a:pt x="19724" y="5068"/>
                                            </a:cubicBezTo>
                                            <a:cubicBezTo>
                                              <a:pt x="19724" y="5068"/>
                                              <a:pt x="19724" y="5075"/>
                                              <a:pt x="19724" y="5075"/>
                                            </a:cubicBezTo>
                                            <a:cubicBezTo>
                                              <a:pt x="19731" y="5075"/>
                                              <a:pt x="19731" y="5082"/>
                                              <a:pt x="19738" y="5082"/>
                                            </a:cubicBezTo>
                                            <a:cubicBezTo>
                                              <a:pt x="19738" y="5082"/>
                                              <a:pt x="19738" y="5082"/>
                                              <a:pt x="19745" y="5088"/>
                                            </a:cubicBezTo>
                                            <a:close/>
                                            <a:moveTo>
                                              <a:pt x="20612" y="9003"/>
                                            </a:moveTo>
                                            <a:cubicBezTo>
                                              <a:pt x="20612" y="8997"/>
                                              <a:pt x="20612" y="8997"/>
                                              <a:pt x="20619" y="8990"/>
                                            </a:cubicBezTo>
                                            <a:cubicBezTo>
                                              <a:pt x="20647" y="8916"/>
                                              <a:pt x="20702" y="8822"/>
                                              <a:pt x="20771" y="8796"/>
                                            </a:cubicBezTo>
                                            <a:cubicBezTo>
                                              <a:pt x="20771" y="8796"/>
                                              <a:pt x="20778" y="8796"/>
                                              <a:pt x="20778" y="8789"/>
                                            </a:cubicBezTo>
                                            <a:cubicBezTo>
                                              <a:pt x="20785" y="8809"/>
                                              <a:pt x="20778" y="8836"/>
                                              <a:pt x="20771" y="8869"/>
                                            </a:cubicBezTo>
                                            <a:cubicBezTo>
                                              <a:pt x="20750" y="8916"/>
                                              <a:pt x="20716" y="8970"/>
                                              <a:pt x="20688" y="9003"/>
                                            </a:cubicBezTo>
                                            <a:cubicBezTo>
                                              <a:pt x="20778" y="8916"/>
                                              <a:pt x="20895" y="8742"/>
                                              <a:pt x="20874" y="8628"/>
                                            </a:cubicBezTo>
                                            <a:cubicBezTo>
                                              <a:pt x="20778" y="8655"/>
                                              <a:pt x="20695" y="8796"/>
                                              <a:pt x="20654" y="8909"/>
                                            </a:cubicBezTo>
                                            <a:cubicBezTo>
                                              <a:pt x="20626" y="8943"/>
                                              <a:pt x="20612" y="8977"/>
                                              <a:pt x="20612" y="9003"/>
                                            </a:cubicBezTo>
                                            <a:close/>
                                            <a:moveTo>
                                              <a:pt x="17756" y="4103"/>
                                            </a:moveTo>
                                            <a:cubicBezTo>
                                              <a:pt x="17749" y="4130"/>
                                              <a:pt x="17742" y="4156"/>
                                              <a:pt x="17742" y="4183"/>
                                            </a:cubicBezTo>
                                            <a:cubicBezTo>
                                              <a:pt x="17742" y="4210"/>
                                              <a:pt x="17735" y="4237"/>
                                              <a:pt x="17735" y="4264"/>
                                            </a:cubicBezTo>
                                            <a:lnTo>
                                              <a:pt x="17735" y="4291"/>
                                            </a:lnTo>
                                            <a:cubicBezTo>
                                              <a:pt x="17735" y="4317"/>
                                              <a:pt x="17735" y="4351"/>
                                              <a:pt x="17742" y="4378"/>
                                            </a:cubicBezTo>
                                            <a:cubicBezTo>
                                              <a:pt x="17749" y="4411"/>
                                              <a:pt x="17749" y="4445"/>
                                              <a:pt x="17756" y="4478"/>
                                            </a:cubicBezTo>
                                            <a:cubicBezTo>
                                              <a:pt x="17763" y="4512"/>
                                              <a:pt x="17770" y="4539"/>
                                              <a:pt x="17776" y="4559"/>
                                            </a:cubicBezTo>
                                            <a:cubicBezTo>
                                              <a:pt x="17770" y="4532"/>
                                              <a:pt x="17763" y="4498"/>
                                              <a:pt x="17763" y="4465"/>
                                            </a:cubicBezTo>
                                            <a:lnTo>
                                              <a:pt x="17763" y="4384"/>
                                            </a:lnTo>
                                            <a:cubicBezTo>
                                              <a:pt x="17770" y="4324"/>
                                              <a:pt x="17783" y="4264"/>
                                              <a:pt x="17818" y="4230"/>
                                            </a:cubicBezTo>
                                            <a:cubicBezTo>
                                              <a:pt x="17825" y="4244"/>
                                              <a:pt x="17838" y="4257"/>
                                              <a:pt x="17845" y="4270"/>
                                            </a:cubicBezTo>
                                            <a:cubicBezTo>
                                              <a:pt x="17852" y="4277"/>
                                              <a:pt x="17852" y="4291"/>
                                              <a:pt x="17859" y="4304"/>
                                            </a:cubicBezTo>
                                            <a:cubicBezTo>
                                              <a:pt x="17880" y="4371"/>
                                              <a:pt x="17873" y="4458"/>
                                              <a:pt x="17859" y="4525"/>
                                            </a:cubicBezTo>
                                            <a:cubicBezTo>
                                              <a:pt x="17873" y="4478"/>
                                              <a:pt x="17887" y="4411"/>
                                              <a:pt x="17887" y="4344"/>
                                            </a:cubicBezTo>
                                            <a:cubicBezTo>
                                              <a:pt x="17887" y="4304"/>
                                              <a:pt x="17887" y="4257"/>
                                              <a:pt x="17887" y="4217"/>
                                            </a:cubicBezTo>
                                            <a:cubicBezTo>
                                              <a:pt x="17880" y="4130"/>
                                              <a:pt x="17859" y="4056"/>
                                              <a:pt x="17818" y="4009"/>
                                            </a:cubicBezTo>
                                            <a:cubicBezTo>
                                              <a:pt x="17783" y="4022"/>
                                              <a:pt x="17770" y="4063"/>
                                              <a:pt x="17756" y="4103"/>
                                            </a:cubicBezTo>
                                            <a:close/>
                                            <a:moveTo>
                                              <a:pt x="17178" y="2246"/>
                                            </a:moveTo>
                                            <a:cubicBezTo>
                                              <a:pt x="17191" y="2253"/>
                                              <a:pt x="17212" y="2253"/>
                                              <a:pt x="17226" y="2259"/>
                                            </a:cubicBezTo>
                                            <a:cubicBezTo>
                                              <a:pt x="17212" y="2273"/>
                                              <a:pt x="17205" y="2279"/>
                                              <a:pt x="17191" y="2293"/>
                                            </a:cubicBezTo>
                                            <a:cubicBezTo>
                                              <a:pt x="17123" y="2380"/>
                                              <a:pt x="17123" y="2487"/>
                                              <a:pt x="17185" y="2534"/>
                                            </a:cubicBezTo>
                                            <a:cubicBezTo>
                                              <a:pt x="17246" y="2581"/>
                                              <a:pt x="17350" y="2541"/>
                                              <a:pt x="17419" y="2454"/>
                                            </a:cubicBezTo>
                                            <a:cubicBezTo>
                                              <a:pt x="17425" y="2440"/>
                                              <a:pt x="17439" y="2427"/>
                                              <a:pt x="17446" y="2413"/>
                                            </a:cubicBezTo>
                                            <a:lnTo>
                                              <a:pt x="17446" y="2413"/>
                                            </a:lnTo>
                                            <a:cubicBezTo>
                                              <a:pt x="17453" y="2427"/>
                                              <a:pt x="17460" y="2440"/>
                                              <a:pt x="17474" y="2454"/>
                                            </a:cubicBezTo>
                                            <a:cubicBezTo>
                                              <a:pt x="17542" y="2541"/>
                                              <a:pt x="17646" y="2574"/>
                                              <a:pt x="17708" y="2534"/>
                                            </a:cubicBezTo>
                                            <a:cubicBezTo>
                                              <a:pt x="17770" y="2487"/>
                                              <a:pt x="17770" y="2380"/>
                                              <a:pt x="17701" y="2293"/>
                                            </a:cubicBezTo>
                                            <a:cubicBezTo>
                                              <a:pt x="17694" y="2279"/>
                                              <a:pt x="17680" y="2266"/>
                                              <a:pt x="17666" y="2259"/>
                                            </a:cubicBezTo>
                                            <a:cubicBezTo>
                                              <a:pt x="17680" y="2259"/>
                                              <a:pt x="17701" y="2253"/>
                                              <a:pt x="17715" y="2246"/>
                                            </a:cubicBezTo>
                                            <a:cubicBezTo>
                                              <a:pt x="17825" y="2212"/>
                                              <a:pt x="17887" y="2125"/>
                                              <a:pt x="17866" y="2051"/>
                                            </a:cubicBezTo>
                                            <a:cubicBezTo>
                                              <a:pt x="17845" y="1978"/>
                                              <a:pt x="17735" y="1951"/>
                                              <a:pt x="17632" y="1984"/>
                                            </a:cubicBezTo>
                                            <a:cubicBezTo>
                                              <a:pt x="17618" y="1991"/>
                                              <a:pt x="17604" y="1998"/>
                                              <a:pt x="17591" y="2004"/>
                                            </a:cubicBezTo>
                                            <a:cubicBezTo>
                                              <a:pt x="17591" y="1991"/>
                                              <a:pt x="17598" y="1971"/>
                                              <a:pt x="17598" y="1958"/>
                                            </a:cubicBezTo>
                                            <a:cubicBezTo>
                                              <a:pt x="17598" y="1850"/>
                                              <a:pt x="17536" y="1756"/>
                                              <a:pt x="17460" y="1756"/>
                                            </a:cubicBezTo>
                                            <a:cubicBezTo>
                                              <a:pt x="17384" y="1756"/>
                                              <a:pt x="17322" y="1844"/>
                                              <a:pt x="17322" y="1958"/>
                                            </a:cubicBezTo>
                                            <a:cubicBezTo>
                                              <a:pt x="17322" y="1971"/>
                                              <a:pt x="17322" y="1991"/>
                                              <a:pt x="17329" y="2004"/>
                                            </a:cubicBezTo>
                                            <a:cubicBezTo>
                                              <a:pt x="17315" y="1998"/>
                                              <a:pt x="17302" y="1991"/>
                                              <a:pt x="17288" y="1984"/>
                                            </a:cubicBezTo>
                                            <a:cubicBezTo>
                                              <a:pt x="17178" y="1951"/>
                                              <a:pt x="17074" y="1984"/>
                                              <a:pt x="17054" y="2051"/>
                                            </a:cubicBezTo>
                                            <a:cubicBezTo>
                                              <a:pt x="16999" y="2125"/>
                                              <a:pt x="17068" y="2212"/>
                                              <a:pt x="17178" y="2246"/>
                                            </a:cubicBezTo>
                                            <a:close/>
                                            <a:moveTo>
                                              <a:pt x="17212" y="2139"/>
                                            </a:moveTo>
                                            <a:cubicBezTo>
                                              <a:pt x="17226" y="2098"/>
                                              <a:pt x="17281" y="2085"/>
                                              <a:pt x="17343" y="2098"/>
                                            </a:cubicBezTo>
                                            <a:cubicBezTo>
                                              <a:pt x="17350" y="2098"/>
                                              <a:pt x="17357" y="2105"/>
                                              <a:pt x="17370" y="2105"/>
                                            </a:cubicBezTo>
                                            <a:cubicBezTo>
                                              <a:pt x="17370" y="2098"/>
                                              <a:pt x="17370" y="2092"/>
                                              <a:pt x="17370" y="2078"/>
                                            </a:cubicBezTo>
                                            <a:cubicBezTo>
                                              <a:pt x="17370" y="2018"/>
                                              <a:pt x="17405" y="1971"/>
                                              <a:pt x="17446" y="1971"/>
                                            </a:cubicBezTo>
                                            <a:cubicBezTo>
                                              <a:pt x="17487" y="1971"/>
                                              <a:pt x="17522" y="2018"/>
                                              <a:pt x="17522" y="2078"/>
                                            </a:cubicBezTo>
                                            <a:cubicBezTo>
                                              <a:pt x="17522" y="2085"/>
                                              <a:pt x="17522" y="2098"/>
                                              <a:pt x="17522" y="2105"/>
                                            </a:cubicBezTo>
                                            <a:cubicBezTo>
                                              <a:pt x="17529" y="2098"/>
                                              <a:pt x="17536" y="2098"/>
                                              <a:pt x="17549" y="2098"/>
                                            </a:cubicBezTo>
                                            <a:cubicBezTo>
                                              <a:pt x="17611" y="2078"/>
                                              <a:pt x="17666" y="2098"/>
                                              <a:pt x="17680" y="2139"/>
                                            </a:cubicBezTo>
                                            <a:cubicBezTo>
                                              <a:pt x="17694" y="2179"/>
                                              <a:pt x="17659" y="2226"/>
                                              <a:pt x="17598" y="2246"/>
                                            </a:cubicBezTo>
                                            <a:cubicBezTo>
                                              <a:pt x="17591" y="2246"/>
                                              <a:pt x="17584" y="2253"/>
                                              <a:pt x="17570" y="2253"/>
                                            </a:cubicBezTo>
                                            <a:cubicBezTo>
                                              <a:pt x="17577" y="2259"/>
                                              <a:pt x="17584" y="2266"/>
                                              <a:pt x="17584" y="2273"/>
                                            </a:cubicBezTo>
                                            <a:cubicBezTo>
                                              <a:pt x="17618" y="2320"/>
                                              <a:pt x="17618" y="2380"/>
                                              <a:pt x="17584" y="2407"/>
                                            </a:cubicBezTo>
                                            <a:cubicBezTo>
                                              <a:pt x="17549" y="2434"/>
                                              <a:pt x="17494" y="2413"/>
                                              <a:pt x="17453" y="2360"/>
                                            </a:cubicBezTo>
                                            <a:cubicBezTo>
                                              <a:pt x="17446" y="2353"/>
                                              <a:pt x="17446" y="2346"/>
                                              <a:pt x="17439" y="2340"/>
                                            </a:cubicBezTo>
                                            <a:cubicBezTo>
                                              <a:pt x="17432" y="2346"/>
                                              <a:pt x="17432" y="2353"/>
                                              <a:pt x="17425" y="2360"/>
                                            </a:cubicBezTo>
                                            <a:cubicBezTo>
                                              <a:pt x="17391" y="2407"/>
                                              <a:pt x="17329" y="2427"/>
                                              <a:pt x="17295" y="2407"/>
                                            </a:cubicBezTo>
                                            <a:cubicBezTo>
                                              <a:pt x="17260" y="2380"/>
                                              <a:pt x="17260" y="2326"/>
                                              <a:pt x="17295" y="2273"/>
                                            </a:cubicBezTo>
                                            <a:cubicBezTo>
                                              <a:pt x="17302" y="2266"/>
                                              <a:pt x="17308" y="2259"/>
                                              <a:pt x="17308" y="2253"/>
                                            </a:cubicBezTo>
                                            <a:cubicBezTo>
                                              <a:pt x="17302" y="2253"/>
                                              <a:pt x="17295" y="2253"/>
                                              <a:pt x="17281" y="2246"/>
                                            </a:cubicBezTo>
                                            <a:cubicBezTo>
                                              <a:pt x="17240" y="2226"/>
                                              <a:pt x="17198" y="2172"/>
                                              <a:pt x="17212" y="2139"/>
                                            </a:cubicBezTo>
                                            <a:close/>
                                            <a:moveTo>
                                              <a:pt x="21032" y="6396"/>
                                            </a:moveTo>
                                            <a:cubicBezTo>
                                              <a:pt x="21081" y="6436"/>
                                              <a:pt x="21108" y="6489"/>
                                              <a:pt x="21115" y="6536"/>
                                            </a:cubicBezTo>
                                            <a:cubicBezTo>
                                              <a:pt x="21156" y="6469"/>
                                              <a:pt x="21142" y="6382"/>
                                              <a:pt x="21087" y="6335"/>
                                            </a:cubicBezTo>
                                            <a:cubicBezTo>
                                              <a:pt x="21046" y="6302"/>
                                              <a:pt x="20991" y="6295"/>
                                              <a:pt x="20943" y="6308"/>
                                            </a:cubicBezTo>
                                            <a:cubicBezTo>
                                              <a:pt x="20922" y="6315"/>
                                              <a:pt x="20895" y="6328"/>
                                              <a:pt x="20881" y="6342"/>
                                            </a:cubicBezTo>
                                            <a:cubicBezTo>
                                              <a:pt x="20902" y="6342"/>
                                              <a:pt x="20922" y="6342"/>
                                              <a:pt x="20943" y="6349"/>
                                            </a:cubicBezTo>
                                            <a:cubicBezTo>
                                              <a:pt x="20970" y="6355"/>
                                              <a:pt x="21005" y="6375"/>
                                              <a:pt x="21032" y="6396"/>
                                            </a:cubicBezTo>
                                            <a:close/>
                                            <a:moveTo>
                                              <a:pt x="20970" y="10579"/>
                                            </a:moveTo>
                                            <a:cubicBezTo>
                                              <a:pt x="20922" y="10425"/>
                                              <a:pt x="20626" y="10297"/>
                                              <a:pt x="20489" y="10270"/>
                                            </a:cubicBezTo>
                                            <a:cubicBezTo>
                                              <a:pt x="20523" y="10277"/>
                                              <a:pt x="20557" y="10297"/>
                                              <a:pt x="20592" y="10311"/>
                                            </a:cubicBezTo>
                                            <a:cubicBezTo>
                                              <a:pt x="20668" y="10351"/>
                                              <a:pt x="20743" y="10404"/>
                                              <a:pt x="20764" y="10465"/>
                                            </a:cubicBezTo>
                                            <a:cubicBezTo>
                                              <a:pt x="20716" y="10472"/>
                                              <a:pt x="20654" y="10451"/>
                                              <a:pt x="20592" y="10418"/>
                                            </a:cubicBezTo>
                                            <a:cubicBezTo>
                                              <a:pt x="20557" y="10398"/>
                                              <a:pt x="20516" y="10371"/>
                                              <a:pt x="20489" y="10344"/>
                                            </a:cubicBezTo>
                                            <a:cubicBezTo>
                                              <a:pt x="20599" y="10458"/>
                                              <a:pt x="20826" y="10606"/>
                                              <a:pt x="20970" y="10579"/>
                                            </a:cubicBezTo>
                                            <a:close/>
                                            <a:moveTo>
                                              <a:pt x="20495" y="10203"/>
                                            </a:moveTo>
                                            <a:cubicBezTo>
                                              <a:pt x="20523" y="10197"/>
                                              <a:pt x="20557" y="10190"/>
                                              <a:pt x="20599" y="10190"/>
                                            </a:cubicBezTo>
                                            <a:cubicBezTo>
                                              <a:pt x="20688" y="10183"/>
                                              <a:pt x="20791" y="10197"/>
                                              <a:pt x="20840" y="10244"/>
                                            </a:cubicBezTo>
                                            <a:cubicBezTo>
                                              <a:pt x="20791" y="10284"/>
                                              <a:pt x="20688" y="10297"/>
                                              <a:pt x="20599" y="10284"/>
                                            </a:cubicBezTo>
                                            <a:cubicBezTo>
                                              <a:pt x="20578" y="10284"/>
                                              <a:pt x="20557" y="10277"/>
                                              <a:pt x="20537" y="10277"/>
                                            </a:cubicBezTo>
                                            <a:cubicBezTo>
                                              <a:pt x="20688" y="10317"/>
                                              <a:pt x="20957" y="10331"/>
                                              <a:pt x="21067" y="10237"/>
                                            </a:cubicBezTo>
                                            <a:cubicBezTo>
                                              <a:pt x="20950" y="10123"/>
                                              <a:pt x="20626" y="10156"/>
                                              <a:pt x="20495" y="10203"/>
                                            </a:cubicBezTo>
                                            <a:close/>
                                            <a:moveTo>
                                              <a:pt x="19766" y="6697"/>
                                            </a:moveTo>
                                            <a:cubicBezTo>
                                              <a:pt x="19876" y="6691"/>
                                              <a:pt x="19979" y="6617"/>
                                              <a:pt x="20007" y="6509"/>
                                            </a:cubicBezTo>
                                            <a:cubicBezTo>
                                              <a:pt x="20034" y="6409"/>
                                              <a:pt x="19986" y="6308"/>
                                              <a:pt x="19897" y="6248"/>
                                            </a:cubicBezTo>
                                            <a:cubicBezTo>
                                              <a:pt x="19931" y="6315"/>
                                              <a:pt x="19938" y="6396"/>
                                              <a:pt x="19917" y="6483"/>
                                            </a:cubicBezTo>
                                            <a:cubicBezTo>
                                              <a:pt x="19897" y="6577"/>
                                              <a:pt x="19835" y="6650"/>
                                              <a:pt x="19766" y="6697"/>
                                            </a:cubicBezTo>
                                            <a:close/>
                                            <a:moveTo>
                                              <a:pt x="19759" y="9888"/>
                                            </a:moveTo>
                                            <a:cubicBezTo>
                                              <a:pt x="19800" y="10016"/>
                                              <a:pt x="20007" y="10123"/>
                                              <a:pt x="20158" y="10177"/>
                                            </a:cubicBezTo>
                                            <a:cubicBezTo>
                                              <a:pt x="20193" y="10183"/>
                                              <a:pt x="20220" y="10197"/>
                                              <a:pt x="20241" y="10197"/>
                                            </a:cubicBezTo>
                                            <a:cubicBezTo>
                                              <a:pt x="20213" y="10190"/>
                                              <a:pt x="20179" y="10177"/>
                                              <a:pt x="20144" y="10156"/>
                                            </a:cubicBezTo>
                                            <a:cubicBezTo>
                                              <a:pt x="20069" y="10116"/>
                                              <a:pt x="19986" y="10063"/>
                                              <a:pt x="19965" y="9996"/>
                                            </a:cubicBezTo>
                                            <a:cubicBezTo>
                                              <a:pt x="20014" y="9989"/>
                                              <a:pt x="20082" y="10009"/>
                                              <a:pt x="20144" y="10042"/>
                                            </a:cubicBezTo>
                                            <a:cubicBezTo>
                                              <a:pt x="20179" y="10063"/>
                                              <a:pt x="20213" y="10089"/>
                                              <a:pt x="20248" y="10109"/>
                                            </a:cubicBezTo>
                                            <a:cubicBezTo>
                                              <a:pt x="20227" y="10089"/>
                                              <a:pt x="20193" y="10063"/>
                                              <a:pt x="20165" y="10036"/>
                                            </a:cubicBezTo>
                                            <a:cubicBezTo>
                                              <a:pt x="20041" y="9949"/>
                                              <a:pt x="19876" y="9868"/>
                                              <a:pt x="19759" y="9888"/>
                                            </a:cubicBezTo>
                                            <a:close/>
                                            <a:moveTo>
                                              <a:pt x="20158" y="10284"/>
                                            </a:moveTo>
                                            <a:cubicBezTo>
                                              <a:pt x="20193" y="10277"/>
                                              <a:pt x="20213" y="10270"/>
                                              <a:pt x="20241" y="10264"/>
                                            </a:cubicBezTo>
                                            <a:cubicBezTo>
                                              <a:pt x="20213" y="10270"/>
                                              <a:pt x="20179" y="10277"/>
                                              <a:pt x="20144" y="10277"/>
                                            </a:cubicBezTo>
                                            <a:cubicBezTo>
                                              <a:pt x="20055" y="10284"/>
                                              <a:pt x="19952" y="10270"/>
                                              <a:pt x="19903" y="10223"/>
                                            </a:cubicBezTo>
                                            <a:cubicBezTo>
                                              <a:pt x="19952" y="10177"/>
                                              <a:pt x="20055" y="10170"/>
                                              <a:pt x="20144" y="10183"/>
                                            </a:cubicBezTo>
                                            <a:cubicBezTo>
                                              <a:pt x="20165" y="10183"/>
                                              <a:pt x="20179" y="10190"/>
                                              <a:pt x="20199" y="10190"/>
                                            </a:cubicBezTo>
                                            <a:cubicBezTo>
                                              <a:pt x="20186" y="10190"/>
                                              <a:pt x="20179" y="10183"/>
                                              <a:pt x="20165" y="10183"/>
                                            </a:cubicBezTo>
                                            <a:cubicBezTo>
                                              <a:pt x="20014" y="10150"/>
                                              <a:pt x="19773" y="10143"/>
                                              <a:pt x="19669" y="10237"/>
                                            </a:cubicBezTo>
                                            <a:cubicBezTo>
                                              <a:pt x="19766" y="10324"/>
                                              <a:pt x="20007" y="10317"/>
                                              <a:pt x="20158" y="10284"/>
                                            </a:cubicBezTo>
                                            <a:close/>
                                            <a:moveTo>
                                              <a:pt x="20578" y="8554"/>
                                            </a:moveTo>
                                            <a:cubicBezTo>
                                              <a:pt x="20557" y="8574"/>
                                              <a:pt x="20544" y="8608"/>
                                              <a:pt x="20537" y="8641"/>
                                            </a:cubicBezTo>
                                            <a:cubicBezTo>
                                              <a:pt x="20530" y="8661"/>
                                              <a:pt x="20530" y="8682"/>
                                              <a:pt x="20523" y="8702"/>
                                            </a:cubicBezTo>
                                            <a:cubicBezTo>
                                              <a:pt x="20523" y="8722"/>
                                              <a:pt x="20516" y="8742"/>
                                              <a:pt x="20516" y="8762"/>
                                            </a:cubicBezTo>
                                            <a:lnTo>
                                              <a:pt x="20516" y="8782"/>
                                            </a:lnTo>
                                            <a:cubicBezTo>
                                              <a:pt x="20516" y="8802"/>
                                              <a:pt x="20516" y="8829"/>
                                              <a:pt x="20523" y="8849"/>
                                            </a:cubicBezTo>
                                            <a:cubicBezTo>
                                              <a:pt x="20523" y="8876"/>
                                              <a:pt x="20530" y="8903"/>
                                              <a:pt x="20537" y="8930"/>
                                            </a:cubicBezTo>
                                            <a:cubicBezTo>
                                              <a:pt x="20544" y="8956"/>
                                              <a:pt x="20550" y="8977"/>
                                              <a:pt x="20557" y="8997"/>
                                            </a:cubicBezTo>
                                            <a:cubicBezTo>
                                              <a:pt x="20550" y="8977"/>
                                              <a:pt x="20550" y="8950"/>
                                              <a:pt x="20544" y="8923"/>
                                            </a:cubicBezTo>
                                            <a:lnTo>
                                              <a:pt x="20544" y="8856"/>
                                            </a:lnTo>
                                            <a:cubicBezTo>
                                              <a:pt x="20550" y="8809"/>
                                              <a:pt x="20557" y="8762"/>
                                              <a:pt x="20585" y="8735"/>
                                            </a:cubicBezTo>
                                            <a:cubicBezTo>
                                              <a:pt x="20592" y="8742"/>
                                              <a:pt x="20599" y="8755"/>
                                              <a:pt x="20606" y="8769"/>
                                            </a:cubicBezTo>
                                            <a:cubicBezTo>
                                              <a:pt x="20606" y="8775"/>
                                              <a:pt x="20612" y="8782"/>
                                              <a:pt x="20612" y="8796"/>
                                            </a:cubicBezTo>
                                            <a:cubicBezTo>
                                              <a:pt x="20626" y="8849"/>
                                              <a:pt x="20626" y="8916"/>
                                              <a:pt x="20612" y="8970"/>
                                            </a:cubicBezTo>
                                            <a:cubicBezTo>
                                              <a:pt x="20626" y="8930"/>
                                              <a:pt x="20633" y="8876"/>
                                              <a:pt x="20633" y="8822"/>
                                            </a:cubicBezTo>
                                            <a:cubicBezTo>
                                              <a:pt x="20633" y="8789"/>
                                              <a:pt x="20633" y="8755"/>
                                              <a:pt x="20633" y="8722"/>
                                            </a:cubicBezTo>
                                            <a:cubicBezTo>
                                              <a:pt x="20633" y="8655"/>
                                              <a:pt x="20619" y="8594"/>
                                              <a:pt x="20578" y="8554"/>
                                            </a:cubicBezTo>
                                            <a:close/>
                                            <a:moveTo>
                                              <a:pt x="20158" y="10009"/>
                                            </a:moveTo>
                                            <a:cubicBezTo>
                                              <a:pt x="20199" y="10063"/>
                                              <a:pt x="20241" y="10109"/>
                                              <a:pt x="20275" y="10136"/>
                                            </a:cubicBezTo>
                                            <a:cubicBezTo>
                                              <a:pt x="20220" y="10076"/>
                                              <a:pt x="20158" y="9989"/>
                                              <a:pt x="20144" y="9902"/>
                                            </a:cubicBezTo>
                                            <a:cubicBezTo>
                                              <a:pt x="20137" y="9875"/>
                                              <a:pt x="20137" y="9848"/>
                                              <a:pt x="20144" y="9828"/>
                                            </a:cubicBezTo>
                                            <a:cubicBezTo>
                                              <a:pt x="20144" y="9828"/>
                                              <a:pt x="20144" y="9828"/>
                                              <a:pt x="20144" y="9828"/>
                                            </a:cubicBezTo>
                                            <a:cubicBezTo>
                                              <a:pt x="20220" y="9855"/>
                                              <a:pt x="20282" y="9962"/>
                                              <a:pt x="20323" y="10056"/>
                                            </a:cubicBezTo>
                                            <a:cubicBezTo>
                                              <a:pt x="20323" y="10056"/>
                                              <a:pt x="20323" y="10056"/>
                                              <a:pt x="20323" y="10056"/>
                                            </a:cubicBezTo>
                                            <a:cubicBezTo>
                                              <a:pt x="20323" y="10049"/>
                                              <a:pt x="20323" y="10042"/>
                                              <a:pt x="20316" y="10036"/>
                                            </a:cubicBezTo>
                                            <a:cubicBezTo>
                                              <a:pt x="20310" y="10022"/>
                                              <a:pt x="20310" y="10009"/>
                                              <a:pt x="20303" y="9989"/>
                                            </a:cubicBezTo>
                                            <a:cubicBezTo>
                                              <a:pt x="20303" y="9982"/>
                                              <a:pt x="20303" y="9982"/>
                                              <a:pt x="20296" y="9975"/>
                                            </a:cubicBezTo>
                                            <a:lnTo>
                                              <a:pt x="20296" y="9975"/>
                                            </a:lnTo>
                                            <a:cubicBezTo>
                                              <a:pt x="20261" y="9895"/>
                                              <a:pt x="20220" y="9808"/>
                                              <a:pt x="20165" y="9741"/>
                                            </a:cubicBezTo>
                                            <a:cubicBezTo>
                                              <a:pt x="20124" y="9687"/>
                                              <a:pt x="20076" y="9647"/>
                                              <a:pt x="20027" y="9634"/>
                                            </a:cubicBezTo>
                                            <a:cubicBezTo>
                                              <a:pt x="19993" y="9747"/>
                                              <a:pt x="20069" y="9895"/>
                                              <a:pt x="20158" y="10009"/>
                                            </a:cubicBezTo>
                                            <a:close/>
                                            <a:moveTo>
                                              <a:pt x="20516" y="8903"/>
                                            </a:moveTo>
                                            <a:cubicBezTo>
                                              <a:pt x="20489" y="8842"/>
                                              <a:pt x="20454" y="8769"/>
                                              <a:pt x="20406" y="8715"/>
                                            </a:cubicBezTo>
                                            <a:cubicBezTo>
                                              <a:pt x="20372" y="8675"/>
                                              <a:pt x="20337" y="8641"/>
                                              <a:pt x="20296" y="8628"/>
                                            </a:cubicBezTo>
                                            <a:cubicBezTo>
                                              <a:pt x="20275" y="8715"/>
                                              <a:pt x="20337" y="8836"/>
                                              <a:pt x="20406" y="8923"/>
                                            </a:cubicBezTo>
                                            <a:cubicBezTo>
                                              <a:pt x="20440" y="8963"/>
                                              <a:pt x="20475" y="9003"/>
                                              <a:pt x="20502" y="9023"/>
                                            </a:cubicBezTo>
                                            <a:cubicBezTo>
                                              <a:pt x="20461" y="8977"/>
                                              <a:pt x="20413" y="8903"/>
                                              <a:pt x="20399" y="8836"/>
                                            </a:cubicBezTo>
                                            <a:cubicBezTo>
                                              <a:pt x="20392" y="8816"/>
                                              <a:pt x="20392" y="8796"/>
                                              <a:pt x="20399" y="8775"/>
                                            </a:cubicBezTo>
                                            <a:lnTo>
                                              <a:pt x="20399" y="8775"/>
                                            </a:lnTo>
                                            <a:cubicBezTo>
                                              <a:pt x="20461" y="8796"/>
                                              <a:pt x="20509" y="8883"/>
                                              <a:pt x="20537" y="8956"/>
                                            </a:cubicBezTo>
                                            <a:cubicBezTo>
                                              <a:pt x="20537" y="8956"/>
                                              <a:pt x="20537" y="8956"/>
                                              <a:pt x="20537" y="8956"/>
                                            </a:cubicBezTo>
                                            <a:cubicBezTo>
                                              <a:pt x="20537" y="8950"/>
                                              <a:pt x="20537" y="8943"/>
                                              <a:pt x="20530" y="8943"/>
                                            </a:cubicBezTo>
                                            <a:cubicBezTo>
                                              <a:pt x="20523" y="8930"/>
                                              <a:pt x="20523" y="8923"/>
                                              <a:pt x="20516" y="8909"/>
                                            </a:cubicBezTo>
                                            <a:cubicBezTo>
                                              <a:pt x="20523" y="8916"/>
                                              <a:pt x="20523" y="8909"/>
                                              <a:pt x="20516" y="8903"/>
                                            </a:cubicBezTo>
                                            <a:lnTo>
                                              <a:pt x="20516" y="8903"/>
                                            </a:lnTo>
                                            <a:close/>
                                            <a:moveTo>
                                              <a:pt x="20096" y="8829"/>
                                            </a:moveTo>
                                            <a:cubicBezTo>
                                              <a:pt x="20131" y="8930"/>
                                              <a:pt x="20296" y="9017"/>
                                              <a:pt x="20413" y="9057"/>
                                            </a:cubicBezTo>
                                            <a:cubicBezTo>
                                              <a:pt x="20440" y="9064"/>
                                              <a:pt x="20461" y="9070"/>
                                              <a:pt x="20482" y="9077"/>
                                            </a:cubicBezTo>
                                            <a:cubicBezTo>
                                              <a:pt x="20454" y="9070"/>
                                              <a:pt x="20427" y="9057"/>
                                              <a:pt x="20399" y="9044"/>
                                            </a:cubicBezTo>
                                            <a:cubicBezTo>
                                              <a:pt x="20337" y="9010"/>
                                              <a:pt x="20275" y="8970"/>
                                              <a:pt x="20261" y="8916"/>
                                            </a:cubicBezTo>
                                            <a:cubicBezTo>
                                              <a:pt x="20303" y="8909"/>
                                              <a:pt x="20351" y="8923"/>
                                              <a:pt x="20399" y="8956"/>
                                            </a:cubicBezTo>
                                            <a:cubicBezTo>
                                              <a:pt x="20427" y="8970"/>
                                              <a:pt x="20454" y="8990"/>
                                              <a:pt x="20482" y="9010"/>
                                            </a:cubicBezTo>
                                            <a:cubicBezTo>
                                              <a:pt x="20461" y="8990"/>
                                              <a:pt x="20440" y="8970"/>
                                              <a:pt x="20413" y="8950"/>
                                            </a:cubicBezTo>
                                            <a:cubicBezTo>
                                              <a:pt x="20316" y="8876"/>
                                              <a:pt x="20186" y="8809"/>
                                              <a:pt x="20096" y="8829"/>
                                            </a:cubicBezTo>
                                            <a:close/>
                                            <a:moveTo>
                                              <a:pt x="20413" y="9144"/>
                                            </a:moveTo>
                                            <a:cubicBezTo>
                                              <a:pt x="20440" y="9137"/>
                                              <a:pt x="20461" y="9131"/>
                                              <a:pt x="20475" y="9124"/>
                                            </a:cubicBezTo>
                                            <a:cubicBezTo>
                                              <a:pt x="20454" y="9131"/>
                                              <a:pt x="20427" y="9131"/>
                                              <a:pt x="20399" y="9137"/>
                                            </a:cubicBezTo>
                                            <a:cubicBezTo>
                                              <a:pt x="20323" y="9144"/>
                                              <a:pt x="20248" y="9131"/>
                                              <a:pt x="20206" y="9097"/>
                                            </a:cubicBezTo>
                                            <a:cubicBezTo>
                                              <a:pt x="20248" y="9064"/>
                                              <a:pt x="20330" y="9057"/>
                                              <a:pt x="20399" y="9064"/>
                                            </a:cubicBezTo>
                                            <a:cubicBezTo>
                                              <a:pt x="20413" y="9064"/>
                                              <a:pt x="20427" y="9070"/>
                                              <a:pt x="20440" y="9070"/>
                                            </a:cubicBezTo>
                                            <a:cubicBezTo>
                                              <a:pt x="20433" y="9070"/>
                                              <a:pt x="20420" y="9064"/>
                                              <a:pt x="20413" y="9064"/>
                                            </a:cubicBezTo>
                                            <a:cubicBezTo>
                                              <a:pt x="20289" y="9037"/>
                                              <a:pt x="20096" y="9030"/>
                                              <a:pt x="20020" y="9104"/>
                                            </a:cubicBezTo>
                                            <a:cubicBezTo>
                                              <a:pt x="20096" y="9171"/>
                                              <a:pt x="20289" y="9171"/>
                                              <a:pt x="20413" y="9144"/>
                                            </a:cubicBezTo>
                                            <a:close/>
                                            <a:moveTo>
                                              <a:pt x="20681" y="9077"/>
                                            </a:moveTo>
                                            <a:cubicBezTo>
                                              <a:pt x="20702" y="9070"/>
                                              <a:pt x="20729" y="9070"/>
                                              <a:pt x="20764" y="9064"/>
                                            </a:cubicBezTo>
                                            <a:cubicBezTo>
                                              <a:pt x="20833" y="9057"/>
                                              <a:pt x="20915" y="9070"/>
                                              <a:pt x="20957" y="9104"/>
                                            </a:cubicBezTo>
                                            <a:cubicBezTo>
                                              <a:pt x="20915" y="9137"/>
                                              <a:pt x="20840" y="9144"/>
                                              <a:pt x="20764" y="9137"/>
                                            </a:cubicBezTo>
                                            <a:cubicBezTo>
                                              <a:pt x="20750" y="9137"/>
                                              <a:pt x="20729" y="9131"/>
                                              <a:pt x="20716" y="9131"/>
                                            </a:cubicBezTo>
                                            <a:cubicBezTo>
                                              <a:pt x="20833" y="9164"/>
                                              <a:pt x="21053" y="9178"/>
                                              <a:pt x="21142" y="9097"/>
                                            </a:cubicBezTo>
                                            <a:cubicBezTo>
                                              <a:pt x="21046" y="9017"/>
                                              <a:pt x="20785" y="9044"/>
                                              <a:pt x="20681" y="9077"/>
                                            </a:cubicBezTo>
                                            <a:close/>
                                            <a:moveTo>
                                              <a:pt x="18912" y="5973"/>
                                            </a:moveTo>
                                            <a:cubicBezTo>
                                              <a:pt x="18871" y="5987"/>
                                              <a:pt x="18830" y="6013"/>
                                              <a:pt x="18802" y="6047"/>
                                            </a:cubicBezTo>
                                            <a:cubicBezTo>
                                              <a:pt x="18726" y="6134"/>
                                              <a:pt x="18726" y="6255"/>
                                              <a:pt x="18788" y="6349"/>
                                            </a:cubicBezTo>
                                            <a:cubicBezTo>
                                              <a:pt x="18781" y="6268"/>
                                              <a:pt x="18809" y="6174"/>
                                              <a:pt x="18878" y="6101"/>
                                            </a:cubicBezTo>
                                            <a:cubicBezTo>
                                              <a:pt x="18892" y="6087"/>
                                              <a:pt x="18898" y="6074"/>
                                              <a:pt x="18912" y="6060"/>
                                            </a:cubicBezTo>
                                            <a:cubicBezTo>
                                              <a:pt x="18960" y="6013"/>
                                              <a:pt x="19022" y="5987"/>
                                              <a:pt x="19084" y="5973"/>
                                            </a:cubicBezTo>
                                            <a:cubicBezTo>
                                              <a:pt x="19029" y="5960"/>
                                              <a:pt x="18967" y="5960"/>
                                              <a:pt x="18912" y="5973"/>
                                            </a:cubicBezTo>
                                            <a:close/>
                                            <a:moveTo>
                                              <a:pt x="19208" y="6449"/>
                                            </a:moveTo>
                                            <a:lnTo>
                                              <a:pt x="19208" y="6449"/>
                                            </a:lnTo>
                                            <a:cubicBezTo>
                                              <a:pt x="19270" y="6449"/>
                                              <a:pt x="19318" y="6402"/>
                                              <a:pt x="19318" y="6342"/>
                                            </a:cubicBezTo>
                                            <a:cubicBezTo>
                                              <a:pt x="19318" y="6282"/>
                                              <a:pt x="19270" y="6235"/>
                                              <a:pt x="19208" y="6235"/>
                                            </a:cubicBezTo>
                                            <a:lnTo>
                                              <a:pt x="19208" y="6235"/>
                                            </a:lnTo>
                                            <a:cubicBezTo>
                                              <a:pt x="19167" y="6235"/>
                                              <a:pt x="19126" y="6255"/>
                                              <a:pt x="19112" y="6295"/>
                                            </a:cubicBezTo>
                                            <a:cubicBezTo>
                                              <a:pt x="19105" y="6308"/>
                                              <a:pt x="19098" y="6328"/>
                                              <a:pt x="19098" y="6349"/>
                                            </a:cubicBezTo>
                                            <a:cubicBezTo>
                                              <a:pt x="19098" y="6369"/>
                                              <a:pt x="19105" y="6382"/>
                                              <a:pt x="19112" y="6402"/>
                                            </a:cubicBezTo>
                                            <a:cubicBezTo>
                                              <a:pt x="19133" y="6422"/>
                                              <a:pt x="19167" y="6449"/>
                                              <a:pt x="19208" y="6449"/>
                                            </a:cubicBezTo>
                                            <a:close/>
                                            <a:moveTo>
                                              <a:pt x="18637" y="6422"/>
                                            </a:moveTo>
                                            <a:cubicBezTo>
                                              <a:pt x="18603" y="6503"/>
                                              <a:pt x="18609" y="6583"/>
                                              <a:pt x="18637" y="6657"/>
                                            </a:cubicBezTo>
                                            <a:cubicBezTo>
                                              <a:pt x="18658" y="6697"/>
                                              <a:pt x="18685" y="6737"/>
                                              <a:pt x="18720" y="6764"/>
                                            </a:cubicBezTo>
                                            <a:cubicBezTo>
                                              <a:pt x="18775" y="6811"/>
                                              <a:pt x="18843" y="6831"/>
                                              <a:pt x="18919" y="6831"/>
                                            </a:cubicBezTo>
                                            <a:cubicBezTo>
                                              <a:pt x="18981" y="6831"/>
                                              <a:pt x="19043" y="6811"/>
                                              <a:pt x="19098" y="6778"/>
                                            </a:cubicBezTo>
                                            <a:cubicBezTo>
                                              <a:pt x="19105" y="6771"/>
                                              <a:pt x="19105" y="6771"/>
                                              <a:pt x="19112" y="6764"/>
                                            </a:cubicBezTo>
                                            <a:cubicBezTo>
                                              <a:pt x="19119" y="6764"/>
                                              <a:pt x="19119" y="6758"/>
                                              <a:pt x="19126" y="6751"/>
                                            </a:cubicBezTo>
                                            <a:cubicBezTo>
                                              <a:pt x="19119" y="6751"/>
                                              <a:pt x="19119" y="6751"/>
                                              <a:pt x="19112" y="6751"/>
                                            </a:cubicBezTo>
                                            <a:cubicBezTo>
                                              <a:pt x="19105" y="6751"/>
                                              <a:pt x="19105" y="6751"/>
                                              <a:pt x="19098" y="6751"/>
                                            </a:cubicBezTo>
                                            <a:cubicBezTo>
                                              <a:pt x="19036" y="6751"/>
                                              <a:pt x="18974" y="6737"/>
                                              <a:pt x="18919" y="6704"/>
                                            </a:cubicBezTo>
                                            <a:cubicBezTo>
                                              <a:pt x="18885" y="6691"/>
                                              <a:pt x="18850" y="6664"/>
                                              <a:pt x="18823" y="6644"/>
                                            </a:cubicBezTo>
                                            <a:cubicBezTo>
                                              <a:pt x="18726" y="6563"/>
                                              <a:pt x="18678" y="6463"/>
                                              <a:pt x="18664" y="6362"/>
                                            </a:cubicBezTo>
                                            <a:cubicBezTo>
                                              <a:pt x="18651" y="6396"/>
                                              <a:pt x="18644" y="6409"/>
                                              <a:pt x="18637" y="6422"/>
                                            </a:cubicBezTo>
                                            <a:close/>
                                            <a:moveTo>
                                              <a:pt x="19656" y="6697"/>
                                            </a:moveTo>
                                            <a:cubicBezTo>
                                              <a:pt x="19731" y="6610"/>
                                              <a:pt x="19731" y="6489"/>
                                              <a:pt x="19669" y="6396"/>
                                            </a:cubicBezTo>
                                            <a:cubicBezTo>
                                              <a:pt x="19676" y="6476"/>
                                              <a:pt x="19642" y="6570"/>
                                              <a:pt x="19580" y="6644"/>
                                            </a:cubicBezTo>
                                            <a:cubicBezTo>
                                              <a:pt x="19539" y="6691"/>
                                              <a:pt x="19490" y="6724"/>
                                              <a:pt x="19442" y="6744"/>
                                            </a:cubicBezTo>
                                            <a:cubicBezTo>
                                              <a:pt x="19422" y="6751"/>
                                              <a:pt x="19401" y="6758"/>
                                              <a:pt x="19373" y="6764"/>
                                            </a:cubicBezTo>
                                            <a:cubicBezTo>
                                              <a:pt x="19394" y="6771"/>
                                              <a:pt x="19415" y="6778"/>
                                              <a:pt x="19442" y="6778"/>
                                            </a:cubicBezTo>
                                            <a:cubicBezTo>
                                              <a:pt x="19518" y="6784"/>
                                              <a:pt x="19601" y="6758"/>
                                              <a:pt x="19656" y="6697"/>
                                            </a:cubicBezTo>
                                            <a:close/>
                                            <a:moveTo>
                                              <a:pt x="19050" y="6570"/>
                                            </a:moveTo>
                                            <a:cubicBezTo>
                                              <a:pt x="18988" y="6530"/>
                                              <a:pt x="18940" y="6483"/>
                                              <a:pt x="18912" y="6422"/>
                                            </a:cubicBezTo>
                                            <a:cubicBezTo>
                                              <a:pt x="18905" y="6409"/>
                                              <a:pt x="18898" y="6396"/>
                                              <a:pt x="18898" y="6389"/>
                                            </a:cubicBezTo>
                                            <a:cubicBezTo>
                                              <a:pt x="18885" y="6442"/>
                                              <a:pt x="18892" y="6496"/>
                                              <a:pt x="18912" y="6543"/>
                                            </a:cubicBezTo>
                                            <a:cubicBezTo>
                                              <a:pt x="18933" y="6583"/>
                                              <a:pt x="18960" y="6623"/>
                                              <a:pt x="19009" y="6650"/>
                                            </a:cubicBezTo>
                                            <a:cubicBezTo>
                                              <a:pt x="19036" y="6670"/>
                                              <a:pt x="19064" y="6677"/>
                                              <a:pt x="19098" y="6684"/>
                                            </a:cubicBezTo>
                                            <a:cubicBezTo>
                                              <a:pt x="19105" y="6684"/>
                                              <a:pt x="19105" y="6684"/>
                                              <a:pt x="19112" y="6684"/>
                                            </a:cubicBezTo>
                                            <a:cubicBezTo>
                                              <a:pt x="19146" y="6691"/>
                                              <a:pt x="19181" y="6684"/>
                                              <a:pt x="19215" y="6677"/>
                                            </a:cubicBezTo>
                                            <a:cubicBezTo>
                                              <a:pt x="19250" y="6664"/>
                                              <a:pt x="19284" y="6650"/>
                                              <a:pt x="19318" y="6623"/>
                                            </a:cubicBezTo>
                                            <a:cubicBezTo>
                                              <a:pt x="19284" y="6630"/>
                                              <a:pt x="19250" y="6630"/>
                                              <a:pt x="19215" y="6630"/>
                                            </a:cubicBezTo>
                                            <a:cubicBezTo>
                                              <a:pt x="19181" y="6623"/>
                                              <a:pt x="19146" y="6617"/>
                                              <a:pt x="19112" y="6603"/>
                                            </a:cubicBezTo>
                                            <a:cubicBezTo>
                                              <a:pt x="19105" y="6603"/>
                                              <a:pt x="19105" y="6597"/>
                                              <a:pt x="19098" y="6597"/>
                                            </a:cubicBezTo>
                                            <a:cubicBezTo>
                                              <a:pt x="19084" y="6590"/>
                                              <a:pt x="19064" y="6577"/>
                                              <a:pt x="19050" y="6570"/>
                                            </a:cubicBezTo>
                                            <a:close/>
                                            <a:moveTo>
                                              <a:pt x="20668" y="6382"/>
                                            </a:moveTo>
                                            <a:cubicBezTo>
                                              <a:pt x="20681" y="6375"/>
                                              <a:pt x="20688" y="6375"/>
                                              <a:pt x="20702" y="6369"/>
                                            </a:cubicBezTo>
                                            <a:cubicBezTo>
                                              <a:pt x="20723" y="6362"/>
                                              <a:pt x="20743" y="6362"/>
                                              <a:pt x="20757" y="6362"/>
                                            </a:cubicBezTo>
                                            <a:cubicBezTo>
                                              <a:pt x="20757" y="6362"/>
                                              <a:pt x="20764" y="6362"/>
                                              <a:pt x="20764" y="6362"/>
                                            </a:cubicBezTo>
                                            <a:cubicBezTo>
                                              <a:pt x="20785" y="6362"/>
                                              <a:pt x="20798" y="6362"/>
                                              <a:pt x="20812" y="6369"/>
                                            </a:cubicBezTo>
                                            <a:cubicBezTo>
                                              <a:pt x="20833" y="6375"/>
                                              <a:pt x="20846" y="6375"/>
                                              <a:pt x="20860" y="6389"/>
                                            </a:cubicBezTo>
                                            <a:cubicBezTo>
                                              <a:pt x="20846" y="6362"/>
                                              <a:pt x="20833" y="6342"/>
                                              <a:pt x="20812" y="6328"/>
                                            </a:cubicBezTo>
                                            <a:cubicBezTo>
                                              <a:pt x="20798" y="6315"/>
                                              <a:pt x="20778" y="6308"/>
                                              <a:pt x="20764" y="6302"/>
                                            </a:cubicBezTo>
                                            <a:cubicBezTo>
                                              <a:pt x="20764" y="6302"/>
                                              <a:pt x="20757" y="6302"/>
                                              <a:pt x="20757" y="6302"/>
                                            </a:cubicBezTo>
                                            <a:cubicBezTo>
                                              <a:pt x="20729" y="6295"/>
                                              <a:pt x="20702" y="6295"/>
                                              <a:pt x="20674" y="6302"/>
                                            </a:cubicBezTo>
                                            <a:cubicBezTo>
                                              <a:pt x="20668" y="6302"/>
                                              <a:pt x="20668" y="6302"/>
                                              <a:pt x="20661" y="6308"/>
                                            </a:cubicBezTo>
                                            <a:cubicBezTo>
                                              <a:pt x="20592" y="6335"/>
                                              <a:pt x="20550" y="6402"/>
                                              <a:pt x="20564" y="6476"/>
                                            </a:cubicBezTo>
                                            <a:cubicBezTo>
                                              <a:pt x="20592" y="6429"/>
                                              <a:pt x="20626" y="6402"/>
                                              <a:pt x="20668" y="6382"/>
                                            </a:cubicBezTo>
                                            <a:close/>
                                            <a:moveTo>
                                              <a:pt x="20530" y="6798"/>
                                            </a:moveTo>
                                            <a:cubicBezTo>
                                              <a:pt x="20537" y="6818"/>
                                              <a:pt x="20550" y="6838"/>
                                              <a:pt x="20571" y="6851"/>
                                            </a:cubicBezTo>
                                            <a:cubicBezTo>
                                              <a:pt x="20599" y="6878"/>
                                              <a:pt x="20633" y="6885"/>
                                              <a:pt x="20674" y="6885"/>
                                            </a:cubicBezTo>
                                            <a:cubicBezTo>
                                              <a:pt x="20709" y="6885"/>
                                              <a:pt x="20736" y="6878"/>
                                              <a:pt x="20771" y="6858"/>
                                            </a:cubicBezTo>
                                            <a:cubicBezTo>
                                              <a:pt x="20771" y="6858"/>
                                              <a:pt x="20778" y="6851"/>
                                              <a:pt x="20778" y="6851"/>
                                            </a:cubicBezTo>
                                            <a:cubicBezTo>
                                              <a:pt x="20778" y="6851"/>
                                              <a:pt x="20785" y="6845"/>
                                              <a:pt x="20785" y="6845"/>
                                            </a:cubicBezTo>
                                            <a:cubicBezTo>
                                              <a:pt x="20785" y="6845"/>
                                              <a:pt x="20778" y="6845"/>
                                              <a:pt x="20778" y="6845"/>
                                            </a:cubicBezTo>
                                            <a:cubicBezTo>
                                              <a:pt x="20778" y="6845"/>
                                              <a:pt x="20771" y="6845"/>
                                              <a:pt x="20771" y="6845"/>
                                            </a:cubicBezTo>
                                            <a:cubicBezTo>
                                              <a:pt x="20743" y="6845"/>
                                              <a:pt x="20709" y="6838"/>
                                              <a:pt x="20674" y="6825"/>
                                            </a:cubicBezTo>
                                            <a:cubicBezTo>
                                              <a:pt x="20654" y="6818"/>
                                              <a:pt x="20640" y="6804"/>
                                              <a:pt x="20626" y="6791"/>
                                            </a:cubicBezTo>
                                            <a:cubicBezTo>
                                              <a:pt x="20578" y="6751"/>
                                              <a:pt x="20550" y="6697"/>
                                              <a:pt x="20544" y="6650"/>
                                            </a:cubicBezTo>
                                            <a:cubicBezTo>
                                              <a:pt x="20537" y="6657"/>
                                              <a:pt x="20537" y="6664"/>
                                              <a:pt x="20530" y="6677"/>
                                            </a:cubicBezTo>
                                            <a:cubicBezTo>
                                              <a:pt x="20509" y="6717"/>
                                              <a:pt x="20509" y="6764"/>
                                              <a:pt x="20530" y="6798"/>
                                            </a:cubicBezTo>
                                            <a:close/>
                                            <a:moveTo>
                                              <a:pt x="18905" y="14802"/>
                                            </a:moveTo>
                                            <a:cubicBezTo>
                                              <a:pt x="18912" y="14796"/>
                                              <a:pt x="18919" y="14789"/>
                                              <a:pt x="18926" y="14789"/>
                                            </a:cubicBezTo>
                                            <a:cubicBezTo>
                                              <a:pt x="18919" y="14789"/>
                                              <a:pt x="18912" y="14789"/>
                                              <a:pt x="18905" y="14789"/>
                                            </a:cubicBezTo>
                                            <a:cubicBezTo>
                                              <a:pt x="18809" y="14802"/>
                                              <a:pt x="18726" y="14863"/>
                                              <a:pt x="18692" y="14950"/>
                                            </a:cubicBezTo>
                                            <a:cubicBezTo>
                                              <a:pt x="18658" y="15057"/>
                                              <a:pt x="18699" y="15171"/>
                                              <a:pt x="18795" y="15231"/>
                                            </a:cubicBezTo>
                                            <a:cubicBezTo>
                                              <a:pt x="18761" y="15158"/>
                                              <a:pt x="18754" y="15064"/>
                                              <a:pt x="18781" y="14970"/>
                                            </a:cubicBezTo>
                                            <a:cubicBezTo>
                                              <a:pt x="18809" y="14903"/>
                                              <a:pt x="18850" y="14842"/>
                                              <a:pt x="18905" y="14802"/>
                                            </a:cubicBezTo>
                                            <a:close/>
                                            <a:moveTo>
                                              <a:pt x="20771" y="6496"/>
                                            </a:moveTo>
                                            <a:cubicBezTo>
                                              <a:pt x="20785" y="6489"/>
                                              <a:pt x="20805" y="6489"/>
                                              <a:pt x="20819" y="6483"/>
                                            </a:cubicBezTo>
                                            <a:cubicBezTo>
                                              <a:pt x="20846" y="6483"/>
                                              <a:pt x="20874" y="6483"/>
                                              <a:pt x="20908" y="6496"/>
                                            </a:cubicBezTo>
                                            <a:cubicBezTo>
                                              <a:pt x="20915" y="6503"/>
                                              <a:pt x="20929" y="6503"/>
                                              <a:pt x="20936" y="6509"/>
                                            </a:cubicBezTo>
                                            <a:cubicBezTo>
                                              <a:pt x="20964" y="6530"/>
                                              <a:pt x="20984" y="6550"/>
                                              <a:pt x="20998" y="6577"/>
                                            </a:cubicBezTo>
                                            <a:cubicBezTo>
                                              <a:pt x="20998" y="6530"/>
                                              <a:pt x="20977" y="6483"/>
                                              <a:pt x="20936" y="6463"/>
                                            </a:cubicBezTo>
                                            <a:cubicBezTo>
                                              <a:pt x="20929" y="6463"/>
                                              <a:pt x="20929" y="6456"/>
                                              <a:pt x="20922" y="6456"/>
                                            </a:cubicBezTo>
                                            <a:cubicBezTo>
                                              <a:pt x="20888" y="6442"/>
                                              <a:pt x="20853" y="6442"/>
                                              <a:pt x="20819" y="6456"/>
                                            </a:cubicBezTo>
                                            <a:cubicBezTo>
                                              <a:pt x="20805" y="6463"/>
                                              <a:pt x="20785" y="6476"/>
                                              <a:pt x="20771" y="6496"/>
                                            </a:cubicBezTo>
                                            <a:close/>
                                            <a:moveTo>
                                              <a:pt x="20076" y="7488"/>
                                            </a:moveTo>
                                            <a:cubicBezTo>
                                              <a:pt x="20034" y="7555"/>
                                              <a:pt x="20027" y="7703"/>
                                              <a:pt x="20034" y="7830"/>
                                            </a:cubicBezTo>
                                            <a:cubicBezTo>
                                              <a:pt x="20020" y="7797"/>
                                              <a:pt x="20000" y="7763"/>
                                              <a:pt x="19986" y="7750"/>
                                            </a:cubicBezTo>
                                            <a:cubicBezTo>
                                              <a:pt x="19979" y="7777"/>
                                              <a:pt x="19986" y="7810"/>
                                              <a:pt x="19993" y="7850"/>
                                            </a:cubicBezTo>
                                            <a:cubicBezTo>
                                              <a:pt x="19931" y="7750"/>
                                              <a:pt x="19848" y="7636"/>
                                              <a:pt x="19773" y="7596"/>
                                            </a:cubicBezTo>
                                            <a:cubicBezTo>
                                              <a:pt x="19718" y="7535"/>
                                              <a:pt x="19594" y="7495"/>
                                              <a:pt x="19477" y="7461"/>
                                            </a:cubicBezTo>
                                            <a:cubicBezTo>
                                              <a:pt x="19504" y="7461"/>
                                              <a:pt x="19539" y="7448"/>
                                              <a:pt x="19552" y="7435"/>
                                            </a:cubicBezTo>
                                            <a:cubicBezTo>
                                              <a:pt x="19539" y="7421"/>
                                              <a:pt x="19477" y="7421"/>
                                              <a:pt x="19449" y="7415"/>
                                            </a:cubicBezTo>
                                            <a:cubicBezTo>
                                              <a:pt x="19552" y="7388"/>
                                              <a:pt x="19704" y="7347"/>
                                              <a:pt x="19786" y="7280"/>
                                            </a:cubicBezTo>
                                            <a:cubicBezTo>
                                              <a:pt x="19690" y="7274"/>
                                              <a:pt x="19525" y="7307"/>
                                              <a:pt x="19415" y="7341"/>
                                            </a:cubicBezTo>
                                            <a:cubicBezTo>
                                              <a:pt x="19463" y="7307"/>
                                              <a:pt x="19470" y="7287"/>
                                              <a:pt x="19484" y="7254"/>
                                            </a:cubicBezTo>
                                            <a:cubicBezTo>
                                              <a:pt x="19449" y="7254"/>
                                              <a:pt x="19408" y="7274"/>
                                              <a:pt x="19360" y="7307"/>
                                            </a:cubicBezTo>
                                            <a:cubicBezTo>
                                              <a:pt x="19449" y="7207"/>
                                              <a:pt x="19546" y="7073"/>
                                              <a:pt x="19552" y="6979"/>
                                            </a:cubicBezTo>
                                            <a:cubicBezTo>
                                              <a:pt x="19470" y="7012"/>
                                              <a:pt x="19373" y="7140"/>
                                              <a:pt x="19305" y="7247"/>
                                            </a:cubicBezTo>
                                            <a:cubicBezTo>
                                              <a:pt x="19318" y="7207"/>
                                              <a:pt x="19325" y="7160"/>
                                              <a:pt x="19311" y="7133"/>
                                            </a:cubicBezTo>
                                            <a:cubicBezTo>
                                              <a:pt x="19291" y="7146"/>
                                              <a:pt x="19277" y="7180"/>
                                              <a:pt x="19263" y="7213"/>
                                            </a:cubicBezTo>
                                            <a:cubicBezTo>
                                              <a:pt x="19270" y="7153"/>
                                              <a:pt x="19270" y="7093"/>
                                              <a:pt x="19263" y="7032"/>
                                            </a:cubicBezTo>
                                            <a:cubicBezTo>
                                              <a:pt x="19291" y="7039"/>
                                              <a:pt x="19325" y="7039"/>
                                              <a:pt x="19353" y="7032"/>
                                            </a:cubicBezTo>
                                            <a:cubicBezTo>
                                              <a:pt x="19380" y="7026"/>
                                              <a:pt x="19408" y="7012"/>
                                              <a:pt x="19435" y="6999"/>
                                            </a:cubicBezTo>
                                            <a:cubicBezTo>
                                              <a:pt x="19511" y="6952"/>
                                              <a:pt x="19559" y="6865"/>
                                              <a:pt x="19552" y="6771"/>
                                            </a:cubicBezTo>
                                            <a:cubicBezTo>
                                              <a:pt x="19525" y="6811"/>
                                              <a:pt x="19484" y="6845"/>
                                              <a:pt x="19435" y="6872"/>
                                            </a:cubicBezTo>
                                            <a:cubicBezTo>
                                              <a:pt x="19401" y="6885"/>
                                              <a:pt x="19367" y="6898"/>
                                              <a:pt x="19325" y="6905"/>
                                            </a:cubicBezTo>
                                            <a:cubicBezTo>
                                              <a:pt x="19298" y="6912"/>
                                              <a:pt x="19270" y="6912"/>
                                              <a:pt x="19236" y="6912"/>
                                            </a:cubicBezTo>
                                            <a:cubicBezTo>
                                              <a:pt x="19229" y="6892"/>
                                              <a:pt x="19222" y="6872"/>
                                              <a:pt x="19215" y="6858"/>
                                            </a:cubicBezTo>
                                            <a:cubicBezTo>
                                              <a:pt x="19208" y="6872"/>
                                              <a:pt x="19201" y="6892"/>
                                              <a:pt x="19194" y="6905"/>
                                            </a:cubicBezTo>
                                            <a:cubicBezTo>
                                              <a:pt x="19160" y="6898"/>
                                              <a:pt x="19133" y="6892"/>
                                              <a:pt x="19105" y="6878"/>
                                            </a:cubicBezTo>
                                            <a:cubicBezTo>
                                              <a:pt x="19098" y="6878"/>
                                              <a:pt x="19098" y="6872"/>
                                              <a:pt x="19091" y="6872"/>
                                            </a:cubicBezTo>
                                            <a:cubicBezTo>
                                              <a:pt x="19084" y="6865"/>
                                              <a:pt x="19071" y="6858"/>
                                              <a:pt x="19064" y="6858"/>
                                            </a:cubicBezTo>
                                            <a:cubicBezTo>
                                              <a:pt x="19071" y="6878"/>
                                              <a:pt x="19084" y="6898"/>
                                              <a:pt x="19091" y="6912"/>
                                            </a:cubicBezTo>
                                            <a:cubicBezTo>
                                              <a:pt x="19098" y="6918"/>
                                              <a:pt x="19098" y="6925"/>
                                              <a:pt x="19105" y="6932"/>
                                            </a:cubicBezTo>
                                            <a:cubicBezTo>
                                              <a:pt x="19126" y="6959"/>
                                              <a:pt x="19153" y="6972"/>
                                              <a:pt x="19174" y="6992"/>
                                            </a:cubicBezTo>
                                            <a:cubicBezTo>
                                              <a:pt x="19167" y="7059"/>
                                              <a:pt x="19167" y="7133"/>
                                              <a:pt x="19174" y="7200"/>
                                            </a:cubicBezTo>
                                            <a:cubicBezTo>
                                              <a:pt x="19160" y="7166"/>
                                              <a:pt x="19139" y="7133"/>
                                              <a:pt x="19126" y="7120"/>
                                            </a:cubicBezTo>
                                            <a:cubicBezTo>
                                              <a:pt x="19119" y="7146"/>
                                              <a:pt x="19126" y="7180"/>
                                              <a:pt x="19133" y="7220"/>
                                            </a:cubicBezTo>
                                            <a:cubicBezTo>
                                              <a:pt x="19064" y="7113"/>
                                              <a:pt x="18974" y="6992"/>
                                              <a:pt x="18892" y="6959"/>
                                            </a:cubicBezTo>
                                            <a:cubicBezTo>
                                              <a:pt x="18898" y="7039"/>
                                              <a:pt x="18974" y="7160"/>
                                              <a:pt x="19050" y="7254"/>
                                            </a:cubicBezTo>
                                            <a:cubicBezTo>
                                              <a:pt x="19022" y="7234"/>
                                              <a:pt x="18995" y="7220"/>
                                              <a:pt x="18967" y="7220"/>
                                            </a:cubicBezTo>
                                            <a:cubicBezTo>
                                              <a:pt x="18974" y="7247"/>
                                              <a:pt x="19002" y="7280"/>
                                              <a:pt x="19036" y="7307"/>
                                            </a:cubicBezTo>
                                            <a:cubicBezTo>
                                              <a:pt x="18919" y="7254"/>
                                              <a:pt x="18768" y="7200"/>
                                              <a:pt x="18678" y="7220"/>
                                            </a:cubicBezTo>
                                            <a:cubicBezTo>
                                              <a:pt x="18733" y="7294"/>
                                              <a:pt x="18898" y="7354"/>
                                              <a:pt x="19036" y="7388"/>
                                            </a:cubicBezTo>
                                            <a:cubicBezTo>
                                              <a:pt x="18981" y="7388"/>
                                              <a:pt x="18926" y="7394"/>
                                              <a:pt x="18898" y="7415"/>
                                            </a:cubicBezTo>
                                            <a:cubicBezTo>
                                              <a:pt x="18926" y="7435"/>
                                              <a:pt x="18974" y="7441"/>
                                              <a:pt x="19029" y="7441"/>
                                            </a:cubicBezTo>
                                            <a:cubicBezTo>
                                              <a:pt x="18898" y="7475"/>
                                              <a:pt x="18740" y="7535"/>
                                              <a:pt x="18678" y="7609"/>
                                            </a:cubicBezTo>
                                            <a:cubicBezTo>
                                              <a:pt x="18761" y="7622"/>
                                              <a:pt x="18892" y="7582"/>
                                              <a:pt x="19009" y="7535"/>
                                            </a:cubicBezTo>
                                            <a:cubicBezTo>
                                              <a:pt x="18988" y="7555"/>
                                              <a:pt x="18967" y="7575"/>
                                              <a:pt x="18960" y="7596"/>
                                            </a:cubicBezTo>
                                            <a:cubicBezTo>
                                              <a:pt x="18981" y="7596"/>
                                              <a:pt x="19009" y="7582"/>
                                              <a:pt x="19043" y="7569"/>
                                            </a:cubicBezTo>
                                            <a:cubicBezTo>
                                              <a:pt x="18960" y="7663"/>
                                              <a:pt x="18878" y="7777"/>
                                              <a:pt x="18871" y="7857"/>
                                            </a:cubicBezTo>
                                            <a:cubicBezTo>
                                              <a:pt x="18954" y="7823"/>
                                              <a:pt x="19064" y="7703"/>
                                              <a:pt x="19133" y="7596"/>
                                            </a:cubicBezTo>
                                            <a:cubicBezTo>
                                              <a:pt x="19119" y="7642"/>
                                              <a:pt x="19112" y="7683"/>
                                              <a:pt x="19119" y="7716"/>
                                            </a:cubicBezTo>
                                            <a:cubicBezTo>
                                              <a:pt x="19146" y="7696"/>
                                              <a:pt x="19167" y="7656"/>
                                              <a:pt x="19181" y="7609"/>
                                            </a:cubicBezTo>
                                            <a:cubicBezTo>
                                              <a:pt x="19167" y="7736"/>
                                              <a:pt x="19174" y="7904"/>
                                              <a:pt x="19222" y="7978"/>
                                            </a:cubicBezTo>
                                            <a:cubicBezTo>
                                              <a:pt x="19263" y="7911"/>
                                              <a:pt x="19270" y="7770"/>
                                              <a:pt x="19263" y="7642"/>
                                            </a:cubicBezTo>
                                            <a:cubicBezTo>
                                              <a:pt x="19277" y="7676"/>
                                              <a:pt x="19291" y="7703"/>
                                              <a:pt x="19311" y="7716"/>
                                            </a:cubicBezTo>
                                            <a:cubicBezTo>
                                              <a:pt x="19318" y="7696"/>
                                              <a:pt x="19318" y="7669"/>
                                              <a:pt x="19311" y="7636"/>
                                            </a:cubicBezTo>
                                            <a:cubicBezTo>
                                              <a:pt x="19373" y="7743"/>
                                              <a:pt x="19456" y="7850"/>
                                              <a:pt x="19525" y="7891"/>
                                            </a:cubicBezTo>
                                            <a:cubicBezTo>
                                              <a:pt x="19525" y="7797"/>
                                              <a:pt x="19428" y="7656"/>
                                              <a:pt x="19346" y="7549"/>
                                            </a:cubicBezTo>
                                            <a:cubicBezTo>
                                              <a:pt x="19387" y="7582"/>
                                              <a:pt x="19435" y="7602"/>
                                              <a:pt x="19470" y="7609"/>
                                            </a:cubicBezTo>
                                            <a:cubicBezTo>
                                              <a:pt x="19456" y="7575"/>
                                              <a:pt x="19422" y="7542"/>
                                              <a:pt x="19380" y="7515"/>
                                            </a:cubicBezTo>
                                            <a:cubicBezTo>
                                              <a:pt x="19497" y="7562"/>
                                              <a:pt x="19656" y="7609"/>
                                              <a:pt x="19745" y="7589"/>
                                            </a:cubicBezTo>
                                            <a:cubicBezTo>
                                              <a:pt x="19752" y="7669"/>
                                              <a:pt x="19828" y="7783"/>
                                              <a:pt x="19903" y="7877"/>
                                            </a:cubicBezTo>
                                            <a:cubicBezTo>
                                              <a:pt x="19876" y="7857"/>
                                              <a:pt x="19848" y="7844"/>
                                              <a:pt x="19821" y="7844"/>
                                            </a:cubicBezTo>
                                            <a:cubicBezTo>
                                              <a:pt x="19828" y="7870"/>
                                              <a:pt x="19855" y="7904"/>
                                              <a:pt x="19890" y="7931"/>
                                            </a:cubicBezTo>
                                            <a:cubicBezTo>
                                              <a:pt x="19773" y="7877"/>
                                              <a:pt x="19621" y="7823"/>
                                              <a:pt x="19532" y="7844"/>
                                            </a:cubicBezTo>
                                            <a:cubicBezTo>
                                              <a:pt x="19587" y="7917"/>
                                              <a:pt x="19752" y="7978"/>
                                              <a:pt x="19890" y="8011"/>
                                            </a:cubicBezTo>
                                            <a:cubicBezTo>
                                              <a:pt x="19835" y="8011"/>
                                              <a:pt x="19780" y="8018"/>
                                              <a:pt x="19752" y="8038"/>
                                            </a:cubicBezTo>
                                            <a:cubicBezTo>
                                              <a:pt x="19780" y="8058"/>
                                              <a:pt x="19828" y="8065"/>
                                              <a:pt x="19883" y="8065"/>
                                            </a:cubicBezTo>
                                            <a:cubicBezTo>
                                              <a:pt x="19752" y="8098"/>
                                              <a:pt x="19594" y="8159"/>
                                              <a:pt x="19532" y="8232"/>
                                            </a:cubicBezTo>
                                            <a:cubicBezTo>
                                              <a:pt x="19614" y="8246"/>
                                              <a:pt x="19745" y="8206"/>
                                              <a:pt x="19862" y="8159"/>
                                            </a:cubicBezTo>
                                            <a:cubicBezTo>
                                              <a:pt x="19842" y="8179"/>
                                              <a:pt x="19821" y="8199"/>
                                              <a:pt x="19814" y="8219"/>
                                            </a:cubicBezTo>
                                            <a:cubicBezTo>
                                              <a:pt x="19835" y="8219"/>
                                              <a:pt x="19862" y="8206"/>
                                              <a:pt x="19897" y="8192"/>
                                            </a:cubicBezTo>
                                            <a:cubicBezTo>
                                              <a:pt x="19814" y="8286"/>
                                              <a:pt x="19731" y="8400"/>
                                              <a:pt x="19724" y="8480"/>
                                            </a:cubicBezTo>
                                            <a:cubicBezTo>
                                              <a:pt x="19807" y="8447"/>
                                              <a:pt x="19917" y="8326"/>
                                              <a:pt x="19986" y="8219"/>
                                            </a:cubicBezTo>
                                            <a:cubicBezTo>
                                              <a:pt x="19972" y="8266"/>
                                              <a:pt x="19965" y="8306"/>
                                              <a:pt x="19972" y="8340"/>
                                            </a:cubicBezTo>
                                            <a:cubicBezTo>
                                              <a:pt x="20000" y="8320"/>
                                              <a:pt x="20020" y="8279"/>
                                              <a:pt x="20034" y="8232"/>
                                            </a:cubicBezTo>
                                            <a:cubicBezTo>
                                              <a:pt x="20020" y="8360"/>
                                              <a:pt x="20027" y="8527"/>
                                              <a:pt x="20076" y="8601"/>
                                            </a:cubicBezTo>
                                            <a:cubicBezTo>
                                              <a:pt x="20117" y="8534"/>
                                              <a:pt x="20124" y="8393"/>
                                              <a:pt x="20117" y="8266"/>
                                            </a:cubicBezTo>
                                            <a:cubicBezTo>
                                              <a:pt x="20131" y="8299"/>
                                              <a:pt x="20144" y="8326"/>
                                              <a:pt x="20165" y="8340"/>
                                            </a:cubicBezTo>
                                            <a:cubicBezTo>
                                              <a:pt x="20172" y="8320"/>
                                              <a:pt x="20172" y="8293"/>
                                              <a:pt x="20165" y="8259"/>
                                            </a:cubicBezTo>
                                            <a:cubicBezTo>
                                              <a:pt x="20227" y="8366"/>
                                              <a:pt x="20310" y="8474"/>
                                              <a:pt x="20378" y="8514"/>
                                            </a:cubicBezTo>
                                            <a:cubicBezTo>
                                              <a:pt x="20378" y="8420"/>
                                              <a:pt x="20282" y="8279"/>
                                              <a:pt x="20199" y="8172"/>
                                            </a:cubicBezTo>
                                            <a:cubicBezTo>
                                              <a:pt x="20241" y="8206"/>
                                              <a:pt x="20289" y="8226"/>
                                              <a:pt x="20323" y="8232"/>
                                            </a:cubicBezTo>
                                            <a:cubicBezTo>
                                              <a:pt x="20310" y="8199"/>
                                              <a:pt x="20275" y="8165"/>
                                              <a:pt x="20234" y="8139"/>
                                            </a:cubicBezTo>
                                            <a:cubicBezTo>
                                              <a:pt x="20358" y="8192"/>
                                              <a:pt x="20523" y="8232"/>
                                              <a:pt x="20612" y="8212"/>
                                            </a:cubicBezTo>
                                            <a:cubicBezTo>
                                              <a:pt x="20557" y="8152"/>
                                              <a:pt x="20433" y="8105"/>
                                              <a:pt x="20316" y="8078"/>
                                            </a:cubicBezTo>
                                            <a:cubicBezTo>
                                              <a:pt x="20344" y="8078"/>
                                              <a:pt x="20378" y="8065"/>
                                              <a:pt x="20392" y="8051"/>
                                            </a:cubicBezTo>
                                            <a:cubicBezTo>
                                              <a:pt x="20378" y="8038"/>
                                              <a:pt x="20316" y="8038"/>
                                              <a:pt x="20289" y="8031"/>
                                            </a:cubicBezTo>
                                            <a:cubicBezTo>
                                              <a:pt x="20392" y="8004"/>
                                              <a:pt x="20544" y="7964"/>
                                              <a:pt x="20626" y="7897"/>
                                            </a:cubicBezTo>
                                            <a:cubicBezTo>
                                              <a:pt x="20530" y="7891"/>
                                              <a:pt x="20365" y="7924"/>
                                              <a:pt x="20255" y="7958"/>
                                            </a:cubicBezTo>
                                            <a:cubicBezTo>
                                              <a:pt x="20303" y="7924"/>
                                              <a:pt x="20310" y="7904"/>
                                              <a:pt x="20323" y="7870"/>
                                            </a:cubicBezTo>
                                            <a:cubicBezTo>
                                              <a:pt x="20289" y="7870"/>
                                              <a:pt x="20248" y="7891"/>
                                              <a:pt x="20199" y="7924"/>
                                            </a:cubicBezTo>
                                            <a:cubicBezTo>
                                              <a:pt x="20289" y="7823"/>
                                              <a:pt x="20385" y="7689"/>
                                              <a:pt x="20392" y="7596"/>
                                            </a:cubicBezTo>
                                            <a:cubicBezTo>
                                              <a:pt x="20310" y="7629"/>
                                              <a:pt x="20213" y="7756"/>
                                              <a:pt x="20144" y="7864"/>
                                            </a:cubicBezTo>
                                            <a:cubicBezTo>
                                              <a:pt x="20158" y="7823"/>
                                              <a:pt x="20165" y="7777"/>
                                              <a:pt x="20151" y="7750"/>
                                            </a:cubicBezTo>
                                            <a:cubicBezTo>
                                              <a:pt x="20131" y="7763"/>
                                              <a:pt x="20117" y="7797"/>
                                              <a:pt x="20103" y="7830"/>
                                            </a:cubicBezTo>
                                            <a:cubicBezTo>
                                              <a:pt x="20124" y="7703"/>
                                              <a:pt x="20117" y="7555"/>
                                              <a:pt x="20076" y="7488"/>
                                            </a:cubicBezTo>
                                            <a:close/>
                                            <a:moveTo>
                                              <a:pt x="19222" y="7569"/>
                                            </a:moveTo>
                                            <a:cubicBezTo>
                                              <a:pt x="19146" y="7569"/>
                                              <a:pt x="19077" y="7508"/>
                                              <a:pt x="19077" y="7428"/>
                                            </a:cubicBezTo>
                                            <a:cubicBezTo>
                                              <a:pt x="19077" y="7354"/>
                                              <a:pt x="19139" y="7287"/>
                                              <a:pt x="19222" y="7287"/>
                                            </a:cubicBezTo>
                                            <a:cubicBezTo>
                                              <a:pt x="19298" y="7287"/>
                                              <a:pt x="19367" y="7347"/>
                                              <a:pt x="19367" y="7428"/>
                                            </a:cubicBezTo>
                                            <a:cubicBezTo>
                                              <a:pt x="19367" y="7508"/>
                                              <a:pt x="19305" y="7569"/>
                                              <a:pt x="19222" y="7569"/>
                                            </a:cubicBezTo>
                                            <a:close/>
                                            <a:moveTo>
                                              <a:pt x="20220" y="8038"/>
                                            </a:moveTo>
                                            <a:cubicBezTo>
                                              <a:pt x="20220" y="8112"/>
                                              <a:pt x="20158" y="8179"/>
                                              <a:pt x="20076" y="8179"/>
                                            </a:cubicBezTo>
                                            <a:cubicBezTo>
                                              <a:pt x="20000" y="8179"/>
                                              <a:pt x="19931" y="8118"/>
                                              <a:pt x="19931" y="8038"/>
                                            </a:cubicBezTo>
                                            <a:cubicBezTo>
                                              <a:pt x="19931" y="7964"/>
                                              <a:pt x="19993" y="7897"/>
                                              <a:pt x="20076" y="7897"/>
                                            </a:cubicBezTo>
                                            <a:cubicBezTo>
                                              <a:pt x="20151" y="7904"/>
                                              <a:pt x="20220" y="7964"/>
                                              <a:pt x="20220" y="8038"/>
                                            </a:cubicBezTo>
                                            <a:close/>
                                            <a:moveTo>
                                              <a:pt x="20468" y="6691"/>
                                            </a:moveTo>
                                            <a:cubicBezTo>
                                              <a:pt x="20447" y="6650"/>
                                              <a:pt x="20447" y="6603"/>
                                              <a:pt x="20461" y="6556"/>
                                            </a:cubicBezTo>
                                            <a:cubicBezTo>
                                              <a:pt x="20475" y="6523"/>
                                              <a:pt x="20495" y="6489"/>
                                              <a:pt x="20523" y="6469"/>
                                            </a:cubicBezTo>
                                            <a:cubicBezTo>
                                              <a:pt x="20530" y="6469"/>
                                              <a:pt x="20530" y="6463"/>
                                              <a:pt x="20537" y="6463"/>
                                            </a:cubicBezTo>
                                            <a:cubicBezTo>
                                              <a:pt x="20530" y="6463"/>
                                              <a:pt x="20530" y="6463"/>
                                              <a:pt x="20523" y="6463"/>
                                            </a:cubicBezTo>
                                            <a:cubicBezTo>
                                              <a:pt x="20475" y="6469"/>
                                              <a:pt x="20433" y="6503"/>
                                              <a:pt x="20413" y="6550"/>
                                            </a:cubicBezTo>
                                            <a:cubicBezTo>
                                              <a:pt x="20399" y="6603"/>
                                              <a:pt x="20420" y="6664"/>
                                              <a:pt x="20468" y="6691"/>
                                            </a:cubicBezTo>
                                            <a:close/>
                                            <a:moveTo>
                                              <a:pt x="1057" y="15305"/>
                                            </a:moveTo>
                                            <a:cubicBezTo>
                                              <a:pt x="1057" y="15305"/>
                                              <a:pt x="1064" y="15298"/>
                                              <a:pt x="1057" y="15305"/>
                                            </a:cubicBezTo>
                                            <a:cubicBezTo>
                                              <a:pt x="1064" y="15298"/>
                                              <a:pt x="1057" y="15298"/>
                                              <a:pt x="1057" y="15305"/>
                                            </a:cubicBezTo>
                                            <a:cubicBezTo>
                                              <a:pt x="1057" y="15298"/>
                                              <a:pt x="1050" y="15298"/>
                                              <a:pt x="1050" y="15298"/>
                                            </a:cubicBezTo>
                                            <a:cubicBezTo>
                                              <a:pt x="1022" y="15298"/>
                                              <a:pt x="988" y="15292"/>
                                              <a:pt x="954" y="15278"/>
                                            </a:cubicBezTo>
                                            <a:cubicBezTo>
                                              <a:pt x="933" y="15272"/>
                                              <a:pt x="919" y="15258"/>
                                              <a:pt x="905" y="15245"/>
                                            </a:cubicBezTo>
                                            <a:cubicBezTo>
                                              <a:pt x="857" y="15204"/>
                                              <a:pt x="830" y="15151"/>
                                              <a:pt x="823" y="15104"/>
                                            </a:cubicBezTo>
                                            <a:cubicBezTo>
                                              <a:pt x="816" y="15111"/>
                                              <a:pt x="816" y="15117"/>
                                              <a:pt x="809" y="15131"/>
                                            </a:cubicBezTo>
                                            <a:cubicBezTo>
                                              <a:pt x="795" y="15171"/>
                                              <a:pt x="795" y="15211"/>
                                              <a:pt x="809" y="15251"/>
                                            </a:cubicBezTo>
                                            <a:cubicBezTo>
                                              <a:pt x="816" y="15272"/>
                                              <a:pt x="830" y="15292"/>
                                              <a:pt x="850" y="15305"/>
                                            </a:cubicBezTo>
                                            <a:cubicBezTo>
                                              <a:pt x="878" y="15332"/>
                                              <a:pt x="912" y="15339"/>
                                              <a:pt x="954" y="15339"/>
                                            </a:cubicBezTo>
                                            <a:cubicBezTo>
                                              <a:pt x="988" y="15339"/>
                                              <a:pt x="1015" y="15332"/>
                                              <a:pt x="1050" y="15312"/>
                                            </a:cubicBezTo>
                                            <a:cubicBezTo>
                                              <a:pt x="1050" y="15305"/>
                                              <a:pt x="1057" y="15305"/>
                                              <a:pt x="1057" y="15305"/>
                                            </a:cubicBezTo>
                                            <a:close/>
                                            <a:moveTo>
                                              <a:pt x="3239" y="17269"/>
                                            </a:moveTo>
                                            <a:cubicBezTo>
                                              <a:pt x="3246" y="17269"/>
                                              <a:pt x="3246" y="17263"/>
                                              <a:pt x="3253" y="17256"/>
                                            </a:cubicBezTo>
                                            <a:cubicBezTo>
                                              <a:pt x="3246" y="17256"/>
                                              <a:pt x="3246" y="17256"/>
                                              <a:pt x="3239" y="17256"/>
                                            </a:cubicBezTo>
                                            <a:cubicBezTo>
                                              <a:pt x="3232" y="17256"/>
                                              <a:pt x="3232" y="17256"/>
                                              <a:pt x="3225" y="17256"/>
                                            </a:cubicBezTo>
                                            <a:cubicBezTo>
                                              <a:pt x="3163" y="17256"/>
                                              <a:pt x="3101" y="17242"/>
                                              <a:pt x="3046" y="17209"/>
                                            </a:cubicBezTo>
                                            <a:cubicBezTo>
                                              <a:pt x="3012" y="17196"/>
                                              <a:pt x="2977" y="17169"/>
                                              <a:pt x="2950" y="17149"/>
                                            </a:cubicBezTo>
                                            <a:cubicBezTo>
                                              <a:pt x="2853" y="17068"/>
                                              <a:pt x="2805" y="16968"/>
                                              <a:pt x="2791" y="16867"/>
                                            </a:cubicBezTo>
                                            <a:cubicBezTo>
                                              <a:pt x="2785" y="16880"/>
                                              <a:pt x="2771" y="16901"/>
                                              <a:pt x="2771" y="16914"/>
                                            </a:cubicBezTo>
                                            <a:cubicBezTo>
                                              <a:pt x="2736" y="16994"/>
                                              <a:pt x="2743" y="17075"/>
                                              <a:pt x="2771" y="17149"/>
                                            </a:cubicBezTo>
                                            <a:cubicBezTo>
                                              <a:pt x="2791" y="17189"/>
                                              <a:pt x="2819" y="17229"/>
                                              <a:pt x="2853" y="17256"/>
                                            </a:cubicBezTo>
                                            <a:cubicBezTo>
                                              <a:pt x="2908" y="17303"/>
                                              <a:pt x="2977" y="17323"/>
                                              <a:pt x="3053" y="17323"/>
                                            </a:cubicBezTo>
                                            <a:cubicBezTo>
                                              <a:pt x="3115" y="17323"/>
                                              <a:pt x="3177" y="17303"/>
                                              <a:pt x="3232" y="17269"/>
                                            </a:cubicBezTo>
                                            <a:cubicBezTo>
                                              <a:pt x="3225" y="17276"/>
                                              <a:pt x="3232" y="17276"/>
                                              <a:pt x="3239" y="17269"/>
                                            </a:cubicBezTo>
                                            <a:close/>
                                            <a:moveTo>
                                              <a:pt x="3562" y="17383"/>
                                            </a:moveTo>
                                            <a:cubicBezTo>
                                              <a:pt x="3528" y="17397"/>
                                              <a:pt x="3494" y="17410"/>
                                              <a:pt x="3452" y="17417"/>
                                            </a:cubicBezTo>
                                            <a:cubicBezTo>
                                              <a:pt x="3411" y="17423"/>
                                              <a:pt x="3370" y="17423"/>
                                              <a:pt x="3335" y="17423"/>
                                            </a:cubicBezTo>
                                            <a:cubicBezTo>
                                              <a:pt x="3301" y="17417"/>
                                              <a:pt x="3266" y="17410"/>
                                              <a:pt x="3232" y="17397"/>
                                            </a:cubicBezTo>
                                            <a:cubicBezTo>
                                              <a:pt x="3225" y="17397"/>
                                              <a:pt x="3225" y="17390"/>
                                              <a:pt x="3218" y="17390"/>
                                            </a:cubicBezTo>
                                            <a:cubicBezTo>
                                              <a:pt x="3211" y="17383"/>
                                              <a:pt x="3198" y="17377"/>
                                              <a:pt x="3191" y="17377"/>
                                            </a:cubicBezTo>
                                            <a:cubicBezTo>
                                              <a:pt x="3198" y="17397"/>
                                              <a:pt x="3211" y="17417"/>
                                              <a:pt x="3218" y="17430"/>
                                            </a:cubicBezTo>
                                            <a:cubicBezTo>
                                              <a:pt x="3225" y="17437"/>
                                              <a:pt x="3225" y="17444"/>
                                              <a:pt x="3232" y="17450"/>
                                            </a:cubicBezTo>
                                            <a:cubicBezTo>
                                              <a:pt x="3259" y="17484"/>
                                              <a:pt x="3294" y="17511"/>
                                              <a:pt x="3335" y="17524"/>
                                            </a:cubicBezTo>
                                            <a:cubicBezTo>
                                              <a:pt x="3376" y="17544"/>
                                              <a:pt x="3432" y="17551"/>
                                              <a:pt x="3480" y="17537"/>
                                            </a:cubicBezTo>
                                            <a:cubicBezTo>
                                              <a:pt x="3507" y="17531"/>
                                              <a:pt x="3535" y="17517"/>
                                              <a:pt x="3562" y="17504"/>
                                            </a:cubicBezTo>
                                            <a:cubicBezTo>
                                              <a:pt x="3638" y="17457"/>
                                              <a:pt x="3686" y="17370"/>
                                              <a:pt x="3679" y="17276"/>
                                            </a:cubicBezTo>
                                            <a:cubicBezTo>
                                              <a:pt x="3659" y="17323"/>
                                              <a:pt x="3617" y="17356"/>
                                              <a:pt x="3562" y="17383"/>
                                            </a:cubicBezTo>
                                            <a:close/>
                                            <a:moveTo>
                                              <a:pt x="2764" y="16518"/>
                                            </a:moveTo>
                                            <a:cubicBezTo>
                                              <a:pt x="2771" y="16512"/>
                                              <a:pt x="2778" y="16505"/>
                                              <a:pt x="2785" y="16505"/>
                                            </a:cubicBezTo>
                                            <a:cubicBezTo>
                                              <a:pt x="2778" y="16505"/>
                                              <a:pt x="2771" y="16505"/>
                                              <a:pt x="2764" y="16505"/>
                                            </a:cubicBezTo>
                                            <a:cubicBezTo>
                                              <a:pt x="2668" y="16518"/>
                                              <a:pt x="2585" y="16579"/>
                                              <a:pt x="2550" y="16666"/>
                                            </a:cubicBezTo>
                                            <a:cubicBezTo>
                                              <a:pt x="2516" y="16773"/>
                                              <a:pt x="2557" y="16887"/>
                                              <a:pt x="2654" y="16947"/>
                                            </a:cubicBezTo>
                                            <a:cubicBezTo>
                                              <a:pt x="2619" y="16874"/>
                                              <a:pt x="2612" y="16780"/>
                                              <a:pt x="2640" y="16686"/>
                                            </a:cubicBezTo>
                                            <a:cubicBezTo>
                                              <a:pt x="2668" y="16612"/>
                                              <a:pt x="2709" y="16559"/>
                                              <a:pt x="2764" y="16518"/>
                                            </a:cubicBezTo>
                                            <a:close/>
                                            <a:moveTo>
                                              <a:pt x="4547" y="17665"/>
                                            </a:moveTo>
                                            <a:cubicBezTo>
                                              <a:pt x="4533" y="17672"/>
                                              <a:pt x="4526" y="17685"/>
                                              <a:pt x="4512" y="17692"/>
                                            </a:cubicBezTo>
                                            <a:cubicBezTo>
                                              <a:pt x="4505" y="17678"/>
                                              <a:pt x="4492" y="17672"/>
                                              <a:pt x="4478" y="17665"/>
                                            </a:cubicBezTo>
                                            <a:cubicBezTo>
                                              <a:pt x="4478" y="17665"/>
                                              <a:pt x="4478" y="17665"/>
                                              <a:pt x="4478" y="17665"/>
                                            </a:cubicBezTo>
                                            <a:cubicBezTo>
                                              <a:pt x="4478" y="17672"/>
                                              <a:pt x="4478" y="17672"/>
                                              <a:pt x="4471" y="17678"/>
                                            </a:cubicBezTo>
                                            <a:cubicBezTo>
                                              <a:pt x="4478" y="17678"/>
                                              <a:pt x="4485" y="17685"/>
                                              <a:pt x="4492" y="17692"/>
                                            </a:cubicBezTo>
                                            <a:cubicBezTo>
                                              <a:pt x="4498" y="17698"/>
                                              <a:pt x="4505" y="17698"/>
                                              <a:pt x="4505" y="17705"/>
                                            </a:cubicBezTo>
                                            <a:lnTo>
                                              <a:pt x="4505" y="17705"/>
                                            </a:lnTo>
                                            <a:cubicBezTo>
                                              <a:pt x="4512" y="17698"/>
                                              <a:pt x="4519" y="17692"/>
                                              <a:pt x="4519" y="17692"/>
                                            </a:cubicBezTo>
                                            <a:cubicBezTo>
                                              <a:pt x="4526" y="17685"/>
                                              <a:pt x="4533" y="17685"/>
                                              <a:pt x="4540" y="17678"/>
                                            </a:cubicBezTo>
                                            <a:cubicBezTo>
                                              <a:pt x="4554" y="17672"/>
                                              <a:pt x="4554" y="17672"/>
                                              <a:pt x="4547" y="17665"/>
                                            </a:cubicBezTo>
                                            <a:cubicBezTo>
                                              <a:pt x="4554" y="17665"/>
                                              <a:pt x="4554" y="17665"/>
                                              <a:pt x="4547" y="17665"/>
                                            </a:cubicBezTo>
                                            <a:close/>
                                            <a:moveTo>
                                              <a:pt x="2681" y="15768"/>
                                            </a:moveTo>
                                            <a:cubicBezTo>
                                              <a:pt x="2709" y="15640"/>
                                              <a:pt x="2557" y="15439"/>
                                              <a:pt x="2475" y="15365"/>
                                            </a:cubicBezTo>
                                            <a:cubicBezTo>
                                              <a:pt x="2523" y="15419"/>
                                              <a:pt x="2578" y="15506"/>
                                              <a:pt x="2585" y="15573"/>
                                            </a:cubicBezTo>
                                            <a:lnTo>
                                              <a:pt x="2585" y="15593"/>
                                            </a:lnTo>
                                            <a:cubicBezTo>
                                              <a:pt x="2585" y="15600"/>
                                              <a:pt x="2585" y="15600"/>
                                              <a:pt x="2585" y="15607"/>
                                            </a:cubicBezTo>
                                            <a:cubicBezTo>
                                              <a:pt x="2523" y="15587"/>
                                              <a:pt x="2468" y="15499"/>
                                              <a:pt x="2440" y="15426"/>
                                            </a:cubicBezTo>
                                            <a:cubicBezTo>
                                              <a:pt x="2447" y="15446"/>
                                              <a:pt x="2454" y="15466"/>
                                              <a:pt x="2461" y="15486"/>
                                            </a:cubicBezTo>
                                            <a:cubicBezTo>
                                              <a:pt x="2509" y="15607"/>
                                              <a:pt x="2592" y="15741"/>
                                              <a:pt x="2681" y="15768"/>
                                            </a:cubicBezTo>
                                            <a:close/>
                                            <a:moveTo>
                                              <a:pt x="3707" y="17142"/>
                                            </a:moveTo>
                                            <a:cubicBezTo>
                                              <a:pt x="3666" y="17189"/>
                                              <a:pt x="3617" y="17222"/>
                                              <a:pt x="3569" y="17242"/>
                                            </a:cubicBezTo>
                                            <a:cubicBezTo>
                                              <a:pt x="3549" y="17249"/>
                                              <a:pt x="3528" y="17256"/>
                                              <a:pt x="3500" y="17263"/>
                                            </a:cubicBezTo>
                                            <a:cubicBezTo>
                                              <a:pt x="3521" y="17269"/>
                                              <a:pt x="3542" y="17276"/>
                                              <a:pt x="3569" y="17276"/>
                                            </a:cubicBezTo>
                                            <a:cubicBezTo>
                                              <a:pt x="3652" y="17283"/>
                                              <a:pt x="3728" y="17256"/>
                                              <a:pt x="3783" y="17196"/>
                                            </a:cubicBezTo>
                                            <a:cubicBezTo>
                                              <a:pt x="3858" y="17108"/>
                                              <a:pt x="3858" y="16988"/>
                                              <a:pt x="3796" y="16894"/>
                                            </a:cubicBezTo>
                                            <a:cubicBezTo>
                                              <a:pt x="3803" y="16974"/>
                                              <a:pt x="3769" y="17068"/>
                                              <a:pt x="3707" y="17142"/>
                                            </a:cubicBezTo>
                                            <a:close/>
                                            <a:moveTo>
                                              <a:pt x="2433" y="15406"/>
                                            </a:moveTo>
                                            <a:cubicBezTo>
                                              <a:pt x="2440" y="15426"/>
                                              <a:pt x="2440" y="15446"/>
                                              <a:pt x="2440" y="15473"/>
                                            </a:cubicBezTo>
                                            <a:lnTo>
                                              <a:pt x="2440" y="15540"/>
                                            </a:lnTo>
                                            <a:cubicBezTo>
                                              <a:pt x="2440" y="15560"/>
                                              <a:pt x="2433" y="15580"/>
                                              <a:pt x="2433" y="15593"/>
                                            </a:cubicBezTo>
                                            <a:cubicBezTo>
                                              <a:pt x="2427" y="15620"/>
                                              <a:pt x="2413" y="15647"/>
                                              <a:pt x="2399" y="15660"/>
                                            </a:cubicBezTo>
                                            <a:cubicBezTo>
                                              <a:pt x="2385" y="15647"/>
                                              <a:pt x="2378" y="15627"/>
                                              <a:pt x="2372" y="15607"/>
                                            </a:cubicBezTo>
                                            <a:cubicBezTo>
                                              <a:pt x="2372" y="15600"/>
                                              <a:pt x="2372" y="15593"/>
                                              <a:pt x="2365" y="15587"/>
                                            </a:cubicBezTo>
                                            <a:cubicBezTo>
                                              <a:pt x="2358" y="15546"/>
                                              <a:pt x="2358" y="15499"/>
                                              <a:pt x="2365" y="15453"/>
                                            </a:cubicBezTo>
                                            <a:cubicBezTo>
                                              <a:pt x="2365" y="15446"/>
                                              <a:pt x="2365" y="15439"/>
                                              <a:pt x="2372" y="15432"/>
                                            </a:cubicBezTo>
                                            <a:cubicBezTo>
                                              <a:pt x="2372" y="15439"/>
                                              <a:pt x="2365" y="15453"/>
                                              <a:pt x="2365" y="15459"/>
                                            </a:cubicBezTo>
                                            <a:cubicBezTo>
                                              <a:pt x="2358" y="15479"/>
                                              <a:pt x="2358" y="15506"/>
                                              <a:pt x="2351" y="15533"/>
                                            </a:cubicBezTo>
                                            <a:cubicBezTo>
                                              <a:pt x="2351" y="15546"/>
                                              <a:pt x="2351" y="15560"/>
                                              <a:pt x="2344" y="15573"/>
                                            </a:cubicBezTo>
                                            <a:cubicBezTo>
                                              <a:pt x="2344" y="15580"/>
                                              <a:pt x="2344" y="15580"/>
                                              <a:pt x="2344" y="15587"/>
                                            </a:cubicBezTo>
                                            <a:cubicBezTo>
                                              <a:pt x="2344" y="15613"/>
                                              <a:pt x="2344" y="15634"/>
                                              <a:pt x="2344" y="15660"/>
                                            </a:cubicBezTo>
                                            <a:cubicBezTo>
                                              <a:pt x="2344" y="15667"/>
                                              <a:pt x="2344" y="15667"/>
                                              <a:pt x="2344" y="15674"/>
                                            </a:cubicBezTo>
                                            <a:cubicBezTo>
                                              <a:pt x="2344" y="15687"/>
                                              <a:pt x="2344" y="15701"/>
                                              <a:pt x="2351" y="15707"/>
                                            </a:cubicBezTo>
                                            <a:cubicBezTo>
                                              <a:pt x="2351" y="15727"/>
                                              <a:pt x="2358" y="15747"/>
                                              <a:pt x="2365" y="15761"/>
                                            </a:cubicBezTo>
                                            <a:cubicBezTo>
                                              <a:pt x="2372" y="15794"/>
                                              <a:pt x="2385" y="15821"/>
                                              <a:pt x="2406" y="15835"/>
                                            </a:cubicBezTo>
                                            <a:cubicBezTo>
                                              <a:pt x="2447" y="15788"/>
                                              <a:pt x="2468" y="15707"/>
                                              <a:pt x="2468" y="15620"/>
                                            </a:cubicBezTo>
                                            <a:lnTo>
                                              <a:pt x="2468" y="15613"/>
                                            </a:lnTo>
                                            <a:cubicBezTo>
                                              <a:pt x="2468" y="15526"/>
                                              <a:pt x="2454" y="15446"/>
                                              <a:pt x="2433" y="15399"/>
                                            </a:cubicBezTo>
                                            <a:cubicBezTo>
                                              <a:pt x="2433" y="15399"/>
                                              <a:pt x="2433" y="15399"/>
                                              <a:pt x="2433" y="15406"/>
                                            </a:cubicBezTo>
                                            <a:close/>
                                            <a:moveTo>
                                              <a:pt x="1814" y="16485"/>
                                            </a:moveTo>
                                            <a:cubicBezTo>
                                              <a:pt x="1807" y="16492"/>
                                              <a:pt x="1800" y="16498"/>
                                              <a:pt x="1793" y="16505"/>
                                            </a:cubicBezTo>
                                            <a:lnTo>
                                              <a:pt x="1793" y="16505"/>
                                            </a:lnTo>
                                            <a:cubicBezTo>
                                              <a:pt x="1786" y="16498"/>
                                              <a:pt x="1780" y="16492"/>
                                              <a:pt x="1773" y="16485"/>
                                            </a:cubicBezTo>
                                            <a:cubicBezTo>
                                              <a:pt x="1773" y="16485"/>
                                              <a:pt x="1773" y="16485"/>
                                              <a:pt x="1773" y="16485"/>
                                            </a:cubicBezTo>
                                            <a:cubicBezTo>
                                              <a:pt x="1773" y="16485"/>
                                              <a:pt x="1773" y="16492"/>
                                              <a:pt x="1773" y="16492"/>
                                            </a:cubicBezTo>
                                            <a:cubicBezTo>
                                              <a:pt x="1780" y="16492"/>
                                              <a:pt x="1780" y="16498"/>
                                              <a:pt x="1786" y="16498"/>
                                            </a:cubicBezTo>
                                            <a:cubicBezTo>
                                              <a:pt x="1793" y="16498"/>
                                              <a:pt x="1793" y="16505"/>
                                              <a:pt x="1800" y="16505"/>
                                            </a:cubicBezTo>
                                            <a:lnTo>
                                              <a:pt x="1800" y="16505"/>
                                            </a:lnTo>
                                            <a:cubicBezTo>
                                              <a:pt x="1800" y="16498"/>
                                              <a:pt x="1807" y="16498"/>
                                              <a:pt x="1814" y="16498"/>
                                            </a:cubicBezTo>
                                            <a:cubicBezTo>
                                              <a:pt x="1807" y="16492"/>
                                              <a:pt x="1814" y="16492"/>
                                              <a:pt x="1814" y="16485"/>
                                            </a:cubicBezTo>
                                            <a:cubicBezTo>
                                              <a:pt x="1814" y="16485"/>
                                              <a:pt x="1814" y="16485"/>
                                              <a:pt x="1814" y="16485"/>
                                            </a:cubicBezTo>
                                            <a:cubicBezTo>
                                              <a:pt x="1814" y="16485"/>
                                              <a:pt x="1814" y="16485"/>
                                              <a:pt x="1814" y="16485"/>
                                            </a:cubicBezTo>
                                            <a:close/>
                                            <a:moveTo>
                                              <a:pt x="5476" y="17940"/>
                                            </a:moveTo>
                                            <a:cubicBezTo>
                                              <a:pt x="5462" y="17987"/>
                                              <a:pt x="5455" y="18027"/>
                                              <a:pt x="5462" y="18060"/>
                                            </a:cubicBezTo>
                                            <a:cubicBezTo>
                                              <a:pt x="5490" y="18040"/>
                                              <a:pt x="5510" y="18000"/>
                                              <a:pt x="5524" y="17953"/>
                                            </a:cubicBezTo>
                                            <a:cubicBezTo>
                                              <a:pt x="5510" y="18080"/>
                                              <a:pt x="5517" y="18248"/>
                                              <a:pt x="5565" y="18322"/>
                                            </a:cubicBezTo>
                                            <a:cubicBezTo>
                                              <a:pt x="5607" y="18255"/>
                                              <a:pt x="5614" y="18114"/>
                                              <a:pt x="5607" y="17987"/>
                                            </a:cubicBezTo>
                                            <a:cubicBezTo>
                                              <a:pt x="5620" y="18020"/>
                                              <a:pt x="5634" y="18047"/>
                                              <a:pt x="5655" y="18060"/>
                                            </a:cubicBezTo>
                                            <a:cubicBezTo>
                                              <a:pt x="5662" y="18040"/>
                                              <a:pt x="5662" y="18013"/>
                                              <a:pt x="5655" y="17980"/>
                                            </a:cubicBezTo>
                                            <a:cubicBezTo>
                                              <a:pt x="5703" y="18060"/>
                                              <a:pt x="5758" y="18141"/>
                                              <a:pt x="5813" y="18188"/>
                                            </a:cubicBezTo>
                                            <a:cubicBezTo>
                                              <a:pt x="5806" y="18188"/>
                                              <a:pt x="5799" y="18194"/>
                                              <a:pt x="5793" y="18194"/>
                                            </a:cubicBezTo>
                                            <a:cubicBezTo>
                                              <a:pt x="5662" y="18248"/>
                                              <a:pt x="5586" y="18382"/>
                                              <a:pt x="5600" y="18523"/>
                                            </a:cubicBezTo>
                                            <a:cubicBezTo>
                                              <a:pt x="5641" y="18456"/>
                                              <a:pt x="5703" y="18396"/>
                                              <a:pt x="5793" y="18355"/>
                                            </a:cubicBezTo>
                                            <a:cubicBezTo>
                                              <a:pt x="5813" y="18349"/>
                                              <a:pt x="5834" y="18335"/>
                                              <a:pt x="5861" y="18328"/>
                                            </a:cubicBezTo>
                                            <a:cubicBezTo>
                                              <a:pt x="5903" y="18315"/>
                                              <a:pt x="5937" y="18308"/>
                                              <a:pt x="5978" y="18308"/>
                                            </a:cubicBezTo>
                                            <a:cubicBezTo>
                                              <a:pt x="5985" y="18308"/>
                                              <a:pt x="5985" y="18308"/>
                                              <a:pt x="5992" y="18308"/>
                                            </a:cubicBezTo>
                                            <a:cubicBezTo>
                                              <a:pt x="6027" y="18308"/>
                                              <a:pt x="6061" y="18308"/>
                                              <a:pt x="6095" y="18315"/>
                                            </a:cubicBezTo>
                                            <a:cubicBezTo>
                                              <a:pt x="6130" y="18322"/>
                                              <a:pt x="6164" y="18335"/>
                                              <a:pt x="6192" y="18349"/>
                                            </a:cubicBezTo>
                                            <a:cubicBezTo>
                                              <a:pt x="6171" y="18302"/>
                                              <a:pt x="6137" y="18261"/>
                                              <a:pt x="6095" y="18235"/>
                                            </a:cubicBezTo>
                                            <a:cubicBezTo>
                                              <a:pt x="6068" y="18215"/>
                                              <a:pt x="6033" y="18194"/>
                                              <a:pt x="5992" y="18188"/>
                                            </a:cubicBezTo>
                                            <a:cubicBezTo>
                                              <a:pt x="5985" y="18188"/>
                                              <a:pt x="5985" y="18188"/>
                                              <a:pt x="5978" y="18181"/>
                                            </a:cubicBezTo>
                                            <a:cubicBezTo>
                                              <a:pt x="5944" y="18174"/>
                                              <a:pt x="5903" y="18168"/>
                                              <a:pt x="5868" y="18174"/>
                                            </a:cubicBezTo>
                                            <a:cubicBezTo>
                                              <a:pt x="5841" y="18087"/>
                                              <a:pt x="5772" y="17973"/>
                                              <a:pt x="5703" y="17886"/>
                                            </a:cubicBezTo>
                                            <a:cubicBezTo>
                                              <a:pt x="5744" y="17920"/>
                                              <a:pt x="5793" y="17940"/>
                                              <a:pt x="5827" y="17946"/>
                                            </a:cubicBezTo>
                                            <a:cubicBezTo>
                                              <a:pt x="5813" y="17913"/>
                                              <a:pt x="5779" y="17879"/>
                                              <a:pt x="5737" y="17853"/>
                                            </a:cubicBezTo>
                                            <a:cubicBezTo>
                                              <a:pt x="5861" y="17906"/>
                                              <a:pt x="6027" y="17946"/>
                                              <a:pt x="6116" y="17926"/>
                                            </a:cubicBezTo>
                                            <a:cubicBezTo>
                                              <a:pt x="6061" y="17866"/>
                                              <a:pt x="5937" y="17819"/>
                                              <a:pt x="5820" y="17792"/>
                                            </a:cubicBezTo>
                                            <a:cubicBezTo>
                                              <a:pt x="5848" y="17792"/>
                                              <a:pt x="5882" y="17779"/>
                                              <a:pt x="5896" y="17765"/>
                                            </a:cubicBezTo>
                                            <a:cubicBezTo>
                                              <a:pt x="5882" y="17752"/>
                                              <a:pt x="5820" y="17752"/>
                                              <a:pt x="5793" y="17745"/>
                                            </a:cubicBezTo>
                                            <a:cubicBezTo>
                                              <a:pt x="5896" y="17718"/>
                                              <a:pt x="6047" y="17678"/>
                                              <a:pt x="6130" y="17611"/>
                                            </a:cubicBezTo>
                                            <a:cubicBezTo>
                                              <a:pt x="6033" y="17604"/>
                                              <a:pt x="5868" y="17638"/>
                                              <a:pt x="5758" y="17672"/>
                                            </a:cubicBezTo>
                                            <a:cubicBezTo>
                                              <a:pt x="5806" y="17638"/>
                                              <a:pt x="5813" y="17618"/>
                                              <a:pt x="5827" y="17584"/>
                                            </a:cubicBezTo>
                                            <a:cubicBezTo>
                                              <a:pt x="5793" y="17584"/>
                                              <a:pt x="5751" y="17604"/>
                                              <a:pt x="5703" y="17638"/>
                                            </a:cubicBezTo>
                                            <a:cubicBezTo>
                                              <a:pt x="5793" y="17537"/>
                                              <a:pt x="5889" y="17403"/>
                                              <a:pt x="5896" y="17309"/>
                                            </a:cubicBezTo>
                                            <a:cubicBezTo>
                                              <a:pt x="5813" y="17343"/>
                                              <a:pt x="5717" y="17470"/>
                                              <a:pt x="5648" y="17578"/>
                                            </a:cubicBezTo>
                                            <a:cubicBezTo>
                                              <a:pt x="5662" y="17537"/>
                                              <a:pt x="5669" y="17491"/>
                                              <a:pt x="5655" y="17464"/>
                                            </a:cubicBezTo>
                                            <a:cubicBezTo>
                                              <a:pt x="5634" y="17477"/>
                                              <a:pt x="5620" y="17511"/>
                                              <a:pt x="5607" y="17544"/>
                                            </a:cubicBezTo>
                                            <a:cubicBezTo>
                                              <a:pt x="5614" y="17417"/>
                                              <a:pt x="5607" y="17269"/>
                                              <a:pt x="5565" y="17202"/>
                                            </a:cubicBezTo>
                                            <a:cubicBezTo>
                                              <a:pt x="5524" y="17269"/>
                                              <a:pt x="5517" y="17417"/>
                                              <a:pt x="5524" y="17544"/>
                                            </a:cubicBezTo>
                                            <a:cubicBezTo>
                                              <a:pt x="5510" y="17511"/>
                                              <a:pt x="5490" y="17477"/>
                                              <a:pt x="5476" y="17464"/>
                                            </a:cubicBezTo>
                                            <a:cubicBezTo>
                                              <a:pt x="5469" y="17491"/>
                                              <a:pt x="5476" y="17524"/>
                                              <a:pt x="5483" y="17564"/>
                                            </a:cubicBezTo>
                                            <a:cubicBezTo>
                                              <a:pt x="5414" y="17457"/>
                                              <a:pt x="5324" y="17336"/>
                                              <a:pt x="5242" y="17303"/>
                                            </a:cubicBezTo>
                                            <a:cubicBezTo>
                                              <a:pt x="5249" y="17383"/>
                                              <a:pt x="5324" y="17504"/>
                                              <a:pt x="5400" y="17598"/>
                                            </a:cubicBezTo>
                                            <a:cubicBezTo>
                                              <a:pt x="5373" y="17578"/>
                                              <a:pt x="5345" y="17564"/>
                                              <a:pt x="5318" y="17564"/>
                                            </a:cubicBezTo>
                                            <a:cubicBezTo>
                                              <a:pt x="5324" y="17591"/>
                                              <a:pt x="5352" y="17625"/>
                                              <a:pt x="5386" y="17651"/>
                                            </a:cubicBezTo>
                                            <a:cubicBezTo>
                                              <a:pt x="5311" y="17618"/>
                                              <a:pt x="5221" y="17584"/>
                                              <a:pt x="5146" y="17571"/>
                                            </a:cubicBezTo>
                                            <a:cubicBezTo>
                                              <a:pt x="5187" y="17517"/>
                                              <a:pt x="5201" y="17457"/>
                                              <a:pt x="5180" y="17403"/>
                                            </a:cubicBezTo>
                                            <a:cubicBezTo>
                                              <a:pt x="5139" y="17289"/>
                                              <a:pt x="4973" y="17236"/>
                                              <a:pt x="4801" y="17289"/>
                                            </a:cubicBezTo>
                                            <a:cubicBezTo>
                                              <a:pt x="4774" y="17296"/>
                                              <a:pt x="4753" y="17309"/>
                                              <a:pt x="4733" y="17316"/>
                                            </a:cubicBezTo>
                                            <a:cubicBezTo>
                                              <a:pt x="4739" y="17289"/>
                                              <a:pt x="4739" y="17269"/>
                                              <a:pt x="4739" y="17242"/>
                                            </a:cubicBezTo>
                                            <a:cubicBezTo>
                                              <a:pt x="4739" y="17068"/>
                                              <a:pt x="4636" y="16927"/>
                                              <a:pt x="4512" y="16927"/>
                                            </a:cubicBezTo>
                                            <a:cubicBezTo>
                                              <a:pt x="4388" y="16927"/>
                                              <a:pt x="4285" y="17068"/>
                                              <a:pt x="4285" y="17242"/>
                                            </a:cubicBezTo>
                                            <a:cubicBezTo>
                                              <a:pt x="4285" y="17269"/>
                                              <a:pt x="4285" y="17296"/>
                                              <a:pt x="4292" y="17316"/>
                                            </a:cubicBezTo>
                                            <a:cubicBezTo>
                                              <a:pt x="4271" y="17303"/>
                                              <a:pt x="4244" y="17296"/>
                                              <a:pt x="4223" y="17289"/>
                                            </a:cubicBezTo>
                                            <a:cubicBezTo>
                                              <a:pt x="4051" y="17236"/>
                                              <a:pt x="3886" y="17283"/>
                                              <a:pt x="3845" y="17403"/>
                                            </a:cubicBezTo>
                                            <a:cubicBezTo>
                                              <a:pt x="3803" y="17517"/>
                                              <a:pt x="3913" y="17658"/>
                                              <a:pt x="4085" y="17712"/>
                                            </a:cubicBezTo>
                                            <a:cubicBezTo>
                                              <a:pt x="4113" y="17718"/>
                                              <a:pt x="4134" y="17725"/>
                                              <a:pt x="4161" y="17732"/>
                                            </a:cubicBezTo>
                                            <a:cubicBezTo>
                                              <a:pt x="4141" y="17752"/>
                                              <a:pt x="4127" y="17765"/>
                                              <a:pt x="4113" y="17785"/>
                                            </a:cubicBezTo>
                                            <a:cubicBezTo>
                                              <a:pt x="4010" y="17926"/>
                                              <a:pt x="4003" y="18101"/>
                                              <a:pt x="4106" y="18168"/>
                                            </a:cubicBezTo>
                                            <a:cubicBezTo>
                                              <a:pt x="4209" y="18241"/>
                                              <a:pt x="4375" y="18181"/>
                                              <a:pt x="4478" y="18040"/>
                                            </a:cubicBezTo>
                                            <a:cubicBezTo>
                                              <a:pt x="4492" y="18020"/>
                                              <a:pt x="4505" y="18000"/>
                                              <a:pt x="4519" y="17973"/>
                                            </a:cubicBezTo>
                                            <a:lnTo>
                                              <a:pt x="4519" y="17973"/>
                                            </a:lnTo>
                                            <a:cubicBezTo>
                                              <a:pt x="4533" y="17993"/>
                                              <a:pt x="4547" y="18013"/>
                                              <a:pt x="4560" y="18040"/>
                                            </a:cubicBezTo>
                                            <a:cubicBezTo>
                                              <a:pt x="4664" y="18181"/>
                                              <a:pt x="4836" y="18241"/>
                                              <a:pt x="4932" y="18168"/>
                                            </a:cubicBezTo>
                                            <a:cubicBezTo>
                                              <a:pt x="5035" y="18094"/>
                                              <a:pt x="5029" y="17926"/>
                                              <a:pt x="4925" y="17785"/>
                                            </a:cubicBezTo>
                                            <a:cubicBezTo>
                                              <a:pt x="4911" y="17765"/>
                                              <a:pt x="4891" y="17745"/>
                                              <a:pt x="4877" y="17732"/>
                                            </a:cubicBezTo>
                                            <a:cubicBezTo>
                                              <a:pt x="4905" y="17725"/>
                                              <a:pt x="4925" y="17725"/>
                                              <a:pt x="4953" y="17712"/>
                                            </a:cubicBezTo>
                                            <a:cubicBezTo>
                                              <a:pt x="5015" y="17692"/>
                                              <a:pt x="5070" y="17665"/>
                                              <a:pt x="5111" y="17625"/>
                                            </a:cubicBezTo>
                                            <a:cubicBezTo>
                                              <a:pt x="5187" y="17672"/>
                                              <a:pt x="5297" y="17712"/>
                                              <a:pt x="5393" y="17739"/>
                                            </a:cubicBezTo>
                                            <a:cubicBezTo>
                                              <a:pt x="5338" y="17739"/>
                                              <a:pt x="5283" y="17745"/>
                                              <a:pt x="5256" y="17765"/>
                                            </a:cubicBezTo>
                                            <a:cubicBezTo>
                                              <a:pt x="5283" y="17785"/>
                                              <a:pt x="5331" y="17792"/>
                                              <a:pt x="5386" y="17792"/>
                                            </a:cubicBezTo>
                                            <a:cubicBezTo>
                                              <a:pt x="5256" y="17826"/>
                                              <a:pt x="5097" y="17886"/>
                                              <a:pt x="5035" y="17960"/>
                                            </a:cubicBezTo>
                                            <a:cubicBezTo>
                                              <a:pt x="5118" y="17973"/>
                                              <a:pt x="5249" y="17933"/>
                                              <a:pt x="5366" y="17886"/>
                                            </a:cubicBezTo>
                                            <a:cubicBezTo>
                                              <a:pt x="5345" y="17906"/>
                                              <a:pt x="5324" y="17926"/>
                                              <a:pt x="5318" y="17946"/>
                                            </a:cubicBezTo>
                                            <a:cubicBezTo>
                                              <a:pt x="5338" y="17946"/>
                                              <a:pt x="5366" y="17933"/>
                                              <a:pt x="5400" y="17920"/>
                                            </a:cubicBezTo>
                                            <a:cubicBezTo>
                                              <a:pt x="5318" y="18013"/>
                                              <a:pt x="5235" y="18127"/>
                                              <a:pt x="5228" y="18208"/>
                                            </a:cubicBezTo>
                                            <a:cubicBezTo>
                                              <a:pt x="5297" y="18174"/>
                                              <a:pt x="5407" y="18054"/>
                                              <a:pt x="5476" y="17940"/>
                                            </a:cubicBezTo>
                                            <a:close/>
                                            <a:moveTo>
                                              <a:pt x="5565" y="17631"/>
                                            </a:moveTo>
                                            <a:cubicBezTo>
                                              <a:pt x="5641" y="17631"/>
                                              <a:pt x="5710" y="17692"/>
                                              <a:pt x="5710" y="17772"/>
                                            </a:cubicBezTo>
                                            <a:cubicBezTo>
                                              <a:pt x="5710" y="17846"/>
                                              <a:pt x="5648" y="17913"/>
                                              <a:pt x="5565" y="17913"/>
                                            </a:cubicBezTo>
                                            <a:cubicBezTo>
                                              <a:pt x="5490" y="17913"/>
                                              <a:pt x="5421" y="17853"/>
                                              <a:pt x="5421" y="17772"/>
                                            </a:cubicBezTo>
                                            <a:cubicBezTo>
                                              <a:pt x="5421" y="17692"/>
                                              <a:pt x="5490" y="17631"/>
                                              <a:pt x="5565" y="17631"/>
                                            </a:cubicBezTo>
                                            <a:close/>
                                            <a:moveTo>
                                              <a:pt x="4753" y="17718"/>
                                            </a:moveTo>
                                            <a:cubicBezTo>
                                              <a:pt x="4739" y="17725"/>
                                              <a:pt x="4726" y="17725"/>
                                              <a:pt x="4712" y="17725"/>
                                            </a:cubicBezTo>
                                            <a:cubicBezTo>
                                              <a:pt x="4719" y="17732"/>
                                              <a:pt x="4733" y="17745"/>
                                              <a:pt x="4739" y="17759"/>
                                            </a:cubicBezTo>
                                            <a:cubicBezTo>
                                              <a:pt x="4794" y="17839"/>
                                              <a:pt x="4801" y="17933"/>
                                              <a:pt x="4746" y="17973"/>
                                            </a:cubicBezTo>
                                            <a:cubicBezTo>
                                              <a:pt x="4691" y="18013"/>
                                              <a:pt x="4602" y="17980"/>
                                              <a:pt x="4540" y="17906"/>
                                            </a:cubicBezTo>
                                            <a:cubicBezTo>
                                              <a:pt x="4533" y="17893"/>
                                              <a:pt x="4526" y="17886"/>
                                              <a:pt x="4519" y="17873"/>
                                            </a:cubicBezTo>
                                            <a:lnTo>
                                              <a:pt x="4519" y="17873"/>
                                            </a:lnTo>
                                            <a:cubicBezTo>
                                              <a:pt x="4512" y="17886"/>
                                              <a:pt x="4505" y="17899"/>
                                              <a:pt x="4498" y="17906"/>
                                            </a:cubicBezTo>
                                            <a:cubicBezTo>
                                              <a:pt x="4443" y="17987"/>
                                              <a:pt x="4347" y="18013"/>
                                              <a:pt x="4292" y="17973"/>
                                            </a:cubicBezTo>
                                            <a:cubicBezTo>
                                              <a:pt x="4237" y="17933"/>
                                              <a:pt x="4237" y="17839"/>
                                              <a:pt x="4299" y="17759"/>
                                            </a:cubicBezTo>
                                            <a:cubicBezTo>
                                              <a:pt x="4306" y="17745"/>
                                              <a:pt x="4320" y="17739"/>
                                              <a:pt x="4326" y="17725"/>
                                            </a:cubicBezTo>
                                            <a:cubicBezTo>
                                              <a:pt x="4313" y="17725"/>
                                              <a:pt x="4299" y="17718"/>
                                              <a:pt x="4285" y="17718"/>
                                            </a:cubicBezTo>
                                            <a:cubicBezTo>
                                              <a:pt x="4189" y="17692"/>
                                              <a:pt x="4134" y="17611"/>
                                              <a:pt x="4154" y="17551"/>
                                            </a:cubicBezTo>
                                            <a:cubicBezTo>
                                              <a:pt x="4175" y="17491"/>
                                              <a:pt x="4271" y="17464"/>
                                              <a:pt x="4361" y="17491"/>
                                            </a:cubicBezTo>
                                            <a:cubicBezTo>
                                              <a:pt x="4375" y="17497"/>
                                              <a:pt x="4388" y="17497"/>
                                              <a:pt x="4402" y="17504"/>
                                            </a:cubicBezTo>
                                            <a:cubicBezTo>
                                              <a:pt x="4402" y="17491"/>
                                              <a:pt x="4395" y="17477"/>
                                              <a:pt x="4395" y="17464"/>
                                            </a:cubicBezTo>
                                            <a:cubicBezTo>
                                              <a:pt x="4395" y="17370"/>
                                              <a:pt x="4450" y="17289"/>
                                              <a:pt x="4519" y="17289"/>
                                            </a:cubicBezTo>
                                            <a:lnTo>
                                              <a:pt x="4519" y="17289"/>
                                            </a:lnTo>
                                            <a:cubicBezTo>
                                              <a:pt x="4588" y="17289"/>
                                              <a:pt x="4643" y="17370"/>
                                              <a:pt x="4643" y="17464"/>
                                            </a:cubicBezTo>
                                            <a:cubicBezTo>
                                              <a:pt x="4643" y="17477"/>
                                              <a:pt x="4643" y="17491"/>
                                              <a:pt x="4636" y="17504"/>
                                            </a:cubicBezTo>
                                            <a:cubicBezTo>
                                              <a:pt x="4650" y="17497"/>
                                              <a:pt x="4664" y="17491"/>
                                              <a:pt x="4677" y="17491"/>
                                            </a:cubicBezTo>
                                            <a:cubicBezTo>
                                              <a:pt x="4774" y="17464"/>
                                              <a:pt x="4863" y="17491"/>
                                              <a:pt x="4884" y="17551"/>
                                            </a:cubicBezTo>
                                            <a:cubicBezTo>
                                              <a:pt x="4905" y="17611"/>
                                              <a:pt x="4850" y="17685"/>
                                              <a:pt x="4753" y="17718"/>
                                            </a:cubicBezTo>
                                            <a:close/>
                                            <a:moveTo>
                                              <a:pt x="1298" y="15238"/>
                                            </a:moveTo>
                                            <a:cubicBezTo>
                                              <a:pt x="1277" y="15265"/>
                                              <a:pt x="1250" y="15278"/>
                                              <a:pt x="1229" y="15292"/>
                                            </a:cubicBezTo>
                                            <a:cubicBezTo>
                                              <a:pt x="1215" y="15298"/>
                                              <a:pt x="1208" y="15298"/>
                                              <a:pt x="1194" y="15298"/>
                                            </a:cubicBezTo>
                                            <a:cubicBezTo>
                                              <a:pt x="1208" y="15305"/>
                                              <a:pt x="1215" y="15305"/>
                                              <a:pt x="1229" y="15305"/>
                                            </a:cubicBezTo>
                                            <a:cubicBezTo>
                                              <a:pt x="1270" y="15312"/>
                                              <a:pt x="1311" y="15292"/>
                                              <a:pt x="1339" y="15265"/>
                                            </a:cubicBezTo>
                                            <a:cubicBezTo>
                                              <a:pt x="1380" y="15225"/>
                                              <a:pt x="1380" y="15158"/>
                                              <a:pt x="1346" y="15111"/>
                                            </a:cubicBezTo>
                                            <a:cubicBezTo>
                                              <a:pt x="1346" y="15151"/>
                                              <a:pt x="1332" y="15198"/>
                                              <a:pt x="1298" y="15238"/>
                                            </a:cubicBezTo>
                                            <a:close/>
                                            <a:moveTo>
                                              <a:pt x="2344" y="15493"/>
                                            </a:moveTo>
                                            <a:cubicBezTo>
                                              <a:pt x="2344" y="15486"/>
                                              <a:pt x="2344" y="15486"/>
                                              <a:pt x="2351" y="15479"/>
                                            </a:cubicBezTo>
                                            <a:cubicBezTo>
                                              <a:pt x="2358" y="15466"/>
                                              <a:pt x="2358" y="15453"/>
                                              <a:pt x="2365" y="15446"/>
                                            </a:cubicBezTo>
                                            <a:cubicBezTo>
                                              <a:pt x="2372" y="15426"/>
                                              <a:pt x="2372" y="15412"/>
                                              <a:pt x="2378" y="15399"/>
                                            </a:cubicBezTo>
                                            <a:cubicBezTo>
                                              <a:pt x="2378" y="15406"/>
                                              <a:pt x="2378" y="15406"/>
                                              <a:pt x="2372" y="15412"/>
                                            </a:cubicBezTo>
                                            <a:cubicBezTo>
                                              <a:pt x="2372" y="15419"/>
                                              <a:pt x="2372" y="15419"/>
                                              <a:pt x="2365" y="15426"/>
                                            </a:cubicBezTo>
                                            <a:cubicBezTo>
                                              <a:pt x="2337" y="15493"/>
                                              <a:pt x="2282" y="15580"/>
                                              <a:pt x="2227" y="15607"/>
                                            </a:cubicBezTo>
                                            <a:cubicBezTo>
                                              <a:pt x="2220" y="15607"/>
                                              <a:pt x="2220" y="15613"/>
                                              <a:pt x="2213" y="15613"/>
                                            </a:cubicBezTo>
                                            <a:cubicBezTo>
                                              <a:pt x="2206" y="15587"/>
                                              <a:pt x="2213" y="15560"/>
                                              <a:pt x="2227" y="15526"/>
                                            </a:cubicBezTo>
                                            <a:cubicBezTo>
                                              <a:pt x="2248" y="15479"/>
                                              <a:pt x="2275" y="15439"/>
                                              <a:pt x="2310" y="15399"/>
                                            </a:cubicBezTo>
                                            <a:cubicBezTo>
                                              <a:pt x="2289" y="15419"/>
                                              <a:pt x="2268" y="15446"/>
                                              <a:pt x="2241" y="15473"/>
                                            </a:cubicBezTo>
                                            <a:cubicBezTo>
                                              <a:pt x="2172" y="15566"/>
                                              <a:pt x="2110" y="15687"/>
                                              <a:pt x="2124" y="15768"/>
                                            </a:cubicBezTo>
                                            <a:cubicBezTo>
                                              <a:pt x="2165" y="15754"/>
                                              <a:pt x="2206" y="15721"/>
                                              <a:pt x="2241" y="15680"/>
                                            </a:cubicBezTo>
                                            <a:cubicBezTo>
                                              <a:pt x="2282" y="15627"/>
                                              <a:pt x="2323" y="15553"/>
                                              <a:pt x="2344" y="15493"/>
                                            </a:cubicBezTo>
                                            <a:lnTo>
                                              <a:pt x="2344" y="15493"/>
                                            </a:lnTo>
                                            <a:close/>
                                            <a:moveTo>
                                              <a:pt x="1972" y="16257"/>
                                            </a:moveTo>
                                            <a:cubicBezTo>
                                              <a:pt x="1959" y="16264"/>
                                              <a:pt x="1945" y="16270"/>
                                              <a:pt x="1931" y="16277"/>
                                            </a:cubicBezTo>
                                            <a:cubicBezTo>
                                              <a:pt x="1931" y="16264"/>
                                              <a:pt x="1938" y="16244"/>
                                              <a:pt x="1938" y="16230"/>
                                            </a:cubicBezTo>
                                            <a:cubicBezTo>
                                              <a:pt x="1938" y="16123"/>
                                              <a:pt x="1876" y="16029"/>
                                              <a:pt x="1800" y="16029"/>
                                            </a:cubicBezTo>
                                            <a:lnTo>
                                              <a:pt x="1800" y="16029"/>
                                            </a:lnTo>
                                            <a:cubicBezTo>
                                              <a:pt x="1724" y="16029"/>
                                              <a:pt x="1663" y="16116"/>
                                              <a:pt x="1663" y="16230"/>
                                            </a:cubicBezTo>
                                            <a:cubicBezTo>
                                              <a:pt x="1663" y="16244"/>
                                              <a:pt x="1663" y="16264"/>
                                              <a:pt x="1669" y="16277"/>
                                            </a:cubicBezTo>
                                            <a:cubicBezTo>
                                              <a:pt x="1656" y="16270"/>
                                              <a:pt x="1642" y="16264"/>
                                              <a:pt x="1628" y="16257"/>
                                            </a:cubicBezTo>
                                            <a:cubicBezTo>
                                              <a:pt x="1518" y="16223"/>
                                              <a:pt x="1415" y="16257"/>
                                              <a:pt x="1394" y="16324"/>
                                            </a:cubicBezTo>
                                            <a:cubicBezTo>
                                              <a:pt x="1373" y="16398"/>
                                              <a:pt x="1435" y="16485"/>
                                              <a:pt x="1546" y="16518"/>
                                            </a:cubicBezTo>
                                            <a:cubicBezTo>
                                              <a:pt x="1559" y="16525"/>
                                              <a:pt x="1580" y="16525"/>
                                              <a:pt x="1594" y="16532"/>
                                            </a:cubicBezTo>
                                            <a:cubicBezTo>
                                              <a:pt x="1580" y="16545"/>
                                              <a:pt x="1573" y="16552"/>
                                              <a:pt x="1559" y="16565"/>
                                            </a:cubicBezTo>
                                            <a:cubicBezTo>
                                              <a:pt x="1490" y="16653"/>
                                              <a:pt x="1490" y="16760"/>
                                              <a:pt x="1552" y="16807"/>
                                            </a:cubicBezTo>
                                            <a:cubicBezTo>
                                              <a:pt x="1614" y="16854"/>
                                              <a:pt x="1718" y="16813"/>
                                              <a:pt x="1786" y="16726"/>
                                            </a:cubicBezTo>
                                            <a:cubicBezTo>
                                              <a:pt x="1793" y="16713"/>
                                              <a:pt x="1807" y="16699"/>
                                              <a:pt x="1814" y="16686"/>
                                            </a:cubicBezTo>
                                            <a:lnTo>
                                              <a:pt x="1814" y="16686"/>
                                            </a:lnTo>
                                            <a:cubicBezTo>
                                              <a:pt x="1821" y="16699"/>
                                              <a:pt x="1828" y="16713"/>
                                              <a:pt x="1842" y="16726"/>
                                            </a:cubicBezTo>
                                            <a:cubicBezTo>
                                              <a:pt x="1910" y="16813"/>
                                              <a:pt x="2014" y="16847"/>
                                              <a:pt x="2076" y="16807"/>
                                            </a:cubicBezTo>
                                            <a:cubicBezTo>
                                              <a:pt x="2137" y="16760"/>
                                              <a:pt x="2137" y="16653"/>
                                              <a:pt x="2069" y="16565"/>
                                            </a:cubicBezTo>
                                            <a:cubicBezTo>
                                              <a:pt x="2062" y="16552"/>
                                              <a:pt x="2048" y="16539"/>
                                              <a:pt x="2034" y="16532"/>
                                            </a:cubicBezTo>
                                            <a:cubicBezTo>
                                              <a:pt x="2048" y="16532"/>
                                              <a:pt x="2069" y="16525"/>
                                              <a:pt x="2082" y="16518"/>
                                            </a:cubicBezTo>
                                            <a:cubicBezTo>
                                              <a:pt x="2193" y="16485"/>
                                              <a:pt x="2255" y="16398"/>
                                              <a:pt x="2234" y="16324"/>
                                            </a:cubicBezTo>
                                            <a:cubicBezTo>
                                              <a:pt x="2186" y="16257"/>
                                              <a:pt x="2082" y="16223"/>
                                              <a:pt x="1972" y="16257"/>
                                            </a:cubicBezTo>
                                            <a:close/>
                                            <a:moveTo>
                                              <a:pt x="1938" y="16518"/>
                                            </a:moveTo>
                                            <a:cubicBezTo>
                                              <a:pt x="1931" y="16518"/>
                                              <a:pt x="1924" y="16525"/>
                                              <a:pt x="1910" y="16525"/>
                                            </a:cubicBezTo>
                                            <a:cubicBezTo>
                                              <a:pt x="1917" y="16532"/>
                                              <a:pt x="1924" y="16539"/>
                                              <a:pt x="1924" y="16545"/>
                                            </a:cubicBezTo>
                                            <a:cubicBezTo>
                                              <a:pt x="1959" y="16592"/>
                                              <a:pt x="1959" y="16653"/>
                                              <a:pt x="1924" y="16679"/>
                                            </a:cubicBezTo>
                                            <a:cubicBezTo>
                                              <a:pt x="1890" y="16706"/>
                                              <a:pt x="1835" y="16686"/>
                                              <a:pt x="1793" y="16632"/>
                                            </a:cubicBezTo>
                                            <a:cubicBezTo>
                                              <a:pt x="1786" y="16626"/>
                                              <a:pt x="1786" y="16619"/>
                                              <a:pt x="1780" y="16612"/>
                                            </a:cubicBezTo>
                                            <a:lnTo>
                                              <a:pt x="1780" y="16612"/>
                                            </a:lnTo>
                                            <a:cubicBezTo>
                                              <a:pt x="1773" y="16619"/>
                                              <a:pt x="1773" y="16626"/>
                                              <a:pt x="1766" y="16632"/>
                                            </a:cubicBezTo>
                                            <a:cubicBezTo>
                                              <a:pt x="1731" y="16679"/>
                                              <a:pt x="1669" y="16699"/>
                                              <a:pt x="1635" y="16679"/>
                                            </a:cubicBezTo>
                                            <a:cubicBezTo>
                                              <a:pt x="1601" y="16653"/>
                                              <a:pt x="1601" y="16599"/>
                                              <a:pt x="1635" y="16545"/>
                                            </a:cubicBezTo>
                                            <a:cubicBezTo>
                                              <a:pt x="1642" y="16539"/>
                                              <a:pt x="1649" y="16532"/>
                                              <a:pt x="1649" y="16525"/>
                                            </a:cubicBezTo>
                                            <a:cubicBezTo>
                                              <a:pt x="1642" y="16525"/>
                                              <a:pt x="1635" y="16525"/>
                                              <a:pt x="1621" y="16518"/>
                                            </a:cubicBezTo>
                                            <a:cubicBezTo>
                                              <a:pt x="1559" y="16498"/>
                                              <a:pt x="1525" y="16451"/>
                                              <a:pt x="1539" y="16411"/>
                                            </a:cubicBezTo>
                                            <a:cubicBezTo>
                                              <a:pt x="1552" y="16371"/>
                                              <a:pt x="1607" y="16358"/>
                                              <a:pt x="1669" y="16371"/>
                                            </a:cubicBezTo>
                                            <a:cubicBezTo>
                                              <a:pt x="1676" y="16371"/>
                                              <a:pt x="1683" y="16378"/>
                                              <a:pt x="1697" y="16378"/>
                                            </a:cubicBezTo>
                                            <a:cubicBezTo>
                                              <a:pt x="1697" y="16371"/>
                                              <a:pt x="1697" y="16364"/>
                                              <a:pt x="1697" y="16351"/>
                                            </a:cubicBezTo>
                                            <a:cubicBezTo>
                                              <a:pt x="1697" y="16291"/>
                                              <a:pt x="1731" y="16244"/>
                                              <a:pt x="1773" y="16244"/>
                                            </a:cubicBezTo>
                                            <a:lnTo>
                                              <a:pt x="1773" y="16244"/>
                                            </a:lnTo>
                                            <a:cubicBezTo>
                                              <a:pt x="1814" y="16244"/>
                                              <a:pt x="1848" y="16291"/>
                                              <a:pt x="1848" y="16351"/>
                                            </a:cubicBezTo>
                                            <a:cubicBezTo>
                                              <a:pt x="1848" y="16358"/>
                                              <a:pt x="1848" y="16371"/>
                                              <a:pt x="1848" y="16378"/>
                                            </a:cubicBezTo>
                                            <a:cubicBezTo>
                                              <a:pt x="1855" y="16371"/>
                                              <a:pt x="1862" y="16371"/>
                                              <a:pt x="1876" y="16371"/>
                                            </a:cubicBezTo>
                                            <a:cubicBezTo>
                                              <a:pt x="1938" y="16351"/>
                                              <a:pt x="1993" y="16371"/>
                                              <a:pt x="2007" y="16411"/>
                                            </a:cubicBezTo>
                                            <a:cubicBezTo>
                                              <a:pt x="2034" y="16451"/>
                                              <a:pt x="2000" y="16498"/>
                                              <a:pt x="1938" y="16518"/>
                                            </a:cubicBezTo>
                                            <a:close/>
                                            <a:moveTo>
                                              <a:pt x="9103" y="20172"/>
                                            </a:moveTo>
                                            <a:cubicBezTo>
                                              <a:pt x="9110" y="20199"/>
                                              <a:pt x="9110" y="20226"/>
                                              <a:pt x="9117" y="20253"/>
                                            </a:cubicBezTo>
                                            <a:lnTo>
                                              <a:pt x="9117" y="20333"/>
                                            </a:lnTo>
                                            <a:cubicBezTo>
                                              <a:pt x="9117" y="20360"/>
                                              <a:pt x="9110" y="20380"/>
                                              <a:pt x="9103" y="20400"/>
                                            </a:cubicBezTo>
                                            <a:cubicBezTo>
                                              <a:pt x="9097" y="20434"/>
                                              <a:pt x="9083" y="20460"/>
                                              <a:pt x="9062" y="20480"/>
                                            </a:cubicBezTo>
                                            <a:cubicBezTo>
                                              <a:pt x="9048" y="20460"/>
                                              <a:pt x="9035" y="20440"/>
                                              <a:pt x="9028" y="20413"/>
                                            </a:cubicBezTo>
                                            <a:cubicBezTo>
                                              <a:pt x="9028" y="20407"/>
                                              <a:pt x="9021" y="20393"/>
                                              <a:pt x="9021" y="20387"/>
                                            </a:cubicBezTo>
                                            <a:cubicBezTo>
                                              <a:pt x="9014" y="20333"/>
                                              <a:pt x="9014" y="20273"/>
                                              <a:pt x="9021" y="20219"/>
                                            </a:cubicBezTo>
                                            <a:cubicBezTo>
                                              <a:pt x="9021" y="20212"/>
                                              <a:pt x="9021" y="20199"/>
                                              <a:pt x="9028" y="20192"/>
                                            </a:cubicBezTo>
                                            <a:cubicBezTo>
                                              <a:pt x="9028" y="20206"/>
                                              <a:pt x="9021" y="20212"/>
                                              <a:pt x="9021" y="20226"/>
                                            </a:cubicBezTo>
                                            <a:cubicBezTo>
                                              <a:pt x="9014" y="20253"/>
                                              <a:pt x="9007" y="20286"/>
                                              <a:pt x="9007" y="20320"/>
                                            </a:cubicBezTo>
                                            <a:cubicBezTo>
                                              <a:pt x="9007" y="20340"/>
                                              <a:pt x="9000" y="20353"/>
                                              <a:pt x="9000" y="20373"/>
                                            </a:cubicBezTo>
                                            <a:cubicBezTo>
                                              <a:pt x="9000" y="20380"/>
                                              <a:pt x="9000" y="20387"/>
                                              <a:pt x="9000" y="20393"/>
                                            </a:cubicBezTo>
                                            <a:cubicBezTo>
                                              <a:pt x="9000" y="20427"/>
                                              <a:pt x="9000" y="20454"/>
                                              <a:pt x="9000" y="20487"/>
                                            </a:cubicBezTo>
                                            <a:cubicBezTo>
                                              <a:pt x="9000" y="20494"/>
                                              <a:pt x="9000" y="20501"/>
                                              <a:pt x="9000" y="20507"/>
                                            </a:cubicBezTo>
                                            <a:cubicBezTo>
                                              <a:pt x="9000" y="20521"/>
                                              <a:pt x="9000" y="20534"/>
                                              <a:pt x="9007" y="20554"/>
                                            </a:cubicBezTo>
                                            <a:cubicBezTo>
                                              <a:pt x="9014" y="20581"/>
                                              <a:pt x="9014" y="20601"/>
                                              <a:pt x="9021" y="20621"/>
                                            </a:cubicBezTo>
                                            <a:cubicBezTo>
                                              <a:pt x="9035" y="20661"/>
                                              <a:pt x="9048" y="20695"/>
                                              <a:pt x="9076" y="20715"/>
                                            </a:cubicBezTo>
                                            <a:cubicBezTo>
                                              <a:pt x="9131" y="20655"/>
                                              <a:pt x="9152" y="20554"/>
                                              <a:pt x="9152" y="20454"/>
                                            </a:cubicBezTo>
                                            <a:lnTo>
                                              <a:pt x="9152" y="20427"/>
                                            </a:lnTo>
                                            <a:cubicBezTo>
                                              <a:pt x="9152" y="20320"/>
                                              <a:pt x="9131" y="20219"/>
                                              <a:pt x="9110" y="20159"/>
                                            </a:cubicBezTo>
                                            <a:cubicBezTo>
                                              <a:pt x="9103" y="20165"/>
                                              <a:pt x="9103" y="20165"/>
                                              <a:pt x="9103" y="20172"/>
                                            </a:cubicBezTo>
                                            <a:close/>
                                            <a:moveTo>
                                              <a:pt x="8980" y="20118"/>
                                            </a:moveTo>
                                            <a:cubicBezTo>
                                              <a:pt x="8945" y="20145"/>
                                              <a:pt x="8897" y="20179"/>
                                              <a:pt x="8849" y="20206"/>
                                            </a:cubicBezTo>
                                            <a:cubicBezTo>
                                              <a:pt x="8787" y="20239"/>
                                              <a:pt x="8718" y="20259"/>
                                              <a:pt x="8663" y="20253"/>
                                            </a:cubicBezTo>
                                            <a:cubicBezTo>
                                              <a:pt x="8684" y="20192"/>
                                              <a:pt x="8766" y="20139"/>
                                              <a:pt x="8849" y="20098"/>
                                            </a:cubicBezTo>
                                            <a:cubicBezTo>
                                              <a:pt x="8869" y="20092"/>
                                              <a:pt x="8883" y="20085"/>
                                              <a:pt x="8904" y="20078"/>
                                            </a:cubicBezTo>
                                            <a:cubicBezTo>
                                              <a:pt x="8890" y="20078"/>
                                              <a:pt x="8876" y="20085"/>
                                              <a:pt x="8863" y="20092"/>
                                            </a:cubicBezTo>
                                            <a:cubicBezTo>
                                              <a:pt x="8711" y="20139"/>
                                              <a:pt x="8505" y="20246"/>
                                              <a:pt x="8463" y="20373"/>
                                            </a:cubicBezTo>
                                            <a:cubicBezTo>
                                              <a:pt x="8580" y="20400"/>
                                              <a:pt x="8746" y="20313"/>
                                              <a:pt x="8863" y="20226"/>
                                            </a:cubicBezTo>
                                            <a:cubicBezTo>
                                              <a:pt x="8911" y="20185"/>
                                              <a:pt x="8952" y="20152"/>
                                              <a:pt x="8980" y="20118"/>
                                            </a:cubicBezTo>
                                            <a:close/>
                                            <a:moveTo>
                                              <a:pt x="8863" y="20085"/>
                                            </a:moveTo>
                                            <a:cubicBezTo>
                                              <a:pt x="8897" y="20078"/>
                                              <a:pt x="8918" y="20072"/>
                                              <a:pt x="8945" y="20065"/>
                                            </a:cubicBezTo>
                                            <a:cubicBezTo>
                                              <a:pt x="8918" y="20072"/>
                                              <a:pt x="8883" y="20078"/>
                                              <a:pt x="8849" y="20078"/>
                                            </a:cubicBezTo>
                                            <a:cubicBezTo>
                                              <a:pt x="8759" y="20085"/>
                                              <a:pt x="8656" y="20072"/>
                                              <a:pt x="8608" y="20025"/>
                                            </a:cubicBezTo>
                                            <a:cubicBezTo>
                                              <a:pt x="8656" y="19978"/>
                                              <a:pt x="8759" y="19971"/>
                                              <a:pt x="8849" y="19984"/>
                                            </a:cubicBezTo>
                                            <a:cubicBezTo>
                                              <a:pt x="8869" y="19984"/>
                                              <a:pt x="8883" y="19991"/>
                                              <a:pt x="8904" y="19991"/>
                                            </a:cubicBezTo>
                                            <a:cubicBezTo>
                                              <a:pt x="8890" y="19991"/>
                                              <a:pt x="8883" y="19984"/>
                                              <a:pt x="8869" y="19984"/>
                                            </a:cubicBezTo>
                                            <a:cubicBezTo>
                                              <a:pt x="8718" y="19951"/>
                                              <a:pt x="8477" y="19944"/>
                                              <a:pt x="8374" y="20038"/>
                                            </a:cubicBezTo>
                                            <a:cubicBezTo>
                                              <a:pt x="8470" y="20118"/>
                                              <a:pt x="8711" y="20118"/>
                                              <a:pt x="8863" y="20085"/>
                                            </a:cubicBezTo>
                                            <a:close/>
                                            <a:moveTo>
                                              <a:pt x="9000" y="20273"/>
                                            </a:moveTo>
                                            <a:cubicBezTo>
                                              <a:pt x="9000" y="20266"/>
                                              <a:pt x="9000" y="20266"/>
                                              <a:pt x="9007" y="20259"/>
                                            </a:cubicBezTo>
                                            <a:cubicBezTo>
                                              <a:pt x="9014" y="20246"/>
                                              <a:pt x="9021" y="20226"/>
                                              <a:pt x="9021" y="20212"/>
                                            </a:cubicBezTo>
                                            <a:cubicBezTo>
                                              <a:pt x="9028" y="20192"/>
                                              <a:pt x="9035" y="20172"/>
                                              <a:pt x="9035" y="20152"/>
                                            </a:cubicBezTo>
                                            <a:cubicBezTo>
                                              <a:pt x="9035" y="20159"/>
                                              <a:pt x="9035" y="20165"/>
                                              <a:pt x="9028" y="20165"/>
                                            </a:cubicBezTo>
                                            <a:cubicBezTo>
                                              <a:pt x="9028" y="20172"/>
                                              <a:pt x="9021" y="20172"/>
                                              <a:pt x="9021" y="20179"/>
                                            </a:cubicBezTo>
                                            <a:cubicBezTo>
                                              <a:pt x="8986" y="20266"/>
                                              <a:pt x="8918" y="20373"/>
                                              <a:pt x="8842" y="20407"/>
                                            </a:cubicBezTo>
                                            <a:cubicBezTo>
                                              <a:pt x="8835" y="20407"/>
                                              <a:pt x="8828" y="20413"/>
                                              <a:pt x="8828" y="20413"/>
                                            </a:cubicBezTo>
                                            <a:cubicBezTo>
                                              <a:pt x="8821" y="20380"/>
                                              <a:pt x="8828" y="20346"/>
                                              <a:pt x="8842" y="20306"/>
                                            </a:cubicBezTo>
                                            <a:cubicBezTo>
                                              <a:pt x="8863" y="20253"/>
                                              <a:pt x="8904" y="20192"/>
                                              <a:pt x="8945" y="20145"/>
                                            </a:cubicBezTo>
                                            <a:cubicBezTo>
                                              <a:pt x="8918" y="20172"/>
                                              <a:pt x="8890" y="20206"/>
                                              <a:pt x="8863" y="20239"/>
                                            </a:cubicBezTo>
                                            <a:cubicBezTo>
                                              <a:pt x="8773" y="20353"/>
                                              <a:pt x="8697" y="20507"/>
                                              <a:pt x="8718" y="20615"/>
                                            </a:cubicBezTo>
                                            <a:cubicBezTo>
                                              <a:pt x="8766" y="20601"/>
                                              <a:pt x="8821" y="20554"/>
                                              <a:pt x="8863" y="20507"/>
                                            </a:cubicBezTo>
                                            <a:cubicBezTo>
                                              <a:pt x="8918" y="20447"/>
                                              <a:pt x="8966" y="20360"/>
                                              <a:pt x="9000" y="20273"/>
                                            </a:cubicBezTo>
                                            <a:lnTo>
                                              <a:pt x="9000" y="20273"/>
                                            </a:lnTo>
                                            <a:close/>
                                            <a:moveTo>
                                              <a:pt x="1222" y="15365"/>
                                            </a:moveTo>
                                            <a:cubicBezTo>
                                              <a:pt x="1208" y="15372"/>
                                              <a:pt x="1188" y="15379"/>
                                              <a:pt x="1167" y="15385"/>
                                            </a:cubicBezTo>
                                            <a:cubicBezTo>
                                              <a:pt x="1146" y="15392"/>
                                              <a:pt x="1126" y="15392"/>
                                              <a:pt x="1105" y="15385"/>
                                            </a:cubicBezTo>
                                            <a:cubicBezTo>
                                              <a:pt x="1084" y="15385"/>
                                              <a:pt x="1071" y="15379"/>
                                              <a:pt x="1057" y="15372"/>
                                            </a:cubicBezTo>
                                            <a:cubicBezTo>
                                              <a:pt x="1057" y="15372"/>
                                              <a:pt x="1050" y="15372"/>
                                              <a:pt x="1050" y="15365"/>
                                            </a:cubicBezTo>
                                            <a:cubicBezTo>
                                              <a:pt x="1043" y="15365"/>
                                              <a:pt x="1043" y="15359"/>
                                              <a:pt x="1036" y="15359"/>
                                            </a:cubicBezTo>
                                            <a:cubicBezTo>
                                              <a:pt x="1043" y="15365"/>
                                              <a:pt x="1043" y="15379"/>
                                              <a:pt x="1050" y="15385"/>
                                            </a:cubicBezTo>
                                            <a:cubicBezTo>
                                              <a:pt x="1050" y="15392"/>
                                              <a:pt x="1057" y="15392"/>
                                              <a:pt x="1057" y="15399"/>
                                            </a:cubicBezTo>
                                            <a:cubicBezTo>
                                              <a:pt x="1071" y="15412"/>
                                              <a:pt x="1091" y="15426"/>
                                              <a:pt x="1105" y="15439"/>
                                            </a:cubicBezTo>
                                            <a:cubicBezTo>
                                              <a:pt x="1126" y="15446"/>
                                              <a:pt x="1153" y="15453"/>
                                              <a:pt x="1181" y="15446"/>
                                            </a:cubicBezTo>
                                            <a:cubicBezTo>
                                              <a:pt x="1194" y="15446"/>
                                              <a:pt x="1208" y="15439"/>
                                              <a:pt x="1222" y="15432"/>
                                            </a:cubicBezTo>
                                            <a:cubicBezTo>
                                              <a:pt x="1263" y="15406"/>
                                              <a:pt x="1284" y="15365"/>
                                              <a:pt x="1284" y="15318"/>
                                            </a:cubicBezTo>
                                            <a:cubicBezTo>
                                              <a:pt x="1270" y="15332"/>
                                              <a:pt x="1250" y="15352"/>
                                              <a:pt x="1222" y="15365"/>
                                            </a:cubicBezTo>
                                            <a:close/>
                                            <a:moveTo>
                                              <a:pt x="8450" y="19870"/>
                                            </a:moveTo>
                                            <a:cubicBezTo>
                                              <a:pt x="8484" y="19844"/>
                                              <a:pt x="8505" y="19810"/>
                                              <a:pt x="8505" y="19763"/>
                                            </a:cubicBezTo>
                                            <a:cubicBezTo>
                                              <a:pt x="8580" y="19857"/>
                                              <a:pt x="8746" y="19937"/>
                                              <a:pt x="8863" y="19978"/>
                                            </a:cubicBezTo>
                                            <a:cubicBezTo>
                                              <a:pt x="8897" y="19984"/>
                                              <a:pt x="8924" y="19998"/>
                                              <a:pt x="8945" y="19998"/>
                                            </a:cubicBezTo>
                                            <a:cubicBezTo>
                                              <a:pt x="8918" y="19991"/>
                                              <a:pt x="8883" y="19978"/>
                                              <a:pt x="8849" y="19958"/>
                                            </a:cubicBezTo>
                                            <a:cubicBezTo>
                                              <a:pt x="8773" y="19917"/>
                                              <a:pt x="8690" y="19864"/>
                                              <a:pt x="8670" y="19797"/>
                                            </a:cubicBezTo>
                                            <a:cubicBezTo>
                                              <a:pt x="8718" y="19790"/>
                                              <a:pt x="8787" y="19810"/>
                                              <a:pt x="8849" y="19844"/>
                                            </a:cubicBezTo>
                                            <a:cubicBezTo>
                                              <a:pt x="8883" y="19864"/>
                                              <a:pt x="8918" y="19891"/>
                                              <a:pt x="8952" y="19911"/>
                                            </a:cubicBezTo>
                                            <a:cubicBezTo>
                                              <a:pt x="8931" y="19891"/>
                                              <a:pt x="8897" y="19864"/>
                                              <a:pt x="8869" y="19837"/>
                                            </a:cubicBezTo>
                                            <a:cubicBezTo>
                                              <a:pt x="8766" y="19756"/>
                                              <a:pt x="8615" y="19676"/>
                                              <a:pt x="8505" y="19683"/>
                                            </a:cubicBezTo>
                                            <a:cubicBezTo>
                                              <a:pt x="8498" y="19642"/>
                                              <a:pt x="8477" y="19596"/>
                                              <a:pt x="8443" y="19555"/>
                                            </a:cubicBezTo>
                                            <a:cubicBezTo>
                                              <a:pt x="8429" y="19542"/>
                                              <a:pt x="8415" y="19522"/>
                                              <a:pt x="8401" y="19508"/>
                                            </a:cubicBezTo>
                                            <a:cubicBezTo>
                                              <a:pt x="8422" y="19508"/>
                                              <a:pt x="8443" y="19502"/>
                                              <a:pt x="8463" y="19495"/>
                                            </a:cubicBezTo>
                                            <a:cubicBezTo>
                                              <a:pt x="8601" y="19455"/>
                                              <a:pt x="8684" y="19341"/>
                                              <a:pt x="8656" y="19247"/>
                                            </a:cubicBezTo>
                                            <a:cubicBezTo>
                                              <a:pt x="8629" y="19153"/>
                                              <a:pt x="8491" y="19113"/>
                                              <a:pt x="8353" y="19160"/>
                                            </a:cubicBezTo>
                                            <a:cubicBezTo>
                                              <a:pt x="8333" y="19166"/>
                                              <a:pt x="8312" y="19173"/>
                                              <a:pt x="8298" y="19180"/>
                                            </a:cubicBezTo>
                                            <a:cubicBezTo>
                                              <a:pt x="8298" y="19160"/>
                                              <a:pt x="8305" y="19140"/>
                                              <a:pt x="8305" y="19120"/>
                                            </a:cubicBezTo>
                                            <a:cubicBezTo>
                                              <a:pt x="8305" y="18979"/>
                                              <a:pt x="8222" y="18865"/>
                                              <a:pt x="8126" y="18865"/>
                                            </a:cubicBezTo>
                                            <a:lnTo>
                                              <a:pt x="8126" y="18865"/>
                                            </a:lnTo>
                                            <a:cubicBezTo>
                                              <a:pt x="8030" y="18865"/>
                                              <a:pt x="7947" y="18979"/>
                                              <a:pt x="7947" y="19120"/>
                                            </a:cubicBezTo>
                                            <a:cubicBezTo>
                                              <a:pt x="7947" y="19140"/>
                                              <a:pt x="7947" y="19160"/>
                                              <a:pt x="7954" y="19180"/>
                                            </a:cubicBezTo>
                                            <a:cubicBezTo>
                                              <a:pt x="7933" y="19173"/>
                                              <a:pt x="7920" y="19160"/>
                                              <a:pt x="7899" y="19160"/>
                                            </a:cubicBezTo>
                                            <a:cubicBezTo>
                                              <a:pt x="7761" y="19120"/>
                                              <a:pt x="7624" y="19153"/>
                                              <a:pt x="7596" y="19247"/>
                                            </a:cubicBezTo>
                                            <a:cubicBezTo>
                                              <a:pt x="7582" y="19287"/>
                                              <a:pt x="7596" y="19334"/>
                                              <a:pt x="7624" y="19374"/>
                                            </a:cubicBezTo>
                                            <a:cubicBezTo>
                                              <a:pt x="7562" y="19327"/>
                                              <a:pt x="7451" y="19287"/>
                                              <a:pt x="7348" y="19260"/>
                                            </a:cubicBezTo>
                                            <a:cubicBezTo>
                                              <a:pt x="7376" y="19260"/>
                                              <a:pt x="7410" y="19247"/>
                                              <a:pt x="7424" y="19234"/>
                                            </a:cubicBezTo>
                                            <a:cubicBezTo>
                                              <a:pt x="7410" y="19220"/>
                                              <a:pt x="7348" y="19220"/>
                                              <a:pt x="7321" y="19213"/>
                                            </a:cubicBezTo>
                                            <a:cubicBezTo>
                                              <a:pt x="7424" y="19187"/>
                                              <a:pt x="7575" y="19146"/>
                                              <a:pt x="7658" y="19079"/>
                                            </a:cubicBezTo>
                                            <a:cubicBezTo>
                                              <a:pt x="7562" y="19073"/>
                                              <a:pt x="7396" y="19106"/>
                                              <a:pt x="7286" y="19140"/>
                                            </a:cubicBezTo>
                                            <a:cubicBezTo>
                                              <a:pt x="7334" y="19106"/>
                                              <a:pt x="7341" y="19086"/>
                                              <a:pt x="7355" y="19053"/>
                                            </a:cubicBezTo>
                                            <a:cubicBezTo>
                                              <a:pt x="7321" y="19053"/>
                                              <a:pt x="7279" y="19073"/>
                                              <a:pt x="7231" y="19106"/>
                                            </a:cubicBezTo>
                                            <a:cubicBezTo>
                                              <a:pt x="7321" y="19006"/>
                                              <a:pt x="7417" y="18872"/>
                                              <a:pt x="7424" y="18778"/>
                                            </a:cubicBezTo>
                                            <a:cubicBezTo>
                                              <a:pt x="7341" y="18811"/>
                                              <a:pt x="7245" y="18939"/>
                                              <a:pt x="7176" y="19046"/>
                                            </a:cubicBezTo>
                                            <a:cubicBezTo>
                                              <a:pt x="7190" y="19006"/>
                                              <a:pt x="7197" y="18959"/>
                                              <a:pt x="7183" y="18932"/>
                                            </a:cubicBezTo>
                                            <a:cubicBezTo>
                                              <a:pt x="7162" y="18945"/>
                                              <a:pt x="7149" y="18979"/>
                                              <a:pt x="7135" y="19012"/>
                                            </a:cubicBezTo>
                                            <a:cubicBezTo>
                                              <a:pt x="7142" y="18885"/>
                                              <a:pt x="7135" y="18737"/>
                                              <a:pt x="7094" y="18670"/>
                                            </a:cubicBezTo>
                                            <a:cubicBezTo>
                                              <a:pt x="7052" y="18737"/>
                                              <a:pt x="7045" y="18885"/>
                                              <a:pt x="7052" y="19012"/>
                                            </a:cubicBezTo>
                                            <a:cubicBezTo>
                                              <a:pt x="7038" y="18979"/>
                                              <a:pt x="7018" y="18945"/>
                                              <a:pt x="7004" y="18932"/>
                                            </a:cubicBezTo>
                                            <a:cubicBezTo>
                                              <a:pt x="6997" y="18959"/>
                                              <a:pt x="7004" y="18992"/>
                                              <a:pt x="7011" y="19032"/>
                                            </a:cubicBezTo>
                                            <a:cubicBezTo>
                                              <a:pt x="6970" y="18965"/>
                                              <a:pt x="6921" y="18898"/>
                                              <a:pt x="6866" y="18845"/>
                                            </a:cubicBezTo>
                                            <a:cubicBezTo>
                                              <a:pt x="6846" y="18804"/>
                                              <a:pt x="6818" y="18771"/>
                                              <a:pt x="6777" y="18751"/>
                                            </a:cubicBezTo>
                                            <a:cubicBezTo>
                                              <a:pt x="6784" y="18764"/>
                                              <a:pt x="6784" y="18771"/>
                                              <a:pt x="6791" y="18784"/>
                                            </a:cubicBezTo>
                                            <a:cubicBezTo>
                                              <a:pt x="6784" y="18778"/>
                                              <a:pt x="6777" y="18778"/>
                                              <a:pt x="6770" y="18771"/>
                                            </a:cubicBezTo>
                                            <a:cubicBezTo>
                                              <a:pt x="6770" y="18804"/>
                                              <a:pt x="6791" y="18845"/>
                                              <a:pt x="6811" y="18892"/>
                                            </a:cubicBezTo>
                                            <a:cubicBezTo>
                                              <a:pt x="6811" y="18918"/>
                                              <a:pt x="6811" y="18952"/>
                                              <a:pt x="6804" y="18985"/>
                                            </a:cubicBezTo>
                                            <a:cubicBezTo>
                                              <a:pt x="6798" y="19012"/>
                                              <a:pt x="6784" y="19039"/>
                                              <a:pt x="6777" y="19066"/>
                                            </a:cubicBezTo>
                                            <a:cubicBezTo>
                                              <a:pt x="6715" y="19046"/>
                                              <a:pt x="6653" y="19032"/>
                                              <a:pt x="6605" y="19032"/>
                                            </a:cubicBezTo>
                                            <a:cubicBezTo>
                                              <a:pt x="6605" y="18985"/>
                                              <a:pt x="6591" y="18945"/>
                                              <a:pt x="6563" y="18905"/>
                                            </a:cubicBezTo>
                                            <a:cubicBezTo>
                                              <a:pt x="6570" y="18985"/>
                                              <a:pt x="6536" y="19079"/>
                                              <a:pt x="6474" y="19153"/>
                                            </a:cubicBezTo>
                                            <a:cubicBezTo>
                                              <a:pt x="6433" y="19200"/>
                                              <a:pt x="6385" y="19234"/>
                                              <a:pt x="6336" y="19254"/>
                                            </a:cubicBezTo>
                                            <a:cubicBezTo>
                                              <a:pt x="6316" y="19260"/>
                                              <a:pt x="6295" y="19267"/>
                                              <a:pt x="6268" y="19274"/>
                                            </a:cubicBezTo>
                                            <a:cubicBezTo>
                                              <a:pt x="6288" y="19280"/>
                                              <a:pt x="6309" y="19287"/>
                                              <a:pt x="6336" y="19287"/>
                                            </a:cubicBezTo>
                                            <a:cubicBezTo>
                                              <a:pt x="6419" y="19294"/>
                                              <a:pt x="6495" y="19267"/>
                                              <a:pt x="6550" y="19207"/>
                                            </a:cubicBezTo>
                                            <a:cubicBezTo>
                                              <a:pt x="6584" y="19166"/>
                                              <a:pt x="6605" y="19120"/>
                                              <a:pt x="6605" y="19073"/>
                                            </a:cubicBezTo>
                                            <a:cubicBezTo>
                                              <a:pt x="6639" y="19099"/>
                                              <a:pt x="6681" y="19120"/>
                                              <a:pt x="6729" y="19146"/>
                                            </a:cubicBezTo>
                                            <a:cubicBezTo>
                                              <a:pt x="6708" y="19173"/>
                                              <a:pt x="6681" y="19193"/>
                                              <a:pt x="6660" y="19207"/>
                                            </a:cubicBezTo>
                                            <a:cubicBezTo>
                                              <a:pt x="6708" y="19207"/>
                                              <a:pt x="6749" y="19187"/>
                                              <a:pt x="6791" y="19166"/>
                                            </a:cubicBezTo>
                                            <a:cubicBezTo>
                                              <a:pt x="6839" y="19187"/>
                                              <a:pt x="6887" y="19200"/>
                                              <a:pt x="6928" y="19207"/>
                                            </a:cubicBezTo>
                                            <a:cubicBezTo>
                                              <a:pt x="6873" y="19207"/>
                                              <a:pt x="6818" y="19213"/>
                                              <a:pt x="6791" y="19234"/>
                                            </a:cubicBezTo>
                                            <a:cubicBezTo>
                                              <a:pt x="6818" y="19254"/>
                                              <a:pt x="6866" y="19260"/>
                                              <a:pt x="6921" y="19260"/>
                                            </a:cubicBezTo>
                                            <a:cubicBezTo>
                                              <a:pt x="6791" y="19294"/>
                                              <a:pt x="6632" y="19354"/>
                                              <a:pt x="6570" y="19428"/>
                                            </a:cubicBezTo>
                                            <a:cubicBezTo>
                                              <a:pt x="6653" y="19441"/>
                                              <a:pt x="6784" y="19401"/>
                                              <a:pt x="6901" y="19354"/>
                                            </a:cubicBezTo>
                                            <a:cubicBezTo>
                                              <a:pt x="6880" y="19374"/>
                                              <a:pt x="6859" y="19394"/>
                                              <a:pt x="6853" y="19415"/>
                                            </a:cubicBezTo>
                                            <a:cubicBezTo>
                                              <a:pt x="6873" y="19415"/>
                                              <a:pt x="6901" y="19401"/>
                                              <a:pt x="6935" y="19388"/>
                                            </a:cubicBezTo>
                                            <a:cubicBezTo>
                                              <a:pt x="6853" y="19482"/>
                                              <a:pt x="6770" y="19596"/>
                                              <a:pt x="6763" y="19676"/>
                                            </a:cubicBezTo>
                                            <a:cubicBezTo>
                                              <a:pt x="6846" y="19642"/>
                                              <a:pt x="6956" y="19522"/>
                                              <a:pt x="7025" y="19415"/>
                                            </a:cubicBezTo>
                                            <a:cubicBezTo>
                                              <a:pt x="7011" y="19461"/>
                                              <a:pt x="7004" y="19502"/>
                                              <a:pt x="7011" y="19535"/>
                                            </a:cubicBezTo>
                                            <a:cubicBezTo>
                                              <a:pt x="7038" y="19515"/>
                                              <a:pt x="7059" y="19475"/>
                                              <a:pt x="7073" y="19428"/>
                                            </a:cubicBezTo>
                                            <a:cubicBezTo>
                                              <a:pt x="7059" y="19555"/>
                                              <a:pt x="7066" y="19723"/>
                                              <a:pt x="7114" y="19797"/>
                                            </a:cubicBezTo>
                                            <a:cubicBezTo>
                                              <a:pt x="7155" y="19730"/>
                                              <a:pt x="7162" y="19589"/>
                                              <a:pt x="7155" y="19461"/>
                                            </a:cubicBezTo>
                                            <a:cubicBezTo>
                                              <a:pt x="7169" y="19495"/>
                                              <a:pt x="7183" y="19522"/>
                                              <a:pt x="7204" y="19535"/>
                                            </a:cubicBezTo>
                                            <a:cubicBezTo>
                                              <a:pt x="7211" y="19515"/>
                                              <a:pt x="7211" y="19488"/>
                                              <a:pt x="7204" y="19455"/>
                                            </a:cubicBezTo>
                                            <a:cubicBezTo>
                                              <a:pt x="7266" y="19562"/>
                                              <a:pt x="7348" y="19669"/>
                                              <a:pt x="7417" y="19709"/>
                                            </a:cubicBezTo>
                                            <a:cubicBezTo>
                                              <a:pt x="7417" y="19616"/>
                                              <a:pt x="7321" y="19475"/>
                                              <a:pt x="7238" y="19368"/>
                                            </a:cubicBezTo>
                                            <a:cubicBezTo>
                                              <a:pt x="7279" y="19401"/>
                                              <a:pt x="7328" y="19421"/>
                                              <a:pt x="7362" y="19428"/>
                                            </a:cubicBezTo>
                                            <a:cubicBezTo>
                                              <a:pt x="7348" y="19394"/>
                                              <a:pt x="7314" y="19361"/>
                                              <a:pt x="7272" y="19334"/>
                                            </a:cubicBezTo>
                                            <a:cubicBezTo>
                                              <a:pt x="7396" y="19381"/>
                                              <a:pt x="7555" y="19428"/>
                                              <a:pt x="7651" y="19408"/>
                                            </a:cubicBezTo>
                                            <a:cubicBezTo>
                                              <a:pt x="7685" y="19448"/>
                                              <a:pt x="7741" y="19482"/>
                                              <a:pt x="7803" y="19502"/>
                                            </a:cubicBezTo>
                                            <a:cubicBezTo>
                                              <a:pt x="7823" y="19508"/>
                                              <a:pt x="7844" y="19515"/>
                                              <a:pt x="7864" y="19515"/>
                                            </a:cubicBezTo>
                                            <a:cubicBezTo>
                                              <a:pt x="7851" y="19528"/>
                                              <a:pt x="7837" y="19542"/>
                                              <a:pt x="7823" y="19562"/>
                                            </a:cubicBezTo>
                                            <a:cubicBezTo>
                                              <a:pt x="7741" y="19676"/>
                                              <a:pt x="7734" y="19810"/>
                                              <a:pt x="7816" y="19870"/>
                                            </a:cubicBezTo>
                                            <a:cubicBezTo>
                                              <a:pt x="7899" y="19931"/>
                                              <a:pt x="8030" y="19884"/>
                                              <a:pt x="8112" y="19770"/>
                                            </a:cubicBezTo>
                                            <a:cubicBezTo>
                                              <a:pt x="8126" y="19756"/>
                                              <a:pt x="8133" y="19736"/>
                                              <a:pt x="8147" y="19716"/>
                                            </a:cubicBezTo>
                                            <a:lnTo>
                                              <a:pt x="8147" y="19716"/>
                                            </a:lnTo>
                                            <a:cubicBezTo>
                                              <a:pt x="8154" y="19736"/>
                                              <a:pt x="8167" y="19750"/>
                                              <a:pt x="8181" y="19770"/>
                                            </a:cubicBezTo>
                                            <a:cubicBezTo>
                                              <a:pt x="8236" y="19877"/>
                                              <a:pt x="8367" y="19924"/>
                                              <a:pt x="8450" y="19870"/>
                                            </a:cubicBezTo>
                                            <a:close/>
                                            <a:moveTo>
                                              <a:pt x="6846" y="19106"/>
                                            </a:moveTo>
                                            <a:cubicBezTo>
                                              <a:pt x="6853" y="19099"/>
                                              <a:pt x="6859" y="19086"/>
                                              <a:pt x="6859" y="19079"/>
                                            </a:cubicBezTo>
                                            <a:cubicBezTo>
                                              <a:pt x="6873" y="19099"/>
                                              <a:pt x="6894" y="19113"/>
                                              <a:pt x="6915" y="19133"/>
                                            </a:cubicBezTo>
                                            <a:cubicBezTo>
                                              <a:pt x="6887" y="19126"/>
                                              <a:pt x="6866" y="19113"/>
                                              <a:pt x="6846" y="19106"/>
                                            </a:cubicBezTo>
                                            <a:close/>
                                            <a:moveTo>
                                              <a:pt x="6873" y="19053"/>
                                            </a:moveTo>
                                            <a:cubicBezTo>
                                              <a:pt x="6880" y="19046"/>
                                              <a:pt x="6880" y="19032"/>
                                              <a:pt x="6880" y="19026"/>
                                            </a:cubicBezTo>
                                            <a:cubicBezTo>
                                              <a:pt x="6894" y="19046"/>
                                              <a:pt x="6908" y="19059"/>
                                              <a:pt x="6921" y="19079"/>
                                            </a:cubicBezTo>
                                            <a:cubicBezTo>
                                              <a:pt x="6901" y="19073"/>
                                              <a:pt x="6887" y="19059"/>
                                              <a:pt x="6873" y="19053"/>
                                            </a:cubicBezTo>
                                            <a:close/>
                                            <a:moveTo>
                                              <a:pt x="7087" y="19381"/>
                                            </a:moveTo>
                                            <a:cubicBezTo>
                                              <a:pt x="7011" y="19381"/>
                                              <a:pt x="6942" y="19321"/>
                                              <a:pt x="6942" y="19240"/>
                                            </a:cubicBezTo>
                                            <a:cubicBezTo>
                                              <a:pt x="6942" y="19160"/>
                                              <a:pt x="7004" y="19099"/>
                                              <a:pt x="7087" y="19099"/>
                                            </a:cubicBezTo>
                                            <a:cubicBezTo>
                                              <a:pt x="7162" y="19099"/>
                                              <a:pt x="7231" y="19160"/>
                                              <a:pt x="7231" y="19240"/>
                                            </a:cubicBezTo>
                                            <a:cubicBezTo>
                                              <a:pt x="7231" y="19321"/>
                                              <a:pt x="7169" y="19381"/>
                                              <a:pt x="7087" y="19381"/>
                                            </a:cubicBezTo>
                                            <a:close/>
                                            <a:moveTo>
                                              <a:pt x="8298" y="19528"/>
                                            </a:moveTo>
                                            <a:cubicBezTo>
                                              <a:pt x="8346" y="19589"/>
                                              <a:pt x="8346" y="19669"/>
                                              <a:pt x="8305" y="19696"/>
                                            </a:cubicBezTo>
                                            <a:cubicBezTo>
                                              <a:pt x="8264" y="19730"/>
                                              <a:pt x="8188" y="19703"/>
                                              <a:pt x="8140" y="19642"/>
                                            </a:cubicBezTo>
                                            <a:cubicBezTo>
                                              <a:pt x="8133" y="19636"/>
                                              <a:pt x="8126" y="19622"/>
                                              <a:pt x="8119" y="19616"/>
                                            </a:cubicBezTo>
                                            <a:lnTo>
                                              <a:pt x="8119" y="19616"/>
                                            </a:lnTo>
                                            <a:cubicBezTo>
                                              <a:pt x="8112" y="19622"/>
                                              <a:pt x="8105" y="19636"/>
                                              <a:pt x="8098" y="19642"/>
                                            </a:cubicBezTo>
                                            <a:cubicBezTo>
                                              <a:pt x="8050" y="19703"/>
                                              <a:pt x="7981" y="19730"/>
                                              <a:pt x="7933" y="19696"/>
                                            </a:cubicBezTo>
                                            <a:cubicBezTo>
                                              <a:pt x="7892" y="19663"/>
                                              <a:pt x="7892" y="19589"/>
                                              <a:pt x="7940" y="19528"/>
                                            </a:cubicBezTo>
                                            <a:cubicBezTo>
                                              <a:pt x="7947" y="19522"/>
                                              <a:pt x="7954" y="19508"/>
                                              <a:pt x="7961" y="19502"/>
                                            </a:cubicBezTo>
                                            <a:cubicBezTo>
                                              <a:pt x="7947" y="19502"/>
                                              <a:pt x="7940" y="19495"/>
                                              <a:pt x="7926" y="19495"/>
                                            </a:cubicBezTo>
                                            <a:cubicBezTo>
                                              <a:pt x="7851" y="19468"/>
                                              <a:pt x="7802" y="19408"/>
                                              <a:pt x="7823" y="19361"/>
                                            </a:cubicBezTo>
                                            <a:cubicBezTo>
                                              <a:pt x="7837" y="19307"/>
                                              <a:pt x="7913" y="19287"/>
                                              <a:pt x="7988" y="19314"/>
                                            </a:cubicBezTo>
                                            <a:cubicBezTo>
                                              <a:pt x="8002" y="19321"/>
                                              <a:pt x="8009" y="19321"/>
                                              <a:pt x="8023" y="19327"/>
                                            </a:cubicBezTo>
                                            <a:cubicBezTo>
                                              <a:pt x="8023" y="19314"/>
                                              <a:pt x="8023" y="19307"/>
                                              <a:pt x="8023" y="19294"/>
                                            </a:cubicBezTo>
                                            <a:cubicBezTo>
                                              <a:pt x="8023" y="19220"/>
                                              <a:pt x="8064" y="19153"/>
                                              <a:pt x="8119" y="19153"/>
                                            </a:cubicBezTo>
                                            <a:lnTo>
                                              <a:pt x="8119" y="19153"/>
                                            </a:lnTo>
                                            <a:cubicBezTo>
                                              <a:pt x="8174" y="19153"/>
                                              <a:pt x="8216" y="19213"/>
                                              <a:pt x="8216" y="19294"/>
                                            </a:cubicBezTo>
                                            <a:cubicBezTo>
                                              <a:pt x="8216" y="19307"/>
                                              <a:pt x="8216" y="19314"/>
                                              <a:pt x="8216" y="19327"/>
                                            </a:cubicBezTo>
                                            <a:cubicBezTo>
                                              <a:pt x="8222" y="19321"/>
                                              <a:pt x="8236" y="19321"/>
                                              <a:pt x="8250" y="19314"/>
                                            </a:cubicBezTo>
                                            <a:cubicBezTo>
                                              <a:pt x="8326" y="19287"/>
                                              <a:pt x="8401" y="19314"/>
                                              <a:pt x="8415" y="19361"/>
                                            </a:cubicBezTo>
                                            <a:cubicBezTo>
                                              <a:pt x="8429" y="19415"/>
                                              <a:pt x="8388" y="19475"/>
                                              <a:pt x="8312" y="19495"/>
                                            </a:cubicBezTo>
                                            <a:cubicBezTo>
                                              <a:pt x="8298" y="19502"/>
                                              <a:pt x="8291" y="19502"/>
                                              <a:pt x="8277" y="19502"/>
                                            </a:cubicBezTo>
                                            <a:cubicBezTo>
                                              <a:pt x="8284" y="19515"/>
                                              <a:pt x="8291" y="19522"/>
                                              <a:pt x="8298" y="19528"/>
                                            </a:cubicBezTo>
                                            <a:close/>
                                            <a:moveTo>
                                              <a:pt x="6908" y="20655"/>
                                            </a:moveTo>
                                            <a:cubicBezTo>
                                              <a:pt x="6901" y="20661"/>
                                              <a:pt x="6894" y="20668"/>
                                              <a:pt x="6887" y="20675"/>
                                            </a:cubicBezTo>
                                            <a:lnTo>
                                              <a:pt x="6887" y="20675"/>
                                            </a:lnTo>
                                            <a:cubicBezTo>
                                              <a:pt x="6880" y="20668"/>
                                              <a:pt x="6873" y="20661"/>
                                              <a:pt x="6866" y="20655"/>
                                            </a:cubicBezTo>
                                            <a:cubicBezTo>
                                              <a:pt x="6866" y="20655"/>
                                              <a:pt x="6866" y="20655"/>
                                              <a:pt x="6866" y="20655"/>
                                            </a:cubicBezTo>
                                            <a:cubicBezTo>
                                              <a:pt x="6866" y="20655"/>
                                              <a:pt x="6866" y="20661"/>
                                              <a:pt x="6866" y="20661"/>
                                            </a:cubicBezTo>
                                            <a:cubicBezTo>
                                              <a:pt x="6873" y="20661"/>
                                              <a:pt x="6873" y="20668"/>
                                              <a:pt x="6880" y="20668"/>
                                            </a:cubicBezTo>
                                            <a:cubicBezTo>
                                              <a:pt x="6887" y="20668"/>
                                              <a:pt x="6887" y="20675"/>
                                              <a:pt x="6894" y="20675"/>
                                            </a:cubicBezTo>
                                            <a:lnTo>
                                              <a:pt x="6894" y="20675"/>
                                            </a:lnTo>
                                            <a:cubicBezTo>
                                              <a:pt x="6894" y="20668"/>
                                              <a:pt x="6901" y="20668"/>
                                              <a:pt x="6908" y="20668"/>
                                            </a:cubicBezTo>
                                            <a:cubicBezTo>
                                              <a:pt x="6908" y="20668"/>
                                              <a:pt x="6908" y="20661"/>
                                              <a:pt x="6908" y="20655"/>
                                            </a:cubicBezTo>
                                            <a:cubicBezTo>
                                              <a:pt x="6915" y="20661"/>
                                              <a:pt x="6915" y="20661"/>
                                              <a:pt x="6908" y="20655"/>
                                            </a:cubicBezTo>
                                            <a:cubicBezTo>
                                              <a:pt x="6908" y="20655"/>
                                              <a:pt x="6908" y="20655"/>
                                              <a:pt x="6908" y="20655"/>
                                            </a:cubicBezTo>
                                            <a:close/>
                                            <a:moveTo>
                                              <a:pt x="8140" y="19455"/>
                                            </a:moveTo>
                                            <a:cubicBezTo>
                                              <a:pt x="8133" y="19461"/>
                                              <a:pt x="8119" y="19468"/>
                                              <a:pt x="8112" y="19475"/>
                                            </a:cubicBezTo>
                                            <a:lnTo>
                                              <a:pt x="8112" y="19475"/>
                                            </a:lnTo>
                                            <a:cubicBezTo>
                                              <a:pt x="8105" y="19468"/>
                                              <a:pt x="8098" y="19461"/>
                                              <a:pt x="8085" y="19455"/>
                                            </a:cubicBezTo>
                                            <a:cubicBezTo>
                                              <a:pt x="8085" y="19455"/>
                                              <a:pt x="8085" y="19455"/>
                                              <a:pt x="8085" y="19455"/>
                                            </a:cubicBezTo>
                                            <a:cubicBezTo>
                                              <a:pt x="8085" y="19455"/>
                                              <a:pt x="8085" y="19461"/>
                                              <a:pt x="8078" y="19461"/>
                                            </a:cubicBezTo>
                                            <a:cubicBezTo>
                                              <a:pt x="8085" y="19461"/>
                                              <a:pt x="8092" y="19468"/>
                                              <a:pt x="8092" y="19468"/>
                                            </a:cubicBezTo>
                                            <a:cubicBezTo>
                                              <a:pt x="8098" y="19475"/>
                                              <a:pt x="8098" y="19475"/>
                                              <a:pt x="8105" y="19482"/>
                                            </a:cubicBezTo>
                                            <a:lnTo>
                                              <a:pt x="8105" y="19482"/>
                                            </a:lnTo>
                                            <a:cubicBezTo>
                                              <a:pt x="8112" y="19475"/>
                                              <a:pt x="8112" y="19475"/>
                                              <a:pt x="8119" y="19468"/>
                                            </a:cubicBezTo>
                                            <a:cubicBezTo>
                                              <a:pt x="8126" y="19461"/>
                                              <a:pt x="8133" y="19461"/>
                                              <a:pt x="8133" y="19461"/>
                                            </a:cubicBezTo>
                                            <a:cubicBezTo>
                                              <a:pt x="8147" y="19461"/>
                                              <a:pt x="8147" y="19461"/>
                                              <a:pt x="8140" y="19455"/>
                                            </a:cubicBezTo>
                                            <a:cubicBezTo>
                                              <a:pt x="8147" y="19455"/>
                                              <a:pt x="8147" y="19455"/>
                                              <a:pt x="8140" y="19455"/>
                                            </a:cubicBezTo>
                                            <a:close/>
                                            <a:moveTo>
                                              <a:pt x="6316" y="19408"/>
                                            </a:moveTo>
                                            <a:cubicBezTo>
                                              <a:pt x="6281" y="19421"/>
                                              <a:pt x="6247" y="19435"/>
                                              <a:pt x="6206" y="19441"/>
                                            </a:cubicBezTo>
                                            <a:cubicBezTo>
                                              <a:pt x="6164" y="19448"/>
                                              <a:pt x="6123" y="19448"/>
                                              <a:pt x="6089" y="19448"/>
                                            </a:cubicBezTo>
                                            <a:cubicBezTo>
                                              <a:pt x="6054" y="19441"/>
                                              <a:pt x="6020" y="19435"/>
                                              <a:pt x="5985" y="19421"/>
                                            </a:cubicBezTo>
                                            <a:cubicBezTo>
                                              <a:pt x="5978" y="19421"/>
                                              <a:pt x="5978" y="19415"/>
                                              <a:pt x="5972" y="19415"/>
                                            </a:cubicBezTo>
                                            <a:cubicBezTo>
                                              <a:pt x="5965" y="19408"/>
                                              <a:pt x="5951" y="19401"/>
                                              <a:pt x="5944" y="19401"/>
                                            </a:cubicBezTo>
                                            <a:cubicBezTo>
                                              <a:pt x="5951" y="19421"/>
                                              <a:pt x="5965" y="19441"/>
                                              <a:pt x="5972" y="19455"/>
                                            </a:cubicBezTo>
                                            <a:cubicBezTo>
                                              <a:pt x="5978" y="19461"/>
                                              <a:pt x="5978" y="19468"/>
                                              <a:pt x="5985" y="19475"/>
                                            </a:cubicBezTo>
                                            <a:cubicBezTo>
                                              <a:pt x="6013" y="19508"/>
                                              <a:pt x="6047" y="19535"/>
                                              <a:pt x="6089" y="19549"/>
                                            </a:cubicBezTo>
                                            <a:cubicBezTo>
                                              <a:pt x="6130" y="19569"/>
                                              <a:pt x="6185" y="19575"/>
                                              <a:pt x="6233" y="19562"/>
                                            </a:cubicBezTo>
                                            <a:cubicBezTo>
                                              <a:pt x="6261" y="19555"/>
                                              <a:pt x="6288" y="19542"/>
                                              <a:pt x="6316" y="19528"/>
                                            </a:cubicBezTo>
                                            <a:cubicBezTo>
                                              <a:pt x="6391" y="19482"/>
                                              <a:pt x="6440" y="19394"/>
                                              <a:pt x="6433" y="19301"/>
                                            </a:cubicBezTo>
                                            <a:cubicBezTo>
                                              <a:pt x="6405" y="19347"/>
                                              <a:pt x="6364" y="19381"/>
                                              <a:pt x="6316" y="19408"/>
                                            </a:cubicBezTo>
                                            <a:close/>
                                            <a:moveTo>
                                              <a:pt x="9165" y="20125"/>
                                            </a:moveTo>
                                            <a:cubicBezTo>
                                              <a:pt x="9227" y="20185"/>
                                              <a:pt x="9296" y="20299"/>
                                              <a:pt x="9303" y="20387"/>
                                            </a:cubicBezTo>
                                            <a:lnTo>
                                              <a:pt x="9303" y="20413"/>
                                            </a:lnTo>
                                            <a:cubicBezTo>
                                              <a:pt x="9303" y="20420"/>
                                              <a:pt x="9303" y="20427"/>
                                              <a:pt x="9303" y="20434"/>
                                            </a:cubicBezTo>
                                            <a:cubicBezTo>
                                              <a:pt x="9227" y="20407"/>
                                              <a:pt x="9159" y="20293"/>
                                              <a:pt x="9124" y="20199"/>
                                            </a:cubicBezTo>
                                            <a:cubicBezTo>
                                              <a:pt x="9131" y="20226"/>
                                              <a:pt x="9138" y="20253"/>
                                              <a:pt x="9152" y="20279"/>
                                            </a:cubicBezTo>
                                            <a:cubicBezTo>
                                              <a:pt x="9207" y="20420"/>
                                              <a:pt x="9310" y="20588"/>
                                              <a:pt x="9427" y="20628"/>
                                            </a:cubicBezTo>
                                            <a:cubicBezTo>
                                              <a:pt x="9461" y="20467"/>
                                              <a:pt x="9269" y="20212"/>
                                              <a:pt x="9165" y="20125"/>
                                            </a:cubicBezTo>
                                            <a:close/>
                                            <a:moveTo>
                                              <a:pt x="5510" y="18536"/>
                                            </a:moveTo>
                                            <a:cubicBezTo>
                                              <a:pt x="5517" y="18530"/>
                                              <a:pt x="5524" y="18523"/>
                                              <a:pt x="5531" y="18523"/>
                                            </a:cubicBezTo>
                                            <a:cubicBezTo>
                                              <a:pt x="5524" y="18523"/>
                                              <a:pt x="5517" y="18523"/>
                                              <a:pt x="5510" y="18523"/>
                                            </a:cubicBezTo>
                                            <a:cubicBezTo>
                                              <a:pt x="5414" y="18536"/>
                                              <a:pt x="5331" y="18597"/>
                                              <a:pt x="5297" y="18684"/>
                                            </a:cubicBezTo>
                                            <a:cubicBezTo>
                                              <a:pt x="5263" y="18791"/>
                                              <a:pt x="5304" y="18905"/>
                                              <a:pt x="5400" y="18965"/>
                                            </a:cubicBezTo>
                                            <a:cubicBezTo>
                                              <a:pt x="5366" y="18892"/>
                                              <a:pt x="5359" y="18798"/>
                                              <a:pt x="5386" y="18704"/>
                                            </a:cubicBezTo>
                                            <a:cubicBezTo>
                                              <a:pt x="5414" y="18637"/>
                                              <a:pt x="5462" y="18577"/>
                                              <a:pt x="5510" y="18536"/>
                                            </a:cubicBezTo>
                                            <a:close/>
                                            <a:moveTo>
                                              <a:pt x="7073" y="20427"/>
                                            </a:moveTo>
                                            <a:cubicBezTo>
                                              <a:pt x="7059" y="20434"/>
                                              <a:pt x="7045" y="20440"/>
                                              <a:pt x="7032" y="20447"/>
                                            </a:cubicBezTo>
                                            <a:cubicBezTo>
                                              <a:pt x="7032" y="20434"/>
                                              <a:pt x="7038" y="20413"/>
                                              <a:pt x="7038" y="20400"/>
                                            </a:cubicBezTo>
                                            <a:cubicBezTo>
                                              <a:pt x="7038" y="20293"/>
                                              <a:pt x="6976" y="20199"/>
                                              <a:pt x="6901" y="20199"/>
                                            </a:cubicBezTo>
                                            <a:lnTo>
                                              <a:pt x="6901" y="20199"/>
                                            </a:lnTo>
                                            <a:cubicBezTo>
                                              <a:pt x="6825" y="20199"/>
                                              <a:pt x="6763" y="20286"/>
                                              <a:pt x="6763" y="20400"/>
                                            </a:cubicBezTo>
                                            <a:cubicBezTo>
                                              <a:pt x="6763" y="20413"/>
                                              <a:pt x="6763" y="20434"/>
                                              <a:pt x="6770" y="20447"/>
                                            </a:cubicBezTo>
                                            <a:cubicBezTo>
                                              <a:pt x="6756" y="20440"/>
                                              <a:pt x="6742" y="20434"/>
                                              <a:pt x="6729" y="20427"/>
                                            </a:cubicBezTo>
                                            <a:cubicBezTo>
                                              <a:pt x="6625" y="20393"/>
                                              <a:pt x="6515" y="20427"/>
                                              <a:pt x="6495" y="20494"/>
                                            </a:cubicBezTo>
                                            <a:cubicBezTo>
                                              <a:pt x="6474" y="20568"/>
                                              <a:pt x="6536" y="20655"/>
                                              <a:pt x="6646" y="20688"/>
                                            </a:cubicBezTo>
                                            <a:cubicBezTo>
                                              <a:pt x="6660" y="20695"/>
                                              <a:pt x="6681" y="20695"/>
                                              <a:pt x="6694" y="20702"/>
                                            </a:cubicBezTo>
                                            <a:cubicBezTo>
                                              <a:pt x="6681" y="20715"/>
                                              <a:pt x="6674" y="20722"/>
                                              <a:pt x="6660" y="20735"/>
                                            </a:cubicBezTo>
                                            <a:cubicBezTo>
                                              <a:pt x="6591" y="20822"/>
                                              <a:pt x="6591" y="20930"/>
                                              <a:pt x="6653" y="20977"/>
                                            </a:cubicBezTo>
                                            <a:cubicBezTo>
                                              <a:pt x="6715" y="21023"/>
                                              <a:pt x="6818" y="20983"/>
                                              <a:pt x="6887" y="20896"/>
                                            </a:cubicBezTo>
                                            <a:cubicBezTo>
                                              <a:pt x="6894" y="20883"/>
                                              <a:pt x="6908" y="20869"/>
                                              <a:pt x="6915" y="20856"/>
                                            </a:cubicBezTo>
                                            <a:lnTo>
                                              <a:pt x="6915" y="20856"/>
                                            </a:lnTo>
                                            <a:cubicBezTo>
                                              <a:pt x="6921" y="20869"/>
                                              <a:pt x="6928" y="20883"/>
                                              <a:pt x="6942" y="20896"/>
                                            </a:cubicBezTo>
                                            <a:cubicBezTo>
                                              <a:pt x="7011" y="20983"/>
                                              <a:pt x="7114" y="21017"/>
                                              <a:pt x="7176" y="20977"/>
                                            </a:cubicBezTo>
                                            <a:cubicBezTo>
                                              <a:pt x="7238" y="20930"/>
                                              <a:pt x="7238" y="20822"/>
                                              <a:pt x="7169" y="20735"/>
                                            </a:cubicBezTo>
                                            <a:cubicBezTo>
                                              <a:pt x="7162" y="20722"/>
                                              <a:pt x="7149" y="20708"/>
                                              <a:pt x="7135" y="20702"/>
                                            </a:cubicBezTo>
                                            <a:cubicBezTo>
                                              <a:pt x="7149" y="20702"/>
                                              <a:pt x="7169" y="20695"/>
                                              <a:pt x="7183" y="20688"/>
                                            </a:cubicBezTo>
                                            <a:cubicBezTo>
                                              <a:pt x="7293" y="20655"/>
                                              <a:pt x="7355" y="20568"/>
                                              <a:pt x="7334" y="20494"/>
                                            </a:cubicBezTo>
                                            <a:cubicBezTo>
                                              <a:pt x="7286" y="20427"/>
                                              <a:pt x="7176" y="20393"/>
                                              <a:pt x="7073" y="20427"/>
                                            </a:cubicBezTo>
                                            <a:close/>
                                            <a:moveTo>
                                              <a:pt x="7038" y="20688"/>
                                            </a:moveTo>
                                            <a:cubicBezTo>
                                              <a:pt x="7032" y="20688"/>
                                              <a:pt x="7025" y="20695"/>
                                              <a:pt x="7011" y="20695"/>
                                            </a:cubicBezTo>
                                            <a:cubicBezTo>
                                              <a:pt x="7018" y="20702"/>
                                              <a:pt x="7025" y="20708"/>
                                              <a:pt x="7025" y="20715"/>
                                            </a:cubicBezTo>
                                            <a:cubicBezTo>
                                              <a:pt x="7059" y="20762"/>
                                              <a:pt x="7059" y="20822"/>
                                              <a:pt x="7025" y="20849"/>
                                            </a:cubicBezTo>
                                            <a:cubicBezTo>
                                              <a:pt x="6990" y="20876"/>
                                              <a:pt x="6935" y="20856"/>
                                              <a:pt x="6894" y="20802"/>
                                            </a:cubicBezTo>
                                            <a:cubicBezTo>
                                              <a:pt x="6887" y="20796"/>
                                              <a:pt x="6887" y="20789"/>
                                              <a:pt x="6880" y="20782"/>
                                            </a:cubicBezTo>
                                            <a:lnTo>
                                              <a:pt x="6880" y="20782"/>
                                            </a:lnTo>
                                            <a:cubicBezTo>
                                              <a:pt x="6873" y="20789"/>
                                              <a:pt x="6873" y="20796"/>
                                              <a:pt x="6866" y="20802"/>
                                            </a:cubicBezTo>
                                            <a:cubicBezTo>
                                              <a:pt x="6832" y="20849"/>
                                              <a:pt x="6770" y="20869"/>
                                              <a:pt x="6736" y="20849"/>
                                            </a:cubicBezTo>
                                            <a:cubicBezTo>
                                              <a:pt x="6701" y="20822"/>
                                              <a:pt x="6701" y="20769"/>
                                              <a:pt x="6736" y="20715"/>
                                            </a:cubicBezTo>
                                            <a:cubicBezTo>
                                              <a:pt x="6742" y="20708"/>
                                              <a:pt x="6749" y="20702"/>
                                              <a:pt x="6749" y="20695"/>
                                            </a:cubicBezTo>
                                            <a:cubicBezTo>
                                              <a:pt x="6742" y="20695"/>
                                              <a:pt x="6736" y="20695"/>
                                              <a:pt x="6722" y="20688"/>
                                            </a:cubicBezTo>
                                            <a:cubicBezTo>
                                              <a:pt x="6660" y="20668"/>
                                              <a:pt x="6625" y="20621"/>
                                              <a:pt x="6639" y="20581"/>
                                            </a:cubicBezTo>
                                            <a:cubicBezTo>
                                              <a:pt x="6653" y="20541"/>
                                              <a:pt x="6708" y="20527"/>
                                              <a:pt x="6770" y="20541"/>
                                            </a:cubicBezTo>
                                            <a:cubicBezTo>
                                              <a:pt x="6777" y="20541"/>
                                              <a:pt x="6784" y="20547"/>
                                              <a:pt x="6798" y="20547"/>
                                            </a:cubicBezTo>
                                            <a:cubicBezTo>
                                              <a:pt x="6798" y="20541"/>
                                              <a:pt x="6798" y="20534"/>
                                              <a:pt x="6798" y="20521"/>
                                            </a:cubicBezTo>
                                            <a:cubicBezTo>
                                              <a:pt x="6798" y="20460"/>
                                              <a:pt x="6832" y="20413"/>
                                              <a:pt x="6873" y="20413"/>
                                            </a:cubicBezTo>
                                            <a:lnTo>
                                              <a:pt x="6873" y="20413"/>
                                            </a:lnTo>
                                            <a:cubicBezTo>
                                              <a:pt x="6915" y="20413"/>
                                              <a:pt x="6949" y="20460"/>
                                              <a:pt x="6949" y="20521"/>
                                            </a:cubicBezTo>
                                            <a:cubicBezTo>
                                              <a:pt x="6949" y="20527"/>
                                              <a:pt x="6949" y="20541"/>
                                              <a:pt x="6949" y="20547"/>
                                            </a:cubicBezTo>
                                            <a:cubicBezTo>
                                              <a:pt x="6956" y="20541"/>
                                              <a:pt x="6963" y="20541"/>
                                              <a:pt x="6976" y="20541"/>
                                            </a:cubicBezTo>
                                            <a:cubicBezTo>
                                              <a:pt x="7038" y="20521"/>
                                              <a:pt x="7094" y="20541"/>
                                              <a:pt x="7107" y="20581"/>
                                            </a:cubicBezTo>
                                            <a:cubicBezTo>
                                              <a:pt x="7135" y="20621"/>
                                              <a:pt x="7094" y="20668"/>
                                              <a:pt x="7038" y="20688"/>
                                            </a:cubicBezTo>
                                            <a:close/>
                                            <a:moveTo>
                                              <a:pt x="5992" y="19294"/>
                                            </a:moveTo>
                                            <a:cubicBezTo>
                                              <a:pt x="5999" y="19294"/>
                                              <a:pt x="5999" y="19287"/>
                                              <a:pt x="6006" y="19280"/>
                                            </a:cubicBezTo>
                                            <a:cubicBezTo>
                                              <a:pt x="5999" y="19280"/>
                                              <a:pt x="5999" y="19280"/>
                                              <a:pt x="5992" y="19280"/>
                                            </a:cubicBezTo>
                                            <a:cubicBezTo>
                                              <a:pt x="5985" y="19280"/>
                                              <a:pt x="5985" y="19280"/>
                                              <a:pt x="5978" y="19280"/>
                                            </a:cubicBezTo>
                                            <a:cubicBezTo>
                                              <a:pt x="5916" y="19280"/>
                                              <a:pt x="5855" y="19267"/>
                                              <a:pt x="5799" y="19234"/>
                                            </a:cubicBezTo>
                                            <a:cubicBezTo>
                                              <a:pt x="5765" y="19220"/>
                                              <a:pt x="5731" y="19193"/>
                                              <a:pt x="5703" y="19173"/>
                                            </a:cubicBezTo>
                                            <a:cubicBezTo>
                                              <a:pt x="5607" y="19093"/>
                                              <a:pt x="5559" y="18992"/>
                                              <a:pt x="5545" y="18892"/>
                                            </a:cubicBezTo>
                                            <a:cubicBezTo>
                                              <a:pt x="5538" y="18905"/>
                                              <a:pt x="5524" y="18925"/>
                                              <a:pt x="5524" y="18939"/>
                                            </a:cubicBezTo>
                                            <a:cubicBezTo>
                                              <a:pt x="5490" y="19019"/>
                                              <a:pt x="5497" y="19099"/>
                                              <a:pt x="5524" y="19173"/>
                                            </a:cubicBezTo>
                                            <a:cubicBezTo>
                                              <a:pt x="5545" y="19213"/>
                                              <a:pt x="5572" y="19254"/>
                                              <a:pt x="5607" y="19280"/>
                                            </a:cubicBezTo>
                                            <a:cubicBezTo>
                                              <a:pt x="5662" y="19327"/>
                                              <a:pt x="5731" y="19347"/>
                                              <a:pt x="5806" y="19347"/>
                                            </a:cubicBezTo>
                                            <a:cubicBezTo>
                                              <a:pt x="5868" y="19347"/>
                                              <a:pt x="5930" y="19327"/>
                                              <a:pt x="5985" y="19294"/>
                                            </a:cubicBezTo>
                                            <a:cubicBezTo>
                                              <a:pt x="5978" y="19301"/>
                                              <a:pt x="5985" y="19294"/>
                                              <a:pt x="5992" y="19294"/>
                                            </a:cubicBezTo>
                                            <a:close/>
                                            <a:moveTo>
                                              <a:pt x="3294" y="2816"/>
                                            </a:moveTo>
                                            <a:cubicBezTo>
                                              <a:pt x="3301" y="2836"/>
                                              <a:pt x="3315" y="2856"/>
                                              <a:pt x="3335" y="2869"/>
                                            </a:cubicBezTo>
                                            <a:cubicBezTo>
                                              <a:pt x="3363" y="2896"/>
                                              <a:pt x="3397" y="2903"/>
                                              <a:pt x="3438" y="2903"/>
                                            </a:cubicBezTo>
                                            <a:cubicBezTo>
                                              <a:pt x="3473" y="2903"/>
                                              <a:pt x="3500" y="2896"/>
                                              <a:pt x="3535" y="2876"/>
                                            </a:cubicBezTo>
                                            <a:cubicBezTo>
                                              <a:pt x="3535" y="2876"/>
                                              <a:pt x="3542" y="2869"/>
                                              <a:pt x="3542" y="2869"/>
                                            </a:cubicBezTo>
                                            <a:cubicBezTo>
                                              <a:pt x="3542" y="2869"/>
                                              <a:pt x="3549" y="2863"/>
                                              <a:pt x="3549" y="2863"/>
                                            </a:cubicBezTo>
                                            <a:cubicBezTo>
                                              <a:pt x="3549" y="2863"/>
                                              <a:pt x="3542" y="2863"/>
                                              <a:pt x="3542" y="2863"/>
                                            </a:cubicBezTo>
                                            <a:cubicBezTo>
                                              <a:pt x="3542" y="2863"/>
                                              <a:pt x="3535" y="2863"/>
                                              <a:pt x="3535" y="2863"/>
                                            </a:cubicBezTo>
                                            <a:cubicBezTo>
                                              <a:pt x="3507" y="2863"/>
                                              <a:pt x="3473" y="2856"/>
                                              <a:pt x="3438" y="2842"/>
                                            </a:cubicBezTo>
                                            <a:cubicBezTo>
                                              <a:pt x="3418" y="2836"/>
                                              <a:pt x="3404" y="2822"/>
                                              <a:pt x="3390" y="2809"/>
                                            </a:cubicBezTo>
                                            <a:cubicBezTo>
                                              <a:pt x="3342" y="2769"/>
                                              <a:pt x="3315" y="2715"/>
                                              <a:pt x="3308" y="2668"/>
                                            </a:cubicBezTo>
                                            <a:cubicBezTo>
                                              <a:pt x="3301" y="2675"/>
                                              <a:pt x="3301" y="2682"/>
                                              <a:pt x="3294" y="2695"/>
                                            </a:cubicBezTo>
                                            <a:cubicBezTo>
                                              <a:pt x="3280" y="2735"/>
                                              <a:pt x="3280" y="2782"/>
                                              <a:pt x="3294" y="2816"/>
                                            </a:cubicBezTo>
                                            <a:close/>
                                            <a:moveTo>
                                              <a:pt x="3239" y="2708"/>
                                            </a:moveTo>
                                            <a:cubicBezTo>
                                              <a:pt x="3218" y="2668"/>
                                              <a:pt x="3218" y="2621"/>
                                              <a:pt x="3232" y="2574"/>
                                            </a:cubicBezTo>
                                            <a:cubicBezTo>
                                              <a:pt x="3246" y="2541"/>
                                              <a:pt x="3266" y="2507"/>
                                              <a:pt x="3294" y="2487"/>
                                            </a:cubicBezTo>
                                            <a:cubicBezTo>
                                              <a:pt x="3301" y="2487"/>
                                              <a:pt x="3301" y="2480"/>
                                              <a:pt x="3308" y="2480"/>
                                            </a:cubicBezTo>
                                            <a:cubicBezTo>
                                              <a:pt x="3301" y="2480"/>
                                              <a:pt x="3301" y="2480"/>
                                              <a:pt x="3294" y="2480"/>
                                            </a:cubicBezTo>
                                            <a:cubicBezTo>
                                              <a:pt x="3246" y="2487"/>
                                              <a:pt x="3204" y="2521"/>
                                              <a:pt x="3184" y="2568"/>
                                            </a:cubicBezTo>
                                            <a:cubicBezTo>
                                              <a:pt x="3170" y="2621"/>
                                              <a:pt x="3191" y="2675"/>
                                              <a:pt x="3239" y="2708"/>
                                            </a:cubicBezTo>
                                            <a:close/>
                                            <a:moveTo>
                                              <a:pt x="2791" y="3607"/>
                                            </a:moveTo>
                                            <a:cubicBezTo>
                                              <a:pt x="2805" y="3613"/>
                                              <a:pt x="2826" y="3613"/>
                                              <a:pt x="2840" y="3620"/>
                                            </a:cubicBezTo>
                                            <a:cubicBezTo>
                                              <a:pt x="2826" y="3634"/>
                                              <a:pt x="2819" y="3640"/>
                                              <a:pt x="2805" y="3654"/>
                                            </a:cubicBezTo>
                                            <a:cubicBezTo>
                                              <a:pt x="2736" y="3741"/>
                                              <a:pt x="2736" y="3848"/>
                                              <a:pt x="2798" y="3895"/>
                                            </a:cubicBezTo>
                                            <a:cubicBezTo>
                                              <a:pt x="2860" y="3942"/>
                                              <a:pt x="2963" y="3902"/>
                                              <a:pt x="3032" y="3815"/>
                                            </a:cubicBezTo>
                                            <a:cubicBezTo>
                                              <a:pt x="3039" y="3801"/>
                                              <a:pt x="3053" y="3788"/>
                                              <a:pt x="3060" y="3774"/>
                                            </a:cubicBezTo>
                                            <a:lnTo>
                                              <a:pt x="3060" y="3774"/>
                                            </a:lnTo>
                                            <a:cubicBezTo>
                                              <a:pt x="3067" y="3788"/>
                                              <a:pt x="3074" y="3801"/>
                                              <a:pt x="3087" y="3815"/>
                                            </a:cubicBezTo>
                                            <a:cubicBezTo>
                                              <a:pt x="3156" y="3902"/>
                                              <a:pt x="3259" y="3935"/>
                                              <a:pt x="3321" y="3895"/>
                                            </a:cubicBezTo>
                                            <a:cubicBezTo>
                                              <a:pt x="3383" y="3848"/>
                                              <a:pt x="3383" y="3741"/>
                                              <a:pt x="3315" y="3654"/>
                                            </a:cubicBezTo>
                                            <a:cubicBezTo>
                                              <a:pt x="3308" y="3640"/>
                                              <a:pt x="3294" y="3627"/>
                                              <a:pt x="3280" y="3620"/>
                                            </a:cubicBezTo>
                                            <a:cubicBezTo>
                                              <a:pt x="3294" y="3620"/>
                                              <a:pt x="3315" y="3613"/>
                                              <a:pt x="3328" y="3607"/>
                                            </a:cubicBezTo>
                                            <a:cubicBezTo>
                                              <a:pt x="3432" y="3573"/>
                                              <a:pt x="3500" y="3486"/>
                                              <a:pt x="3480" y="3412"/>
                                            </a:cubicBezTo>
                                            <a:cubicBezTo>
                                              <a:pt x="3459" y="3339"/>
                                              <a:pt x="3349" y="3312"/>
                                              <a:pt x="3246" y="3345"/>
                                            </a:cubicBezTo>
                                            <a:cubicBezTo>
                                              <a:pt x="3232" y="3352"/>
                                              <a:pt x="3218" y="3359"/>
                                              <a:pt x="3204" y="3365"/>
                                            </a:cubicBezTo>
                                            <a:cubicBezTo>
                                              <a:pt x="3204" y="3352"/>
                                              <a:pt x="3211" y="3332"/>
                                              <a:pt x="3211" y="3318"/>
                                            </a:cubicBezTo>
                                            <a:cubicBezTo>
                                              <a:pt x="3211" y="3211"/>
                                              <a:pt x="3149" y="3117"/>
                                              <a:pt x="3074" y="3117"/>
                                            </a:cubicBezTo>
                                            <a:cubicBezTo>
                                              <a:pt x="2998" y="3117"/>
                                              <a:pt x="2936" y="3204"/>
                                              <a:pt x="2936" y="3318"/>
                                            </a:cubicBezTo>
                                            <a:cubicBezTo>
                                              <a:pt x="2936" y="3332"/>
                                              <a:pt x="2936" y="3352"/>
                                              <a:pt x="2943" y="3365"/>
                                            </a:cubicBezTo>
                                            <a:cubicBezTo>
                                              <a:pt x="2929" y="3359"/>
                                              <a:pt x="2915" y="3352"/>
                                              <a:pt x="2902" y="3345"/>
                                            </a:cubicBezTo>
                                            <a:cubicBezTo>
                                              <a:pt x="2791" y="3312"/>
                                              <a:pt x="2688" y="3345"/>
                                              <a:pt x="2668" y="3412"/>
                                            </a:cubicBezTo>
                                            <a:cubicBezTo>
                                              <a:pt x="2612" y="3486"/>
                                              <a:pt x="2681" y="3573"/>
                                              <a:pt x="2791" y="3607"/>
                                            </a:cubicBezTo>
                                            <a:close/>
                                            <a:moveTo>
                                              <a:pt x="2826" y="3499"/>
                                            </a:moveTo>
                                            <a:cubicBezTo>
                                              <a:pt x="2840" y="3459"/>
                                              <a:pt x="2895" y="3446"/>
                                              <a:pt x="2957" y="3459"/>
                                            </a:cubicBezTo>
                                            <a:cubicBezTo>
                                              <a:pt x="2963" y="3459"/>
                                              <a:pt x="2970" y="3466"/>
                                              <a:pt x="2984" y="3466"/>
                                            </a:cubicBezTo>
                                            <a:cubicBezTo>
                                              <a:pt x="2984" y="3459"/>
                                              <a:pt x="2984" y="3453"/>
                                              <a:pt x="2984" y="3439"/>
                                            </a:cubicBezTo>
                                            <a:cubicBezTo>
                                              <a:pt x="2984" y="3379"/>
                                              <a:pt x="3019" y="3332"/>
                                              <a:pt x="3060" y="3332"/>
                                            </a:cubicBezTo>
                                            <a:cubicBezTo>
                                              <a:pt x="3101" y="3332"/>
                                              <a:pt x="3136" y="3379"/>
                                              <a:pt x="3136" y="3439"/>
                                            </a:cubicBezTo>
                                            <a:cubicBezTo>
                                              <a:pt x="3136" y="3446"/>
                                              <a:pt x="3136" y="3459"/>
                                              <a:pt x="3136" y="3466"/>
                                            </a:cubicBezTo>
                                            <a:cubicBezTo>
                                              <a:pt x="3142" y="3459"/>
                                              <a:pt x="3149" y="3459"/>
                                              <a:pt x="3163" y="3459"/>
                                            </a:cubicBezTo>
                                            <a:cubicBezTo>
                                              <a:pt x="3225" y="3439"/>
                                              <a:pt x="3280" y="3459"/>
                                              <a:pt x="3294" y="3499"/>
                                            </a:cubicBezTo>
                                            <a:cubicBezTo>
                                              <a:pt x="3308" y="3540"/>
                                              <a:pt x="3273" y="3587"/>
                                              <a:pt x="3211" y="3607"/>
                                            </a:cubicBezTo>
                                            <a:cubicBezTo>
                                              <a:pt x="3204" y="3607"/>
                                              <a:pt x="3198" y="3613"/>
                                              <a:pt x="3184" y="3613"/>
                                            </a:cubicBezTo>
                                            <a:cubicBezTo>
                                              <a:pt x="3191" y="3620"/>
                                              <a:pt x="3198" y="3627"/>
                                              <a:pt x="3198" y="3634"/>
                                            </a:cubicBezTo>
                                            <a:cubicBezTo>
                                              <a:pt x="3232" y="3680"/>
                                              <a:pt x="3232" y="3741"/>
                                              <a:pt x="3198" y="3768"/>
                                            </a:cubicBezTo>
                                            <a:cubicBezTo>
                                              <a:pt x="3163" y="3794"/>
                                              <a:pt x="3108" y="3774"/>
                                              <a:pt x="3067" y="3721"/>
                                            </a:cubicBezTo>
                                            <a:cubicBezTo>
                                              <a:pt x="3060" y="3714"/>
                                              <a:pt x="3060" y="3707"/>
                                              <a:pt x="3053" y="3701"/>
                                            </a:cubicBezTo>
                                            <a:cubicBezTo>
                                              <a:pt x="3046" y="3707"/>
                                              <a:pt x="3046" y="3714"/>
                                              <a:pt x="3039" y="3721"/>
                                            </a:cubicBezTo>
                                            <a:cubicBezTo>
                                              <a:pt x="3005" y="3768"/>
                                              <a:pt x="2943" y="3788"/>
                                              <a:pt x="2908" y="3768"/>
                                            </a:cubicBezTo>
                                            <a:cubicBezTo>
                                              <a:pt x="2874" y="3741"/>
                                              <a:pt x="2874" y="3687"/>
                                              <a:pt x="2908" y="3634"/>
                                            </a:cubicBezTo>
                                            <a:cubicBezTo>
                                              <a:pt x="2915" y="3627"/>
                                              <a:pt x="2922" y="3620"/>
                                              <a:pt x="2922" y="3613"/>
                                            </a:cubicBezTo>
                                            <a:cubicBezTo>
                                              <a:pt x="2915" y="3613"/>
                                              <a:pt x="2908" y="3613"/>
                                              <a:pt x="2895" y="3607"/>
                                            </a:cubicBezTo>
                                            <a:cubicBezTo>
                                              <a:pt x="2853" y="3587"/>
                                              <a:pt x="2812" y="3540"/>
                                              <a:pt x="2826" y="3499"/>
                                            </a:cubicBezTo>
                                            <a:close/>
                                            <a:moveTo>
                                              <a:pt x="3060" y="3593"/>
                                            </a:moveTo>
                                            <a:cubicBezTo>
                                              <a:pt x="3060" y="3587"/>
                                              <a:pt x="3067" y="3587"/>
                                              <a:pt x="3074" y="3587"/>
                                            </a:cubicBezTo>
                                            <a:cubicBezTo>
                                              <a:pt x="3081" y="3587"/>
                                              <a:pt x="3081" y="3580"/>
                                              <a:pt x="3087" y="3580"/>
                                            </a:cubicBezTo>
                                            <a:cubicBezTo>
                                              <a:pt x="3087" y="3580"/>
                                              <a:pt x="3087" y="3573"/>
                                              <a:pt x="3087" y="3573"/>
                                            </a:cubicBezTo>
                                            <a:cubicBezTo>
                                              <a:pt x="3087" y="3573"/>
                                              <a:pt x="3087" y="3573"/>
                                              <a:pt x="3087" y="3573"/>
                                            </a:cubicBezTo>
                                            <a:cubicBezTo>
                                              <a:pt x="3067" y="3580"/>
                                              <a:pt x="3060" y="3580"/>
                                              <a:pt x="3060" y="3593"/>
                                            </a:cubicBezTo>
                                            <a:cubicBezTo>
                                              <a:pt x="3053" y="3580"/>
                                              <a:pt x="3046" y="3573"/>
                                              <a:pt x="3039" y="3573"/>
                                            </a:cubicBezTo>
                                            <a:cubicBezTo>
                                              <a:pt x="3039" y="3573"/>
                                              <a:pt x="3039" y="3573"/>
                                              <a:pt x="3039" y="3573"/>
                                            </a:cubicBezTo>
                                            <a:cubicBezTo>
                                              <a:pt x="3039" y="3573"/>
                                              <a:pt x="3039" y="3580"/>
                                              <a:pt x="3039" y="3580"/>
                                            </a:cubicBezTo>
                                            <a:cubicBezTo>
                                              <a:pt x="3046" y="3580"/>
                                              <a:pt x="3046" y="3587"/>
                                              <a:pt x="3053" y="3587"/>
                                            </a:cubicBezTo>
                                            <a:cubicBezTo>
                                              <a:pt x="3053" y="3587"/>
                                              <a:pt x="3053" y="3593"/>
                                              <a:pt x="3060" y="3593"/>
                                            </a:cubicBezTo>
                                            <a:close/>
                                            <a:moveTo>
                                              <a:pt x="2557" y="5537"/>
                                            </a:moveTo>
                                            <a:cubicBezTo>
                                              <a:pt x="2516" y="5491"/>
                                              <a:pt x="2468" y="5417"/>
                                              <a:pt x="2454" y="5350"/>
                                            </a:cubicBezTo>
                                            <a:cubicBezTo>
                                              <a:pt x="2447" y="5330"/>
                                              <a:pt x="2447" y="5309"/>
                                              <a:pt x="2454" y="5289"/>
                                            </a:cubicBezTo>
                                            <a:lnTo>
                                              <a:pt x="2454" y="5289"/>
                                            </a:lnTo>
                                            <a:cubicBezTo>
                                              <a:pt x="2516" y="5309"/>
                                              <a:pt x="2564" y="5397"/>
                                              <a:pt x="2592" y="5470"/>
                                            </a:cubicBezTo>
                                            <a:cubicBezTo>
                                              <a:pt x="2592" y="5470"/>
                                              <a:pt x="2592" y="5470"/>
                                              <a:pt x="2592" y="5470"/>
                                            </a:cubicBezTo>
                                            <a:cubicBezTo>
                                              <a:pt x="2592" y="5464"/>
                                              <a:pt x="2592" y="5464"/>
                                              <a:pt x="2585" y="5457"/>
                                            </a:cubicBezTo>
                                            <a:cubicBezTo>
                                              <a:pt x="2578" y="5444"/>
                                              <a:pt x="2578" y="5437"/>
                                              <a:pt x="2571" y="5423"/>
                                            </a:cubicBezTo>
                                            <a:cubicBezTo>
                                              <a:pt x="2571" y="5417"/>
                                              <a:pt x="2571" y="5417"/>
                                              <a:pt x="2564" y="5410"/>
                                            </a:cubicBezTo>
                                            <a:lnTo>
                                              <a:pt x="2564" y="5410"/>
                                            </a:lnTo>
                                            <a:cubicBezTo>
                                              <a:pt x="2537" y="5350"/>
                                              <a:pt x="2502" y="5276"/>
                                              <a:pt x="2454" y="5222"/>
                                            </a:cubicBezTo>
                                            <a:cubicBezTo>
                                              <a:pt x="2420" y="5182"/>
                                              <a:pt x="2385" y="5149"/>
                                              <a:pt x="2344" y="5135"/>
                                            </a:cubicBezTo>
                                            <a:cubicBezTo>
                                              <a:pt x="2323" y="5222"/>
                                              <a:pt x="2385" y="5343"/>
                                              <a:pt x="2454" y="5430"/>
                                            </a:cubicBezTo>
                                            <a:cubicBezTo>
                                              <a:pt x="2495" y="5477"/>
                                              <a:pt x="2530" y="5517"/>
                                              <a:pt x="2557" y="5537"/>
                                            </a:cubicBezTo>
                                            <a:close/>
                                            <a:moveTo>
                                              <a:pt x="2592" y="5444"/>
                                            </a:moveTo>
                                            <a:cubicBezTo>
                                              <a:pt x="2599" y="5470"/>
                                              <a:pt x="2606" y="5491"/>
                                              <a:pt x="2612" y="5511"/>
                                            </a:cubicBezTo>
                                            <a:cubicBezTo>
                                              <a:pt x="2606" y="5491"/>
                                              <a:pt x="2606" y="5464"/>
                                              <a:pt x="2599" y="5437"/>
                                            </a:cubicBezTo>
                                            <a:lnTo>
                                              <a:pt x="2599" y="5370"/>
                                            </a:lnTo>
                                            <a:cubicBezTo>
                                              <a:pt x="2606" y="5323"/>
                                              <a:pt x="2612" y="5276"/>
                                              <a:pt x="2640" y="5249"/>
                                            </a:cubicBezTo>
                                            <a:cubicBezTo>
                                              <a:pt x="2647" y="5256"/>
                                              <a:pt x="2654" y="5269"/>
                                              <a:pt x="2661" y="5283"/>
                                            </a:cubicBezTo>
                                            <a:cubicBezTo>
                                              <a:pt x="2661" y="5289"/>
                                              <a:pt x="2668" y="5296"/>
                                              <a:pt x="2668" y="5309"/>
                                            </a:cubicBezTo>
                                            <a:cubicBezTo>
                                              <a:pt x="2681" y="5363"/>
                                              <a:pt x="2681" y="5430"/>
                                              <a:pt x="2668" y="5484"/>
                                            </a:cubicBezTo>
                                            <a:cubicBezTo>
                                              <a:pt x="2681" y="5444"/>
                                              <a:pt x="2688" y="5390"/>
                                              <a:pt x="2688" y="5336"/>
                                            </a:cubicBezTo>
                                            <a:cubicBezTo>
                                              <a:pt x="2688" y="5303"/>
                                              <a:pt x="2688" y="5269"/>
                                              <a:pt x="2688" y="5236"/>
                                            </a:cubicBezTo>
                                            <a:cubicBezTo>
                                              <a:pt x="2681" y="5169"/>
                                              <a:pt x="2668" y="5108"/>
                                              <a:pt x="2633" y="5068"/>
                                            </a:cubicBezTo>
                                            <a:cubicBezTo>
                                              <a:pt x="2612" y="5088"/>
                                              <a:pt x="2599" y="5122"/>
                                              <a:pt x="2592" y="5155"/>
                                            </a:cubicBezTo>
                                            <a:cubicBezTo>
                                              <a:pt x="2585" y="5175"/>
                                              <a:pt x="2585" y="5196"/>
                                              <a:pt x="2578" y="5216"/>
                                            </a:cubicBezTo>
                                            <a:cubicBezTo>
                                              <a:pt x="2578" y="5236"/>
                                              <a:pt x="2571" y="5256"/>
                                              <a:pt x="2571" y="5276"/>
                                            </a:cubicBezTo>
                                            <a:lnTo>
                                              <a:pt x="2571" y="5296"/>
                                            </a:lnTo>
                                            <a:cubicBezTo>
                                              <a:pt x="2571" y="5316"/>
                                              <a:pt x="2571" y="5343"/>
                                              <a:pt x="2578" y="5363"/>
                                            </a:cubicBezTo>
                                            <a:cubicBezTo>
                                              <a:pt x="2578" y="5397"/>
                                              <a:pt x="2585" y="5423"/>
                                              <a:pt x="2592" y="5444"/>
                                            </a:cubicBezTo>
                                            <a:close/>
                                            <a:moveTo>
                                              <a:pt x="3597" y="4961"/>
                                            </a:moveTo>
                                            <a:cubicBezTo>
                                              <a:pt x="3631" y="4927"/>
                                              <a:pt x="3679" y="4894"/>
                                              <a:pt x="3728" y="4867"/>
                                            </a:cubicBezTo>
                                            <a:cubicBezTo>
                                              <a:pt x="3790" y="4834"/>
                                              <a:pt x="3858" y="4813"/>
                                              <a:pt x="3907" y="4827"/>
                                            </a:cubicBezTo>
                                            <a:cubicBezTo>
                                              <a:pt x="3886" y="4887"/>
                                              <a:pt x="3803" y="4941"/>
                                              <a:pt x="3728" y="4981"/>
                                            </a:cubicBezTo>
                                            <a:cubicBezTo>
                                              <a:pt x="3707" y="4988"/>
                                              <a:pt x="3686" y="4994"/>
                                              <a:pt x="3672" y="5001"/>
                                            </a:cubicBezTo>
                                            <a:cubicBezTo>
                                              <a:pt x="3824" y="4961"/>
                                              <a:pt x="4065" y="4847"/>
                                              <a:pt x="4113" y="4706"/>
                                            </a:cubicBezTo>
                                            <a:cubicBezTo>
                                              <a:pt x="3948" y="4673"/>
                                              <a:pt x="3686" y="4860"/>
                                              <a:pt x="3597" y="4961"/>
                                            </a:cubicBezTo>
                                            <a:close/>
                                            <a:moveTo>
                                              <a:pt x="2468" y="5564"/>
                                            </a:moveTo>
                                            <a:cubicBezTo>
                                              <a:pt x="2495" y="5571"/>
                                              <a:pt x="2516" y="5578"/>
                                              <a:pt x="2537" y="5584"/>
                                            </a:cubicBezTo>
                                            <a:cubicBezTo>
                                              <a:pt x="2509" y="5578"/>
                                              <a:pt x="2482" y="5564"/>
                                              <a:pt x="2454" y="5551"/>
                                            </a:cubicBezTo>
                                            <a:cubicBezTo>
                                              <a:pt x="2392" y="5517"/>
                                              <a:pt x="2330" y="5477"/>
                                              <a:pt x="2316" y="5423"/>
                                            </a:cubicBezTo>
                                            <a:cubicBezTo>
                                              <a:pt x="2358" y="5417"/>
                                              <a:pt x="2406" y="5430"/>
                                              <a:pt x="2454" y="5464"/>
                                            </a:cubicBezTo>
                                            <a:cubicBezTo>
                                              <a:pt x="2482" y="5477"/>
                                              <a:pt x="2509" y="5497"/>
                                              <a:pt x="2537" y="5517"/>
                                            </a:cubicBezTo>
                                            <a:cubicBezTo>
                                              <a:pt x="2516" y="5497"/>
                                              <a:pt x="2495" y="5477"/>
                                              <a:pt x="2468" y="5457"/>
                                            </a:cubicBezTo>
                                            <a:cubicBezTo>
                                              <a:pt x="2372" y="5383"/>
                                              <a:pt x="2241" y="5316"/>
                                              <a:pt x="2151" y="5336"/>
                                            </a:cubicBezTo>
                                            <a:cubicBezTo>
                                              <a:pt x="2179" y="5437"/>
                                              <a:pt x="2344" y="5531"/>
                                              <a:pt x="2468" y="5564"/>
                                            </a:cubicBezTo>
                                            <a:close/>
                                            <a:moveTo>
                                              <a:pt x="3948" y="2722"/>
                                            </a:moveTo>
                                            <a:cubicBezTo>
                                              <a:pt x="3934" y="2769"/>
                                              <a:pt x="3907" y="2809"/>
                                              <a:pt x="3872" y="2829"/>
                                            </a:cubicBezTo>
                                            <a:cubicBezTo>
                                              <a:pt x="3927" y="2829"/>
                                              <a:pt x="3982" y="2789"/>
                                              <a:pt x="3996" y="2735"/>
                                            </a:cubicBezTo>
                                            <a:cubicBezTo>
                                              <a:pt x="4010" y="2682"/>
                                              <a:pt x="3982" y="2628"/>
                                              <a:pt x="3941" y="2601"/>
                                            </a:cubicBezTo>
                                            <a:cubicBezTo>
                                              <a:pt x="3955" y="2635"/>
                                              <a:pt x="3962" y="2682"/>
                                              <a:pt x="3948" y="2722"/>
                                            </a:cubicBezTo>
                                            <a:close/>
                                            <a:moveTo>
                                              <a:pt x="3438" y="2400"/>
                                            </a:moveTo>
                                            <a:cubicBezTo>
                                              <a:pt x="3452" y="2393"/>
                                              <a:pt x="3459" y="2393"/>
                                              <a:pt x="3473" y="2387"/>
                                            </a:cubicBezTo>
                                            <a:cubicBezTo>
                                              <a:pt x="3494" y="2380"/>
                                              <a:pt x="3514" y="2380"/>
                                              <a:pt x="3528" y="2380"/>
                                            </a:cubicBezTo>
                                            <a:cubicBezTo>
                                              <a:pt x="3528" y="2380"/>
                                              <a:pt x="3535" y="2380"/>
                                              <a:pt x="3535" y="2380"/>
                                            </a:cubicBezTo>
                                            <a:cubicBezTo>
                                              <a:pt x="3555" y="2380"/>
                                              <a:pt x="3569" y="2380"/>
                                              <a:pt x="3583" y="2387"/>
                                            </a:cubicBezTo>
                                            <a:cubicBezTo>
                                              <a:pt x="3604" y="2393"/>
                                              <a:pt x="3617" y="2393"/>
                                              <a:pt x="3631" y="2407"/>
                                            </a:cubicBezTo>
                                            <a:cubicBezTo>
                                              <a:pt x="3617" y="2380"/>
                                              <a:pt x="3604" y="2360"/>
                                              <a:pt x="3583" y="2346"/>
                                            </a:cubicBezTo>
                                            <a:cubicBezTo>
                                              <a:pt x="3569" y="2333"/>
                                              <a:pt x="3549" y="2326"/>
                                              <a:pt x="3535" y="2320"/>
                                            </a:cubicBezTo>
                                            <a:cubicBezTo>
                                              <a:pt x="3535" y="2320"/>
                                              <a:pt x="3528" y="2320"/>
                                              <a:pt x="3528" y="2320"/>
                                            </a:cubicBezTo>
                                            <a:cubicBezTo>
                                              <a:pt x="3500" y="2313"/>
                                              <a:pt x="3473" y="2313"/>
                                              <a:pt x="3445" y="2320"/>
                                            </a:cubicBezTo>
                                            <a:cubicBezTo>
                                              <a:pt x="3438" y="2320"/>
                                              <a:pt x="3438" y="2320"/>
                                              <a:pt x="3432" y="2326"/>
                                            </a:cubicBezTo>
                                            <a:cubicBezTo>
                                              <a:pt x="3363" y="2353"/>
                                              <a:pt x="3321" y="2420"/>
                                              <a:pt x="3335" y="2494"/>
                                            </a:cubicBezTo>
                                            <a:cubicBezTo>
                                              <a:pt x="3356" y="2447"/>
                                              <a:pt x="3390" y="2413"/>
                                              <a:pt x="3438" y="2400"/>
                                            </a:cubicBezTo>
                                            <a:close/>
                                            <a:moveTo>
                                              <a:pt x="3796" y="2413"/>
                                            </a:moveTo>
                                            <a:cubicBezTo>
                                              <a:pt x="3845" y="2454"/>
                                              <a:pt x="3872" y="2507"/>
                                              <a:pt x="3879" y="2554"/>
                                            </a:cubicBezTo>
                                            <a:cubicBezTo>
                                              <a:pt x="3920" y="2487"/>
                                              <a:pt x="3907" y="2400"/>
                                              <a:pt x="3851" y="2353"/>
                                            </a:cubicBezTo>
                                            <a:cubicBezTo>
                                              <a:pt x="3810" y="2320"/>
                                              <a:pt x="3755" y="2313"/>
                                              <a:pt x="3707" y="2326"/>
                                            </a:cubicBezTo>
                                            <a:cubicBezTo>
                                              <a:pt x="3686" y="2333"/>
                                              <a:pt x="3659" y="2346"/>
                                              <a:pt x="3645" y="2360"/>
                                            </a:cubicBezTo>
                                            <a:cubicBezTo>
                                              <a:pt x="3666" y="2360"/>
                                              <a:pt x="3686" y="2360"/>
                                              <a:pt x="3707" y="2366"/>
                                            </a:cubicBezTo>
                                            <a:cubicBezTo>
                                              <a:pt x="3734" y="2373"/>
                                              <a:pt x="3769" y="2387"/>
                                              <a:pt x="3796" y="2413"/>
                                            </a:cubicBezTo>
                                            <a:close/>
                                            <a:moveTo>
                                              <a:pt x="3542" y="2507"/>
                                            </a:moveTo>
                                            <a:cubicBezTo>
                                              <a:pt x="3555" y="2501"/>
                                              <a:pt x="3576" y="2501"/>
                                              <a:pt x="3590" y="2494"/>
                                            </a:cubicBezTo>
                                            <a:cubicBezTo>
                                              <a:pt x="3617" y="2494"/>
                                              <a:pt x="3645" y="2494"/>
                                              <a:pt x="3679" y="2507"/>
                                            </a:cubicBezTo>
                                            <a:cubicBezTo>
                                              <a:pt x="3686" y="2514"/>
                                              <a:pt x="3700" y="2514"/>
                                              <a:pt x="3707" y="2521"/>
                                            </a:cubicBezTo>
                                            <a:cubicBezTo>
                                              <a:pt x="3734" y="2541"/>
                                              <a:pt x="3755" y="2561"/>
                                              <a:pt x="3769" y="2588"/>
                                            </a:cubicBezTo>
                                            <a:cubicBezTo>
                                              <a:pt x="3769" y="2541"/>
                                              <a:pt x="3748" y="2494"/>
                                              <a:pt x="3707" y="2474"/>
                                            </a:cubicBezTo>
                                            <a:cubicBezTo>
                                              <a:pt x="3700" y="2474"/>
                                              <a:pt x="3700" y="2467"/>
                                              <a:pt x="3693" y="2467"/>
                                            </a:cubicBezTo>
                                            <a:cubicBezTo>
                                              <a:pt x="3659" y="2454"/>
                                              <a:pt x="3624" y="2454"/>
                                              <a:pt x="3590" y="2467"/>
                                            </a:cubicBezTo>
                                            <a:cubicBezTo>
                                              <a:pt x="3569" y="2480"/>
                                              <a:pt x="3555" y="2494"/>
                                              <a:pt x="3542" y="2507"/>
                                            </a:cubicBezTo>
                                            <a:close/>
                                            <a:moveTo>
                                              <a:pt x="1174" y="11558"/>
                                            </a:moveTo>
                                            <a:cubicBezTo>
                                              <a:pt x="1208" y="11551"/>
                                              <a:pt x="1229" y="11544"/>
                                              <a:pt x="1256" y="11537"/>
                                            </a:cubicBezTo>
                                            <a:cubicBezTo>
                                              <a:pt x="1229" y="11544"/>
                                              <a:pt x="1194" y="11551"/>
                                              <a:pt x="1160" y="11551"/>
                                            </a:cubicBezTo>
                                            <a:cubicBezTo>
                                              <a:pt x="1071" y="11558"/>
                                              <a:pt x="967" y="11544"/>
                                              <a:pt x="919" y="11497"/>
                                            </a:cubicBezTo>
                                            <a:cubicBezTo>
                                              <a:pt x="967" y="11450"/>
                                              <a:pt x="1071" y="11444"/>
                                              <a:pt x="1160" y="11457"/>
                                            </a:cubicBezTo>
                                            <a:cubicBezTo>
                                              <a:pt x="1181" y="11457"/>
                                              <a:pt x="1194" y="11464"/>
                                              <a:pt x="1215" y="11464"/>
                                            </a:cubicBezTo>
                                            <a:cubicBezTo>
                                              <a:pt x="1201" y="11464"/>
                                              <a:pt x="1194" y="11457"/>
                                              <a:pt x="1181" y="11457"/>
                                            </a:cubicBezTo>
                                            <a:cubicBezTo>
                                              <a:pt x="1029" y="11423"/>
                                              <a:pt x="788" y="11417"/>
                                              <a:pt x="685" y="11511"/>
                                            </a:cubicBezTo>
                                            <a:cubicBezTo>
                                              <a:pt x="781" y="11598"/>
                                              <a:pt x="1016" y="11591"/>
                                              <a:pt x="1174" y="11558"/>
                                            </a:cubicBezTo>
                                            <a:close/>
                                            <a:moveTo>
                                              <a:pt x="417" y="9325"/>
                                            </a:moveTo>
                                            <a:cubicBezTo>
                                              <a:pt x="410" y="9332"/>
                                              <a:pt x="403" y="9339"/>
                                              <a:pt x="396" y="9345"/>
                                            </a:cubicBezTo>
                                            <a:lnTo>
                                              <a:pt x="396" y="9345"/>
                                            </a:lnTo>
                                            <a:cubicBezTo>
                                              <a:pt x="389" y="9339"/>
                                              <a:pt x="382" y="9332"/>
                                              <a:pt x="375" y="9325"/>
                                            </a:cubicBezTo>
                                            <a:cubicBezTo>
                                              <a:pt x="375" y="9325"/>
                                              <a:pt x="375" y="9325"/>
                                              <a:pt x="375" y="9325"/>
                                            </a:cubicBezTo>
                                            <a:cubicBezTo>
                                              <a:pt x="375" y="9325"/>
                                              <a:pt x="375" y="9332"/>
                                              <a:pt x="375" y="9332"/>
                                            </a:cubicBezTo>
                                            <a:cubicBezTo>
                                              <a:pt x="382" y="9332"/>
                                              <a:pt x="382" y="9339"/>
                                              <a:pt x="389" y="9339"/>
                                            </a:cubicBezTo>
                                            <a:cubicBezTo>
                                              <a:pt x="396" y="9339"/>
                                              <a:pt x="396" y="9345"/>
                                              <a:pt x="403" y="9345"/>
                                            </a:cubicBezTo>
                                            <a:lnTo>
                                              <a:pt x="403" y="9345"/>
                                            </a:lnTo>
                                            <a:cubicBezTo>
                                              <a:pt x="403" y="9339"/>
                                              <a:pt x="410" y="9339"/>
                                              <a:pt x="417" y="9339"/>
                                            </a:cubicBezTo>
                                            <a:cubicBezTo>
                                              <a:pt x="410" y="9332"/>
                                              <a:pt x="417" y="9332"/>
                                              <a:pt x="417" y="9325"/>
                                            </a:cubicBezTo>
                                            <a:cubicBezTo>
                                              <a:pt x="417" y="9332"/>
                                              <a:pt x="417" y="9325"/>
                                              <a:pt x="417" y="9325"/>
                                            </a:cubicBezTo>
                                            <a:cubicBezTo>
                                              <a:pt x="417" y="9325"/>
                                              <a:pt x="417" y="9325"/>
                                              <a:pt x="417" y="9325"/>
                                            </a:cubicBezTo>
                                            <a:close/>
                                            <a:moveTo>
                                              <a:pt x="1855" y="9533"/>
                                            </a:moveTo>
                                            <a:cubicBezTo>
                                              <a:pt x="1862" y="9526"/>
                                              <a:pt x="1869" y="9520"/>
                                              <a:pt x="1869" y="9520"/>
                                            </a:cubicBezTo>
                                            <a:cubicBezTo>
                                              <a:pt x="1869" y="9520"/>
                                              <a:pt x="1883" y="9513"/>
                                              <a:pt x="1890" y="9506"/>
                                            </a:cubicBezTo>
                                            <a:cubicBezTo>
                                              <a:pt x="1890" y="9506"/>
                                              <a:pt x="1890" y="9499"/>
                                              <a:pt x="1883" y="9493"/>
                                            </a:cubicBezTo>
                                            <a:cubicBezTo>
                                              <a:pt x="1883" y="9493"/>
                                              <a:pt x="1883" y="9493"/>
                                              <a:pt x="1883" y="9493"/>
                                            </a:cubicBezTo>
                                            <a:cubicBezTo>
                                              <a:pt x="1869" y="9499"/>
                                              <a:pt x="1862" y="9513"/>
                                              <a:pt x="1848" y="9520"/>
                                            </a:cubicBezTo>
                                            <a:cubicBezTo>
                                              <a:pt x="1842" y="9506"/>
                                              <a:pt x="1828" y="9499"/>
                                              <a:pt x="1814" y="9493"/>
                                            </a:cubicBezTo>
                                            <a:cubicBezTo>
                                              <a:pt x="1814" y="9493"/>
                                              <a:pt x="1814" y="9493"/>
                                              <a:pt x="1814" y="9493"/>
                                            </a:cubicBezTo>
                                            <a:cubicBezTo>
                                              <a:pt x="1814" y="9499"/>
                                              <a:pt x="1814" y="9499"/>
                                              <a:pt x="1807" y="9506"/>
                                            </a:cubicBezTo>
                                            <a:cubicBezTo>
                                              <a:pt x="1814" y="9506"/>
                                              <a:pt x="1821" y="9513"/>
                                              <a:pt x="1828" y="9520"/>
                                            </a:cubicBezTo>
                                            <a:cubicBezTo>
                                              <a:pt x="1848" y="9520"/>
                                              <a:pt x="1855" y="9526"/>
                                              <a:pt x="1855" y="9533"/>
                                            </a:cubicBezTo>
                                            <a:close/>
                                            <a:moveTo>
                                              <a:pt x="823" y="10572"/>
                                            </a:moveTo>
                                            <a:cubicBezTo>
                                              <a:pt x="905" y="10585"/>
                                              <a:pt x="1036" y="10545"/>
                                              <a:pt x="1153" y="10498"/>
                                            </a:cubicBezTo>
                                            <a:cubicBezTo>
                                              <a:pt x="1133" y="10518"/>
                                              <a:pt x="1112" y="10539"/>
                                              <a:pt x="1105" y="10559"/>
                                            </a:cubicBezTo>
                                            <a:cubicBezTo>
                                              <a:pt x="1126" y="10559"/>
                                              <a:pt x="1153" y="10545"/>
                                              <a:pt x="1188" y="10532"/>
                                            </a:cubicBezTo>
                                            <a:cubicBezTo>
                                              <a:pt x="1105" y="10626"/>
                                              <a:pt x="1022" y="10740"/>
                                              <a:pt x="1016" y="10820"/>
                                            </a:cubicBezTo>
                                            <a:cubicBezTo>
                                              <a:pt x="1098" y="10787"/>
                                              <a:pt x="1208" y="10666"/>
                                              <a:pt x="1277" y="10559"/>
                                            </a:cubicBezTo>
                                            <a:cubicBezTo>
                                              <a:pt x="1263" y="10606"/>
                                              <a:pt x="1256" y="10646"/>
                                              <a:pt x="1263" y="10679"/>
                                            </a:cubicBezTo>
                                            <a:cubicBezTo>
                                              <a:pt x="1291" y="10659"/>
                                              <a:pt x="1311" y="10619"/>
                                              <a:pt x="1325" y="10572"/>
                                            </a:cubicBezTo>
                                            <a:cubicBezTo>
                                              <a:pt x="1318" y="10679"/>
                                              <a:pt x="1318" y="10807"/>
                                              <a:pt x="1346" y="10894"/>
                                            </a:cubicBezTo>
                                            <a:cubicBezTo>
                                              <a:pt x="1339" y="10907"/>
                                              <a:pt x="1332" y="10921"/>
                                              <a:pt x="1332" y="10934"/>
                                            </a:cubicBezTo>
                                            <a:cubicBezTo>
                                              <a:pt x="1325" y="10961"/>
                                              <a:pt x="1318" y="10988"/>
                                              <a:pt x="1318" y="11015"/>
                                            </a:cubicBezTo>
                                            <a:cubicBezTo>
                                              <a:pt x="1318" y="11041"/>
                                              <a:pt x="1311" y="11068"/>
                                              <a:pt x="1311" y="11095"/>
                                            </a:cubicBezTo>
                                            <a:lnTo>
                                              <a:pt x="1311" y="11122"/>
                                            </a:lnTo>
                                            <a:cubicBezTo>
                                              <a:pt x="1311" y="11149"/>
                                              <a:pt x="1311" y="11182"/>
                                              <a:pt x="1318" y="11209"/>
                                            </a:cubicBezTo>
                                            <a:cubicBezTo>
                                              <a:pt x="1325" y="11242"/>
                                              <a:pt x="1325" y="11276"/>
                                              <a:pt x="1332" y="11309"/>
                                            </a:cubicBezTo>
                                            <a:cubicBezTo>
                                              <a:pt x="1339" y="11343"/>
                                              <a:pt x="1346" y="11370"/>
                                              <a:pt x="1353" y="11390"/>
                                            </a:cubicBezTo>
                                            <a:cubicBezTo>
                                              <a:pt x="1346" y="11363"/>
                                              <a:pt x="1339" y="11330"/>
                                              <a:pt x="1339" y="11296"/>
                                            </a:cubicBezTo>
                                            <a:lnTo>
                                              <a:pt x="1339" y="11216"/>
                                            </a:lnTo>
                                            <a:cubicBezTo>
                                              <a:pt x="1346" y="11155"/>
                                              <a:pt x="1360" y="11095"/>
                                              <a:pt x="1394" y="11061"/>
                                            </a:cubicBezTo>
                                            <a:cubicBezTo>
                                              <a:pt x="1401" y="11075"/>
                                              <a:pt x="1415" y="11088"/>
                                              <a:pt x="1422" y="11102"/>
                                            </a:cubicBezTo>
                                            <a:cubicBezTo>
                                              <a:pt x="1428" y="11108"/>
                                              <a:pt x="1428" y="11122"/>
                                              <a:pt x="1435" y="11135"/>
                                            </a:cubicBezTo>
                                            <a:cubicBezTo>
                                              <a:pt x="1456" y="11202"/>
                                              <a:pt x="1449" y="11289"/>
                                              <a:pt x="1435" y="11356"/>
                                            </a:cubicBezTo>
                                            <a:cubicBezTo>
                                              <a:pt x="1449" y="11309"/>
                                              <a:pt x="1463" y="11242"/>
                                              <a:pt x="1463" y="11175"/>
                                            </a:cubicBezTo>
                                            <a:cubicBezTo>
                                              <a:pt x="1463" y="11135"/>
                                              <a:pt x="1463" y="11088"/>
                                              <a:pt x="1463" y="11048"/>
                                            </a:cubicBezTo>
                                            <a:cubicBezTo>
                                              <a:pt x="1456" y="10974"/>
                                              <a:pt x="1435" y="10907"/>
                                              <a:pt x="1401" y="10854"/>
                                            </a:cubicBezTo>
                                            <a:cubicBezTo>
                                              <a:pt x="1415" y="10787"/>
                                              <a:pt x="1415" y="10699"/>
                                              <a:pt x="1408" y="10619"/>
                                            </a:cubicBezTo>
                                            <a:cubicBezTo>
                                              <a:pt x="1422" y="10653"/>
                                              <a:pt x="1435" y="10679"/>
                                              <a:pt x="1456" y="10693"/>
                                            </a:cubicBezTo>
                                            <a:cubicBezTo>
                                              <a:pt x="1463" y="10673"/>
                                              <a:pt x="1463" y="10646"/>
                                              <a:pt x="1456" y="10612"/>
                                            </a:cubicBezTo>
                                            <a:cubicBezTo>
                                              <a:pt x="1518" y="10720"/>
                                              <a:pt x="1601" y="10827"/>
                                              <a:pt x="1669" y="10867"/>
                                            </a:cubicBezTo>
                                            <a:cubicBezTo>
                                              <a:pt x="1669" y="10773"/>
                                              <a:pt x="1573" y="10632"/>
                                              <a:pt x="1490" y="10525"/>
                                            </a:cubicBezTo>
                                            <a:cubicBezTo>
                                              <a:pt x="1532" y="10559"/>
                                              <a:pt x="1580" y="10579"/>
                                              <a:pt x="1614" y="10585"/>
                                            </a:cubicBezTo>
                                            <a:cubicBezTo>
                                              <a:pt x="1601" y="10552"/>
                                              <a:pt x="1566" y="10518"/>
                                              <a:pt x="1525" y="10492"/>
                                            </a:cubicBezTo>
                                            <a:cubicBezTo>
                                              <a:pt x="1649" y="10545"/>
                                              <a:pt x="1814" y="10585"/>
                                              <a:pt x="1903" y="10565"/>
                                            </a:cubicBezTo>
                                            <a:cubicBezTo>
                                              <a:pt x="1848" y="10505"/>
                                              <a:pt x="1724" y="10458"/>
                                              <a:pt x="1607" y="10431"/>
                                            </a:cubicBezTo>
                                            <a:cubicBezTo>
                                              <a:pt x="1635" y="10431"/>
                                              <a:pt x="1669" y="10418"/>
                                              <a:pt x="1683" y="10404"/>
                                            </a:cubicBezTo>
                                            <a:cubicBezTo>
                                              <a:pt x="1669" y="10391"/>
                                              <a:pt x="1607" y="10391"/>
                                              <a:pt x="1580" y="10384"/>
                                            </a:cubicBezTo>
                                            <a:cubicBezTo>
                                              <a:pt x="1683" y="10358"/>
                                              <a:pt x="1835" y="10317"/>
                                              <a:pt x="1917" y="10250"/>
                                            </a:cubicBezTo>
                                            <a:cubicBezTo>
                                              <a:pt x="1821" y="10244"/>
                                              <a:pt x="1656" y="10277"/>
                                              <a:pt x="1546" y="10311"/>
                                            </a:cubicBezTo>
                                            <a:cubicBezTo>
                                              <a:pt x="1594" y="10277"/>
                                              <a:pt x="1601" y="10257"/>
                                              <a:pt x="1614" y="10223"/>
                                            </a:cubicBezTo>
                                            <a:cubicBezTo>
                                              <a:pt x="1580" y="10223"/>
                                              <a:pt x="1539" y="10244"/>
                                              <a:pt x="1490" y="10277"/>
                                            </a:cubicBezTo>
                                            <a:cubicBezTo>
                                              <a:pt x="1559" y="10203"/>
                                              <a:pt x="1635" y="10103"/>
                                              <a:pt x="1669" y="10022"/>
                                            </a:cubicBezTo>
                                            <a:cubicBezTo>
                                              <a:pt x="1724" y="9996"/>
                                              <a:pt x="1773" y="9955"/>
                                              <a:pt x="1814" y="9895"/>
                                            </a:cubicBezTo>
                                            <a:cubicBezTo>
                                              <a:pt x="1828" y="9875"/>
                                              <a:pt x="1842" y="9855"/>
                                              <a:pt x="1855" y="9828"/>
                                            </a:cubicBezTo>
                                            <a:lnTo>
                                              <a:pt x="1855" y="9828"/>
                                            </a:lnTo>
                                            <a:cubicBezTo>
                                              <a:pt x="1869" y="9848"/>
                                              <a:pt x="1883" y="9868"/>
                                              <a:pt x="1897" y="9895"/>
                                            </a:cubicBezTo>
                                            <a:cubicBezTo>
                                              <a:pt x="2000" y="10036"/>
                                              <a:pt x="2172" y="10096"/>
                                              <a:pt x="2268" y="10022"/>
                                            </a:cubicBezTo>
                                            <a:cubicBezTo>
                                              <a:pt x="2372" y="9949"/>
                                              <a:pt x="2365" y="9781"/>
                                              <a:pt x="2261" y="9640"/>
                                            </a:cubicBezTo>
                                            <a:cubicBezTo>
                                              <a:pt x="2248" y="9620"/>
                                              <a:pt x="2227" y="9600"/>
                                              <a:pt x="2213" y="9587"/>
                                            </a:cubicBezTo>
                                            <a:cubicBezTo>
                                              <a:pt x="2241" y="9580"/>
                                              <a:pt x="2261" y="9580"/>
                                              <a:pt x="2289" y="9566"/>
                                            </a:cubicBezTo>
                                            <a:cubicBezTo>
                                              <a:pt x="2461" y="9513"/>
                                              <a:pt x="2564" y="9372"/>
                                              <a:pt x="2530" y="9258"/>
                                            </a:cubicBezTo>
                                            <a:cubicBezTo>
                                              <a:pt x="2489" y="9144"/>
                                              <a:pt x="2323" y="9091"/>
                                              <a:pt x="2151" y="9144"/>
                                            </a:cubicBezTo>
                                            <a:cubicBezTo>
                                              <a:pt x="2124" y="9151"/>
                                              <a:pt x="2103" y="9164"/>
                                              <a:pt x="2082" y="9171"/>
                                            </a:cubicBezTo>
                                            <a:cubicBezTo>
                                              <a:pt x="2089" y="9144"/>
                                              <a:pt x="2089" y="9124"/>
                                              <a:pt x="2089" y="9097"/>
                                            </a:cubicBezTo>
                                            <a:cubicBezTo>
                                              <a:pt x="2089" y="9050"/>
                                              <a:pt x="2082" y="9003"/>
                                              <a:pt x="2069" y="8963"/>
                                            </a:cubicBezTo>
                                            <a:cubicBezTo>
                                              <a:pt x="2076" y="8963"/>
                                              <a:pt x="2082" y="8956"/>
                                              <a:pt x="2082" y="8956"/>
                                            </a:cubicBezTo>
                                            <a:cubicBezTo>
                                              <a:pt x="2158" y="8909"/>
                                              <a:pt x="2206" y="8822"/>
                                              <a:pt x="2199" y="8728"/>
                                            </a:cubicBezTo>
                                            <a:cubicBezTo>
                                              <a:pt x="2172" y="8769"/>
                                              <a:pt x="2131" y="8802"/>
                                              <a:pt x="2082" y="8829"/>
                                            </a:cubicBezTo>
                                            <a:cubicBezTo>
                                              <a:pt x="2062" y="8842"/>
                                              <a:pt x="2034" y="8849"/>
                                              <a:pt x="2007" y="8856"/>
                                            </a:cubicBezTo>
                                            <a:cubicBezTo>
                                              <a:pt x="1965" y="8809"/>
                                              <a:pt x="1917" y="8782"/>
                                              <a:pt x="1862" y="8782"/>
                                            </a:cubicBezTo>
                                            <a:cubicBezTo>
                                              <a:pt x="1814" y="8782"/>
                                              <a:pt x="1773" y="8802"/>
                                              <a:pt x="1738" y="8836"/>
                                            </a:cubicBezTo>
                                            <a:cubicBezTo>
                                              <a:pt x="1731" y="8829"/>
                                              <a:pt x="1718" y="8829"/>
                                              <a:pt x="1711" y="8822"/>
                                            </a:cubicBezTo>
                                            <a:cubicBezTo>
                                              <a:pt x="1718" y="8829"/>
                                              <a:pt x="1718" y="8842"/>
                                              <a:pt x="1724" y="8849"/>
                                            </a:cubicBezTo>
                                            <a:cubicBezTo>
                                              <a:pt x="1669" y="8909"/>
                                              <a:pt x="1635" y="8997"/>
                                              <a:pt x="1635" y="9097"/>
                                            </a:cubicBezTo>
                                            <a:cubicBezTo>
                                              <a:pt x="1635" y="9124"/>
                                              <a:pt x="1635" y="9151"/>
                                              <a:pt x="1642" y="9171"/>
                                            </a:cubicBezTo>
                                            <a:cubicBezTo>
                                              <a:pt x="1621" y="9158"/>
                                              <a:pt x="1594" y="9151"/>
                                              <a:pt x="1573" y="9144"/>
                                            </a:cubicBezTo>
                                            <a:cubicBezTo>
                                              <a:pt x="1401" y="9091"/>
                                              <a:pt x="1236" y="9137"/>
                                              <a:pt x="1194" y="9258"/>
                                            </a:cubicBezTo>
                                            <a:cubicBezTo>
                                              <a:pt x="1153" y="9372"/>
                                              <a:pt x="1263" y="9513"/>
                                              <a:pt x="1435" y="9566"/>
                                            </a:cubicBezTo>
                                            <a:cubicBezTo>
                                              <a:pt x="1463" y="9573"/>
                                              <a:pt x="1484" y="9580"/>
                                              <a:pt x="1511" y="9587"/>
                                            </a:cubicBezTo>
                                            <a:cubicBezTo>
                                              <a:pt x="1490" y="9607"/>
                                              <a:pt x="1477" y="9620"/>
                                              <a:pt x="1463" y="9640"/>
                                            </a:cubicBezTo>
                                            <a:cubicBezTo>
                                              <a:pt x="1408" y="9721"/>
                                              <a:pt x="1380" y="9808"/>
                                              <a:pt x="1380" y="9882"/>
                                            </a:cubicBezTo>
                                            <a:cubicBezTo>
                                              <a:pt x="1373" y="9868"/>
                                              <a:pt x="1373" y="9861"/>
                                              <a:pt x="1367" y="9848"/>
                                            </a:cubicBezTo>
                                            <a:cubicBezTo>
                                              <a:pt x="1325" y="9915"/>
                                              <a:pt x="1318" y="10063"/>
                                              <a:pt x="1325" y="10190"/>
                                            </a:cubicBezTo>
                                            <a:cubicBezTo>
                                              <a:pt x="1311" y="10156"/>
                                              <a:pt x="1291" y="10123"/>
                                              <a:pt x="1277" y="10109"/>
                                            </a:cubicBezTo>
                                            <a:cubicBezTo>
                                              <a:pt x="1270" y="10136"/>
                                              <a:pt x="1277" y="10170"/>
                                              <a:pt x="1284" y="10210"/>
                                            </a:cubicBezTo>
                                            <a:cubicBezTo>
                                              <a:pt x="1215" y="10103"/>
                                              <a:pt x="1126" y="9982"/>
                                              <a:pt x="1043" y="9949"/>
                                            </a:cubicBezTo>
                                            <a:cubicBezTo>
                                              <a:pt x="1050" y="10029"/>
                                              <a:pt x="1126" y="10150"/>
                                              <a:pt x="1201" y="10244"/>
                                            </a:cubicBezTo>
                                            <a:cubicBezTo>
                                              <a:pt x="1174" y="10223"/>
                                              <a:pt x="1146" y="10210"/>
                                              <a:pt x="1119" y="10210"/>
                                            </a:cubicBezTo>
                                            <a:cubicBezTo>
                                              <a:pt x="1126" y="10237"/>
                                              <a:pt x="1153" y="10270"/>
                                              <a:pt x="1188" y="10297"/>
                                            </a:cubicBezTo>
                                            <a:cubicBezTo>
                                              <a:pt x="1071" y="10244"/>
                                              <a:pt x="919" y="10190"/>
                                              <a:pt x="830" y="10210"/>
                                            </a:cubicBezTo>
                                            <a:cubicBezTo>
                                              <a:pt x="885" y="10284"/>
                                              <a:pt x="1050" y="10344"/>
                                              <a:pt x="1188" y="10378"/>
                                            </a:cubicBezTo>
                                            <a:cubicBezTo>
                                              <a:pt x="1133" y="10378"/>
                                              <a:pt x="1077" y="10384"/>
                                              <a:pt x="1050" y="10404"/>
                                            </a:cubicBezTo>
                                            <a:cubicBezTo>
                                              <a:pt x="1077" y="10425"/>
                                              <a:pt x="1126" y="10431"/>
                                              <a:pt x="1181" y="10431"/>
                                            </a:cubicBezTo>
                                            <a:cubicBezTo>
                                              <a:pt x="1043" y="10445"/>
                                              <a:pt x="885" y="10505"/>
                                              <a:pt x="823" y="10572"/>
                                            </a:cubicBezTo>
                                            <a:close/>
                                            <a:moveTo>
                                              <a:pt x="1490" y="9379"/>
                                            </a:moveTo>
                                            <a:cubicBezTo>
                                              <a:pt x="1511" y="9318"/>
                                              <a:pt x="1607" y="9292"/>
                                              <a:pt x="1697" y="9318"/>
                                            </a:cubicBezTo>
                                            <a:cubicBezTo>
                                              <a:pt x="1711" y="9325"/>
                                              <a:pt x="1724" y="9325"/>
                                              <a:pt x="1738" y="9332"/>
                                            </a:cubicBezTo>
                                            <a:cubicBezTo>
                                              <a:pt x="1738" y="9318"/>
                                              <a:pt x="1731" y="9305"/>
                                              <a:pt x="1731" y="9292"/>
                                            </a:cubicBezTo>
                                            <a:cubicBezTo>
                                              <a:pt x="1731" y="9198"/>
                                              <a:pt x="1786" y="9117"/>
                                              <a:pt x="1855" y="9117"/>
                                            </a:cubicBezTo>
                                            <a:cubicBezTo>
                                              <a:pt x="1924" y="9117"/>
                                              <a:pt x="1979" y="9198"/>
                                              <a:pt x="1979" y="9292"/>
                                            </a:cubicBezTo>
                                            <a:cubicBezTo>
                                              <a:pt x="1979" y="9305"/>
                                              <a:pt x="1979" y="9318"/>
                                              <a:pt x="1972" y="9332"/>
                                            </a:cubicBezTo>
                                            <a:cubicBezTo>
                                              <a:pt x="1986" y="9325"/>
                                              <a:pt x="2000" y="9318"/>
                                              <a:pt x="2014" y="9318"/>
                                            </a:cubicBezTo>
                                            <a:cubicBezTo>
                                              <a:pt x="2110" y="9292"/>
                                              <a:pt x="2199" y="9318"/>
                                              <a:pt x="2220" y="9379"/>
                                            </a:cubicBezTo>
                                            <a:cubicBezTo>
                                              <a:pt x="2241" y="9439"/>
                                              <a:pt x="2186" y="9520"/>
                                              <a:pt x="2089" y="9546"/>
                                            </a:cubicBezTo>
                                            <a:cubicBezTo>
                                              <a:pt x="2076" y="9553"/>
                                              <a:pt x="2062" y="9553"/>
                                              <a:pt x="2048" y="9553"/>
                                            </a:cubicBezTo>
                                            <a:cubicBezTo>
                                              <a:pt x="2055" y="9560"/>
                                              <a:pt x="2069" y="9573"/>
                                              <a:pt x="2076" y="9587"/>
                                            </a:cubicBezTo>
                                            <a:cubicBezTo>
                                              <a:pt x="2131" y="9667"/>
                                              <a:pt x="2137" y="9761"/>
                                              <a:pt x="2082" y="9801"/>
                                            </a:cubicBezTo>
                                            <a:cubicBezTo>
                                              <a:pt x="2027" y="9841"/>
                                              <a:pt x="1938" y="9808"/>
                                              <a:pt x="1876" y="9734"/>
                                            </a:cubicBezTo>
                                            <a:cubicBezTo>
                                              <a:pt x="1869" y="9721"/>
                                              <a:pt x="1862" y="9714"/>
                                              <a:pt x="1855" y="9701"/>
                                            </a:cubicBezTo>
                                            <a:cubicBezTo>
                                              <a:pt x="1848" y="9714"/>
                                              <a:pt x="1842" y="9727"/>
                                              <a:pt x="1835" y="9734"/>
                                            </a:cubicBezTo>
                                            <a:cubicBezTo>
                                              <a:pt x="1780" y="9815"/>
                                              <a:pt x="1683" y="9841"/>
                                              <a:pt x="1628" y="9801"/>
                                            </a:cubicBezTo>
                                            <a:cubicBezTo>
                                              <a:pt x="1573" y="9761"/>
                                              <a:pt x="1573" y="9667"/>
                                              <a:pt x="1635" y="9587"/>
                                            </a:cubicBezTo>
                                            <a:cubicBezTo>
                                              <a:pt x="1642" y="9573"/>
                                              <a:pt x="1656" y="9566"/>
                                              <a:pt x="1663" y="9553"/>
                                            </a:cubicBezTo>
                                            <a:cubicBezTo>
                                              <a:pt x="1649" y="9553"/>
                                              <a:pt x="1635" y="9546"/>
                                              <a:pt x="1621" y="9546"/>
                                            </a:cubicBezTo>
                                            <a:cubicBezTo>
                                              <a:pt x="1532" y="9520"/>
                                              <a:pt x="1470" y="9439"/>
                                              <a:pt x="1490" y="9379"/>
                                            </a:cubicBezTo>
                                            <a:close/>
                                            <a:moveTo>
                                              <a:pt x="1442" y="10009"/>
                                            </a:moveTo>
                                            <a:cubicBezTo>
                                              <a:pt x="1477" y="10036"/>
                                              <a:pt x="1518" y="10042"/>
                                              <a:pt x="1559" y="10036"/>
                                            </a:cubicBezTo>
                                            <a:cubicBezTo>
                                              <a:pt x="1511" y="10083"/>
                                              <a:pt x="1470" y="10150"/>
                                              <a:pt x="1435" y="10203"/>
                                            </a:cubicBezTo>
                                            <a:cubicBezTo>
                                              <a:pt x="1449" y="10163"/>
                                              <a:pt x="1456" y="10116"/>
                                              <a:pt x="1442" y="10089"/>
                                            </a:cubicBezTo>
                                            <a:cubicBezTo>
                                              <a:pt x="1422" y="10103"/>
                                              <a:pt x="1408" y="10136"/>
                                              <a:pt x="1394" y="10170"/>
                                            </a:cubicBezTo>
                                            <a:cubicBezTo>
                                              <a:pt x="1401" y="10096"/>
                                              <a:pt x="1401" y="10009"/>
                                              <a:pt x="1387" y="9942"/>
                                            </a:cubicBezTo>
                                            <a:cubicBezTo>
                                              <a:pt x="1408" y="9975"/>
                                              <a:pt x="1422" y="9996"/>
                                              <a:pt x="1442" y="10009"/>
                                            </a:cubicBezTo>
                                            <a:close/>
                                            <a:moveTo>
                                              <a:pt x="1360" y="10250"/>
                                            </a:moveTo>
                                            <a:cubicBezTo>
                                              <a:pt x="1435" y="10250"/>
                                              <a:pt x="1504" y="10311"/>
                                              <a:pt x="1504" y="10391"/>
                                            </a:cubicBezTo>
                                            <a:cubicBezTo>
                                              <a:pt x="1504" y="10465"/>
                                              <a:pt x="1442" y="10532"/>
                                              <a:pt x="1360" y="10532"/>
                                            </a:cubicBezTo>
                                            <a:cubicBezTo>
                                              <a:pt x="1284" y="10532"/>
                                              <a:pt x="1215" y="10472"/>
                                              <a:pt x="1215" y="10391"/>
                                            </a:cubicBezTo>
                                            <a:cubicBezTo>
                                              <a:pt x="1215" y="10311"/>
                                              <a:pt x="1284" y="10250"/>
                                              <a:pt x="1360" y="10250"/>
                                            </a:cubicBezTo>
                                            <a:close/>
                                            <a:moveTo>
                                              <a:pt x="754" y="15003"/>
                                            </a:moveTo>
                                            <a:cubicBezTo>
                                              <a:pt x="768" y="14970"/>
                                              <a:pt x="788" y="14936"/>
                                              <a:pt x="816" y="14916"/>
                                            </a:cubicBezTo>
                                            <a:cubicBezTo>
                                              <a:pt x="823" y="14916"/>
                                              <a:pt x="823" y="14909"/>
                                              <a:pt x="830" y="14909"/>
                                            </a:cubicBezTo>
                                            <a:cubicBezTo>
                                              <a:pt x="823" y="14909"/>
                                              <a:pt x="823" y="14909"/>
                                              <a:pt x="816" y="14909"/>
                                            </a:cubicBezTo>
                                            <a:cubicBezTo>
                                              <a:pt x="768" y="14916"/>
                                              <a:pt x="726" y="14950"/>
                                              <a:pt x="706" y="14997"/>
                                            </a:cubicBezTo>
                                            <a:cubicBezTo>
                                              <a:pt x="685" y="15050"/>
                                              <a:pt x="713" y="15111"/>
                                              <a:pt x="761" y="15144"/>
                                            </a:cubicBezTo>
                                            <a:cubicBezTo>
                                              <a:pt x="740" y="15104"/>
                                              <a:pt x="733" y="15050"/>
                                              <a:pt x="754" y="15003"/>
                                            </a:cubicBezTo>
                                            <a:close/>
                                            <a:moveTo>
                                              <a:pt x="2468" y="5651"/>
                                            </a:moveTo>
                                            <a:cubicBezTo>
                                              <a:pt x="2495" y="5645"/>
                                              <a:pt x="2516" y="5638"/>
                                              <a:pt x="2530" y="5631"/>
                                            </a:cubicBezTo>
                                            <a:cubicBezTo>
                                              <a:pt x="2509" y="5638"/>
                                              <a:pt x="2482" y="5638"/>
                                              <a:pt x="2454" y="5645"/>
                                            </a:cubicBezTo>
                                            <a:cubicBezTo>
                                              <a:pt x="2378" y="5651"/>
                                              <a:pt x="2303" y="5638"/>
                                              <a:pt x="2261" y="5604"/>
                                            </a:cubicBezTo>
                                            <a:cubicBezTo>
                                              <a:pt x="2303" y="5571"/>
                                              <a:pt x="2385" y="5564"/>
                                              <a:pt x="2454" y="5571"/>
                                            </a:cubicBezTo>
                                            <a:cubicBezTo>
                                              <a:pt x="2468" y="5571"/>
                                              <a:pt x="2482" y="5578"/>
                                              <a:pt x="2495" y="5578"/>
                                            </a:cubicBezTo>
                                            <a:cubicBezTo>
                                              <a:pt x="2489" y="5578"/>
                                              <a:pt x="2475" y="5571"/>
                                              <a:pt x="2468" y="5571"/>
                                            </a:cubicBezTo>
                                            <a:cubicBezTo>
                                              <a:pt x="2344" y="5544"/>
                                              <a:pt x="2151" y="5537"/>
                                              <a:pt x="2076" y="5611"/>
                                            </a:cubicBezTo>
                                            <a:cubicBezTo>
                                              <a:pt x="2151" y="5685"/>
                                              <a:pt x="2344" y="5678"/>
                                              <a:pt x="2468" y="5651"/>
                                            </a:cubicBezTo>
                                            <a:close/>
                                            <a:moveTo>
                                              <a:pt x="651" y="9406"/>
                                            </a:moveTo>
                                            <a:cubicBezTo>
                                              <a:pt x="644" y="9392"/>
                                              <a:pt x="630" y="9379"/>
                                              <a:pt x="616" y="9372"/>
                                            </a:cubicBezTo>
                                            <a:cubicBezTo>
                                              <a:pt x="630" y="9372"/>
                                              <a:pt x="651" y="9365"/>
                                              <a:pt x="664" y="9359"/>
                                            </a:cubicBezTo>
                                            <a:cubicBezTo>
                                              <a:pt x="775" y="9325"/>
                                              <a:pt x="837" y="9238"/>
                                              <a:pt x="816" y="9164"/>
                                            </a:cubicBezTo>
                                            <a:cubicBezTo>
                                              <a:pt x="795" y="9091"/>
                                              <a:pt x="685" y="9064"/>
                                              <a:pt x="582" y="9097"/>
                                            </a:cubicBezTo>
                                            <a:cubicBezTo>
                                              <a:pt x="568" y="9104"/>
                                              <a:pt x="554" y="9111"/>
                                              <a:pt x="541" y="9117"/>
                                            </a:cubicBezTo>
                                            <a:cubicBezTo>
                                              <a:pt x="541" y="9104"/>
                                              <a:pt x="547" y="9084"/>
                                              <a:pt x="547" y="9070"/>
                                            </a:cubicBezTo>
                                            <a:cubicBezTo>
                                              <a:pt x="547" y="8963"/>
                                              <a:pt x="485" y="8869"/>
                                              <a:pt x="410" y="8869"/>
                                            </a:cubicBezTo>
                                            <a:cubicBezTo>
                                              <a:pt x="334" y="8869"/>
                                              <a:pt x="272" y="8956"/>
                                              <a:pt x="272" y="9070"/>
                                            </a:cubicBezTo>
                                            <a:cubicBezTo>
                                              <a:pt x="272" y="9084"/>
                                              <a:pt x="272" y="9104"/>
                                              <a:pt x="279" y="9117"/>
                                            </a:cubicBezTo>
                                            <a:cubicBezTo>
                                              <a:pt x="265" y="9111"/>
                                              <a:pt x="251" y="9104"/>
                                              <a:pt x="238" y="9097"/>
                                            </a:cubicBezTo>
                                            <a:cubicBezTo>
                                              <a:pt x="134" y="9064"/>
                                              <a:pt x="24" y="9097"/>
                                              <a:pt x="4" y="9164"/>
                                            </a:cubicBezTo>
                                            <a:cubicBezTo>
                                              <a:pt x="-17" y="9238"/>
                                              <a:pt x="45" y="9325"/>
                                              <a:pt x="155" y="9359"/>
                                            </a:cubicBezTo>
                                            <a:cubicBezTo>
                                              <a:pt x="169" y="9365"/>
                                              <a:pt x="190" y="9365"/>
                                              <a:pt x="203" y="9372"/>
                                            </a:cubicBezTo>
                                            <a:cubicBezTo>
                                              <a:pt x="190" y="9385"/>
                                              <a:pt x="183" y="9392"/>
                                              <a:pt x="169" y="9406"/>
                                            </a:cubicBezTo>
                                            <a:cubicBezTo>
                                              <a:pt x="100" y="9493"/>
                                              <a:pt x="100" y="9600"/>
                                              <a:pt x="162" y="9647"/>
                                            </a:cubicBezTo>
                                            <a:cubicBezTo>
                                              <a:pt x="224" y="9694"/>
                                              <a:pt x="327" y="9654"/>
                                              <a:pt x="396" y="9566"/>
                                            </a:cubicBezTo>
                                            <a:cubicBezTo>
                                              <a:pt x="403" y="9553"/>
                                              <a:pt x="417" y="9540"/>
                                              <a:pt x="424" y="9526"/>
                                            </a:cubicBezTo>
                                            <a:lnTo>
                                              <a:pt x="424" y="9526"/>
                                            </a:lnTo>
                                            <a:cubicBezTo>
                                              <a:pt x="430" y="9540"/>
                                              <a:pt x="437" y="9553"/>
                                              <a:pt x="451" y="9566"/>
                                            </a:cubicBezTo>
                                            <a:cubicBezTo>
                                              <a:pt x="520" y="9654"/>
                                              <a:pt x="623" y="9687"/>
                                              <a:pt x="685" y="9647"/>
                                            </a:cubicBezTo>
                                            <a:cubicBezTo>
                                              <a:pt x="720" y="9600"/>
                                              <a:pt x="713" y="9493"/>
                                              <a:pt x="651" y="9406"/>
                                            </a:cubicBezTo>
                                            <a:close/>
                                            <a:moveTo>
                                              <a:pt x="541" y="9359"/>
                                            </a:moveTo>
                                            <a:cubicBezTo>
                                              <a:pt x="534" y="9359"/>
                                              <a:pt x="527" y="9365"/>
                                              <a:pt x="513" y="9365"/>
                                            </a:cubicBezTo>
                                            <a:cubicBezTo>
                                              <a:pt x="520" y="9372"/>
                                              <a:pt x="527" y="9379"/>
                                              <a:pt x="527" y="9385"/>
                                            </a:cubicBezTo>
                                            <a:cubicBezTo>
                                              <a:pt x="561" y="9432"/>
                                              <a:pt x="561" y="9493"/>
                                              <a:pt x="527" y="9520"/>
                                            </a:cubicBezTo>
                                            <a:cubicBezTo>
                                              <a:pt x="492" y="9546"/>
                                              <a:pt x="437" y="9526"/>
                                              <a:pt x="396" y="9473"/>
                                            </a:cubicBezTo>
                                            <a:cubicBezTo>
                                              <a:pt x="389" y="9466"/>
                                              <a:pt x="389" y="9459"/>
                                              <a:pt x="382" y="9453"/>
                                            </a:cubicBezTo>
                                            <a:lnTo>
                                              <a:pt x="382" y="9453"/>
                                            </a:lnTo>
                                            <a:cubicBezTo>
                                              <a:pt x="375" y="9459"/>
                                              <a:pt x="375" y="9466"/>
                                              <a:pt x="368" y="9473"/>
                                            </a:cubicBezTo>
                                            <a:cubicBezTo>
                                              <a:pt x="334" y="9520"/>
                                              <a:pt x="272" y="9540"/>
                                              <a:pt x="238" y="9520"/>
                                            </a:cubicBezTo>
                                            <a:cubicBezTo>
                                              <a:pt x="203" y="9493"/>
                                              <a:pt x="203" y="9439"/>
                                              <a:pt x="238" y="9385"/>
                                            </a:cubicBezTo>
                                            <a:cubicBezTo>
                                              <a:pt x="245" y="9379"/>
                                              <a:pt x="251" y="9372"/>
                                              <a:pt x="251" y="9365"/>
                                            </a:cubicBezTo>
                                            <a:cubicBezTo>
                                              <a:pt x="245" y="9365"/>
                                              <a:pt x="238" y="9365"/>
                                              <a:pt x="224" y="9359"/>
                                            </a:cubicBezTo>
                                            <a:cubicBezTo>
                                              <a:pt x="162" y="9339"/>
                                              <a:pt x="128" y="9292"/>
                                              <a:pt x="141" y="9251"/>
                                            </a:cubicBezTo>
                                            <a:cubicBezTo>
                                              <a:pt x="155" y="9211"/>
                                              <a:pt x="210" y="9198"/>
                                              <a:pt x="272" y="9211"/>
                                            </a:cubicBezTo>
                                            <a:cubicBezTo>
                                              <a:pt x="279" y="9211"/>
                                              <a:pt x="286" y="9218"/>
                                              <a:pt x="300" y="9218"/>
                                            </a:cubicBezTo>
                                            <a:cubicBezTo>
                                              <a:pt x="300" y="9211"/>
                                              <a:pt x="300" y="9204"/>
                                              <a:pt x="300" y="9191"/>
                                            </a:cubicBezTo>
                                            <a:cubicBezTo>
                                              <a:pt x="300" y="9131"/>
                                              <a:pt x="334" y="9084"/>
                                              <a:pt x="375" y="9084"/>
                                            </a:cubicBezTo>
                                            <a:cubicBezTo>
                                              <a:pt x="417" y="9084"/>
                                              <a:pt x="451" y="9131"/>
                                              <a:pt x="451" y="9191"/>
                                            </a:cubicBezTo>
                                            <a:cubicBezTo>
                                              <a:pt x="451" y="9198"/>
                                              <a:pt x="451" y="9211"/>
                                              <a:pt x="451" y="9218"/>
                                            </a:cubicBezTo>
                                            <a:cubicBezTo>
                                              <a:pt x="458" y="9211"/>
                                              <a:pt x="465" y="9211"/>
                                              <a:pt x="479" y="9211"/>
                                            </a:cubicBezTo>
                                            <a:cubicBezTo>
                                              <a:pt x="541" y="9191"/>
                                              <a:pt x="596" y="9211"/>
                                              <a:pt x="609" y="9251"/>
                                            </a:cubicBezTo>
                                            <a:cubicBezTo>
                                              <a:pt x="637" y="9292"/>
                                              <a:pt x="602" y="9339"/>
                                              <a:pt x="541" y="9359"/>
                                            </a:cubicBezTo>
                                            <a:close/>
                                            <a:moveTo>
                                              <a:pt x="2509" y="6952"/>
                                            </a:moveTo>
                                            <a:cubicBezTo>
                                              <a:pt x="2516" y="6945"/>
                                              <a:pt x="2523" y="6939"/>
                                              <a:pt x="2523" y="6939"/>
                                            </a:cubicBezTo>
                                            <a:cubicBezTo>
                                              <a:pt x="2530" y="6932"/>
                                              <a:pt x="2537" y="6932"/>
                                              <a:pt x="2544" y="6925"/>
                                            </a:cubicBezTo>
                                            <a:cubicBezTo>
                                              <a:pt x="2544" y="6925"/>
                                              <a:pt x="2544" y="6918"/>
                                              <a:pt x="2537" y="6912"/>
                                            </a:cubicBezTo>
                                            <a:cubicBezTo>
                                              <a:pt x="2537" y="6912"/>
                                              <a:pt x="2537" y="6912"/>
                                              <a:pt x="2537" y="6912"/>
                                            </a:cubicBezTo>
                                            <a:cubicBezTo>
                                              <a:pt x="2523" y="6918"/>
                                              <a:pt x="2516" y="6932"/>
                                              <a:pt x="2502" y="6939"/>
                                            </a:cubicBezTo>
                                            <a:cubicBezTo>
                                              <a:pt x="2495" y="6925"/>
                                              <a:pt x="2482" y="6918"/>
                                              <a:pt x="2468" y="6912"/>
                                            </a:cubicBezTo>
                                            <a:cubicBezTo>
                                              <a:pt x="2468" y="6912"/>
                                              <a:pt x="2468" y="6912"/>
                                              <a:pt x="2468" y="6912"/>
                                            </a:cubicBezTo>
                                            <a:cubicBezTo>
                                              <a:pt x="2468" y="6918"/>
                                              <a:pt x="2468" y="6918"/>
                                              <a:pt x="2461" y="6925"/>
                                            </a:cubicBezTo>
                                            <a:cubicBezTo>
                                              <a:pt x="2468" y="6925"/>
                                              <a:pt x="2475" y="6932"/>
                                              <a:pt x="2482" y="6939"/>
                                            </a:cubicBezTo>
                                            <a:cubicBezTo>
                                              <a:pt x="2489" y="6945"/>
                                              <a:pt x="2502" y="6945"/>
                                              <a:pt x="2509" y="6952"/>
                                            </a:cubicBezTo>
                                            <a:close/>
                                            <a:moveTo>
                                              <a:pt x="2076" y="6965"/>
                                            </a:moveTo>
                                            <a:cubicBezTo>
                                              <a:pt x="2103" y="6972"/>
                                              <a:pt x="2124" y="6979"/>
                                              <a:pt x="2151" y="6985"/>
                                            </a:cubicBezTo>
                                            <a:cubicBezTo>
                                              <a:pt x="2131" y="7006"/>
                                              <a:pt x="2117" y="7019"/>
                                              <a:pt x="2103" y="7039"/>
                                            </a:cubicBezTo>
                                            <a:cubicBezTo>
                                              <a:pt x="2000" y="7180"/>
                                              <a:pt x="1993" y="7354"/>
                                              <a:pt x="2096" y="7421"/>
                                            </a:cubicBezTo>
                                            <a:cubicBezTo>
                                              <a:pt x="2199" y="7495"/>
                                              <a:pt x="2365" y="7435"/>
                                              <a:pt x="2468" y="7294"/>
                                            </a:cubicBezTo>
                                            <a:cubicBezTo>
                                              <a:pt x="2482" y="7274"/>
                                              <a:pt x="2495" y="7254"/>
                                              <a:pt x="2509" y="7227"/>
                                            </a:cubicBezTo>
                                            <a:lnTo>
                                              <a:pt x="2509" y="7227"/>
                                            </a:lnTo>
                                            <a:cubicBezTo>
                                              <a:pt x="2523" y="7247"/>
                                              <a:pt x="2537" y="7267"/>
                                              <a:pt x="2550" y="7294"/>
                                            </a:cubicBezTo>
                                            <a:cubicBezTo>
                                              <a:pt x="2654" y="7435"/>
                                              <a:pt x="2826" y="7495"/>
                                              <a:pt x="2922" y="7421"/>
                                            </a:cubicBezTo>
                                            <a:cubicBezTo>
                                              <a:pt x="3025" y="7347"/>
                                              <a:pt x="3019" y="7180"/>
                                              <a:pt x="2915" y="7039"/>
                                            </a:cubicBezTo>
                                            <a:cubicBezTo>
                                              <a:pt x="2902" y="7019"/>
                                              <a:pt x="2881" y="6999"/>
                                              <a:pt x="2867" y="6985"/>
                                            </a:cubicBezTo>
                                            <a:cubicBezTo>
                                              <a:pt x="2895" y="6979"/>
                                              <a:pt x="2915" y="6979"/>
                                              <a:pt x="2943" y="6965"/>
                                            </a:cubicBezTo>
                                            <a:cubicBezTo>
                                              <a:pt x="3115" y="6912"/>
                                              <a:pt x="3218" y="6771"/>
                                              <a:pt x="3184" y="6657"/>
                                            </a:cubicBezTo>
                                            <a:cubicBezTo>
                                              <a:pt x="3149" y="6543"/>
                                              <a:pt x="2977" y="6489"/>
                                              <a:pt x="2805" y="6543"/>
                                            </a:cubicBezTo>
                                            <a:cubicBezTo>
                                              <a:pt x="2778" y="6550"/>
                                              <a:pt x="2757" y="6563"/>
                                              <a:pt x="2736" y="6570"/>
                                            </a:cubicBezTo>
                                            <a:cubicBezTo>
                                              <a:pt x="2743" y="6543"/>
                                              <a:pt x="2743" y="6523"/>
                                              <a:pt x="2743" y="6496"/>
                                            </a:cubicBezTo>
                                            <a:cubicBezTo>
                                              <a:pt x="2743" y="6322"/>
                                              <a:pt x="2640" y="6181"/>
                                              <a:pt x="2516" y="6181"/>
                                            </a:cubicBezTo>
                                            <a:cubicBezTo>
                                              <a:pt x="2392" y="6181"/>
                                              <a:pt x="2289" y="6322"/>
                                              <a:pt x="2289" y="6496"/>
                                            </a:cubicBezTo>
                                            <a:cubicBezTo>
                                              <a:pt x="2289" y="6523"/>
                                              <a:pt x="2289" y="6550"/>
                                              <a:pt x="2296" y="6570"/>
                                            </a:cubicBezTo>
                                            <a:cubicBezTo>
                                              <a:pt x="2275" y="6556"/>
                                              <a:pt x="2248" y="6550"/>
                                              <a:pt x="2227" y="6543"/>
                                            </a:cubicBezTo>
                                            <a:cubicBezTo>
                                              <a:pt x="2055" y="6489"/>
                                              <a:pt x="1890" y="6536"/>
                                              <a:pt x="1848" y="6657"/>
                                            </a:cubicBezTo>
                                            <a:cubicBezTo>
                                              <a:pt x="1800" y="6778"/>
                                              <a:pt x="1903" y="6912"/>
                                              <a:pt x="2076" y="6965"/>
                                            </a:cubicBezTo>
                                            <a:close/>
                                            <a:moveTo>
                                              <a:pt x="2137" y="6798"/>
                                            </a:moveTo>
                                            <a:cubicBezTo>
                                              <a:pt x="2158" y="6737"/>
                                              <a:pt x="2255" y="6711"/>
                                              <a:pt x="2344" y="6737"/>
                                            </a:cubicBezTo>
                                            <a:cubicBezTo>
                                              <a:pt x="2358" y="6744"/>
                                              <a:pt x="2372" y="6744"/>
                                              <a:pt x="2385" y="6751"/>
                                            </a:cubicBezTo>
                                            <a:cubicBezTo>
                                              <a:pt x="2385" y="6737"/>
                                              <a:pt x="2378" y="6724"/>
                                              <a:pt x="2378" y="6711"/>
                                            </a:cubicBezTo>
                                            <a:cubicBezTo>
                                              <a:pt x="2378" y="6617"/>
                                              <a:pt x="2433" y="6536"/>
                                              <a:pt x="2502" y="6536"/>
                                            </a:cubicBezTo>
                                            <a:cubicBezTo>
                                              <a:pt x="2571" y="6536"/>
                                              <a:pt x="2626" y="6617"/>
                                              <a:pt x="2626" y="6711"/>
                                            </a:cubicBezTo>
                                            <a:cubicBezTo>
                                              <a:pt x="2626" y="6724"/>
                                              <a:pt x="2626" y="6737"/>
                                              <a:pt x="2619" y="6751"/>
                                            </a:cubicBezTo>
                                            <a:cubicBezTo>
                                              <a:pt x="2633" y="6744"/>
                                              <a:pt x="2647" y="6737"/>
                                              <a:pt x="2661" y="6737"/>
                                            </a:cubicBezTo>
                                            <a:cubicBezTo>
                                              <a:pt x="2757" y="6711"/>
                                              <a:pt x="2846" y="6737"/>
                                              <a:pt x="2867" y="6798"/>
                                            </a:cubicBezTo>
                                            <a:cubicBezTo>
                                              <a:pt x="2888" y="6858"/>
                                              <a:pt x="2833" y="6939"/>
                                              <a:pt x="2736" y="6965"/>
                                            </a:cubicBezTo>
                                            <a:cubicBezTo>
                                              <a:pt x="2723" y="6972"/>
                                              <a:pt x="2709" y="6972"/>
                                              <a:pt x="2695" y="6972"/>
                                            </a:cubicBezTo>
                                            <a:cubicBezTo>
                                              <a:pt x="2702" y="6979"/>
                                              <a:pt x="2716" y="6992"/>
                                              <a:pt x="2723" y="7006"/>
                                            </a:cubicBezTo>
                                            <a:cubicBezTo>
                                              <a:pt x="2778" y="7086"/>
                                              <a:pt x="2785" y="7180"/>
                                              <a:pt x="2729" y="7220"/>
                                            </a:cubicBezTo>
                                            <a:cubicBezTo>
                                              <a:pt x="2674" y="7260"/>
                                              <a:pt x="2585" y="7227"/>
                                              <a:pt x="2523" y="7153"/>
                                            </a:cubicBezTo>
                                            <a:cubicBezTo>
                                              <a:pt x="2516" y="7140"/>
                                              <a:pt x="2509" y="7133"/>
                                              <a:pt x="2502" y="7120"/>
                                            </a:cubicBezTo>
                                            <a:cubicBezTo>
                                              <a:pt x="2495" y="7133"/>
                                              <a:pt x="2489" y="7146"/>
                                              <a:pt x="2482" y="7153"/>
                                            </a:cubicBezTo>
                                            <a:cubicBezTo>
                                              <a:pt x="2427" y="7234"/>
                                              <a:pt x="2330" y="7260"/>
                                              <a:pt x="2275" y="7220"/>
                                            </a:cubicBezTo>
                                            <a:cubicBezTo>
                                              <a:pt x="2220" y="7180"/>
                                              <a:pt x="2220" y="7086"/>
                                              <a:pt x="2282" y="7006"/>
                                            </a:cubicBezTo>
                                            <a:cubicBezTo>
                                              <a:pt x="2289" y="6992"/>
                                              <a:pt x="2303" y="6985"/>
                                              <a:pt x="2310" y="6972"/>
                                            </a:cubicBezTo>
                                            <a:cubicBezTo>
                                              <a:pt x="2296" y="6972"/>
                                              <a:pt x="2282" y="6965"/>
                                              <a:pt x="2268" y="6965"/>
                                            </a:cubicBezTo>
                                            <a:cubicBezTo>
                                              <a:pt x="2179" y="6939"/>
                                              <a:pt x="2117" y="6858"/>
                                              <a:pt x="2137" y="6798"/>
                                            </a:cubicBezTo>
                                            <a:close/>
                                            <a:moveTo>
                                              <a:pt x="1167" y="8387"/>
                                            </a:moveTo>
                                            <a:cubicBezTo>
                                              <a:pt x="1133" y="8313"/>
                                              <a:pt x="1126" y="8219"/>
                                              <a:pt x="1153" y="8125"/>
                                            </a:cubicBezTo>
                                            <a:cubicBezTo>
                                              <a:pt x="1181" y="8051"/>
                                              <a:pt x="1222" y="7991"/>
                                              <a:pt x="1277" y="7951"/>
                                            </a:cubicBezTo>
                                            <a:cubicBezTo>
                                              <a:pt x="1284" y="7944"/>
                                              <a:pt x="1291" y="7937"/>
                                              <a:pt x="1298" y="7937"/>
                                            </a:cubicBezTo>
                                            <a:cubicBezTo>
                                              <a:pt x="1291" y="7937"/>
                                              <a:pt x="1284" y="7937"/>
                                              <a:pt x="1277" y="7937"/>
                                            </a:cubicBezTo>
                                            <a:cubicBezTo>
                                              <a:pt x="1181" y="7951"/>
                                              <a:pt x="1098" y="8011"/>
                                              <a:pt x="1064" y="8098"/>
                                            </a:cubicBezTo>
                                            <a:cubicBezTo>
                                              <a:pt x="1029" y="8206"/>
                                              <a:pt x="1071" y="8320"/>
                                              <a:pt x="1167" y="8387"/>
                                            </a:cubicBezTo>
                                            <a:close/>
                                            <a:moveTo>
                                              <a:pt x="1270" y="8594"/>
                                            </a:moveTo>
                                            <a:cubicBezTo>
                                              <a:pt x="1291" y="8635"/>
                                              <a:pt x="1318" y="8675"/>
                                              <a:pt x="1353" y="8702"/>
                                            </a:cubicBezTo>
                                            <a:cubicBezTo>
                                              <a:pt x="1408" y="8749"/>
                                              <a:pt x="1477" y="8769"/>
                                              <a:pt x="1552" y="8769"/>
                                            </a:cubicBezTo>
                                            <a:cubicBezTo>
                                              <a:pt x="1614" y="8769"/>
                                              <a:pt x="1676" y="8749"/>
                                              <a:pt x="1731" y="8715"/>
                                            </a:cubicBezTo>
                                            <a:cubicBezTo>
                                              <a:pt x="1738" y="8708"/>
                                              <a:pt x="1738" y="8708"/>
                                              <a:pt x="1745" y="8702"/>
                                            </a:cubicBezTo>
                                            <a:cubicBezTo>
                                              <a:pt x="1752" y="8702"/>
                                              <a:pt x="1752" y="8695"/>
                                              <a:pt x="1759" y="8688"/>
                                            </a:cubicBezTo>
                                            <a:cubicBezTo>
                                              <a:pt x="1752" y="8688"/>
                                              <a:pt x="1752" y="8688"/>
                                              <a:pt x="1745" y="8688"/>
                                            </a:cubicBezTo>
                                            <a:cubicBezTo>
                                              <a:pt x="1738" y="8688"/>
                                              <a:pt x="1738" y="8688"/>
                                              <a:pt x="1731" y="8688"/>
                                            </a:cubicBezTo>
                                            <a:cubicBezTo>
                                              <a:pt x="1669" y="8688"/>
                                              <a:pt x="1607" y="8675"/>
                                              <a:pt x="1552" y="8641"/>
                                            </a:cubicBezTo>
                                            <a:cubicBezTo>
                                              <a:pt x="1518" y="8628"/>
                                              <a:pt x="1484" y="8601"/>
                                              <a:pt x="1456" y="8581"/>
                                            </a:cubicBezTo>
                                            <a:cubicBezTo>
                                              <a:pt x="1360" y="8501"/>
                                              <a:pt x="1311" y="8400"/>
                                              <a:pt x="1298" y="8299"/>
                                            </a:cubicBezTo>
                                            <a:cubicBezTo>
                                              <a:pt x="1291" y="8313"/>
                                              <a:pt x="1277" y="8333"/>
                                              <a:pt x="1277" y="8346"/>
                                            </a:cubicBezTo>
                                            <a:cubicBezTo>
                                              <a:pt x="1243" y="8434"/>
                                              <a:pt x="1243" y="8521"/>
                                              <a:pt x="1270" y="8594"/>
                                            </a:cubicBezTo>
                                            <a:close/>
                                            <a:moveTo>
                                              <a:pt x="1552" y="7777"/>
                                            </a:moveTo>
                                            <a:cubicBezTo>
                                              <a:pt x="1573" y="7770"/>
                                              <a:pt x="1594" y="7756"/>
                                              <a:pt x="1621" y="7750"/>
                                            </a:cubicBezTo>
                                            <a:cubicBezTo>
                                              <a:pt x="1663" y="7736"/>
                                              <a:pt x="1697" y="7730"/>
                                              <a:pt x="1738" y="7730"/>
                                            </a:cubicBezTo>
                                            <a:cubicBezTo>
                                              <a:pt x="1745" y="7730"/>
                                              <a:pt x="1745" y="7730"/>
                                              <a:pt x="1752" y="7730"/>
                                            </a:cubicBezTo>
                                            <a:cubicBezTo>
                                              <a:pt x="1786" y="7730"/>
                                              <a:pt x="1821" y="7730"/>
                                              <a:pt x="1855" y="7736"/>
                                            </a:cubicBezTo>
                                            <a:cubicBezTo>
                                              <a:pt x="1890" y="7743"/>
                                              <a:pt x="1924" y="7756"/>
                                              <a:pt x="1952" y="7770"/>
                                            </a:cubicBezTo>
                                            <a:cubicBezTo>
                                              <a:pt x="1931" y="7723"/>
                                              <a:pt x="1897" y="7683"/>
                                              <a:pt x="1855" y="7656"/>
                                            </a:cubicBezTo>
                                            <a:cubicBezTo>
                                              <a:pt x="1828" y="7636"/>
                                              <a:pt x="1793" y="7616"/>
                                              <a:pt x="1752" y="7609"/>
                                            </a:cubicBezTo>
                                            <a:cubicBezTo>
                                              <a:pt x="1745" y="7609"/>
                                              <a:pt x="1745" y="7609"/>
                                              <a:pt x="1738" y="7602"/>
                                            </a:cubicBezTo>
                                            <a:cubicBezTo>
                                              <a:pt x="1690" y="7589"/>
                                              <a:pt x="1635" y="7589"/>
                                              <a:pt x="1580" y="7602"/>
                                            </a:cubicBezTo>
                                            <a:cubicBezTo>
                                              <a:pt x="1573" y="7602"/>
                                              <a:pt x="1566" y="7609"/>
                                              <a:pt x="1552" y="7609"/>
                                            </a:cubicBezTo>
                                            <a:cubicBezTo>
                                              <a:pt x="1422" y="7663"/>
                                              <a:pt x="1346" y="7797"/>
                                              <a:pt x="1360" y="7937"/>
                                            </a:cubicBezTo>
                                            <a:cubicBezTo>
                                              <a:pt x="1401" y="7870"/>
                                              <a:pt x="1470" y="7810"/>
                                              <a:pt x="1552" y="7777"/>
                                            </a:cubicBezTo>
                                            <a:close/>
                                            <a:moveTo>
                                              <a:pt x="18389" y="16827"/>
                                            </a:moveTo>
                                            <a:cubicBezTo>
                                              <a:pt x="18410" y="16834"/>
                                              <a:pt x="18430" y="16847"/>
                                              <a:pt x="18444" y="16854"/>
                                            </a:cubicBezTo>
                                            <a:cubicBezTo>
                                              <a:pt x="18499" y="16887"/>
                                              <a:pt x="18541" y="16934"/>
                                              <a:pt x="18568" y="16981"/>
                                            </a:cubicBezTo>
                                            <a:cubicBezTo>
                                              <a:pt x="18568" y="16887"/>
                                              <a:pt x="18527" y="16800"/>
                                              <a:pt x="18444" y="16753"/>
                                            </a:cubicBezTo>
                                            <a:cubicBezTo>
                                              <a:pt x="18437" y="16746"/>
                                              <a:pt x="18424" y="16746"/>
                                              <a:pt x="18417" y="16740"/>
                                            </a:cubicBezTo>
                                            <a:cubicBezTo>
                                              <a:pt x="18348" y="16713"/>
                                              <a:pt x="18279" y="16720"/>
                                              <a:pt x="18217" y="16746"/>
                                            </a:cubicBezTo>
                                            <a:cubicBezTo>
                                              <a:pt x="18183" y="16760"/>
                                              <a:pt x="18148" y="16787"/>
                                              <a:pt x="18121" y="16820"/>
                                            </a:cubicBezTo>
                                            <a:cubicBezTo>
                                              <a:pt x="18148" y="16807"/>
                                              <a:pt x="18183" y="16800"/>
                                              <a:pt x="18217" y="16800"/>
                                            </a:cubicBezTo>
                                            <a:cubicBezTo>
                                              <a:pt x="18272" y="16800"/>
                                              <a:pt x="18334" y="16807"/>
                                              <a:pt x="18389" y="16827"/>
                                            </a:cubicBezTo>
                                            <a:close/>
                                            <a:moveTo>
                                              <a:pt x="18444" y="17651"/>
                                            </a:moveTo>
                                            <a:cubicBezTo>
                                              <a:pt x="18410" y="17665"/>
                                              <a:pt x="18375" y="17678"/>
                                              <a:pt x="18334" y="17685"/>
                                            </a:cubicBezTo>
                                            <a:cubicBezTo>
                                              <a:pt x="18293" y="17692"/>
                                              <a:pt x="18251" y="17692"/>
                                              <a:pt x="18217" y="17692"/>
                                            </a:cubicBezTo>
                                            <a:cubicBezTo>
                                              <a:pt x="18183" y="17685"/>
                                              <a:pt x="18148" y="17678"/>
                                              <a:pt x="18114" y="17665"/>
                                            </a:cubicBezTo>
                                            <a:cubicBezTo>
                                              <a:pt x="18107" y="17665"/>
                                              <a:pt x="18107" y="17658"/>
                                              <a:pt x="18100" y="17658"/>
                                            </a:cubicBezTo>
                                            <a:cubicBezTo>
                                              <a:pt x="18093" y="17651"/>
                                              <a:pt x="18079" y="17645"/>
                                              <a:pt x="18072" y="17645"/>
                                            </a:cubicBezTo>
                                            <a:cubicBezTo>
                                              <a:pt x="18079" y="17665"/>
                                              <a:pt x="18086" y="17685"/>
                                              <a:pt x="18100" y="17698"/>
                                            </a:cubicBezTo>
                                            <a:cubicBezTo>
                                              <a:pt x="18107" y="17705"/>
                                              <a:pt x="18107" y="17712"/>
                                              <a:pt x="18114" y="17718"/>
                                            </a:cubicBezTo>
                                            <a:cubicBezTo>
                                              <a:pt x="18141" y="17752"/>
                                              <a:pt x="18176" y="17779"/>
                                              <a:pt x="18217" y="17792"/>
                                            </a:cubicBezTo>
                                            <a:cubicBezTo>
                                              <a:pt x="18258" y="17812"/>
                                              <a:pt x="18313" y="17819"/>
                                              <a:pt x="18362" y="17806"/>
                                            </a:cubicBezTo>
                                            <a:cubicBezTo>
                                              <a:pt x="18389" y="17799"/>
                                              <a:pt x="18417" y="17785"/>
                                              <a:pt x="18444" y="17772"/>
                                            </a:cubicBezTo>
                                            <a:cubicBezTo>
                                              <a:pt x="18520" y="17725"/>
                                              <a:pt x="18568" y="17638"/>
                                              <a:pt x="18561" y="17544"/>
                                            </a:cubicBezTo>
                                            <a:cubicBezTo>
                                              <a:pt x="18541" y="17584"/>
                                              <a:pt x="18499" y="17625"/>
                                              <a:pt x="18444" y="17651"/>
                                            </a:cubicBezTo>
                                            <a:close/>
                                            <a:moveTo>
                                              <a:pt x="18059" y="17330"/>
                                            </a:moveTo>
                                            <a:cubicBezTo>
                                              <a:pt x="17997" y="17289"/>
                                              <a:pt x="17949" y="17242"/>
                                              <a:pt x="17921" y="17182"/>
                                            </a:cubicBezTo>
                                            <a:cubicBezTo>
                                              <a:pt x="17914" y="17169"/>
                                              <a:pt x="17907" y="17155"/>
                                              <a:pt x="17907" y="17149"/>
                                            </a:cubicBezTo>
                                            <a:cubicBezTo>
                                              <a:pt x="17894" y="17202"/>
                                              <a:pt x="17900" y="17256"/>
                                              <a:pt x="17921" y="17303"/>
                                            </a:cubicBezTo>
                                            <a:cubicBezTo>
                                              <a:pt x="17942" y="17343"/>
                                              <a:pt x="17969" y="17383"/>
                                              <a:pt x="18017" y="17410"/>
                                            </a:cubicBezTo>
                                            <a:cubicBezTo>
                                              <a:pt x="18045" y="17430"/>
                                              <a:pt x="18072" y="17437"/>
                                              <a:pt x="18107" y="17444"/>
                                            </a:cubicBezTo>
                                            <a:cubicBezTo>
                                              <a:pt x="18114" y="17444"/>
                                              <a:pt x="18114" y="17444"/>
                                              <a:pt x="18121" y="17444"/>
                                            </a:cubicBezTo>
                                            <a:cubicBezTo>
                                              <a:pt x="18155" y="17450"/>
                                              <a:pt x="18190" y="17444"/>
                                              <a:pt x="18224" y="17437"/>
                                            </a:cubicBezTo>
                                            <a:cubicBezTo>
                                              <a:pt x="18258" y="17423"/>
                                              <a:pt x="18293" y="17410"/>
                                              <a:pt x="18327" y="17383"/>
                                            </a:cubicBezTo>
                                            <a:cubicBezTo>
                                              <a:pt x="18293" y="17390"/>
                                              <a:pt x="18258" y="17390"/>
                                              <a:pt x="18224" y="17390"/>
                                            </a:cubicBezTo>
                                            <a:cubicBezTo>
                                              <a:pt x="18190" y="17383"/>
                                              <a:pt x="18155" y="17377"/>
                                              <a:pt x="18121" y="17363"/>
                                            </a:cubicBezTo>
                                            <a:cubicBezTo>
                                              <a:pt x="18114" y="17363"/>
                                              <a:pt x="18114" y="17356"/>
                                              <a:pt x="18107" y="17356"/>
                                            </a:cubicBezTo>
                                            <a:cubicBezTo>
                                              <a:pt x="18086" y="17350"/>
                                              <a:pt x="18072" y="17336"/>
                                              <a:pt x="18059" y="17330"/>
                                            </a:cubicBezTo>
                                            <a:close/>
                                            <a:moveTo>
                                              <a:pt x="18589" y="17403"/>
                                            </a:moveTo>
                                            <a:cubicBezTo>
                                              <a:pt x="18547" y="17450"/>
                                              <a:pt x="18499" y="17484"/>
                                              <a:pt x="18451" y="17504"/>
                                            </a:cubicBezTo>
                                            <a:cubicBezTo>
                                              <a:pt x="18430" y="17511"/>
                                              <a:pt x="18410" y="17517"/>
                                              <a:pt x="18382" y="17524"/>
                                            </a:cubicBezTo>
                                            <a:cubicBezTo>
                                              <a:pt x="18403" y="17531"/>
                                              <a:pt x="18424" y="17537"/>
                                              <a:pt x="18451" y="17537"/>
                                            </a:cubicBezTo>
                                            <a:cubicBezTo>
                                              <a:pt x="18534" y="17544"/>
                                              <a:pt x="18609" y="17517"/>
                                              <a:pt x="18664" y="17457"/>
                                            </a:cubicBezTo>
                                            <a:cubicBezTo>
                                              <a:pt x="18740" y="17370"/>
                                              <a:pt x="18740" y="17249"/>
                                              <a:pt x="18678" y="17155"/>
                                            </a:cubicBezTo>
                                            <a:cubicBezTo>
                                              <a:pt x="18685" y="17242"/>
                                              <a:pt x="18651" y="17330"/>
                                              <a:pt x="18589" y="17403"/>
                                            </a:cubicBezTo>
                                            <a:close/>
                                            <a:moveTo>
                                              <a:pt x="18905" y="17008"/>
                                            </a:moveTo>
                                            <a:cubicBezTo>
                                              <a:pt x="18940" y="17075"/>
                                              <a:pt x="18947" y="17155"/>
                                              <a:pt x="18926" y="17242"/>
                                            </a:cubicBezTo>
                                            <a:cubicBezTo>
                                              <a:pt x="18905" y="17336"/>
                                              <a:pt x="18843" y="17417"/>
                                              <a:pt x="18775" y="17457"/>
                                            </a:cubicBezTo>
                                            <a:cubicBezTo>
                                              <a:pt x="18885" y="17450"/>
                                              <a:pt x="18988" y="17377"/>
                                              <a:pt x="19016" y="17269"/>
                                            </a:cubicBezTo>
                                            <a:cubicBezTo>
                                              <a:pt x="19036" y="17169"/>
                                              <a:pt x="18988" y="17061"/>
                                              <a:pt x="18905" y="17008"/>
                                            </a:cubicBezTo>
                                            <a:close/>
                                            <a:moveTo>
                                              <a:pt x="19380" y="15560"/>
                                            </a:moveTo>
                                            <a:cubicBezTo>
                                              <a:pt x="19387" y="15560"/>
                                              <a:pt x="19387" y="15553"/>
                                              <a:pt x="19394" y="15546"/>
                                            </a:cubicBezTo>
                                            <a:cubicBezTo>
                                              <a:pt x="19387" y="15546"/>
                                              <a:pt x="19387" y="15546"/>
                                              <a:pt x="19380" y="15546"/>
                                            </a:cubicBezTo>
                                            <a:cubicBezTo>
                                              <a:pt x="19373" y="15546"/>
                                              <a:pt x="19373" y="15546"/>
                                              <a:pt x="19367" y="15546"/>
                                            </a:cubicBezTo>
                                            <a:cubicBezTo>
                                              <a:pt x="19305" y="15546"/>
                                              <a:pt x="19243" y="15533"/>
                                              <a:pt x="19188" y="15499"/>
                                            </a:cubicBezTo>
                                            <a:cubicBezTo>
                                              <a:pt x="19153" y="15486"/>
                                              <a:pt x="19119" y="15459"/>
                                              <a:pt x="19091" y="15439"/>
                                            </a:cubicBezTo>
                                            <a:cubicBezTo>
                                              <a:pt x="18995" y="15359"/>
                                              <a:pt x="18947" y="15258"/>
                                              <a:pt x="18933" y="15158"/>
                                            </a:cubicBezTo>
                                            <a:cubicBezTo>
                                              <a:pt x="18926" y="15171"/>
                                              <a:pt x="18912" y="15191"/>
                                              <a:pt x="18912" y="15204"/>
                                            </a:cubicBezTo>
                                            <a:cubicBezTo>
                                              <a:pt x="18878" y="15285"/>
                                              <a:pt x="18885" y="15365"/>
                                              <a:pt x="18912" y="15439"/>
                                            </a:cubicBezTo>
                                            <a:cubicBezTo>
                                              <a:pt x="18933" y="15479"/>
                                              <a:pt x="18960" y="15520"/>
                                              <a:pt x="18995" y="15546"/>
                                            </a:cubicBezTo>
                                            <a:cubicBezTo>
                                              <a:pt x="19050" y="15593"/>
                                              <a:pt x="19119" y="15613"/>
                                              <a:pt x="19194" y="15613"/>
                                            </a:cubicBezTo>
                                            <a:cubicBezTo>
                                              <a:pt x="19256" y="15613"/>
                                              <a:pt x="19318" y="15593"/>
                                              <a:pt x="19373" y="15560"/>
                                            </a:cubicBezTo>
                                            <a:cubicBezTo>
                                              <a:pt x="19373" y="15566"/>
                                              <a:pt x="19380" y="15560"/>
                                              <a:pt x="19380" y="15560"/>
                                            </a:cubicBezTo>
                                            <a:close/>
                                            <a:moveTo>
                                              <a:pt x="18747" y="15996"/>
                                            </a:moveTo>
                                            <a:cubicBezTo>
                                              <a:pt x="18795" y="15962"/>
                                              <a:pt x="18802" y="15942"/>
                                              <a:pt x="18816" y="15908"/>
                                            </a:cubicBezTo>
                                            <a:cubicBezTo>
                                              <a:pt x="18781" y="15908"/>
                                              <a:pt x="18740" y="15928"/>
                                              <a:pt x="18692" y="15962"/>
                                            </a:cubicBezTo>
                                            <a:cubicBezTo>
                                              <a:pt x="18781" y="15861"/>
                                              <a:pt x="18878" y="15727"/>
                                              <a:pt x="18885" y="15634"/>
                                            </a:cubicBezTo>
                                            <a:cubicBezTo>
                                              <a:pt x="18802" y="15667"/>
                                              <a:pt x="18706" y="15794"/>
                                              <a:pt x="18637" y="15902"/>
                                            </a:cubicBezTo>
                                            <a:cubicBezTo>
                                              <a:pt x="18651" y="15861"/>
                                              <a:pt x="18658" y="15815"/>
                                              <a:pt x="18644" y="15788"/>
                                            </a:cubicBezTo>
                                            <a:cubicBezTo>
                                              <a:pt x="18623" y="15801"/>
                                              <a:pt x="18609" y="15835"/>
                                              <a:pt x="18596" y="15868"/>
                                            </a:cubicBezTo>
                                            <a:cubicBezTo>
                                              <a:pt x="18602" y="15741"/>
                                              <a:pt x="18596" y="15593"/>
                                              <a:pt x="18554" y="15526"/>
                                            </a:cubicBezTo>
                                            <a:cubicBezTo>
                                              <a:pt x="18513" y="15593"/>
                                              <a:pt x="18506" y="15741"/>
                                              <a:pt x="18513" y="15868"/>
                                            </a:cubicBezTo>
                                            <a:cubicBezTo>
                                              <a:pt x="18499" y="15835"/>
                                              <a:pt x="18479" y="15801"/>
                                              <a:pt x="18465" y="15788"/>
                                            </a:cubicBezTo>
                                            <a:cubicBezTo>
                                              <a:pt x="18458" y="15815"/>
                                              <a:pt x="18465" y="15848"/>
                                              <a:pt x="18472" y="15888"/>
                                            </a:cubicBezTo>
                                            <a:cubicBezTo>
                                              <a:pt x="18403" y="15781"/>
                                              <a:pt x="18313" y="15660"/>
                                              <a:pt x="18231" y="15627"/>
                                            </a:cubicBezTo>
                                            <a:cubicBezTo>
                                              <a:pt x="18238" y="15707"/>
                                              <a:pt x="18313" y="15828"/>
                                              <a:pt x="18389" y="15922"/>
                                            </a:cubicBezTo>
                                            <a:cubicBezTo>
                                              <a:pt x="18362" y="15902"/>
                                              <a:pt x="18334" y="15888"/>
                                              <a:pt x="18307" y="15888"/>
                                            </a:cubicBezTo>
                                            <a:cubicBezTo>
                                              <a:pt x="18313" y="15915"/>
                                              <a:pt x="18341" y="15949"/>
                                              <a:pt x="18375" y="15975"/>
                                            </a:cubicBezTo>
                                            <a:cubicBezTo>
                                              <a:pt x="18258" y="15922"/>
                                              <a:pt x="18107" y="15868"/>
                                              <a:pt x="18017" y="15888"/>
                                            </a:cubicBezTo>
                                            <a:cubicBezTo>
                                              <a:pt x="18072" y="15962"/>
                                              <a:pt x="18238" y="16022"/>
                                              <a:pt x="18375" y="16056"/>
                                            </a:cubicBezTo>
                                            <a:cubicBezTo>
                                              <a:pt x="18320" y="16056"/>
                                              <a:pt x="18265" y="16063"/>
                                              <a:pt x="18238" y="16083"/>
                                            </a:cubicBezTo>
                                            <a:cubicBezTo>
                                              <a:pt x="18265" y="16103"/>
                                              <a:pt x="18313" y="16109"/>
                                              <a:pt x="18368" y="16109"/>
                                            </a:cubicBezTo>
                                            <a:cubicBezTo>
                                              <a:pt x="18238" y="16143"/>
                                              <a:pt x="18079" y="16203"/>
                                              <a:pt x="18017" y="16277"/>
                                            </a:cubicBezTo>
                                            <a:cubicBezTo>
                                              <a:pt x="18100" y="16291"/>
                                              <a:pt x="18231" y="16250"/>
                                              <a:pt x="18348" y="16203"/>
                                            </a:cubicBezTo>
                                            <a:cubicBezTo>
                                              <a:pt x="18327" y="16223"/>
                                              <a:pt x="18307" y="16244"/>
                                              <a:pt x="18300" y="16264"/>
                                            </a:cubicBezTo>
                                            <a:cubicBezTo>
                                              <a:pt x="18320" y="16264"/>
                                              <a:pt x="18348" y="16250"/>
                                              <a:pt x="18382" y="16237"/>
                                            </a:cubicBezTo>
                                            <a:cubicBezTo>
                                              <a:pt x="18307" y="16317"/>
                                              <a:pt x="18238" y="16418"/>
                                              <a:pt x="18210" y="16492"/>
                                            </a:cubicBezTo>
                                            <a:cubicBezTo>
                                              <a:pt x="18183" y="16472"/>
                                              <a:pt x="18148" y="16451"/>
                                              <a:pt x="18114" y="16445"/>
                                            </a:cubicBezTo>
                                            <a:cubicBezTo>
                                              <a:pt x="18107" y="16445"/>
                                              <a:pt x="18107" y="16445"/>
                                              <a:pt x="18100" y="16438"/>
                                            </a:cubicBezTo>
                                            <a:cubicBezTo>
                                              <a:pt x="18052" y="16425"/>
                                              <a:pt x="17997" y="16425"/>
                                              <a:pt x="17942" y="16438"/>
                                            </a:cubicBezTo>
                                            <a:cubicBezTo>
                                              <a:pt x="17935" y="16438"/>
                                              <a:pt x="17928" y="16445"/>
                                              <a:pt x="17914" y="16445"/>
                                            </a:cubicBezTo>
                                            <a:cubicBezTo>
                                              <a:pt x="17783" y="16498"/>
                                              <a:pt x="17708" y="16632"/>
                                              <a:pt x="17721" y="16773"/>
                                            </a:cubicBezTo>
                                            <a:cubicBezTo>
                                              <a:pt x="17763" y="16706"/>
                                              <a:pt x="17825" y="16646"/>
                                              <a:pt x="17914" y="16606"/>
                                            </a:cubicBezTo>
                                            <a:cubicBezTo>
                                              <a:pt x="17935" y="16599"/>
                                              <a:pt x="17955" y="16585"/>
                                              <a:pt x="17983" y="16579"/>
                                            </a:cubicBezTo>
                                            <a:cubicBezTo>
                                              <a:pt x="18024" y="16565"/>
                                              <a:pt x="18059" y="16559"/>
                                              <a:pt x="18100" y="16559"/>
                                            </a:cubicBezTo>
                                            <a:cubicBezTo>
                                              <a:pt x="18107" y="16559"/>
                                              <a:pt x="18107" y="16559"/>
                                              <a:pt x="18114" y="16559"/>
                                            </a:cubicBezTo>
                                            <a:cubicBezTo>
                                              <a:pt x="18148" y="16559"/>
                                              <a:pt x="18183" y="16559"/>
                                              <a:pt x="18217" y="16565"/>
                                            </a:cubicBezTo>
                                            <a:cubicBezTo>
                                              <a:pt x="18251" y="16572"/>
                                              <a:pt x="18286" y="16585"/>
                                              <a:pt x="18313" y="16599"/>
                                            </a:cubicBezTo>
                                            <a:cubicBezTo>
                                              <a:pt x="18293" y="16559"/>
                                              <a:pt x="18265" y="16525"/>
                                              <a:pt x="18231" y="16498"/>
                                            </a:cubicBezTo>
                                            <a:cubicBezTo>
                                              <a:pt x="18313" y="16458"/>
                                              <a:pt x="18403" y="16344"/>
                                              <a:pt x="18472" y="16244"/>
                                            </a:cubicBezTo>
                                            <a:cubicBezTo>
                                              <a:pt x="18458" y="16291"/>
                                              <a:pt x="18451" y="16331"/>
                                              <a:pt x="18458" y="16364"/>
                                            </a:cubicBezTo>
                                            <a:cubicBezTo>
                                              <a:pt x="18485" y="16344"/>
                                              <a:pt x="18506" y="16304"/>
                                              <a:pt x="18520" y="16257"/>
                                            </a:cubicBezTo>
                                            <a:cubicBezTo>
                                              <a:pt x="18513" y="16317"/>
                                              <a:pt x="18513" y="16384"/>
                                              <a:pt x="18520" y="16451"/>
                                            </a:cubicBezTo>
                                            <a:cubicBezTo>
                                              <a:pt x="18492" y="16451"/>
                                              <a:pt x="18472" y="16458"/>
                                              <a:pt x="18444" y="16465"/>
                                            </a:cubicBezTo>
                                            <a:cubicBezTo>
                                              <a:pt x="18396" y="16478"/>
                                              <a:pt x="18355" y="16498"/>
                                              <a:pt x="18320" y="16532"/>
                                            </a:cubicBezTo>
                                            <a:cubicBezTo>
                                              <a:pt x="18362" y="16532"/>
                                              <a:pt x="18403" y="16532"/>
                                              <a:pt x="18444" y="16545"/>
                                            </a:cubicBezTo>
                                            <a:cubicBezTo>
                                              <a:pt x="18479" y="16552"/>
                                              <a:pt x="18506" y="16565"/>
                                              <a:pt x="18541" y="16579"/>
                                            </a:cubicBezTo>
                                            <a:cubicBezTo>
                                              <a:pt x="18547" y="16599"/>
                                              <a:pt x="18554" y="16619"/>
                                              <a:pt x="18561" y="16632"/>
                                            </a:cubicBezTo>
                                            <a:cubicBezTo>
                                              <a:pt x="18568" y="16626"/>
                                              <a:pt x="18575" y="16612"/>
                                              <a:pt x="18575" y="16599"/>
                                            </a:cubicBezTo>
                                            <a:cubicBezTo>
                                              <a:pt x="18596" y="16612"/>
                                              <a:pt x="18609" y="16619"/>
                                              <a:pt x="18623" y="16632"/>
                                            </a:cubicBezTo>
                                            <a:cubicBezTo>
                                              <a:pt x="18720" y="16713"/>
                                              <a:pt x="18768" y="16813"/>
                                              <a:pt x="18781" y="16914"/>
                                            </a:cubicBezTo>
                                            <a:cubicBezTo>
                                              <a:pt x="18864" y="16787"/>
                                              <a:pt x="18837" y="16619"/>
                                              <a:pt x="18726" y="16518"/>
                                            </a:cubicBezTo>
                                            <a:cubicBezTo>
                                              <a:pt x="18692" y="16485"/>
                                              <a:pt x="18651" y="16472"/>
                                              <a:pt x="18603" y="16458"/>
                                            </a:cubicBezTo>
                                            <a:cubicBezTo>
                                              <a:pt x="18609" y="16404"/>
                                              <a:pt x="18603" y="16344"/>
                                              <a:pt x="18603" y="16291"/>
                                            </a:cubicBezTo>
                                            <a:cubicBezTo>
                                              <a:pt x="18616" y="16324"/>
                                              <a:pt x="18630" y="16351"/>
                                              <a:pt x="18651" y="16364"/>
                                            </a:cubicBezTo>
                                            <a:cubicBezTo>
                                              <a:pt x="18658" y="16344"/>
                                              <a:pt x="18658" y="16317"/>
                                              <a:pt x="18651" y="16284"/>
                                            </a:cubicBezTo>
                                            <a:cubicBezTo>
                                              <a:pt x="18713" y="16391"/>
                                              <a:pt x="18795" y="16498"/>
                                              <a:pt x="18864" y="16539"/>
                                            </a:cubicBezTo>
                                            <a:cubicBezTo>
                                              <a:pt x="18864" y="16445"/>
                                              <a:pt x="18768" y="16304"/>
                                              <a:pt x="18685" y="16197"/>
                                            </a:cubicBezTo>
                                            <a:cubicBezTo>
                                              <a:pt x="18726" y="16230"/>
                                              <a:pt x="18775" y="16250"/>
                                              <a:pt x="18809" y="16257"/>
                                            </a:cubicBezTo>
                                            <a:cubicBezTo>
                                              <a:pt x="18795" y="16223"/>
                                              <a:pt x="18761" y="16190"/>
                                              <a:pt x="18720" y="16163"/>
                                            </a:cubicBezTo>
                                            <a:cubicBezTo>
                                              <a:pt x="18843" y="16217"/>
                                              <a:pt x="19009" y="16257"/>
                                              <a:pt x="19098" y="16237"/>
                                            </a:cubicBezTo>
                                            <a:cubicBezTo>
                                              <a:pt x="19043" y="16177"/>
                                              <a:pt x="18919" y="16130"/>
                                              <a:pt x="18802" y="16103"/>
                                            </a:cubicBezTo>
                                            <a:cubicBezTo>
                                              <a:pt x="18830" y="16103"/>
                                              <a:pt x="18864" y="16089"/>
                                              <a:pt x="18878" y="16076"/>
                                            </a:cubicBezTo>
                                            <a:cubicBezTo>
                                              <a:pt x="18864" y="16063"/>
                                              <a:pt x="18802" y="16063"/>
                                              <a:pt x="18775" y="16056"/>
                                            </a:cubicBezTo>
                                            <a:cubicBezTo>
                                              <a:pt x="18878" y="16029"/>
                                              <a:pt x="19029" y="15989"/>
                                              <a:pt x="19112" y="15922"/>
                                            </a:cubicBezTo>
                                            <a:cubicBezTo>
                                              <a:pt x="19022" y="15922"/>
                                              <a:pt x="18864" y="15955"/>
                                              <a:pt x="18747" y="15996"/>
                                            </a:cubicBezTo>
                                            <a:close/>
                                            <a:moveTo>
                                              <a:pt x="18561" y="16217"/>
                                            </a:moveTo>
                                            <a:cubicBezTo>
                                              <a:pt x="18485" y="16217"/>
                                              <a:pt x="18417" y="16156"/>
                                              <a:pt x="18417" y="16076"/>
                                            </a:cubicBezTo>
                                            <a:cubicBezTo>
                                              <a:pt x="18417" y="16002"/>
                                              <a:pt x="18479" y="15935"/>
                                              <a:pt x="18561" y="15935"/>
                                            </a:cubicBezTo>
                                            <a:cubicBezTo>
                                              <a:pt x="18637" y="15935"/>
                                              <a:pt x="18706" y="15996"/>
                                              <a:pt x="18706" y="16076"/>
                                            </a:cubicBezTo>
                                            <a:cubicBezTo>
                                              <a:pt x="18706" y="16156"/>
                                              <a:pt x="18637" y="16217"/>
                                              <a:pt x="18561" y="16217"/>
                                            </a:cubicBezTo>
                                            <a:close/>
                                            <a:moveTo>
                                              <a:pt x="3631" y="5021"/>
                                            </a:moveTo>
                                            <a:cubicBezTo>
                                              <a:pt x="3659" y="5015"/>
                                              <a:pt x="3693" y="5008"/>
                                              <a:pt x="3734" y="5008"/>
                                            </a:cubicBezTo>
                                            <a:cubicBezTo>
                                              <a:pt x="3824" y="5001"/>
                                              <a:pt x="3927" y="5015"/>
                                              <a:pt x="3975" y="5061"/>
                                            </a:cubicBezTo>
                                            <a:cubicBezTo>
                                              <a:pt x="3927" y="5102"/>
                                              <a:pt x="3824" y="5115"/>
                                              <a:pt x="3734" y="5102"/>
                                            </a:cubicBezTo>
                                            <a:cubicBezTo>
                                              <a:pt x="3714" y="5102"/>
                                              <a:pt x="3693" y="5095"/>
                                              <a:pt x="3672" y="5095"/>
                                            </a:cubicBezTo>
                                            <a:cubicBezTo>
                                              <a:pt x="3824" y="5135"/>
                                              <a:pt x="4092" y="5149"/>
                                              <a:pt x="4203" y="5055"/>
                                            </a:cubicBezTo>
                                            <a:cubicBezTo>
                                              <a:pt x="4079" y="4941"/>
                                              <a:pt x="3762" y="4974"/>
                                              <a:pt x="3631" y="5021"/>
                                            </a:cubicBezTo>
                                            <a:close/>
                                            <a:moveTo>
                                              <a:pt x="17198" y="18101"/>
                                            </a:moveTo>
                                            <a:cubicBezTo>
                                              <a:pt x="17246" y="18067"/>
                                              <a:pt x="17253" y="18047"/>
                                              <a:pt x="17267" y="18013"/>
                                            </a:cubicBezTo>
                                            <a:cubicBezTo>
                                              <a:pt x="17233" y="18013"/>
                                              <a:pt x="17191" y="18034"/>
                                              <a:pt x="17143" y="18067"/>
                                            </a:cubicBezTo>
                                            <a:cubicBezTo>
                                              <a:pt x="17233" y="17966"/>
                                              <a:pt x="17329" y="17832"/>
                                              <a:pt x="17336" y="17739"/>
                                            </a:cubicBezTo>
                                            <a:cubicBezTo>
                                              <a:pt x="17253" y="17772"/>
                                              <a:pt x="17157" y="17899"/>
                                              <a:pt x="17088" y="18007"/>
                                            </a:cubicBezTo>
                                            <a:cubicBezTo>
                                              <a:pt x="17102" y="17966"/>
                                              <a:pt x="17109" y="17920"/>
                                              <a:pt x="17095" y="17893"/>
                                            </a:cubicBezTo>
                                            <a:cubicBezTo>
                                              <a:pt x="17074" y="17906"/>
                                              <a:pt x="17061" y="17940"/>
                                              <a:pt x="17047" y="17973"/>
                                            </a:cubicBezTo>
                                            <a:cubicBezTo>
                                              <a:pt x="17054" y="17846"/>
                                              <a:pt x="17047" y="17698"/>
                                              <a:pt x="17006" y="17631"/>
                                            </a:cubicBezTo>
                                            <a:cubicBezTo>
                                              <a:pt x="16964" y="17698"/>
                                              <a:pt x="16957" y="17846"/>
                                              <a:pt x="16964" y="17973"/>
                                            </a:cubicBezTo>
                                            <a:cubicBezTo>
                                              <a:pt x="16950" y="17940"/>
                                              <a:pt x="16930" y="17906"/>
                                              <a:pt x="16916" y="17893"/>
                                            </a:cubicBezTo>
                                            <a:cubicBezTo>
                                              <a:pt x="16909" y="17920"/>
                                              <a:pt x="16916" y="17953"/>
                                              <a:pt x="16923" y="17993"/>
                                            </a:cubicBezTo>
                                            <a:cubicBezTo>
                                              <a:pt x="16854" y="17886"/>
                                              <a:pt x="16765" y="17765"/>
                                              <a:pt x="16682" y="17732"/>
                                            </a:cubicBezTo>
                                            <a:cubicBezTo>
                                              <a:pt x="16689" y="17812"/>
                                              <a:pt x="16765" y="17933"/>
                                              <a:pt x="16840" y="18027"/>
                                            </a:cubicBezTo>
                                            <a:cubicBezTo>
                                              <a:pt x="16813" y="18007"/>
                                              <a:pt x="16785" y="17993"/>
                                              <a:pt x="16758" y="17993"/>
                                            </a:cubicBezTo>
                                            <a:cubicBezTo>
                                              <a:pt x="16765" y="18020"/>
                                              <a:pt x="16792" y="18054"/>
                                              <a:pt x="16827" y="18080"/>
                                            </a:cubicBezTo>
                                            <a:cubicBezTo>
                                              <a:pt x="16710" y="18027"/>
                                              <a:pt x="16558" y="17973"/>
                                              <a:pt x="16469" y="17993"/>
                                            </a:cubicBezTo>
                                            <a:cubicBezTo>
                                              <a:pt x="16524" y="18067"/>
                                              <a:pt x="16689" y="18127"/>
                                              <a:pt x="16827" y="18161"/>
                                            </a:cubicBezTo>
                                            <a:cubicBezTo>
                                              <a:pt x="16772" y="18161"/>
                                              <a:pt x="16716" y="18168"/>
                                              <a:pt x="16689" y="18188"/>
                                            </a:cubicBezTo>
                                            <a:cubicBezTo>
                                              <a:pt x="16716" y="18208"/>
                                              <a:pt x="16765" y="18215"/>
                                              <a:pt x="16820" y="18215"/>
                                            </a:cubicBezTo>
                                            <a:cubicBezTo>
                                              <a:pt x="16689" y="18248"/>
                                              <a:pt x="16531" y="18308"/>
                                              <a:pt x="16469" y="18382"/>
                                            </a:cubicBezTo>
                                            <a:cubicBezTo>
                                              <a:pt x="16551" y="18396"/>
                                              <a:pt x="16682" y="18355"/>
                                              <a:pt x="16799" y="18308"/>
                                            </a:cubicBezTo>
                                            <a:cubicBezTo>
                                              <a:pt x="16778" y="18328"/>
                                              <a:pt x="16758" y="18349"/>
                                              <a:pt x="16751" y="18369"/>
                                            </a:cubicBezTo>
                                            <a:cubicBezTo>
                                              <a:pt x="16772" y="18369"/>
                                              <a:pt x="16799" y="18355"/>
                                              <a:pt x="16833" y="18342"/>
                                            </a:cubicBezTo>
                                            <a:cubicBezTo>
                                              <a:pt x="16751" y="18436"/>
                                              <a:pt x="16668" y="18550"/>
                                              <a:pt x="16661" y="18630"/>
                                            </a:cubicBezTo>
                                            <a:cubicBezTo>
                                              <a:pt x="16744" y="18597"/>
                                              <a:pt x="16854" y="18476"/>
                                              <a:pt x="16923" y="18369"/>
                                            </a:cubicBezTo>
                                            <a:cubicBezTo>
                                              <a:pt x="16909" y="18416"/>
                                              <a:pt x="16902" y="18456"/>
                                              <a:pt x="16909" y="18489"/>
                                            </a:cubicBezTo>
                                            <a:cubicBezTo>
                                              <a:pt x="16937" y="18469"/>
                                              <a:pt x="16957" y="18429"/>
                                              <a:pt x="16971" y="18382"/>
                                            </a:cubicBezTo>
                                            <a:cubicBezTo>
                                              <a:pt x="16957" y="18509"/>
                                              <a:pt x="16964" y="18677"/>
                                              <a:pt x="17012" y="18751"/>
                                            </a:cubicBezTo>
                                            <a:cubicBezTo>
                                              <a:pt x="17054" y="18684"/>
                                              <a:pt x="17061" y="18543"/>
                                              <a:pt x="17054" y="18416"/>
                                            </a:cubicBezTo>
                                            <a:cubicBezTo>
                                              <a:pt x="17068" y="18449"/>
                                              <a:pt x="17081" y="18476"/>
                                              <a:pt x="17102" y="18489"/>
                                            </a:cubicBezTo>
                                            <a:cubicBezTo>
                                              <a:pt x="17109" y="18469"/>
                                              <a:pt x="17109" y="18442"/>
                                              <a:pt x="17102" y="18409"/>
                                            </a:cubicBezTo>
                                            <a:cubicBezTo>
                                              <a:pt x="17164" y="18516"/>
                                              <a:pt x="17246" y="18623"/>
                                              <a:pt x="17315" y="18664"/>
                                            </a:cubicBezTo>
                                            <a:cubicBezTo>
                                              <a:pt x="17315" y="18570"/>
                                              <a:pt x="17219" y="18429"/>
                                              <a:pt x="17136" y="18322"/>
                                            </a:cubicBezTo>
                                            <a:cubicBezTo>
                                              <a:pt x="17178" y="18355"/>
                                              <a:pt x="17226" y="18375"/>
                                              <a:pt x="17260" y="18382"/>
                                            </a:cubicBezTo>
                                            <a:cubicBezTo>
                                              <a:pt x="17246" y="18349"/>
                                              <a:pt x="17212" y="18315"/>
                                              <a:pt x="17171" y="18288"/>
                                            </a:cubicBezTo>
                                            <a:cubicBezTo>
                                              <a:pt x="17295" y="18342"/>
                                              <a:pt x="17460" y="18382"/>
                                              <a:pt x="17549" y="18362"/>
                                            </a:cubicBezTo>
                                            <a:cubicBezTo>
                                              <a:pt x="17494" y="18302"/>
                                              <a:pt x="17370" y="18255"/>
                                              <a:pt x="17253" y="18228"/>
                                            </a:cubicBezTo>
                                            <a:cubicBezTo>
                                              <a:pt x="17281" y="18228"/>
                                              <a:pt x="17315" y="18215"/>
                                              <a:pt x="17329" y="18201"/>
                                            </a:cubicBezTo>
                                            <a:cubicBezTo>
                                              <a:pt x="17315" y="18188"/>
                                              <a:pt x="17253" y="18188"/>
                                              <a:pt x="17226" y="18181"/>
                                            </a:cubicBezTo>
                                            <a:cubicBezTo>
                                              <a:pt x="17329" y="18154"/>
                                              <a:pt x="17481" y="18114"/>
                                              <a:pt x="17563" y="18047"/>
                                            </a:cubicBezTo>
                                            <a:cubicBezTo>
                                              <a:pt x="17467" y="18034"/>
                                              <a:pt x="17308" y="18067"/>
                                              <a:pt x="17198" y="18101"/>
                                            </a:cubicBezTo>
                                            <a:close/>
                                            <a:moveTo>
                                              <a:pt x="17006" y="18322"/>
                                            </a:moveTo>
                                            <a:cubicBezTo>
                                              <a:pt x="16930" y="18322"/>
                                              <a:pt x="16861" y="18261"/>
                                              <a:pt x="16861" y="18181"/>
                                            </a:cubicBezTo>
                                            <a:cubicBezTo>
                                              <a:pt x="16861" y="18107"/>
                                              <a:pt x="16923" y="18040"/>
                                              <a:pt x="17006" y="18040"/>
                                            </a:cubicBezTo>
                                            <a:cubicBezTo>
                                              <a:pt x="17081" y="18040"/>
                                              <a:pt x="17150" y="18101"/>
                                              <a:pt x="17150" y="18181"/>
                                            </a:cubicBezTo>
                                            <a:cubicBezTo>
                                              <a:pt x="17150" y="18261"/>
                                              <a:pt x="17088" y="18322"/>
                                              <a:pt x="17006" y="18322"/>
                                            </a:cubicBezTo>
                                            <a:close/>
                                            <a:moveTo>
                                              <a:pt x="16069" y="17913"/>
                                            </a:moveTo>
                                            <a:cubicBezTo>
                                              <a:pt x="16049" y="17920"/>
                                              <a:pt x="16028" y="17926"/>
                                              <a:pt x="16014" y="17933"/>
                                            </a:cubicBezTo>
                                            <a:cubicBezTo>
                                              <a:pt x="16014" y="17913"/>
                                              <a:pt x="16021" y="17893"/>
                                              <a:pt x="16021" y="17873"/>
                                            </a:cubicBezTo>
                                            <a:cubicBezTo>
                                              <a:pt x="16021" y="17732"/>
                                              <a:pt x="15939" y="17618"/>
                                              <a:pt x="15842" y="17618"/>
                                            </a:cubicBezTo>
                                            <a:lnTo>
                                              <a:pt x="15842" y="17618"/>
                                            </a:lnTo>
                                            <a:cubicBezTo>
                                              <a:pt x="15746" y="17618"/>
                                              <a:pt x="15663" y="17732"/>
                                              <a:pt x="15663" y="17873"/>
                                            </a:cubicBezTo>
                                            <a:cubicBezTo>
                                              <a:pt x="15663" y="17893"/>
                                              <a:pt x="15663" y="17913"/>
                                              <a:pt x="15670" y="17933"/>
                                            </a:cubicBezTo>
                                            <a:cubicBezTo>
                                              <a:pt x="15650" y="17926"/>
                                              <a:pt x="15636" y="17920"/>
                                              <a:pt x="15615" y="17913"/>
                                            </a:cubicBezTo>
                                            <a:cubicBezTo>
                                              <a:pt x="15477" y="17873"/>
                                              <a:pt x="15340" y="17906"/>
                                              <a:pt x="15312" y="18000"/>
                                            </a:cubicBezTo>
                                            <a:cubicBezTo>
                                              <a:pt x="15285" y="18094"/>
                                              <a:pt x="15367" y="18201"/>
                                              <a:pt x="15505" y="18248"/>
                                            </a:cubicBezTo>
                                            <a:cubicBezTo>
                                              <a:pt x="15526" y="18255"/>
                                              <a:pt x="15546" y="18261"/>
                                              <a:pt x="15567" y="18261"/>
                                            </a:cubicBezTo>
                                            <a:cubicBezTo>
                                              <a:pt x="15553" y="18275"/>
                                              <a:pt x="15539" y="18288"/>
                                              <a:pt x="15526" y="18308"/>
                                            </a:cubicBezTo>
                                            <a:cubicBezTo>
                                              <a:pt x="15443" y="18422"/>
                                              <a:pt x="15436" y="18556"/>
                                              <a:pt x="15519" y="18617"/>
                                            </a:cubicBezTo>
                                            <a:cubicBezTo>
                                              <a:pt x="15601" y="18677"/>
                                              <a:pt x="15732" y="18630"/>
                                              <a:pt x="15815" y="18516"/>
                                            </a:cubicBezTo>
                                            <a:cubicBezTo>
                                              <a:pt x="15829" y="18503"/>
                                              <a:pt x="15835" y="18483"/>
                                              <a:pt x="15849" y="18463"/>
                                            </a:cubicBezTo>
                                            <a:lnTo>
                                              <a:pt x="15849" y="18463"/>
                                            </a:lnTo>
                                            <a:cubicBezTo>
                                              <a:pt x="15856" y="18483"/>
                                              <a:pt x="15870" y="18496"/>
                                              <a:pt x="15884" y="18516"/>
                                            </a:cubicBezTo>
                                            <a:cubicBezTo>
                                              <a:pt x="15966" y="18630"/>
                                              <a:pt x="16104" y="18677"/>
                                              <a:pt x="16180" y="18617"/>
                                            </a:cubicBezTo>
                                            <a:cubicBezTo>
                                              <a:pt x="16262" y="18556"/>
                                              <a:pt x="16255" y="18422"/>
                                              <a:pt x="16173" y="18308"/>
                                            </a:cubicBezTo>
                                            <a:cubicBezTo>
                                              <a:pt x="16159" y="18295"/>
                                              <a:pt x="16145" y="18275"/>
                                              <a:pt x="16131" y="18261"/>
                                            </a:cubicBezTo>
                                            <a:cubicBezTo>
                                              <a:pt x="16152" y="18261"/>
                                              <a:pt x="16173" y="18255"/>
                                              <a:pt x="16193" y="18248"/>
                                            </a:cubicBezTo>
                                            <a:cubicBezTo>
                                              <a:pt x="16331" y="18208"/>
                                              <a:pt x="16414" y="18094"/>
                                              <a:pt x="16386" y="18000"/>
                                            </a:cubicBezTo>
                                            <a:cubicBezTo>
                                              <a:pt x="16338" y="17906"/>
                                              <a:pt x="16207" y="17866"/>
                                              <a:pt x="16069" y="17913"/>
                                            </a:cubicBezTo>
                                            <a:close/>
                                            <a:moveTo>
                                              <a:pt x="16021" y="18241"/>
                                            </a:moveTo>
                                            <a:cubicBezTo>
                                              <a:pt x="16007" y="18248"/>
                                              <a:pt x="16001" y="18248"/>
                                              <a:pt x="15987" y="18248"/>
                                            </a:cubicBezTo>
                                            <a:cubicBezTo>
                                              <a:pt x="15994" y="18255"/>
                                              <a:pt x="16001" y="18261"/>
                                              <a:pt x="16007" y="18275"/>
                                            </a:cubicBezTo>
                                            <a:cubicBezTo>
                                              <a:pt x="16056" y="18335"/>
                                              <a:pt x="16056" y="18416"/>
                                              <a:pt x="16014" y="18442"/>
                                            </a:cubicBezTo>
                                            <a:cubicBezTo>
                                              <a:pt x="15973" y="18476"/>
                                              <a:pt x="15897" y="18449"/>
                                              <a:pt x="15849" y="18389"/>
                                            </a:cubicBezTo>
                                            <a:cubicBezTo>
                                              <a:pt x="15842" y="18382"/>
                                              <a:pt x="15835" y="18369"/>
                                              <a:pt x="15829" y="18362"/>
                                            </a:cubicBezTo>
                                            <a:lnTo>
                                              <a:pt x="15829" y="18362"/>
                                            </a:lnTo>
                                            <a:cubicBezTo>
                                              <a:pt x="15822" y="18369"/>
                                              <a:pt x="15815" y="18382"/>
                                              <a:pt x="15808" y="18389"/>
                                            </a:cubicBezTo>
                                            <a:cubicBezTo>
                                              <a:pt x="15760" y="18449"/>
                                              <a:pt x="15691" y="18476"/>
                                              <a:pt x="15643" y="18442"/>
                                            </a:cubicBezTo>
                                            <a:cubicBezTo>
                                              <a:pt x="15601" y="18409"/>
                                              <a:pt x="15601" y="18335"/>
                                              <a:pt x="15650" y="18275"/>
                                            </a:cubicBezTo>
                                            <a:cubicBezTo>
                                              <a:pt x="15656" y="18268"/>
                                              <a:pt x="15663" y="18255"/>
                                              <a:pt x="15670" y="18248"/>
                                            </a:cubicBezTo>
                                            <a:cubicBezTo>
                                              <a:pt x="15656" y="18248"/>
                                              <a:pt x="15650" y="18241"/>
                                              <a:pt x="15636" y="18241"/>
                                            </a:cubicBezTo>
                                            <a:cubicBezTo>
                                              <a:pt x="15560" y="18215"/>
                                              <a:pt x="15512" y="18154"/>
                                              <a:pt x="15533" y="18107"/>
                                            </a:cubicBezTo>
                                            <a:cubicBezTo>
                                              <a:pt x="15546" y="18054"/>
                                              <a:pt x="15622" y="18034"/>
                                              <a:pt x="15698" y="18060"/>
                                            </a:cubicBezTo>
                                            <a:cubicBezTo>
                                              <a:pt x="15711" y="18067"/>
                                              <a:pt x="15718" y="18067"/>
                                              <a:pt x="15732" y="18074"/>
                                            </a:cubicBezTo>
                                            <a:cubicBezTo>
                                              <a:pt x="15732" y="18060"/>
                                              <a:pt x="15732" y="18054"/>
                                              <a:pt x="15732" y="18040"/>
                                            </a:cubicBezTo>
                                            <a:cubicBezTo>
                                              <a:pt x="15732" y="17966"/>
                                              <a:pt x="15773" y="17899"/>
                                              <a:pt x="15829" y="17899"/>
                                            </a:cubicBezTo>
                                            <a:lnTo>
                                              <a:pt x="15829" y="17899"/>
                                            </a:lnTo>
                                            <a:cubicBezTo>
                                              <a:pt x="15884" y="17899"/>
                                              <a:pt x="15925" y="17960"/>
                                              <a:pt x="15925" y="18040"/>
                                            </a:cubicBezTo>
                                            <a:cubicBezTo>
                                              <a:pt x="15925" y="18054"/>
                                              <a:pt x="15925" y="18060"/>
                                              <a:pt x="15925" y="18074"/>
                                            </a:cubicBezTo>
                                            <a:cubicBezTo>
                                              <a:pt x="15932" y="18067"/>
                                              <a:pt x="15946" y="18067"/>
                                              <a:pt x="15959" y="18060"/>
                                            </a:cubicBezTo>
                                            <a:cubicBezTo>
                                              <a:pt x="16035" y="18034"/>
                                              <a:pt x="16111" y="18060"/>
                                              <a:pt x="16124" y="18107"/>
                                            </a:cubicBezTo>
                                            <a:cubicBezTo>
                                              <a:pt x="16145" y="18161"/>
                                              <a:pt x="16097" y="18221"/>
                                              <a:pt x="16021" y="18241"/>
                                            </a:cubicBezTo>
                                            <a:close/>
                                            <a:moveTo>
                                              <a:pt x="17350" y="17182"/>
                                            </a:moveTo>
                                            <a:cubicBezTo>
                                              <a:pt x="17343" y="17189"/>
                                              <a:pt x="17329" y="17196"/>
                                              <a:pt x="17322" y="17202"/>
                                            </a:cubicBezTo>
                                            <a:cubicBezTo>
                                              <a:pt x="17315" y="17196"/>
                                              <a:pt x="17308" y="17189"/>
                                              <a:pt x="17295" y="17182"/>
                                            </a:cubicBezTo>
                                            <a:cubicBezTo>
                                              <a:pt x="17295" y="17182"/>
                                              <a:pt x="17295" y="17182"/>
                                              <a:pt x="17295" y="17182"/>
                                            </a:cubicBezTo>
                                            <a:cubicBezTo>
                                              <a:pt x="17295" y="17182"/>
                                              <a:pt x="17295" y="17189"/>
                                              <a:pt x="17288" y="17189"/>
                                            </a:cubicBezTo>
                                            <a:cubicBezTo>
                                              <a:pt x="17295" y="17189"/>
                                              <a:pt x="17302" y="17196"/>
                                              <a:pt x="17302" y="17196"/>
                                            </a:cubicBezTo>
                                            <a:cubicBezTo>
                                              <a:pt x="17308" y="17202"/>
                                              <a:pt x="17308" y="17202"/>
                                              <a:pt x="17315" y="17209"/>
                                            </a:cubicBezTo>
                                            <a:cubicBezTo>
                                              <a:pt x="17322" y="17202"/>
                                              <a:pt x="17322" y="17202"/>
                                              <a:pt x="17329" y="17196"/>
                                            </a:cubicBezTo>
                                            <a:cubicBezTo>
                                              <a:pt x="17336" y="17189"/>
                                              <a:pt x="17343" y="17189"/>
                                              <a:pt x="17343" y="17189"/>
                                            </a:cubicBezTo>
                                            <a:cubicBezTo>
                                              <a:pt x="17350" y="17182"/>
                                              <a:pt x="17350" y="17182"/>
                                              <a:pt x="17350" y="17182"/>
                                            </a:cubicBezTo>
                                            <a:cubicBezTo>
                                              <a:pt x="17350" y="17182"/>
                                              <a:pt x="17350" y="17182"/>
                                              <a:pt x="17350" y="17182"/>
                                            </a:cubicBezTo>
                                            <a:close/>
                                            <a:moveTo>
                                              <a:pt x="18107" y="17095"/>
                                            </a:moveTo>
                                            <a:cubicBezTo>
                                              <a:pt x="18107" y="17115"/>
                                              <a:pt x="18114" y="17128"/>
                                              <a:pt x="18121" y="17149"/>
                                            </a:cubicBezTo>
                                            <a:cubicBezTo>
                                              <a:pt x="18141" y="17182"/>
                                              <a:pt x="18176" y="17209"/>
                                              <a:pt x="18217" y="17209"/>
                                            </a:cubicBezTo>
                                            <a:lnTo>
                                              <a:pt x="18217" y="17209"/>
                                            </a:lnTo>
                                            <a:cubicBezTo>
                                              <a:pt x="18279" y="17209"/>
                                              <a:pt x="18327" y="17162"/>
                                              <a:pt x="18327" y="17102"/>
                                            </a:cubicBezTo>
                                            <a:cubicBezTo>
                                              <a:pt x="18327" y="17041"/>
                                              <a:pt x="18279" y="16994"/>
                                              <a:pt x="18217" y="16994"/>
                                            </a:cubicBezTo>
                                            <a:lnTo>
                                              <a:pt x="18217" y="16994"/>
                                            </a:lnTo>
                                            <a:cubicBezTo>
                                              <a:pt x="18176" y="16994"/>
                                              <a:pt x="18134" y="17015"/>
                                              <a:pt x="18121" y="17055"/>
                                            </a:cubicBezTo>
                                            <a:cubicBezTo>
                                              <a:pt x="18114" y="17061"/>
                                              <a:pt x="18107" y="17082"/>
                                              <a:pt x="18107" y="17095"/>
                                            </a:cubicBezTo>
                                            <a:close/>
                                            <a:moveTo>
                                              <a:pt x="18121" y="17537"/>
                                            </a:moveTo>
                                            <a:cubicBezTo>
                                              <a:pt x="18128" y="17537"/>
                                              <a:pt x="18128" y="17531"/>
                                              <a:pt x="18134" y="17524"/>
                                            </a:cubicBezTo>
                                            <a:cubicBezTo>
                                              <a:pt x="18128" y="17524"/>
                                              <a:pt x="18128" y="17524"/>
                                              <a:pt x="18121" y="17524"/>
                                            </a:cubicBezTo>
                                            <a:cubicBezTo>
                                              <a:pt x="18114" y="17524"/>
                                              <a:pt x="18114" y="17524"/>
                                              <a:pt x="18107" y="17524"/>
                                            </a:cubicBezTo>
                                            <a:cubicBezTo>
                                              <a:pt x="18045" y="17524"/>
                                              <a:pt x="17983" y="17511"/>
                                              <a:pt x="17928" y="17477"/>
                                            </a:cubicBezTo>
                                            <a:cubicBezTo>
                                              <a:pt x="17894" y="17464"/>
                                              <a:pt x="17859" y="17437"/>
                                              <a:pt x="17832" y="17417"/>
                                            </a:cubicBezTo>
                                            <a:cubicBezTo>
                                              <a:pt x="17763" y="17356"/>
                                              <a:pt x="17715" y="17289"/>
                                              <a:pt x="17694" y="17216"/>
                                            </a:cubicBezTo>
                                            <a:cubicBezTo>
                                              <a:pt x="17818" y="17169"/>
                                              <a:pt x="17900" y="17068"/>
                                              <a:pt x="17873" y="16974"/>
                                            </a:cubicBezTo>
                                            <a:cubicBezTo>
                                              <a:pt x="17866" y="16961"/>
                                              <a:pt x="17859" y="16947"/>
                                              <a:pt x="17845" y="16934"/>
                                            </a:cubicBezTo>
                                            <a:cubicBezTo>
                                              <a:pt x="17859" y="16907"/>
                                              <a:pt x="17873" y="16880"/>
                                              <a:pt x="17894" y="16860"/>
                                            </a:cubicBezTo>
                                            <a:cubicBezTo>
                                              <a:pt x="17907" y="16847"/>
                                              <a:pt x="17914" y="16834"/>
                                              <a:pt x="17928" y="16820"/>
                                            </a:cubicBezTo>
                                            <a:cubicBezTo>
                                              <a:pt x="17976" y="16773"/>
                                              <a:pt x="18038" y="16746"/>
                                              <a:pt x="18100" y="16733"/>
                                            </a:cubicBezTo>
                                            <a:cubicBezTo>
                                              <a:pt x="18045" y="16713"/>
                                              <a:pt x="17983" y="16713"/>
                                              <a:pt x="17928" y="16726"/>
                                            </a:cubicBezTo>
                                            <a:cubicBezTo>
                                              <a:pt x="17887" y="16740"/>
                                              <a:pt x="17845" y="16766"/>
                                              <a:pt x="17818" y="16800"/>
                                            </a:cubicBezTo>
                                            <a:cubicBezTo>
                                              <a:pt x="17797" y="16827"/>
                                              <a:pt x="17783" y="16854"/>
                                              <a:pt x="17770" y="16880"/>
                                            </a:cubicBezTo>
                                            <a:cubicBezTo>
                                              <a:pt x="17715" y="16860"/>
                                              <a:pt x="17639" y="16854"/>
                                              <a:pt x="17563" y="16880"/>
                                            </a:cubicBezTo>
                                            <a:cubicBezTo>
                                              <a:pt x="17563" y="16880"/>
                                              <a:pt x="17556" y="16880"/>
                                              <a:pt x="17556" y="16880"/>
                                            </a:cubicBezTo>
                                            <a:cubicBezTo>
                                              <a:pt x="17584" y="16834"/>
                                              <a:pt x="17611" y="16800"/>
                                              <a:pt x="17653" y="16766"/>
                                            </a:cubicBezTo>
                                            <a:cubicBezTo>
                                              <a:pt x="17659" y="16760"/>
                                              <a:pt x="17666" y="16753"/>
                                              <a:pt x="17673" y="16753"/>
                                            </a:cubicBezTo>
                                            <a:cubicBezTo>
                                              <a:pt x="17666" y="16753"/>
                                              <a:pt x="17659" y="16753"/>
                                              <a:pt x="17653" y="16753"/>
                                            </a:cubicBezTo>
                                            <a:cubicBezTo>
                                              <a:pt x="17598" y="16760"/>
                                              <a:pt x="17549" y="16780"/>
                                              <a:pt x="17515" y="16813"/>
                                            </a:cubicBezTo>
                                            <a:cubicBezTo>
                                              <a:pt x="17508" y="16686"/>
                                              <a:pt x="17432" y="16585"/>
                                              <a:pt x="17336" y="16585"/>
                                            </a:cubicBezTo>
                                            <a:cubicBezTo>
                                              <a:pt x="17240" y="16585"/>
                                              <a:pt x="17157" y="16699"/>
                                              <a:pt x="17157" y="16840"/>
                                            </a:cubicBezTo>
                                            <a:cubicBezTo>
                                              <a:pt x="17157" y="16860"/>
                                              <a:pt x="17157" y="16880"/>
                                              <a:pt x="17164" y="16901"/>
                                            </a:cubicBezTo>
                                            <a:cubicBezTo>
                                              <a:pt x="17143" y="16894"/>
                                              <a:pt x="17129" y="16880"/>
                                              <a:pt x="17109" y="16880"/>
                                            </a:cubicBezTo>
                                            <a:cubicBezTo>
                                              <a:pt x="16971" y="16840"/>
                                              <a:pt x="16833" y="16874"/>
                                              <a:pt x="16806" y="16968"/>
                                            </a:cubicBezTo>
                                            <a:cubicBezTo>
                                              <a:pt x="16778" y="17061"/>
                                              <a:pt x="16861" y="17169"/>
                                              <a:pt x="16999" y="17216"/>
                                            </a:cubicBezTo>
                                            <a:cubicBezTo>
                                              <a:pt x="17019" y="17222"/>
                                              <a:pt x="17040" y="17229"/>
                                              <a:pt x="17061" y="17229"/>
                                            </a:cubicBezTo>
                                            <a:cubicBezTo>
                                              <a:pt x="17047" y="17242"/>
                                              <a:pt x="17033" y="17256"/>
                                              <a:pt x="17019" y="17276"/>
                                            </a:cubicBezTo>
                                            <a:cubicBezTo>
                                              <a:pt x="16937" y="17390"/>
                                              <a:pt x="16930" y="17524"/>
                                              <a:pt x="17012" y="17584"/>
                                            </a:cubicBezTo>
                                            <a:cubicBezTo>
                                              <a:pt x="17095" y="17645"/>
                                              <a:pt x="17226" y="17598"/>
                                              <a:pt x="17308" y="17484"/>
                                            </a:cubicBezTo>
                                            <a:cubicBezTo>
                                              <a:pt x="17322" y="17470"/>
                                              <a:pt x="17329" y="17450"/>
                                              <a:pt x="17343" y="17430"/>
                                            </a:cubicBezTo>
                                            <a:cubicBezTo>
                                              <a:pt x="17350" y="17450"/>
                                              <a:pt x="17364" y="17464"/>
                                              <a:pt x="17377" y="17484"/>
                                            </a:cubicBezTo>
                                            <a:cubicBezTo>
                                              <a:pt x="17460" y="17598"/>
                                              <a:pt x="17598" y="17645"/>
                                              <a:pt x="17673" y="17584"/>
                                            </a:cubicBezTo>
                                            <a:cubicBezTo>
                                              <a:pt x="17701" y="17564"/>
                                              <a:pt x="17715" y="17537"/>
                                              <a:pt x="17721" y="17504"/>
                                            </a:cubicBezTo>
                                            <a:cubicBezTo>
                                              <a:pt x="17728" y="17511"/>
                                              <a:pt x="17735" y="17517"/>
                                              <a:pt x="17742" y="17524"/>
                                            </a:cubicBezTo>
                                            <a:cubicBezTo>
                                              <a:pt x="17797" y="17571"/>
                                              <a:pt x="17866" y="17591"/>
                                              <a:pt x="17942" y="17591"/>
                                            </a:cubicBezTo>
                                            <a:cubicBezTo>
                                              <a:pt x="18004" y="17591"/>
                                              <a:pt x="18066" y="17571"/>
                                              <a:pt x="18121" y="17537"/>
                                            </a:cubicBezTo>
                                            <a:cubicBezTo>
                                              <a:pt x="18107" y="17544"/>
                                              <a:pt x="18114" y="17537"/>
                                              <a:pt x="18121" y="17537"/>
                                            </a:cubicBezTo>
                                            <a:close/>
                                            <a:moveTo>
                                              <a:pt x="17515" y="17222"/>
                                            </a:moveTo>
                                            <a:cubicBezTo>
                                              <a:pt x="17501" y="17229"/>
                                              <a:pt x="17494" y="17229"/>
                                              <a:pt x="17481" y="17229"/>
                                            </a:cubicBezTo>
                                            <a:cubicBezTo>
                                              <a:pt x="17487" y="17236"/>
                                              <a:pt x="17494" y="17242"/>
                                              <a:pt x="17501" y="17256"/>
                                            </a:cubicBezTo>
                                            <a:cubicBezTo>
                                              <a:pt x="17549" y="17316"/>
                                              <a:pt x="17549" y="17397"/>
                                              <a:pt x="17508" y="17423"/>
                                            </a:cubicBezTo>
                                            <a:cubicBezTo>
                                              <a:pt x="17467" y="17457"/>
                                              <a:pt x="17391" y="17430"/>
                                              <a:pt x="17343" y="17370"/>
                                            </a:cubicBezTo>
                                            <a:cubicBezTo>
                                              <a:pt x="17336" y="17363"/>
                                              <a:pt x="17329" y="17350"/>
                                              <a:pt x="17322" y="17343"/>
                                            </a:cubicBezTo>
                                            <a:cubicBezTo>
                                              <a:pt x="17315" y="17350"/>
                                              <a:pt x="17308" y="17363"/>
                                              <a:pt x="17302" y="17370"/>
                                            </a:cubicBezTo>
                                            <a:cubicBezTo>
                                              <a:pt x="17253" y="17430"/>
                                              <a:pt x="17185" y="17457"/>
                                              <a:pt x="17136" y="17423"/>
                                            </a:cubicBezTo>
                                            <a:cubicBezTo>
                                              <a:pt x="17095" y="17390"/>
                                              <a:pt x="17095" y="17316"/>
                                              <a:pt x="17143" y="17256"/>
                                            </a:cubicBezTo>
                                            <a:cubicBezTo>
                                              <a:pt x="17150" y="17249"/>
                                              <a:pt x="17157" y="17236"/>
                                              <a:pt x="17164" y="17229"/>
                                            </a:cubicBezTo>
                                            <a:cubicBezTo>
                                              <a:pt x="17150" y="17229"/>
                                              <a:pt x="17143" y="17222"/>
                                              <a:pt x="17129" y="17222"/>
                                            </a:cubicBezTo>
                                            <a:cubicBezTo>
                                              <a:pt x="17054" y="17196"/>
                                              <a:pt x="17006" y="17135"/>
                                              <a:pt x="17026" y="17088"/>
                                            </a:cubicBezTo>
                                            <a:cubicBezTo>
                                              <a:pt x="17040" y="17035"/>
                                              <a:pt x="17116" y="17015"/>
                                              <a:pt x="17191" y="17041"/>
                                            </a:cubicBezTo>
                                            <a:cubicBezTo>
                                              <a:pt x="17205" y="17048"/>
                                              <a:pt x="17212" y="17048"/>
                                              <a:pt x="17226" y="17055"/>
                                            </a:cubicBezTo>
                                            <a:cubicBezTo>
                                              <a:pt x="17226" y="17041"/>
                                              <a:pt x="17226" y="17035"/>
                                              <a:pt x="17226" y="17021"/>
                                            </a:cubicBezTo>
                                            <a:cubicBezTo>
                                              <a:pt x="17226" y="16947"/>
                                              <a:pt x="17267" y="16880"/>
                                              <a:pt x="17322" y="16880"/>
                                            </a:cubicBezTo>
                                            <a:cubicBezTo>
                                              <a:pt x="17377" y="16880"/>
                                              <a:pt x="17419" y="16941"/>
                                              <a:pt x="17419" y="17021"/>
                                            </a:cubicBezTo>
                                            <a:cubicBezTo>
                                              <a:pt x="17419" y="17035"/>
                                              <a:pt x="17419" y="17041"/>
                                              <a:pt x="17419" y="17055"/>
                                            </a:cubicBezTo>
                                            <a:cubicBezTo>
                                              <a:pt x="17425" y="17048"/>
                                              <a:pt x="17439" y="17048"/>
                                              <a:pt x="17453" y="17041"/>
                                            </a:cubicBezTo>
                                            <a:cubicBezTo>
                                              <a:pt x="17529" y="17015"/>
                                              <a:pt x="17604" y="17041"/>
                                              <a:pt x="17618" y="17088"/>
                                            </a:cubicBezTo>
                                            <a:cubicBezTo>
                                              <a:pt x="17632" y="17135"/>
                                              <a:pt x="17591" y="17196"/>
                                              <a:pt x="17515" y="17222"/>
                                            </a:cubicBezTo>
                                            <a:close/>
                                            <a:moveTo>
                                              <a:pt x="17625" y="17256"/>
                                            </a:moveTo>
                                            <a:cubicBezTo>
                                              <a:pt x="17618" y="17249"/>
                                              <a:pt x="17611" y="17242"/>
                                              <a:pt x="17611" y="17236"/>
                                            </a:cubicBezTo>
                                            <a:cubicBezTo>
                                              <a:pt x="17618" y="17236"/>
                                              <a:pt x="17625" y="17229"/>
                                              <a:pt x="17632" y="17229"/>
                                            </a:cubicBezTo>
                                            <a:cubicBezTo>
                                              <a:pt x="17625" y="17236"/>
                                              <a:pt x="17625" y="17249"/>
                                              <a:pt x="17625" y="17256"/>
                                            </a:cubicBezTo>
                                            <a:close/>
                                            <a:moveTo>
                                              <a:pt x="20199" y="14051"/>
                                            </a:moveTo>
                                            <a:cubicBezTo>
                                              <a:pt x="20248" y="14105"/>
                                              <a:pt x="20303" y="14192"/>
                                              <a:pt x="20310" y="14259"/>
                                            </a:cubicBezTo>
                                            <a:lnTo>
                                              <a:pt x="20310" y="14279"/>
                                            </a:lnTo>
                                            <a:cubicBezTo>
                                              <a:pt x="20310" y="14286"/>
                                              <a:pt x="20310" y="14286"/>
                                              <a:pt x="20310" y="14293"/>
                                            </a:cubicBezTo>
                                            <a:cubicBezTo>
                                              <a:pt x="20248" y="14273"/>
                                              <a:pt x="20193" y="14185"/>
                                              <a:pt x="20165" y="14112"/>
                                            </a:cubicBezTo>
                                            <a:cubicBezTo>
                                              <a:pt x="20172" y="14132"/>
                                              <a:pt x="20179" y="14152"/>
                                              <a:pt x="20186" y="14172"/>
                                            </a:cubicBezTo>
                                            <a:cubicBezTo>
                                              <a:pt x="20227" y="14286"/>
                                              <a:pt x="20310" y="14420"/>
                                              <a:pt x="20406" y="14447"/>
                                            </a:cubicBezTo>
                                            <a:cubicBezTo>
                                              <a:pt x="20433" y="14326"/>
                                              <a:pt x="20282" y="14125"/>
                                              <a:pt x="20199" y="14051"/>
                                            </a:cubicBezTo>
                                            <a:close/>
                                            <a:moveTo>
                                              <a:pt x="20234" y="13958"/>
                                            </a:moveTo>
                                            <a:cubicBezTo>
                                              <a:pt x="20255" y="13951"/>
                                              <a:pt x="20282" y="13951"/>
                                              <a:pt x="20316" y="13944"/>
                                            </a:cubicBezTo>
                                            <a:cubicBezTo>
                                              <a:pt x="20385" y="13937"/>
                                              <a:pt x="20468" y="13951"/>
                                              <a:pt x="20509" y="13984"/>
                                            </a:cubicBezTo>
                                            <a:cubicBezTo>
                                              <a:pt x="20468" y="14018"/>
                                              <a:pt x="20392" y="14025"/>
                                              <a:pt x="20316" y="14018"/>
                                            </a:cubicBezTo>
                                            <a:cubicBezTo>
                                              <a:pt x="20303" y="14018"/>
                                              <a:pt x="20282" y="14011"/>
                                              <a:pt x="20268" y="14011"/>
                                            </a:cubicBezTo>
                                            <a:cubicBezTo>
                                              <a:pt x="20385" y="14045"/>
                                              <a:pt x="20606" y="14058"/>
                                              <a:pt x="20695" y="13978"/>
                                            </a:cubicBezTo>
                                            <a:cubicBezTo>
                                              <a:pt x="20592" y="13891"/>
                                              <a:pt x="20337" y="13917"/>
                                              <a:pt x="20234" y="13958"/>
                                            </a:cubicBezTo>
                                            <a:close/>
                                            <a:moveTo>
                                              <a:pt x="20227" y="14004"/>
                                            </a:moveTo>
                                            <a:cubicBezTo>
                                              <a:pt x="20255" y="14011"/>
                                              <a:pt x="20282" y="14025"/>
                                              <a:pt x="20310" y="14038"/>
                                            </a:cubicBezTo>
                                            <a:cubicBezTo>
                                              <a:pt x="20372" y="14072"/>
                                              <a:pt x="20433" y="14112"/>
                                              <a:pt x="20447" y="14165"/>
                                            </a:cubicBezTo>
                                            <a:cubicBezTo>
                                              <a:pt x="20406" y="14172"/>
                                              <a:pt x="20358" y="14159"/>
                                              <a:pt x="20310" y="14132"/>
                                            </a:cubicBezTo>
                                            <a:cubicBezTo>
                                              <a:pt x="20282" y="14118"/>
                                              <a:pt x="20248" y="14098"/>
                                              <a:pt x="20227" y="14078"/>
                                            </a:cubicBezTo>
                                            <a:cubicBezTo>
                                              <a:pt x="20316" y="14165"/>
                                              <a:pt x="20495" y="14279"/>
                                              <a:pt x="20612" y="14259"/>
                                            </a:cubicBezTo>
                                            <a:cubicBezTo>
                                              <a:pt x="20571" y="14132"/>
                                              <a:pt x="20337" y="14025"/>
                                              <a:pt x="20227" y="14004"/>
                                            </a:cubicBezTo>
                                            <a:close/>
                                            <a:moveTo>
                                              <a:pt x="21555" y="14742"/>
                                            </a:moveTo>
                                            <a:cubicBezTo>
                                              <a:pt x="21535" y="14668"/>
                                              <a:pt x="21425" y="14641"/>
                                              <a:pt x="21321" y="14675"/>
                                            </a:cubicBezTo>
                                            <a:cubicBezTo>
                                              <a:pt x="21308" y="14682"/>
                                              <a:pt x="21294" y="14688"/>
                                              <a:pt x="21280" y="14695"/>
                                            </a:cubicBezTo>
                                            <a:cubicBezTo>
                                              <a:pt x="21280" y="14682"/>
                                              <a:pt x="21287" y="14661"/>
                                              <a:pt x="21287" y="14648"/>
                                            </a:cubicBezTo>
                                            <a:cubicBezTo>
                                              <a:pt x="21287" y="14541"/>
                                              <a:pt x="21225" y="14447"/>
                                              <a:pt x="21149" y="14447"/>
                                            </a:cubicBezTo>
                                            <a:cubicBezTo>
                                              <a:pt x="21074" y="14447"/>
                                              <a:pt x="21012" y="14534"/>
                                              <a:pt x="21012" y="14648"/>
                                            </a:cubicBezTo>
                                            <a:cubicBezTo>
                                              <a:pt x="21012" y="14661"/>
                                              <a:pt x="21012" y="14682"/>
                                              <a:pt x="21019" y="14695"/>
                                            </a:cubicBezTo>
                                            <a:cubicBezTo>
                                              <a:pt x="21005" y="14688"/>
                                              <a:pt x="20991" y="14682"/>
                                              <a:pt x="20977" y="14675"/>
                                            </a:cubicBezTo>
                                            <a:cubicBezTo>
                                              <a:pt x="20874" y="14641"/>
                                              <a:pt x="20764" y="14675"/>
                                              <a:pt x="20743" y="14742"/>
                                            </a:cubicBezTo>
                                            <a:cubicBezTo>
                                              <a:pt x="20723" y="14816"/>
                                              <a:pt x="20785" y="14903"/>
                                              <a:pt x="20895" y="14936"/>
                                            </a:cubicBezTo>
                                            <a:cubicBezTo>
                                              <a:pt x="20908" y="14943"/>
                                              <a:pt x="20929" y="14943"/>
                                              <a:pt x="20943" y="14950"/>
                                            </a:cubicBezTo>
                                            <a:cubicBezTo>
                                              <a:pt x="20929" y="14963"/>
                                              <a:pt x="20922" y="14970"/>
                                              <a:pt x="20908" y="14983"/>
                                            </a:cubicBezTo>
                                            <a:cubicBezTo>
                                              <a:pt x="20840" y="15070"/>
                                              <a:pt x="20840" y="15178"/>
                                              <a:pt x="20902" y="15225"/>
                                            </a:cubicBezTo>
                                            <a:cubicBezTo>
                                              <a:pt x="20963" y="15272"/>
                                              <a:pt x="21067" y="15231"/>
                                              <a:pt x="21136" y="15144"/>
                                            </a:cubicBezTo>
                                            <a:cubicBezTo>
                                              <a:pt x="21142" y="15131"/>
                                              <a:pt x="21156" y="15117"/>
                                              <a:pt x="21163" y="15104"/>
                                            </a:cubicBezTo>
                                            <a:lnTo>
                                              <a:pt x="21163" y="15104"/>
                                            </a:lnTo>
                                            <a:cubicBezTo>
                                              <a:pt x="21170" y="15117"/>
                                              <a:pt x="21177" y="15131"/>
                                              <a:pt x="21191" y="15144"/>
                                            </a:cubicBezTo>
                                            <a:cubicBezTo>
                                              <a:pt x="21259" y="15231"/>
                                              <a:pt x="21363" y="15265"/>
                                              <a:pt x="21425" y="15225"/>
                                            </a:cubicBezTo>
                                            <a:cubicBezTo>
                                              <a:pt x="21487" y="15178"/>
                                              <a:pt x="21487" y="15070"/>
                                              <a:pt x="21418" y="14983"/>
                                            </a:cubicBezTo>
                                            <a:cubicBezTo>
                                              <a:pt x="21411" y="14970"/>
                                              <a:pt x="21397" y="14956"/>
                                              <a:pt x="21383" y="14950"/>
                                            </a:cubicBezTo>
                                            <a:cubicBezTo>
                                              <a:pt x="21397" y="14950"/>
                                              <a:pt x="21418" y="14943"/>
                                              <a:pt x="21432" y="14936"/>
                                            </a:cubicBezTo>
                                            <a:cubicBezTo>
                                              <a:pt x="21514" y="14903"/>
                                              <a:pt x="21583" y="14816"/>
                                              <a:pt x="21555" y="14742"/>
                                            </a:cubicBezTo>
                                            <a:close/>
                                            <a:moveTo>
                                              <a:pt x="21287" y="14936"/>
                                            </a:moveTo>
                                            <a:cubicBezTo>
                                              <a:pt x="21280" y="14936"/>
                                              <a:pt x="21273" y="14943"/>
                                              <a:pt x="21259" y="14943"/>
                                            </a:cubicBezTo>
                                            <a:cubicBezTo>
                                              <a:pt x="21266" y="14950"/>
                                              <a:pt x="21273" y="14956"/>
                                              <a:pt x="21273" y="14963"/>
                                            </a:cubicBezTo>
                                            <a:cubicBezTo>
                                              <a:pt x="21308" y="15010"/>
                                              <a:pt x="21308" y="15070"/>
                                              <a:pt x="21273" y="15097"/>
                                            </a:cubicBezTo>
                                            <a:cubicBezTo>
                                              <a:pt x="21239" y="15124"/>
                                              <a:pt x="21184" y="15104"/>
                                              <a:pt x="21142" y="15050"/>
                                            </a:cubicBezTo>
                                            <a:cubicBezTo>
                                              <a:pt x="21136" y="15044"/>
                                              <a:pt x="21136" y="15037"/>
                                              <a:pt x="21129" y="15030"/>
                                            </a:cubicBezTo>
                                            <a:cubicBezTo>
                                              <a:pt x="21122" y="15037"/>
                                              <a:pt x="21122" y="15044"/>
                                              <a:pt x="21115" y="15050"/>
                                            </a:cubicBezTo>
                                            <a:cubicBezTo>
                                              <a:pt x="21081" y="15097"/>
                                              <a:pt x="21019" y="15117"/>
                                              <a:pt x="20984" y="15097"/>
                                            </a:cubicBezTo>
                                            <a:cubicBezTo>
                                              <a:pt x="20950" y="15070"/>
                                              <a:pt x="20950" y="15017"/>
                                              <a:pt x="20984" y="14963"/>
                                            </a:cubicBezTo>
                                            <a:cubicBezTo>
                                              <a:pt x="20991" y="14956"/>
                                              <a:pt x="20998" y="14950"/>
                                              <a:pt x="20998" y="14943"/>
                                            </a:cubicBezTo>
                                            <a:cubicBezTo>
                                              <a:pt x="20991" y="14943"/>
                                              <a:pt x="20984" y="14943"/>
                                              <a:pt x="20970" y="14936"/>
                                            </a:cubicBezTo>
                                            <a:cubicBezTo>
                                              <a:pt x="20908" y="14916"/>
                                              <a:pt x="20874" y="14869"/>
                                              <a:pt x="20888" y="14829"/>
                                            </a:cubicBezTo>
                                            <a:cubicBezTo>
                                              <a:pt x="20902" y="14789"/>
                                              <a:pt x="20957" y="14775"/>
                                              <a:pt x="21019" y="14789"/>
                                            </a:cubicBezTo>
                                            <a:cubicBezTo>
                                              <a:pt x="21025" y="14789"/>
                                              <a:pt x="21032" y="14796"/>
                                              <a:pt x="21046" y="14796"/>
                                            </a:cubicBezTo>
                                            <a:cubicBezTo>
                                              <a:pt x="21046" y="14789"/>
                                              <a:pt x="21046" y="14782"/>
                                              <a:pt x="21046" y="14769"/>
                                            </a:cubicBezTo>
                                            <a:cubicBezTo>
                                              <a:pt x="21046" y="14708"/>
                                              <a:pt x="21081" y="14661"/>
                                              <a:pt x="21122" y="14661"/>
                                            </a:cubicBezTo>
                                            <a:cubicBezTo>
                                              <a:pt x="21163" y="14661"/>
                                              <a:pt x="21198" y="14708"/>
                                              <a:pt x="21198" y="14769"/>
                                            </a:cubicBezTo>
                                            <a:cubicBezTo>
                                              <a:pt x="21198" y="14775"/>
                                              <a:pt x="21198" y="14789"/>
                                              <a:pt x="21198" y="14796"/>
                                            </a:cubicBezTo>
                                            <a:cubicBezTo>
                                              <a:pt x="21204" y="14789"/>
                                              <a:pt x="21211" y="14789"/>
                                              <a:pt x="21225" y="14789"/>
                                            </a:cubicBezTo>
                                            <a:cubicBezTo>
                                              <a:pt x="21287" y="14769"/>
                                              <a:pt x="21342" y="14789"/>
                                              <a:pt x="21356" y="14829"/>
                                            </a:cubicBezTo>
                                            <a:cubicBezTo>
                                              <a:pt x="21383" y="14869"/>
                                              <a:pt x="21349" y="14916"/>
                                              <a:pt x="21287" y="14936"/>
                                            </a:cubicBezTo>
                                            <a:close/>
                                            <a:moveTo>
                                              <a:pt x="21163" y="14903"/>
                                            </a:moveTo>
                                            <a:cubicBezTo>
                                              <a:pt x="21156" y="14909"/>
                                              <a:pt x="21149" y="14916"/>
                                              <a:pt x="21142" y="14923"/>
                                            </a:cubicBezTo>
                                            <a:cubicBezTo>
                                              <a:pt x="21136" y="14916"/>
                                              <a:pt x="21129" y="14909"/>
                                              <a:pt x="21122" y="14903"/>
                                            </a:cubicBezTo>
                                            <a:cubicBezTo>
                                              <a:pt x="21122" y="14903"/>
                                              <a:pt x="21122" y="14903"/>
                                              <a:pt x="21122" y="14903"/>
                                            </a:cubicBezTo>
                                            <a:cubicBezTo>
                                              <a:pt x="21122" y="14903"/>
                                              <a:pt x="21122" y="14909"/>
                                              <a:pt x="21122" y="14909"/>
                                            </a:cubicBezTo>
                                            <a:cubicBezTo>
                                              <a:pt x="21129" y="14909"/>
                                              <a:pt x="21129" y="14916"/>
                                              <a:pt x="21136" y="14916"/>
                                            </a:cubicBezTo>
                                            <a:cubicBezTo>
                                              <a:pt x="21142" y="14916"/>
                                              <a:pt x="21142" y="14923"/>
                                              <a:pt x="21149" y="14923"/>
                                            </a:cubicBezTo>
                                            <a:cubicBezTo>
                                              <a:pt x="21149" y="14916"/>
                                              <a:pt x="21156" y="14916"/>
                                              <a:pt x="21163" y="14916"/>
                                            </a:cubicBezTo>
                                            <a:cubicBezTo>
                                              <a:pt x="21156" y="14916"/>
                                              <a:pt x="21156" y="14909"/>
                                              <a:pt x="21163" y="14903"/>
                                            </a:cubicBezTo>
                                            <a:cubicBezTo>
                                              <a:pt x="21163" y="14909"/>
                                              <a:pt x="21163" y="14903"/>
                                              <a:pt x="21163" y="14903"/>
                                            </a:cubicBezTo>
                                            <a:cubicBezTo>
                                              <a:pt x="21163" y="14903"/>
                                              <a:pt x="21163" y="14903"/>
                                              <a:pt x="21163" y="14903"/>
                                            </a:cubicBezTo>
                                            <a:close/>
                                            <a:moveTo>
                                              <a:pt x="9200" y="20072"/>
                                            </a:moveTo>
                                            <a:cubicBezTo>
                                              <a:pt x="9234" y="20078"/>
                                              <a:pt x="9269" y="20098"/>
                                              <a:pt x="9303" y="20112"/>
                                            </a:cubicBezTo>
                                            <a:cubicBezTo>
                                              <a:pt x="9379" y="20152"/>
                                              <a:pt x="9455" y="20206"/>
                                              <a:pt x="9475" y="20266"/>
                                            </a:cubicBezTo>
                                            <a:cubicBezTo>
                                              <a:pt x="9427" y="20273"/>
                                              <a:pt x="9365" y="20253"/>
                                              <a:pt x="9303" y="20219"/>
                                            </a:cubicBezTo>
                                            <a:cubicBezTo>
                                              <a:pt x="9269" y="20199"/>
                                              <a:pt x="9227" y="20172"/>
                                              <a:pt x="9200" y="20145"/>
                                            </a:cubicBezTo>
                                            <a:cubicBezTo>
                                              <a:pt x="9310" y="20253"/>
                                              <a:pt x="9537" y="20400"/>
                                              <a:pt x="9682" y="20366"/>
                                            </a:cubicBezTo>
                                            <a:cubicBezTo>
                                              <a:pt x="9633" y="20226"/>
                                              <a:pt x="9337" y="20092"/>
                                              <a:pt x="9200" y="20072"/>
                                            </a:cubicBezTo>
                                            <a:close/>
                                            <a:moveTo>
                                              <a:pt x="19993" y="17672"/>
                                            </a:moveTo>
                                            <a:cubicBezTo>
                                              <a:pt x="20007" y="17705"/>
                                              <a:pt x="20014" y="17745"/>
                                              <a:pt x="20007" y="17792"/>
                                            </a:cubicBezTo>
                                            <a:cubicBezTo>
                                              <a:pt x="19993" y="17839"/>
                                              <a:pt x="19965" y="17879"/>
                                              <a:pt x="19931" y="17899"/>
                                            </a:cubicBezTo>
                                            <a:cubicBezTo>
                                              <a:pt x="19986" y="17899"/>
                                              <a:pt x="20041" y="17859"/>
                                              <a:pt x="20055" y="17806"/>
                                            </a:cubicBezTo>
                                            <a:cubicBezTo>
                                              <a:pt x="20062" y="17752"/>
                                              <a:pt x="20041" y="17698"/>
                                              <a:pt x="19993" y="17672"/>
                                            </a:cubicBezTo>
                                            <a:close/>
                                            <a:moveTo>
                                              <a:pt x="19759" y="18000"/>
                                            </a:moveTo>
                                            <a:cubicBezTo>
                                              <a:pt x="19745" y="18007"/>
                                              <a:pt x="19724" y="18013"/>
                                              <a:pt x="19704" y="18020"/>
                                            </a:cubicBezTo>
                                            <a:cubicBezTo>
                                              <a:pt x="19683" y="18027"/>
                                              <a:pt x="19663" y="18027"/>
                                              <a:pt x="19642" y="18020"/>
                                            </a:cubicBezTo>
                                            <a:cubicBezTo>
                                              <a:pt x="19621" y="18020"/>
                                              <a:pt x="19607" y="18013"/>
                                              <a:pt x="19594" y="18007"/>
                                            </a:cubicBezTo>
                                            <a:cubicBezTo>
                                              <a:pt x="19594" y="18007"/>
                                              <a:pt x="19587" y="18007"/>
                                              <a:pt x="19587" y="18000"/>
                                            </a:cubicBezTo>
                                            <a:cubicBezTo>
                                              <a:pt x="19580" y="18000"/>
                                              <a:pt x="19580" y="17993"/>
                                              <a:pt x="19573" y="17993"/>
                                            </a:cubicBezTo>
                                            <a:cubicBezTo>
                                              <a:pt x="19580" y="18000"/>
                                              <a:pt x="19580" y="18013"/>
                                              <a:pt x="19587" y="18020"/>
                                            </a:cubicBezTo>
                                            <a:cubicBezTo>
                                              <a:pt x="19587" y="18027"/>
                                              <a:pt x="19594" y="18027"/>
                                              <a:pt x="19594" y="18034"/>
                                            </a:cubicBezTo>
                                            <a:cubicBezTo>
                                              <a:pt x="19607" y="18047"/>
                                              <a:pt x="19628" y="18060"/>
                                              <a:pt x="19642" y="18074"/>
                                            </a:cubicBezTo>
                                            <a:cubicBezTo>
                                              <a:pt x="19663" y="18080"/>
                                              <a:pt x="19690" y="18087"/>
                                              <a:pt x="19718" y="18080"/>
                                            </a:cubicBezTo>
                                            <a:cubicBezTo>
                                              <a:pt x="19731" y="18080"/>
                                              <a:pt x="19745" y="18074"/>
                                              <a:pt x="19759" y="18067"/>
                                            </a:cubicBezTo>
                                            <a:cubicBezTo>
                                              <a:pt x="19800" y="18040"/>
                                              <a:pt x="19821" y="18000"/>
                                              <a:pt x="19821" y="17953"/>
                                            </a:cubicBezTo>
                                            <a:cubicBezTo>
                                              <a:pt x="19807" y="17966"/>
                                              <a:pt x="19786" y="17987"/>
                                              <a:pt x="19759" y="18000"/>
                                            </a:cubicBezTo>
                                            <a:close/>
                                            <a:moveTo>
                                              <a:pt x="19594" y="17940"/>
                                            </a:moveTo>
                                            <a:cubicBezTo>
                                              <a:pt x="19594" y="17940"/>
                                              <a:pt x="19594" y="17933"/>
                                              <a:pt x="19594" y="17940"/>
                                            </a:cubicBezTo>
                                            <a:cubicBezTo>
                                              <a:pt x="19594" y="17933"/>
                                              <a:pt x="19594" y="17933"/>
                                              <a:pt x="19594" y="17940"/>
                                            </a:cubicBezTo>
                                            <a:cubicBezTo>
                                              <a:pt x="19594" y="17933"/>
                                              <a:pt x="19587" y="17933"/>
                                              <a:pt x="19587" y="17933"/>
                                            </a:cubicBezTo>
                                            <a:cubicBezTo>
                                              <a:pt x="19559" y="17933"/>
                                              <a:pt x="19525" y="17926"/>
                                              <a:pt x="19490" y="17913"/>
                                            </a:cubicBezTo>
                                            <a:cubicBezTo>
                                              <a:pt x="19470" y="17906"/>
                                              <a:pt x="19456" y="17893"/>
                                              <a:pt x="19442" y="17879"/>
                                            </a:cubicBezTo>
                                            <a:cubicBezTo>
                                              <a:pt x="19394" y="17839"/>
                                              <a:pt x="19367" y="17785"/>
                                              <a:pt x="19360" y="17739"/>
                                            </a:cubicBezTo>
                                            <a:cubicBezTo>
                                              <a:pt x="19353" y="17745"/>
                                              <a:pt x="19353" y="17752"/>
                                              <a:pt x="19346" y="17765"/>
                                            </a:cubicBezTo>
                                            <a:cubicBezTo>
                                              <a:pt x="19332" y="17806"/>
                                              <a:pt x="19332" y="17846"/>
                                              <a:pt x="19346" y="17886"/>
                                            </a:cubicBezTo>
                                            <a:cubicBezTo>
                                              <a:pt x="19353" y="17906"/>
                                              <a:pt x="19367" y="17926"/>
                                              <a:pt x="19387" y="17940"/>
                                            </a:cubicBezTo>
                                            <a:cubicBezTo>
                                              <a:pt x="19415" y="17966"/>
                                              <a:pt x="19449" y="17973"/>
                                              <a:pt x="19490" y="17973"/>
                                            </a:cubicBezTo>
                                            <a:cubicBezTo>
                                              <a:pt x="19525" y="17973"/>
                                              <a:pt x="19552" y="17966"/>
                                              <a:pt x="19587" y="17946"/>
                                            </a:cubicBezTo>
                                            <a:cubicBezTo>
                                              <a:pt x="19587" y="17946"/>
                                              <a:pt x="19587" y="17940"/>
                                              <a:pt x="19594" y="17940"/>
                                            </a:cubicBezTo>
                                            <a:close/>
                                            <a:moveTo>
                                              <a:pt x="19284" y="17638"/>
                                            </a:moveTo>
                                            <a:cubicBezTo>
                                              <a:pt x="19298" y="17604"/>
                                              <a:pt x="19318" y="17571"/>
                                              <a:pt x="19346" y="17551"/>
                                            </a:cubicBezTo>
                                            <a:cubicBezTo>
                                              <a:pt x="19353" y="17551"/>
                                              <a:pt x="19353" y="17544"/>
                                              <a:pt x="19360" y="17544"/>
                                            </a:cubicBezTo>
                                            <a:cubicBezTo>
                                              <a:pt x="19353" y="17544"/>
                                              <a:pt x="19353" y="17544"/>
                                              <a:pt x="19346" y="17544"/>
                                            </a:cubicBezTo>
                                            <a:cubicBezTo>
                                              <a:pt x="19298" y="17551"/>
                                              <a:pt x="19256" y="17584"/>
                                              <a:pt x="19236" y="17631"/>
                                            </a:cubicBezTo>
                                            <a:cubicBezTo>
                                              <a:pt x="19215" y="17685"/>
                                              <a:pt x="19243" y="17745"/>
                                              <a:pt x="19291" y="17779"/>
                                            </a:cubicBezTo>
                                            <a:cubicBezTo>
                                              <a:pt x="19270" y="17739"/>
                                              <a:pt x="19270" y="17685"/>
                                              <a:pt x="19284" y="17638"/>
                                            </a:cubicBezTo>
                                            <a:close/>
                                            <a:moveTo>
                                              <a:pt x="20165" y="15030"/>
                                            </a:moveTo>
                                            <a:cubicBezTo>
                                              <a:pt x="20199" y="15097"/>
                                              <a:pt x="20206" y="15178"/>
                                              <a:pt x="20186" y="15265"/>
                                            </a:cubicBezTo>
                                            <a:cubicBezTo>
                                              <a:pt x="20165" y="15359"/>
                                              <a:pt x="20103" y="15439"/>
                                              <a:pt x="20034" y="15479"/>
                                            </a:cubicBezTo>
                                            <a:cubicBezTo>
                                              <a:pt x="20144" y="15473"/>
                                              <a:pt x="20248" y="15399"/>
                                              <a:pt x="20275" y="15292"/>
                                            </a:cubicBezTo>
                                            <a:cubicBezTo>
                                              <a:pt x="20303" y="15191"/>
                                              <a:pt x="20255" y="15084"/>
                                              <a:pt x="20165" y="15030"/>
                                            </a:cubicBezTo>
                                            <a:close/>
                                            <a:moveTo>
                                              <a:pt x="19835" y="17873"/>
                                            </a:moveTo>
                                            <a:cubicBezTo>
                                              <a:pt x="19814" y="17899"/>
                                              <a:pt x="19786" y="17913"/>
                                              <a:pt x="19766" y="17926"/>
                                            </a:cubicBezTo>
                                            <a:cubicBezTo>
                                              <a:pt x="19752" y="17933"/>
                                              <a:pt x="19745" y="17933"/>
                                              <a:pt x="19731" y="17933"/>
                                            </a:cubicBezTo>
                                            <a:cubicBezTo>
                                              <a:pt x="19745" y="17940"/>
                                              <a:pt x="19752" y="17940"/>
                                              <a:pt x="19766" y="17940"/>
                                            </a:cubicBezTo>
                                            <a:cubicBezTo>
                                              <a:pt x="19807" y="17946"/>
                                              <a:pt x="19848" y="17926"/>
                                              <a:pt x="19876" y="17899"/>
                                            </a:cubicBezTo>
                                            <a:cubicBezTo>
                                              <a:pt x="19917" y="17859"/>
                                              <a:pt x="19917" y="17792"/>
                                              <a:pt x="19883" y="17745"/>
                                            </a:cubicBezTo>
                                            <a:cubicBezTo>
                                              <a:pt x="19883" y="17792"/>
                                              <a:pt x="19862" y="17832"/>
                                              <a:pt x="19835" y="17873"/>
                                            </a:cubicBezTo>
                                            <a:close/>
                                            <a:moveTo>
                                              <a:pt x="15863" y="18201"/>
                                            </a:moveTo>
                                            <a:cubicBezTo>
                                              <a:pt x="15856" y="18208"/>
                                              <a:pt x="15842" y="18215"/>
                                              <a:pt x="15835" y="18221"/>
                                            </a:cubicBezTo>
                                            <a:lnTo>
                                              <a:pt x="15835" y="18221"/>
                                            </a:lnTo>
                                            <a:cubicBezTo>
                                              <a:pt x="15829" y="18215"/>
                                              <a:pt x="15822" y="18208"/>
                                              <a:pt x="15808" y="18201"/>
                                            </a:cubicBezTo>
                                            <a:cubicBezTo>
                                              <a:pt x="15808" y="18201"/>
                                              <a:pt x="15808" y="18201"/>
                                              <a:pt x="15808" y="18201"/>
                                            </a:cubicBezTo>
                                            <a:cubicBezTo>
                                              <a:pt x="15808" y="18201"/>
                                              <a:pt x="15808" y="18208"/>
                                              <a:pt x="15801" y="18208"/>
                                            </a:cubicBezTo>
                                            <a:cubicBezTo>
                                              <a:pt x="15808" y="18208"/>
                                              <a:pt x="15815" y="18215"/>
                                              <a:pt x="15815" y="18215"/>
                                            </a:cubicBezTo>
                                            <a:cubicBezTo>
                                              <a:pt x="15822" y="18221"/>
                                              <a:pt x="15822" y="18221"/>
                                              <a:pt x="15829" y="18228"/>
                                            </a:cubicBezTo>
                                            <a:lnTo>
                                              <a:pt x="15829" y="18228"/>
                                            </a:lnTo>
                                            <a:cubicBezTo>
                                              <a:pt x="15835" y="18221"/>
                                              <a:pt x="15835" y="18221"/>
                                              <a:pt x="15842" y="18215"/>
                                            </a:cubicBezTo>
                                            <a:cubicBezTo>
                                              <a:pt x="15849" y="18208"/>
                                              <a:pt x="15856" y="18208"/>
                                              <a:pt x="15856" y="18208"/>
                                            </a:cubicBezTo>
                                            <a:cubicBezTo>
                                              <a:pt x="15863" y="18208"/>
                                              <a:pt x="15863" y="18201"/>
                                              <a:pt x="15863" y="18201"/>
                                            </a:cubicBezTo>
                                            <a:cubicBezTo>
                                              <a:pt x="15863" y="18201"/>
                                              <a:pt x="15863" y="18201"/>
                                              <a:pt x="15863" y="18201"/>
                                            </a:cubicBezTo>
                                            <a:close/>
                                            <a:moveTo>
                                              <a:pt x="11327" y="21513"/>
                                            </a:moveTo>
                                            <a:cubicBezTo>
                                              <a:pt x="11313" y="21520"/>
                                              <a:pt x="11292" y="21526"/>
                                              <a:pt x="11272" y="21533"/>
                                            </a:cubicBezTo>
                                            <a:cubicBezTo>
                                              <a:pt x="11251" y="21540"/>
                                              <a:pt x="11230" y="21540"/>
                                              <a:pt x="11210" y="21533"/>
                                            </a:cubicBezTo>
                                            <a:cubicBezTo>
                                              <a:pt x="11189" y="21533"/>
                                              <a:pt x="11175" y="21526"/>
                                              <a:pt x="11162" y="21520"/>
                                            </a:cubicBezTo>
                                            <a:cubicBezTo>
                                              <a:pt x="11162" y="21520"/>
                                              <a:pt x="11155" y="21520"/>
                                              <a:pt x="11155" y="21513"/>
                                            </a:cubicBezTo>
                                            <a:cubicBezTo>
                                              <a:pt x="11148" y="21513"/>
                                              <a:pt x="11148" y="21506"/>
                                              <a:pt x="11141" y="21506"/>
                                            </a:cubicBezTo>
                                            <a:cubicBezTo>
                                              <a:pt x="11148" y="21513"/>
                                              <a:pt x="11148" y="21526"/>
                                              <a:pt x="11155" y="21533"/>
                                            </a:cubicBezTo>
                                            <a:cubicBezTo>
                                              <a:pt x="11155" y="21540"/>
                                              <a:pt x="11162" y="21540"/>
                                              <a:pt x="11162" y="21546"/>
                                            </a:cubicBezTo>
                                            <a:cubicBezTo>
                                              <a:pt x="11175" y="21560"/>
                                              <a:pt x="11196" y="21573"/>
                                              <a:pt x="11210" y="21587"/>
                                            </a:cubicBezTo>
                                            <a:cubicBezTo>
                                              <a:pt x="11230" y="21593"/>
                                              <a:pt x="11258" y="21600"/>
                                              <a:pt x="11285" y="21593"/>
                                            </a:cubicBezTo>
                                            <a:cubicBezTo>
                                              <a:pt x="11299" y="21593"/>
                                              <a:pt x="11313" y="21587"/>
                                              <a:pt x="11327" y="21580"/>
                                            </a:cubicBezTo>
                                            <a:cubicBezTo>
                                              <a:pt x="11368" y="21553"/>
                                              <a:pt x="11389" y="21513"/>
                                              <a:pt x="11389" y="21466"/>
                                            </a:cubicBezTo>
                                            <a:cubicBezTo>
                                              <a:pt x="11375" y="21479"/>
                                              <a:pt x="11354" y="21499"/>
                                              <a:pt x="11327" y="21513"/>
                                            </a:cubicBezTo>
                                            <a:close/>
                                            <a:moveTo>
                                              <a:pt x="11561" y="21184"/>
                                            </a:moveTo>
                                            <a:cubicBezTo>
                                              <a:pt x="11575" y="21218"/>
                                              <a:pt x="11581" y="21258"/>
                                              <a:pt x="11575" y="21305"/>
                                            </a:cubicBezTo>
                                            <a:cubicBezTo>
                                              <a:pt x="11561" y="21352"/>
                                              <a:pt x="11533" y="21392"/>
                                              <a:pt x="11499" y="21412"/>
                                            </a:cubicBezTo>
                                            <a:cubicBezTo>
                                              <a:pt x="11554" y="21412"/>
                                              <a:pt x="11609" y="21372"/>
                                              <a:pt x="11623" y="21318"/>
                                            </a:cubicBezTo>
                                            <a:cubicBezTo>
                                              <a:pt x="11630" y="21265"/>
                                              <a:pt x="11602" y="21211"/>
                                              <a:pt x="11561" y="21184"/>
                                            </a:cubicBezTo>
                                            <a:close/>
                                            <a:moveTo>
                                              <a:pt x="12180" y="20454"/>
                                            </a:moveTo>
                                            <a:cubicBezTo>
                                              <a:pt x="12180" y="20447"/>
                                              <a:pt x="12180" y="20447"/>
                                              <a:pt x="12187" y="20440"/>
                                            </a:cubicBezTo>
                                            <a:cubicBezTo>
                                              <a:pt x="12194" y="20427"/>
                                              <a:pt x="12194" y="20413"/>
                                              <a:pt x="12201" y="20407"/>
                                            </a:cubicBezTo>
                                            <a:cubicBezTo>
                                              <a:pt x="12208" y="20387"/>
                                              <a:pt x="12208" y="20373"/>
                                              <a:pt x="12215" y="20360"/>
                                            </a:cubicBezTo>
                                            <a:cubicBezTo>
                                              <a:pt x="12215" y="20366"/>
                                              <a:pt x="12215" y="20366"/>
                                              <a:pt x="12208" y="20373"/>
                                            </a:cubicBezTo>
                                            <a:cubicBezTo>
                                              <a:pt x="12208" y="20380"/>
                                              <a:pt x="12208" y="20380"/>
                                              <a:pt x="12201" y="20387"/>
                                            </a:cubicBezTo>
                                            <a:cubicBezTo>
                                              <a:pt x="12173" y="20454"/>
                                              <a:pt x="12118" y="20541"/>
                                              <a:pt x="12063" y="20568"/>
                                            </a:cubicBezTo>
                                            <a:cubicBezTo>
                                              <a:pt x="12056" y="20568"/>
                                              <a:pt x="12056" y="20574"/>
                                              <a:pt x="12050" y="20574"/>
                                            </a:cubicBezTo>
                                            <a:cubicBezTo>
                                              <a:pt x="12043" y="20547"/>
                                              <a:pt x="12050" y="20521"/>
                                              <a:pt x="12063" y="20487"/>
                                            </a:cubicBezTo>
                                            <a:cubicBezTo>
                                              <a:pt x="12084" y="20440"/>
                                              <a:pt x="12111" y="20400"/>
                                              <a:pt x="12146" y="20360"/>
                                            </a:cubicBezTo>
                                            <a:cubicBezTo>
                                              <a:pt x="12125" y="20380"/>
                                              <a:pt x="12105" y="20407"/>
                                              <a:pt x="12077" y="20434"/>
                                            </a:cubicBezTo>
                                            <a:cubicBezTo>
                                              <a:pt x="12008" y="20527"/>
                                              <a:pt x="11946" y="20648"/>
                                              <a:pt x="11960" y="20728"/>
                                            </a:cubicBezTo>
                                            <a:cubicBezTo>
                                              <a:pt x="12001" y="20715"/>
                                              <a:pt x="12043" y="20682"/>
                                              <a:pt x="12077" y="20641"/>
                                            </a:cubicBezTo>
                                            <a:cubicBezTo>
                                              <a:pt x="12111" y="20588"/>
                                              <a:pt x="12153" y="20521"/>
                                              <a:pt x="12180" y="20454"/>
                                            </a:cubicBezTo>
                                            <a:lnTo>
                                              <a:pt x="12180" y="20454"/>
                                            </a:lnTo>
                                            <a:close/>
                                            <a:moveTo>
                                              <a:pt x="11581" y="20206"/>
                                            </a:moveTo>
                                            <a:cubicBezTo>
                                              <a:pt x="11568" y="20212"/>
                                              <a:pt x="11547" y="20219"/>
                                              <a:pt x="11526" y="20226"/>
                                            </a:cubicBezTo>
                                            <a:cubicBezTo>
                                              <a:pt x="11506" y="20232"/>
                                              <a:pt x="11485" y="20232"/>
                                              <a:pt x="11464" y="20226"/>
                                            </a:cubicBezTo>
                                            <a:cubicBezTo>
                                              <a:pt x="11444" y="20226"/>
                                              <a:pt x="11430" y="20219"/>
                                              <a:pt x="11416" y="20212"/>
                                            </a:cubicBezTo>
                                            <a:cubicBezTo>
                                              <a:pt x="11416" y="20212"/>
                                              <a:pt x="11409" y="20212"/>
                                              <a:pt x="11409" y="20206"/>
                                            </a:cubicBezTo>
                                            <a:cubicBezTo>
                                              <a:pt x="11403" y="20206"/>
                                              <a:pt x="11403" y="20199"/>
                                              <a:pt x="11396" y="20199"/>
                                            </a:cubicBezTo>
                                            <a:cubicBezTo>
                                              <a:pt x="11403" y="20206"/>
                                              <a:pt x="11403" y="20219"/>
                                              <a:pt x="11409" y="20226"/>
                                            </a:cubicBezTo>
                                            <a:cubicBezTo>
                                              <a:pt x="11409" y="20232"/>
                                              <a:pt x="11416" y="20232"/>
                                              <a:pt x="11416" y="20239"/>
                                            </a:cubicBezTo>
                                            <a:cubicBezTo>
                                              <a:pt x="11430" y="20253"/>
                                              <a:pt x="11451" y="20266"/>
                                              <a:pt x="11464" y="20279"/>
                                            </a:cubicBezTo>
                                            <a:cubicBezTo>
                                              <a:pt x="11485" y="20286"/>
                                              <a:pt x="11513" y="20293"/>
                                              <a:pt x="11540" y="20286"/>
                                            </a:cubicBezTo>
                                            <a:cubicBezTo>
                                              <a:pt x="11554" y="20286"/>
                                              <a:pt x="11568" y="20279"/>
                                              <a:pt x="11581" y="20273"/>
                                            </a:cubicBezTo>
                                            <a:cubicBezTo>
                                              <a:pt x="11623" y="20246"/>
                                              <a:pt x="11643" y="20206"/>
                                              <a:pt x="11643" y="20159"/>
                                            </a:cubicBezTo>
                                            <a:cubicBezTo>
                                              <a:pt x="11630" y="20172"/>
                                              <a:pt x="11609" y="20192"/>
                                              <a:pt x="11581" y="20206"/>
                                            </a:cubicBezTo>
                                            <a:close/>
                                            <a:moveTo>
                                              <a:pt x="12070" y="20299"/>
                                            </a:moveTo>
                                            <a:cubicBezTo>
                                              <a:pt x="12098" y="20293"/>
                                              <a:pt x="12118" y="20286"/>
                                              <a:pt x="12132" y="20279"/>
                                            </a:cubicBezTo>
                                            <a:cubicBezTo>
                                              <a:pt x="12111" y="20286"/>
                                              <a:pt x="12084" y="20286"/>
                                              <a:pt x="12056" y="20293"/>
                                            </a:cubicBezTo>
                                            <a:cubicBezTo>
                                              <a:pt x="11981" y="20299"/>
                                              <a:pt x="11905" y="20286"/>
                                              <a:pt x="11864" y="20253"/>
                                            </a:cubicBezTo>
                                            <a:cubicBezTo>
                                              <a:pt x="11905" y="20219"/>
                                              <a:pt x="11988" y="20212"/>
                                              <a:pt x="12056" y="20219"/>
                                            </a:cubicBezTo>
                                            <a:cubicBezTo>
                                              <a:pt x="12070" y="20219"/>
                                              <a:pt x="12084" y="20226"/>
                                              <a:pt x="12098" y="20226"/>
                                            </a:cubicBezTo>
                                            <a:cubicBezTo>
                                              <a:pt x="12091" y="20226"/>
                                              <a:pt x="12077" y="20219"/>
                                              <a:pt x="12070" y="20219"/>
                                            </a:cubicBezTo>
                                            <a:cubicBezTo>
                                              <a:pt x="11946" y="20192"/>
                                              <a:pt x="11754" y="20185"/>
                                              <a:pt x="11678" y="20259"/>
                                            </a:cubicBezTo>
                                            <a:cubicBezTo>
                                              <a:pt x="11754" y="20333"/>
                                              <a:pt x="11946" y="20326"/>
                                              <a:pt x="12070" y="20299"/>
                                            </a:cubicBezTo>
                                            <a:close/>
                                            <a:moveTo>
                                              <a:pt x="15925" y="19247"/>
                                            </a:moveTo>
                                            <a:cubicBezTo>
                                              <a:pt x="15959" y="19314"/>
                                              <a:pt x="15966" y="19394"/>
                                              <a:pt x="15946" y="19482"/>
                                            </a:cubicBezTo>
                                            <a:cubicBezTo>
                                              <a:pt x="15925" y="19575"/>
                                              <a:pt x="15863" y="19656"/>
                                              <a:pt x="15794" y="19696"/>
                                            </a:cubicBezTo>
                                            <a:cubicBezTo>
                                              <a:pt x="15904" y="19689"/>
                                              <a:pt x="16007" y="19616"/>
                                              <a:pt x="16035" y="19508"/>
                                            </a:cubicBezTo>
                                            <a:cubicBezTo>
                                              <a:pt x="16063" y="19408"/>
                                              <a:pt x="16014" y="19301"/>
                                              <a:pt x="15925" y="19247"/>
                                            </a:cubicBezTo>
                                            <a:close/>
                                            <a:moveTo>
                                              <a:pt x="11396" y="21385"/>
                                            </a:moveTo>
                                            <a:cubicBezTo>
                                              <a:pt x="11375" y="21412"/>
                                              <a:pt x="11347" y="21426"/>
                                              <a:pt x="11327" y="21439"/>
                                            </a:cubicBezTo>
                                            <a:cubicBezTo>
                                              <a:pt x="11313" y="21446"/>
                                              <a:pt x="11306" y="21446"/>
                                              <a:pt x="11292" y="21446"/>
                                            </a:cubicBezTo>
                                            <a:cubicBezTo>
                                              <a:pt x="11306" y="21453"/>
                                              <a:pt x="11313" y="21453"/>
                                              <a:pt x="11327" y="21453"/>
                                            </a:cubicBezTo>
                                            <a:cubicBezTo>
                                              <a:pt x="11368" y="21459"/>
                                              <a:pt x="11409" y="21439"/>
                                              <a:pt x="11437" y="21412"/>
                                            </a:cubicBezTo>
                                            <a:cubicBezTo>
                                              <a:pt x="11478" y="21372"/>
                                              <a:pt x="11478" y="21305"/>
                                              <a:pt x="11444" y="21258"/>
                                            </a:cubicBezTo>
                                            <a:cubicBezTo>
                                              <a:pt x="11451" y="21305"/>
                                              <a:pt x="11430" y="21352"/>
                                              <a:pt x="11396" y="21385"/>
                                            </a:cubicBezTo>
                                            <a:close/>
                                            <a:moveTo>
                                              <a:pt x="10384" y="19756"/>
                                            </a:moveTo>
                                            <a:cubicBezTo>
                                              <a:pt x="10370" y="19763"/>
                                              <a:pt x="10363" y="19777"/>
                                              <a:pt x="10349" y="19783"/>
                                            </a:cubicBezTo>
                                            <a:cubicBezTo>
                                              <a:pt x="10342" y="19770"/>
                                              <a:pt x="10329" y="19763"/>
                                              <a:pt x="10315" y="19756"/>
                                            </a:cubicBezTo>
                                            <a:cubicBezTo>
                                              <a:pt x="10315" y="19756"/>
                                              <a:pt x="10315" y="19756"/>
                                              <a:pt x="10315" y="19756"/>
                                            </a:cubicBezTo>
                                            <a:cubicBezTo>
                                              <a:pt x="10315" y="19763"/>
                                              <a:pt x="10315" y="19763"/>
                                              <a:pt x="10308" y="19770"/>
                                            </a:cubicBezTo>
                                            <a:cubicBezTo>
                                              <a:pt x="10315" y="19770"/>
                                              <a:pt x="10322" y="19777"/>
                                              <a:pt x="10329" y="19783"/>
                                            </a:cubicBezTo>
                                            <a:cubicBezTo>
                                              <a:pt x="10336" y="19790"/>
                                              <a:pt x="10342" y="19790"/>
                                              <a:pt x="10342" y="19797"/>
                                            </a:cubicBezTo>
                                            <a:cubicBezTo>
                                              <a:pt x="10349" y="19790"/>
                                              <a:pt x="10356" y="19783"/>
                                              <a:pt x="10356" y="19783"/>
                                            </a:cubicBezTo>
                                            <a:cubicBezTo>
                                              <a:pt x="10363" y="19777"/>
                                              <a:pt x="10370" y="19777"/>
                                              <a:pt x="10377" y="19770"/>
                                            </a:cubicBezTo>
                                            <a:cubicBezTo>
                                              <a:pt x="10384" y="19763"/>
                                              <a:pt x="10384" y="19756"/>
                                              <a:pt x="10384" y="19756"/>
                                            </a:cubicBezTo>
                                            <a:cubicBezTo>
                                              <a:pt x="10384" y="19756"/>
                                              <a:pt x="10384" y="19756"/>
                                              <a:pt x="10384" y="19756"/>
                                            </a:cubicBezTo>
                                            <a:close/>
                                            <a:moveTo>
                                              <a:pt x="9200" y="20004"/>
                                            </a:moveTo>
                                            <a:cubicBezTo>
                                              <a:pt x="9227" y="19998"/>
                                              <a:pt x="9262" y="19991"/>
                                              <a:pt x="9303" y="19991"/>
                                            </a:cubicBezTo>
                                            <a:cubicBezTo>
                                              <a:pt x="9393" y="19984"/>
                                              <a:pt x="9496" y="19998"/>
                                              <a:pt x="9544" y="20045"/>
                                            </a:cubicBezTo>
                                            <a:cubicBezTo>
                                              <a:pt x="9496" y="20085"/>
                                              <a:pt x="9393" y="20098"/>
                                              <a:pt x="9303" y="20085"/>
                                            </a:cubicBezTo>
                                            <a:cubicBezTo>
                                              <a:pt x="9282" y="20085"/>
                                              <a:pt x="9262" y="20078"/>
                                              <a:pt x="9241" y="20078"/>
                                            </a:cubicBezTo>
                                            <a:cubicBezTo>
                                              <a:pt x="9393" y="20118"/>
                                              <a:pt x="9661" y="20132"/>
                                              <a:pt x="9771" y="20038"/>
                                            </a:cubicBezTo>
                                            <a:cubicBezTo>
                                              <a:pt x="9654" y="19924"/>
                                              <a:pt x="9331" y="19958"/>
                                              <a:pt x="9200" y="20004"/>
                                            </a:cubicBezTo>
                                            <a:close/>
                                            <a:moveTo>
                                              <a:pt x="11162" y="21453"/>
                                            </a:moveTo>
                                            <a:cubicBezTo>
                                              <a:pt x="11162" y="21453"/>
                                              <a:pt x="11162" y="21453"/>
                                              <a:pt x="11162" y="21453"/>
                                            </a:cubicBezTo>
                                            <a:cubicBezTo>
                                              <a:pt x="11162" y="21446"/>
                                              <a:pt x="11162" y="21446"/>
                                              <a:pt x="11162" y="21453"/>
                                            </a:cubicBezTo>
                                            <a:cubicBezTo>
                                              <a:pt x="11162" y="21446"/>
                                              <a:pt x="11155" y="21446"/>
                                              <a:pt x="11155" y="21446"/>
                                            </a:cubicBezTo>
                                            <a:cubicBezTo>
                                              <a:pt x="11127" y="21446"/>
                                              <a:pt x="11093" y="21439"/>
                                              <a:pt x="11058" y="21426"/>
                                            </a:cubicBezTo>
                                            <a:cubicBezTo>
                                              <a:pt x="11038" y="21419"/>
                                              <a:pt x="11024" y="21406"/>
                                              <a:pt x="11010" y="21392"/>
                                            </a:cubicBezTo>
                                            <a:cubicBezTo>
                                              <a:pt x="10962" y="21352"/>
                                              <a:pt x="10934" y="21298"/>
                                              <a:pt x="10928" y="21251"/>
                                            </a:cubicBezTo>
                                            <a:cubicBezTo>
                                              <a:pt x="10921" y="21258"/>
                                              <a:pt x="10921" y="21265"/>
                                              <a:pt x="10914" y="21278"/>
                                            </a:cubicBezTo>
                                            <a:cubicBezTo>
                                              <a:pt x="10900" y="21318"/>
                                              <a:pt x="10900" y="21359"/>
                                              <a:pt x="10914" y="21399"/>
                                            </a:cubicBezTo>
                                            <a:cubicBezTo>
                                              <a:pt x="10921" y="21419"/>
                                              <a:pt x="10934" y="21439"/>
                                              <a:pt x="10955" y="21453"/>
                                            </a:cubicBezTo>
                                            <a:cubicBezTo>
                                              <a:pt x="10983" y="21479"/>
                                              <a:pt x="11017" y="21486"/>
                                              <a:pt x="11058" y="21486"/>
                                            </a:cubicBezTo>
                                            <a:cubicBezTo>
                                              <a:pt x="11093" y="21486"/>
                                              <a:pt x="11120" y="21479"/>
                                              <a:pt x="11155" y="21459"/>
                                            </a:cubicBezTo>
                                            <a:cubicBezTo>
                                              <a:pt x="11155" y="21459"/>
                                              <a:pt x="11155" y="21453"/>
                                              <a:pt x="11162" y="21453"/>
                                            </a:cubicBezTo>
                                            <a:close/>
                                            <a:moveTo>
                                              <a:pt x="10852" y="21158"/>
                                            </a:moveTo>
                                            <a:cubicBezTo>
                                              <a:pt x="10866" y="21124"/>
                                              <a:pt x="10886" y="21091"/>
                                              <a:pt x="10914" y="21070"/>
                                            </a:cubicBezTo>
                                            <a:cubicBezTo>
                                              <a:pt x="10921" y="21070"/>
                                              <a:pt x="10921" y="21064"/>
                                              <a:pt x="10928" y="21064"/>
                                            </a:cubicBezTo>
                                            <a:cubicBezTo>
                                              <a:pt x="10921" y="21064"/>
                                              <a:pt x="10921" y="21064"/>
                                              <a:pt x="10914" y="21064"/>
                                            </a:cubicBezTo>
                                            <a:cubicBezTo>
                                              <a:pt x="10866" y="21070"/>
                                              <a:pt x="10824" y="21104"/>
                                              <a:pt x="10804" y="21151"/>
                                            </a:cubicBezTo>
                                            <a:cubicBezTo>
                                              <a:pt x="10783" y="21204"/>
                                              <a:pt x="10811" y="21265"/>
                                              <a:pt x="10859" y="21298"/>
                                            </a:cubicBezTo>
                                            <a:cubicBezTo>
                                              <a:pt x="10838" y="21251"/>
                                              <a:pt x="10838" y="21204"/>
                                              <a:pt x="10852" y="21158"/>
                                            </a:cubicBezTo>
                                            <a:close/>
                                            <a:moveTo>
                                              <a:pt x="10755" y="19884"/>
                                            </a:moveTo>
                                            <a:cubicBezTo>
                                              <a:pt x="10742" y="19864"/>
                                              <a:pt x="10721" y="19844"/>
                                              <a:pt x="10707" y="19830"/>
                                            </a:cubicBezTo>
                                            <a:cubicBezTo>
                                              <a:pt x="10735" y="19823"/>
                                              <a:pt x="10755" y="19823"/>
                                              <a:pt x="10783" y="19810"/>
                                            </a:cubicBezTo>
                                            <a:cubicBezTo>
                                              <a:pt x="10955" y="19756"/>
                                              <a:pt x="11058" y="19616"/>
                                              <a:pt x="11024" y="19502"/>
                                            </a:cubicBezTo>
                                            <a:cubicBezTo>
                                              <a:pt x="10983" y="19388"/>
                                              <a:pt x="10817" y="19334"/>
                                              <a:pt x="10645" y="19388"/>
                                            </a:cubicBezTo>
                                            <a:cubicBezTo>
                                              <a:pt x="10618" y="19394"/>
                                              <a:pt x="10597" y="19408"/>
                                              <a:pt x="10576" y="19415"/>
                                            </a:cubicBezTo>
                                            <a:cubicBezTo>
                                              <a:pt x="10583" y="19388"/>
                                              <a:pt x="10583" y="19368"/>
                                              <a:pt x="10583" y="19341"/>
                                            </a:cubicBezTo>
                                            <a:cubicBezTo>
                                              <a:pt x="10583" y="19166"/>
                                              <a:pt x="10480" y="19026"/>
                                              <a:pt x="10356" y="19026"/>
                                            </a:cubicBezTo>
                                            <a:cubicBezTo>
                                              <a:pt x="10232" y="19026"/>
                                              <a:pt x="10129" y="19166"/>
                                              <a:pt x="10129" y="19341"/>
                                            </a:cubicBezTo>
                                            <a:cubicBezTo>
                                              <a:pt x="10129" y="19368"/>
                                              <a:pt x="10129" y="19394"/>
                                              <a:pt x="10136" y="19415"/>
                                            </a:cubicBezTo>
                                            <a:cubicBezTo>
                                              <a:pt x="10115" y="19401"/>
                                              <a:pt x="10088" y="19394"/>
                                              <a:pt x="10067" y="19388"/>
                                            </a:cubicBezTo>
                                            <a:cubicBezTo>
                                              <a:pt x="9895" y="19334"/>
                                              <a:pt x="9730" y="19381"/>
                                              <a:pt x="9689" y="19502"/>
                                            </a:cubicBezTo>
                                            <a:cubicBezTo>
                                              <a:pt x="9647" y="19616"/>
                                              <a:pt x="9757" y="19756"/>
                                              <a:pt x="9929" y="19810"/>
                                            </a:cubicBezTo>
                                            <a:cubicBezTo>
                                              <a:pt x="9957" y="19817"/>
                                              <a:pt x="9978" y="19823"/>
                                              <a:pt x="10005" y="19830"/>
                                            </a:cubicBezTo>
                                            <a:cubicBezTo>
                                              <a:pt x="9985" y="19850"/>
                                              <a:pt x="9971" y="19864"/>
                                              <a:pt x="9957" y="19884"/>
                                            </a:cubicBezTo>
                                            <a:cubicBezTo>
                                              <a:pt x="9854" y="20025"/>
                                              <a:pt x="9847" y="20199"/>
                                              <a:pt x="9950" y="20266"/>
                                            </a:cubicBezTo>
                                            <a:cubicBezTo>
                                              <a:pt x="10053" y="20340"/>
                                              <a:pt x="10219" y="20279"/>
                                              <a:pt x="10322" y="20139"/>
                                            </a:cubicBezTo>
                                            <a:cubicBezTo>
                                              <a:pt x="10336" y="20118"/>
                                              <a:pt x="10349" y="20098"/>
                                              <a:pt x="10363" y="20072"/>
                                            </a:cubicBezTo>
                                            <a:lnTo>
                                              <a:pt x="10363" y="20072"/>
                                            </a:lnTo>
                                            <a:cubicBezTo>
                                              <a:pt x="10377" y="20092"/>
                                              <a:pt x="10391" y="20112"/>
                                              <a:pt x="10404" y="20139"/>
                                            </a:cubicBezTo>
                                            <a:cubicBezTo>
                                              <a:pt x="10508" y="20279"/>
                                              <a:pt x="10680" y="20340"/>
                                              <a:pt x="10776" y="20266"/>
                                            </a:cubicBezTo>
                                            <a:cubicBezTo>
                                              <a:pt x="10866" y="20199"/>
                                              <a:pt x="10859" y="20025"/>
                                              <a:pt x="10755" y="19884"/>
                                            </a:cubicBezTo>
                                            <a:close/>
                                            <a:moveTo>
                                              <a:pt x="10583" y="19803"/>
                                            </a:moveTo>
                                            <a:cubicBezTo>
                                              <a:pt x="10570" y="19810"/>
                                              <a:pt x="10556" y="19810"/>
                                              <a:pt x="10542" y="19810"/>
                                            </a:cubicBezTo>
                                            <a:cubicBezTo>
                                              <a:pt x="10549" y="19817"/>
                                              <a:pt x="10563" y="19830"/>
                                              <a:pt x="10570" y="19844"/>
                                            </a:cubicBezTo>
                                            <a:cubicBezTo>
                                              <a:pt x="10625" y="19924"/>
                                              <a:pt x="10632" y="20018"/>
                                              <a:pt x="10577" y="20058"/>
                                            </a:cubicBezTo>
                                            <a:cubicBezTo>
                                              <a:pt x="10521" y="20098"/>
                                              <a:pt x="10432" y="20065"/>
                                              <a:pt x="10370" y="19991"/>
                                            </a:cubicBezTo>
                                            <a:cubicBezTo>
                                              <a:pt x="10363" y="19978"/>
                                              <a:pt x="10356" y="19971"/>
                                              <a:pt x="10349" y="19958"/>
                                            </a:cubicBezTo>
                                            <a:cubicBezTo>
                                              <a:pt x="10342" y="19971"/>
                                              <a:pt x="10336" y="19984"/>
                                              <a:pt x="10329" y="19991"/>
                                            </a:cubicBezTo>
                                            <a:cubicBezTo>
                                              <a:pt x="10274" y="20072"/>
                                              <a:pt x="10177" y="20098"/>
                                              <a:pt x="10122" y="20058"/>
                                            </a:cubicBezTo>
                                            <a:cubicBezTo>
                                              <a:pt x="10067" y="20018"/>
                                              <a:pt x="10067" y="19924"/>
                                              <a:pt x="10129" y="19844"/>
                                            </a:cubicBezTo>
                                            <a:cubicBezTo>
                                              <a:pt x="10136" y="19830"/>
                                              <a:pt x="10150" y="19823"/>
                                              <a:pt x="10157" y="19810"/>
                                            </a:cubicBezTo>
                                            <a:cubicBezTo>
                                              <a:pt x="10143" y="19810"/>
                                              <a:pt x="10129" y="19803"/>
                                              <a:pt x="10115" y="19803"/>
                                            </a:cubicBezTo>
                                            <a:cubicBezTo>
                                              <a:pt x="10019" y="19777"/>
                                              <a:pt x="9964" y="19696"/>
                                              <a:pt x="9985" y="19636"/>
                                            </a:cubicBezTo>
                                            <a:cubicBezTo>
                                              <a:pt x="10005" y="19575"/>
                                              <a:pt x="10102" y="19549"/>
                                              <a:pt x="10191" y="19575"/>
                                            </a:cubicBezTo>
                                            <a:cubicBezTo>
                                              <a:pt x="10205" y="19582"/>
                                              <a:pt x="10219" y="19582"/>
                                              <a:pt x="10232" y="19589"/>
                                            </a:cubicBezTo>
                                            <a:cubicBezTo>
                                              <a:pt x="10232" y="19575"/>
                                              <a:pt x="10225" y="19562"/>
                                              <a:pt x="10225" y="19549"/>
                                            </a:cubicBezTo>
                                            <a:cubicBezTo>
                                              <a:pt x="10225" y="19455"/>
                                              <a:pt x="10281" y="19374"/>
                                              <a:pt x="10349" y="19374"/>
                                            </a:cubicBezTo>
                                            <a:cubicBezTo>
                                              <a:pt x="10418" y="19374"/>
                                              <a:pt x="10473" y="19455"/>
                                              <a:pt x="10473" y="19549"/>
                                            </a:cubicBezTo>
                                            <a:cubicBezTo>
                                              <a:pt x="10473" y="19562"/>
                                              <a:pt x="10473" y="19575"/>
                                              <a:pt x="10466" y="19589"/>
                                            </a:cubicBezTo>
                                            <a:cubicBezTo>
                                              <a:pt x="10480" y="19582"/>
                                              <a:pt x="10494" y="19575"/>
                                              <a:pt x="10508" y="19575"/>
                                            </a:cubicBezTo>
                                            <a:cubicBezTo>
                                              <a:pt x="10604" y="19549"/>
                                              <a:pt x="10694" y="19575"/>
                                              <a:pt x="10714" y="19636"/>
                                            </a:cubicBezTo>
                                            <a:cubicBezTo>
                                              <a:pt x="10735" y="19703"/>
                                              <a:pt x="10680" y="19777"/>
                                              <a:pt x="10583" y="19803"/>
                                            </a:cubicBezTo>
                                            <a:close/>
                                            <a:moveTo>
                                              <a:pt x="12160" y="20326"/>
                                            </a:moveTo>
                                            <a:cubicBezTo>
                                              <a:pt x="12132" y="20353"/>
                                              <a:pt x="12098" y="20380"/>
                                              <a:pt x="12056" y="20400"/>
                                            </a:cubicBezTo>
                                            <a:cubicBezTo>
                                              <a:pt x="12008" y="20427"/>
                                              <a:pt x="11953" y="20447"/>
                                              <a:pt x="11912" y="20434"/>
                                            </a:cubicBezTo>
                                            <a:cubicBezTo>
                                              <a:pt x="11926" y="20387"/>
                                              <a:pt x="11994" y="20340"/>
                                              <a:pt x="12056" y="20313"/>
                                            </a:cubicBezTo>
                                            <a:cubicBezTo>
                                              <a:pt x="12070" y="20306"/>
                                              <a:pt x="12084" y="20299"/>
                                              <a:pt x="12098" y="20293"/>
                                            </a:cubicBezTo>
                                            <a:cubicBezTo>
                                              <a:pt x="12091" y="20293"/>
                                              <a:pt x="12077" y="20299"/>
                                              <a:pt x="12070" y="20299"/>
                                            </a:cubicBezTo>
                                            <a:cubicBezTo>
                                              <a:pt x="11953" y="20340"/>
                                              <a:pt x="11781" y="20427"/>
                                              <a:pt x="11754" y="20527"/>
                                            </a:cubicBezTo>
                                            <a:cubicBezTo>
                                              <a:pt x="11843" y="20547"/>
                                              <a:pt x="11981" y="20480"/>
                                              <a:pt x="12070" y="20407"/>
                                            </a:cubicBezTo>
                                            <a:cubicBezTo>
                                              <a:pt x="12111" y="20380"/>
                                              <a:pt x="12139" y="20353"/>
                                              <a:pt x="12160" y="20326"/>
                                            </a:cubicBezTo>
                                            <a:close/>
                                            <a:moveTo>
                                              <a:pt x="14555" y="19455"/>
                                            </a:moveTo>
                                            <a:cubicBezTo>
                                              <a:pt x="14528" y="19401"/>
                                              <a:pt x="14514" y="19327"/>
                                              <a:pt x="14528" y="19260"/>
                                            </a:cubicBezTo>
                                            <a:cubicBezTo>
                                              <a:pt x="14555" y="19260"/>
                                              <a:pt x="14589" y="19260"/>
                                              <a:pt x="14610" y="19254"/>
                                            </a:cubicBezTo>
                                            <a:cubicBezTo>
                                              <a:pt x="14596" y="19234"/>
                                              <a:pt x="14569" y="19220"/>
                                              <a:pt x="14541" y="19200"/>
                                            </a:cubicBezTo>
                                            <a:cubicBezTo>
                                              <a:pt x="14541" y="19193"/>
                                              <a:pt x="14541" y="19193"/>
                                              <a:pt x="14541" y="19187"/>
                                            </a:cubicBezTo>
                                            <a:cubicBezTo>
                                              <a:pt x="14569" y="19113"/>
                                              <a:pt x="14610" y="19053"/>
                                              <a:pt x="14665" y="19012"/>
                                            </a:cubicBezTo>
                                            <a:cubicBezTo>
                                              <a:pt x="14672" y="19006"/>
                                              <a:pt x="14679" y="18999"/>
                                              <a:pt x="14686" y="18999"/>
                                            </a:cubicBezTo>
                                            <a:cubicBezTo>
                                              <a:pt x="14679" y="18999"/>
                                              <a:pt x="14672" y="18999"/>
                                              <a:pt x="14665" y="18999"/>
                                            </a:cubicBezTo>
                                            <a:cubicBezTo>
                                              <a:pt x="14569" y="19012"/>
                                              <a:pt x="14493" y="19066"/>
                                              <a:pt x="14459" y="19153"/>
                                            </a:cubicBezTo>
                                            <a:cubicBezTo>
                                              <a:pt x="14411" y="19133"/>
                                              <a:pt x="14362" y="19120"/>
                                              <a:pt x="14314" y="19106"/>
                                            </a:cubicBezTo>
                                            <a:cubicBezTo>
                                              <a:pt x="14342" y="19106"/>
                                              <a:pt x="14376" y="19093"/>
                                              <a:pt x="14390" y="19079"/>
                                            </a:cubicBezTo>
                                            <a:cubicBezTo>
                                              <a:pt x="14376" y="19066"/>
                                              <a:pt x="14314" y="19066"/>
                                              <a:pt x="14287" y="19059"/>
                                            </a:cubicBezTo>
                                            <a:cubicBezTo>
                                              <a:pt x="14390" y="19032"/>
                                              <a:pt x="14541" y="18992"/>
                                              <a:pt x="14624" y="18925"/>
                                            </a:cubicBezTo>
                                            <a:cubicBezTo>
                                              <a:pt x="14528" y="18918"/>
                                              <a:pt x="14362" y="18952"/>
                                              <a:pt x="14252" y="18985"/>
                                            </a:cubicBezTo>
                                            <a:cubicBezTo>
                                              <a:pt x="14300" y="18952"/>
                                              <a:pt x="14307" y="18932"/>
                                              <a:pt x="14321" y="18898"/>
                                            </a:cubicBezTo>
                                            <a:cubicBezTo>
                                              <a:pt x="14287" y="18898"/>
                                              <a:pt x="14245" y="18918"/>
                                              <a:pt x="14197" y="18952"/>
                                            </a:cubicBezTo>
                                            <a:cubicBezTo>
                                              <a:pt x="14287" y="18851"/>
                                              <a:pt x="14383" y="18717"/>
                                              <a:pt x="14390" y="18623"/>
                                            </a:cubicBezTo>
                                            <a:cubicBezTo>
                                              <a:pt x="14307" y="18657"/>
                                              <a:pt x="14211" y="18784"/>
                                              <a:pt x="14142" y="18892"/>
                                            </a:cubicBezTo>
                                            <a:cubicBezTo>
                                              <a:pt x="14156" y="18851"/>
                                              <a:pt x="14163" y="18804"/>
                                              <a:pt x="14149" y="18778"/>
                                            </a:cubicBezTo>
                                            <a:cubicBezTo>
                                              <a:pt x="14128" y="18791"/>
                                              <a:pt x="14115" y="18825"/>
                                              <a:pt x="14101" y="18858"/>
                                            </a:cubicBezTo>
                                            <a:cubicBezTo>
                                              <a:pt x="14108" y="18731"/>
                                              <a:pt x="14101" y="18583"/>
                                              <a:pt x="14059" y="18516"/>
                                            </a:cubicBezTo>
                                            <a:cubicBezTo>
                                              <a:pt x="14018" y="18583"/>
                                              <a:pt x="14011" y="18731"/>
                                              <a:pt x="14018" y="18858"/>
                                            </a:cubicBezTo>
                                            <a:cubicBezTo>
                                              <a:pt x="14004" y="18825"/>
                                              <a:pt x="13984" y="18791"/>
                                              <a:pt x="13970" y="18778"/>
                                            </a:cubicBezTo>
                                            <a:cubicBezTo>
                                              <a:pt x="13963" y="18804"/>
                                              <a:pt x="13970" y="18838"/>
                                              <a:pt x="13977" y="18878"/>
                                            </a:cubicBezTo>
                                            <a:cubicBezTo>
                                              <a:pt x="13908" y="18771"/>
                                              <a:pt x="13819" y="18650"/>
                                              <a:pt x="13736" y="18617"/>
                                            </a:cubicBezTo>
                                            <a:cubicBezTo>
                                              <a:pt x="13743" y="18697"/>
                                              <a:pt x="13819" y="18818"/>
                                              <a:pt x="13894" y="18912"/>
                                            </a:cubicBezTo>
                                            <a:cubicBezTo>
                                              <a:pt x="13867" y="18892"/>
                                              <a:pt x="13839" y="18878"/>
                                              <a:pt x="13812" y="18878"/>
                                            </a:cubicBezTo>
                                            <a:cubicBezTo>
                                              <a:pt x="13819" y="18905"/>
                                              <a:pt x="13846" y="18939"/>
                                              <a:pt x="13881" y="18965"/>
                                            </a:cubicBezTo>
                                            <a:cubicBezTo>
                                              <a:pt x="13763" y="18912"/>
                                              <a:pt x="13612" y="18858"/>
                                              <a:pt x="13523" y="18878"/>
                                            </a:cubicBezTo>
                                            <a:cubicBezTo>
                                              <a:pt x="13578" y="18952"/>
                                              <a:pt x="13743" y="19012"/>
                                              <a:pt x="13881" y="19046"/>
                                            </a:cubicBezTo>
                                            <a:cubicBezTo>
                                              <a:pt x="13825" y="19046"/>
                                              <a:pt x="13770" y="19053"/>
                                              <a:pt x="13743" y="19073"/>
                                            </a:cubicBezTo>
                                            <a:cubicBezTo>
                                              <a:pt x="13770" y="19093"/>
                                              <a:pt x="13819" y="19099"/>
                                              <a:pt x="13874" y="19099"/>
                                            </a:cubicBezTo>
                                            <a:cubicBezTo>
                                              <a:pt x="13743" y="19133"/>
                                              <a:pt x="13585" y="19193"/>
                                              <a:pt x="13523" y="19267"/>
                                            </a:cubicBezTo>
                                            <a:cubicBezTo>
                                              <a:pt x="13605" y="19280"/>
                                              <a:pt x="13736" y="19240"/>
                                              <a:pt x="13853" y="19193"/>
                                            </a:cubicBezTo>
                                            <a:cubicBezTo>
                                              <a:pt x="13832" y="19213"/>
                                              <a:pt x="13812" y="19234"/>
                                              <a:pt x="13805" y="19254"/>
                                            </a:cubicBezTo>
                                            <a:cubicBezTo>
                                              <a:pt x="13825" y="19254"/>
                                              <a:pt x="13853" y="19240"/>
                                              <a:pt x="13887" y="19227"/>
                                            </a:cubicBezTo>
                                            <a:cubicBezTo>
                                              <a:pt x="13805" y="19321"/>
                                              <a:pt x="13722" y="19435"/>
                                              <a:pt x="13715" y="19515"/>
                                            </a:cubicBezTo>
                                            <a:cubicBezTo>
                                              <a:pt x="13798" y="19482"/>
                                              <a:pt x="13908" y="19361"/>
                                              <a:pt x="13977" y="19254"/>
                                            </a:cubicBezTo>
                                            <a:cubicBezTo>
                                              <a:pt x="13963" y="19301"/>
                                              <a:pt x="13956" y="19341"/>
                                              <a:pt x="13963" y="19374"/>
                                            </a:cubicBezTo>
                                            <a:cubicBezTo>
                                              <a:pt x="13991" y="19354"/>
                                              <a:pt x="14011" y="19314"/>
                                              <a:pt x="14025" y="19267"/>
                                            </a:cubicBezTo>
                                            <a:cubicBezTo>
                                              <a:pt x="14011" y="19394"/>
                                              <a:pt x="14018" y="19562"/>
                                              <a:pt x="14066" y="19636"/>
                                            </a:cubicBezTo>
                                            <a:cubicBezTo>
                                              <a:pt x="14108" y="19569"/>
                                              <a:pt x="14115" y="19428"/>
                                              <a:pt x="14108" y="19301"/>
                                            </a:cubicBezTo>
                                            <a:cubicBezTo>
                                              <a:pt x="14121" y="19334"/>
                                              <a:pt x="14135" y="19361"/>
                                              <a:pt x="14156" y="19374"/>
                                            </a:cubicBezTo>
                                            <a:cubicBezTo>
                                              <a:pt x="14163" y="19354"/>
                                              <a:pt x="14163" y="19327"/>
                                              <a:pt x="14156" y="19294"/>
                                            </a:cubicBezTo>
                                            <a:cubicBezTo>
                                              <a:pt x="14218" y="19401"/>
                                              <a:pt x="14300" y="19508"/>
                                              <a:pt x="14369" y="19549"/>
                                            </a:cubicBezTo>
                                            <a:cubicBezTo>
                                              <a:pt x="14369" y="19455"/>
                                              <a:pt x="14273" y="19314"/>
                                              <a:pt x="14190" y="19207"/>
                                            </a:cubicBezTo>
                                            <a:cubicBezTo>
                                              <a:pt x="14232" y="19240"/>
                                              <a:pt x="14280" y="19260"/>
                                              <a:pt x="14314" y="19267"/>
                                            </a:cubicBezTo>
                                            <a:cubicBezTo>
                                              <a:pt x="14300" y="19234"/>
                                              <a:pt x="14266" y="19200"/>
                                              <a:pt x="14225" y="19173"/>
                                            </a:cubicBezTo>
                                            <a:cubicBezTo>
                                              <a:pt x="14294" y="19200"/>
                                              <a:pt x="14369" y="19227"/>
                                              <a:pt x="14438" y="19240"/>
                                            </a:cubicBezTo>
                                            <a:cubicBezTo>
                                              <a:pt x="14445" y="19327"/>
                                              <a:pt x="14486" y="19401"/>
                                              <a:pt x="14555" y="19455"/>
                                            </a:cubicBezTo>
                                            <a:close/>
                                            <a:moveTo>
                                              <a:pt x="14073" y="19227"/>
                                            </a:moveTo>
                                            <a:cubicBezTo>
                                              <a:pt x="13998" y="19227"/>
                                              <a:pt x="13929" y="19166"/>
                                              <a:pt x="13929" y="19086"/>
                                            </a:cubicBezTo>
                                            <a:cubicBezTo>
                                              <a:pt x="13929" y="19012"/>
                                              <a:pt x="13991" y="18945"/>
                                              <a:pt x="14073" y="18945"/>
                                            </a:cubicBezTo>
                                            <a:cubicBezTo>
                                              <a:pt x="14149" y="18945"/>
                                              <a:pt x="14218" y="19006"/>
                                              <a:pt x="14218" y="19086"/>
                                            </a:cubicBezTo>
                                            <a:cubicBezTo>
                                              <a:pt x="14211" y="19166"/>
                                              <a:pt x="14149" y="19227"/>
                                              <a:pt x="14073" y="19227"/>
                                            </a:cubicBezTo>
                                            <a:close/>
                                            <a:moveTo>
                                              <a:pt x="14934" y="20789"/>
                                            </a:moveTo>
                                            <a:cubicBezTo>
                                              <a:pt x="14927" y="20796"/>
                                              <a:pt x="14920" y="20802"/>
                                              <a:pt x="14913" y="20809"/>
                                            </a:cubicBezTo>
                                            <a:lnTo>
                                              <a:pt x="14913" y="20809"/>
                                            </a:lnTo>
                                            <a:cubicBezTo>
                                              <a:pt x="14906" y="20802"/>
                                              <a:pt x="14899" y="20796"/>
                                              <a:pt x="14892" y="20789"/>
                                            </a:cubicBezTo>
                                            <a:cubicBezTo>
                                              <a:pt x="14892" y="20789"/>
                                              <a:pt x="14892" y="20789"/>
                                              <a:pt x="14892" y="20789"/>
                                            </a:cubicBezTo>
                                            <a:cubicBezTo>
                                              <a:pt x="14892" y="20789"/>
                                              <a:pt x="14892" y="20796"/>
                                              <a:pt x="14892" y="20796"/>
                                            </a:cubicBezTo>
                                            <a:cubicBezTo>
                                              <a:pt x="14899" y="20796"/>
                                              <a:pt x="14899" y="20802"/>
                                              <a:pt x="14906" y="20802"/>
                                            </a:cubicBezTo>
                                            <a:cubicBezTo>
                                              <a:pt x="14913" y="20802"/>
                                              <a:pt x="14913" y="20809"/>
                                              <a:pt x="14920" y="20809"/>
                                            </a:cubicBezTo>
                                            <a:cubicBezTo>
                                              <a:pt x="14920" y="20802"/>
                                              <a:pt x="14927" y="20802"/>
                                              <a:pt x="14934" y="20802"/>
                                            </a:cubicBezTo>
                                            <a:cubicBezTo>
                                              <a:pt x="14934" y="20796"/>
                                              <a:pt x="14934" y="20796"/>
                                              <a:pt x="14934" y="20789"/>
                                            </a:cubicBezTo>
                                            <a:cubicBezTo>
                                              <a:pt x="14941" y="20796"/>
                                              <a:pt x="14941" y="20789"/>
                                              <a:pt x="14934" y="20789"/>
                                            </a:cubicBezTo>
                                            <a:cubicBezTo>
                                              <a:pt x="14941" y="20789"/>
                                              <a:pt x="14934" y="20789"/>
                                              <a:pt x="14934" y="20789"/>
                                            </a:cubicBezTo>
                                            <a:close/>
                                            <a:moveTo>
                                              <a:pt x="15099" y="20561"/>
                                            </a:moveTo>
                                            <a:cubicBezTo>
                                              <a:pt x="15085" y="20568"/>
                                              <a:pt x="15071" y="20574"/>
                                              <a:pt x="15058" y="20581"/>
                                            </a:cubicBezTo>
                                            <a:cubicBezTo>
                                              <a:pt x="15058" y="20568"/>
                                              <a:pt x="15064" y="20547"/>
                                              <a:pt x="15064" y="20534"/>
                                            </a:cubicBezTo>
                                            <a:cubicBezTo>
                                              <a:pt x="15064" y="20427"/>
                                              <a:pt x="15002" y="20333"/>
                                              <a:pt x="14927" y="20333"/>
                                            </a:cubicBezTo>
                                            <a:cubicBezTo>
                                              <a:pt x="14851" y="20333"/>
                                              <a:pt x="14789" y="20420"/>
                                              <a:pt x="14789" y="20534"/>
                                            </a:cubicBezTo>
                                            <a:cubicBezTo>
                                              <a:pt x="14789" y="20547"/>
                                              <a:pt x="14789" y="20568"/>
                                              <a:pt x="14796" y="20581"/>
                                            </a:cubicBezTo>
                                            <a:cubicBezTo>
                                              <a:pt x="14782" y="20574"/>
                                              <a:pt x="14768" y="20568"/>
                                              <a:pt x="14755" y="20561"/>
                                            </a:cubicBezTo>
                                            <a:cubicBezTo>
                                              <a:pt x="14651" y="20527"/>
                                              <a:pt x="14541" y="20561"/>
                                              <a:pt x="14521" y="20628"/>
                                            </a:cubicBezTo>
                                            <a:cubicBezTo>
                                              <a:pt x="14500" y="20702"/>
                                              <a:pt x="14562" y="20789"/>
                                              <a:pt x="14672" y="20822"/>
                                            </a:cubicBezTo>
                                            <a:cubicBezTo>
                                              <a:pt x="14686" y="20829"/>
                                              <a:pt x="14707" y="20829"/>
                                              <a:pt x="14720" y="20836"/>
                                            </a:cubicBezTo>
                                            <a:cubicBezTo>
                                              <a:pt x="14707" y="20849"/>
                                              <a:pt x="14700" y="20856"/>
                                              <a:pt x="14686" y="20869"/>
                                            </a:cubicBezTo>
                                            <a:cubicBezTo>
                                              <a:pt x="14617" y="20956"/>
                                              <a:pt x="14617" y="21064"/>
                                              <a:pt x="14679" y="21111"/>
                                            </a:cubicBezTo>
                                            <a:cubicBezTo>
                                              <a:pt x="14741" y="21158"/>
                                              <a:pt x="14844" y="21117"/>
                                              <a:pt x="14913" y="21030"/>
                                            </a:cubicBezTo>
                                            <a:cubicBezTo>
                                              <a:pt x="14920" y="21017"/>
                                              <a:pt x="14934" y="21003"/>
                                              <a:pt x="14941" y="20990"/>
                                            </a:cubicBezTo>
                                            <a:lnTo>
                                              <a:pt x="14941" y="20990"/>
                                            </a:lnTo>
                                            <a:cubicBezTo>
                                              <a:pt x="14947" y="21003"/>
                                              <a:pt x="14954" y="21017"/>
                                              <a:pt x="14968" y="21030"/>
                                            </a:cubicBezTo>
                                            <a:cubicBezTo>
                                              <a:pt x="15037" y="21117"/>
                                              <a:pt x="15140" y="21151"/>
                                              <a:pt x="15202" y="21111"/>
                                            </a:cubicBezTo>
                                            <a:cubicBezTo>
                                              <a:pt x="15264" y="21064"/>
                                              <a:pt x="15264" y="20956"/>
                                              <a:pt x="15195" y="20869"/>
                                            </a:cubicBezTo>
                                            <a:cubicBezTo>
                                              <a:pt x="15188" y="20856"/>
                                              <a:pt x="15175" y="20842"/>
                                              <a:pt x="15161" y="20836"/>
                                            </a:cubicBezTo>
                                            <a:cubicBezTo>
                                              <a:pt x="15175" y="20836"/>
                                              <a:pt x="15195" y="20829"/>
                                              <a:pt x="15209" y="20822"/>
                                            </a:cubicBezTo>
                                            <a:cubicBezTo>
                                              <a:pt x="15312" y="20789"/>
                                              <a:pt x="15381" y="20702"/>
                                              <a:pt x="15360" y="20628"/>
                                            </a:cubicBezTo>
                                            <a:cubicBezTo>
                                              <a:pt x="15312" y="20561"/>
                                              <a:pt x="15202" y="20527"/>
                                              <a:pt x="15099" y="20561"/>
                                            </a:cubicBezTo>
                                            <a:close/>
                                            <a:moveTo>
                                              <a:pt x="15064" y="20822"/>
                                            </a:moveTo>
                                            <a:cubicBezTo>
                                              <a:pt x="15058" y="20822"/>
                                              <a:pt x="15051" y="20829"/>
                                              <a:pt x="15037" y="20829"/>
                                            </a:cubicBezTo>
                                            <a:cubicBezTo>
                                              <a:pt x="15044" y="20836"/>
                                              <a:pt x="15051" y="20842"/>
                                              <a:pt x="15051" y="20849"/>
                                            </a:cubicBezTo>
                                            <a:cubicBezTo>
                                              <a:pt x="15085" y="20896"/>
                                              <a:pt x="15085" y="20956"/>
                                              <a:pt x="15051" y="20983"/>
                                            </a:cubicBezTo>
                                            <a:cubicBezTo>
                                              <a:pt x="15016" y="21010"/>
                                              <a:pt x="14961" y="20990"/>
                                              <a:pt x="14920" y="20936"/>
                                            </a:cubicBezTo>
                                            <a:cubicBezTo>
                                              <a:pt x="14913" y="20930"/>
                                              <a:pt x="14913" y="20923"/>
                                              <a:pt x="14906" y="20916"/>
                                            </a:cubicBezTo>
                                            <a:cubicBezTo>
                                              <a:pt x="14899" y="20923"/>
                                              <a:pt x="14899" y="20930"/>
                                              <a:pt x="14892" y="20936"/>
                                            </a:cubicBezTo>
                                            <a:cubicBezTo>
                                              <a:pt x="14858" y="20983"/>
                                              <a:pt x="14796" y="21003"/>
                                              <a:pt x="14762" y="20983"/>
                                            </a:cubicBezTo>
                                            <a:cubicBezTo>
                                              <a:pt x="14727" y="20956"/>
                                              <a:pt x="14727" y="20903"/>
                                              <a:pt x="14762" y="20849"/>
                                            </a:cubicBezTo>
                                            <a:cubicBezTo>
                                              <a:pt x="14768" y="20842"/>
                                              <a:pt x="14775" y="20836"/>
                                              <a:pt x="14775" y="20829"/>
                                            </a:cubicBezTo>
                                            <a:cubicBezTo>
                                              <a:pt x="14768" y="20829"/>
                                              <a:pt x="14762" y="20829"/>
                                              <a:pt x="14748" y="20822"/>
                                            </a:cubicBezTo>
                                            <a:cubicBezTo>
                                              <a:pt x="14686" y="20802"/>
                                              <a:pt x="14651" y="20755"/>
                                              <a:pt x="14665" y="20715"/>
                                            </a:cubicBezTo>
                                            <a:cubicBezTo>
                                              <a:pt x="14679" y="20675"/>
                                              <a:pt x="14734" y="20661"/>
                                              <a:pt x="14796" y="20675"/>
                                            </a:cubicBezTo>
                                            <a:cubicBezTo>
                                              <a:pt x="14803" y="20675"/>
                                              <a:pt x="14810" y="20682"/>
                                              <a:pt x="14824" y="20682"/>
                                            </a:cubicBezTo>
                                            <a:cubicBezTo>
                                              <a:pt x="14824" y="20675"/>
                                              <a:pt x="14824" y="20668"/>
                                              <a:pt x="14824" y="20655"/>
                                            </a:cubicBezTo>
                                            <a:cubicBezTo>
                                              <a:pt x="14824" y="20594"/>
                                              <a:pt x="14858" y="20547"/>
                                              <a:pt x="14899" y="20547"/>
                                            </a:cubicBezTo>
                                            <a:cubicBezTo>
                                              <a:pt x="14941" y="20547"/>
                                              <a:pt x="14975" y="20594"/>
                                              <a:pt x="14975" y="20655"/>
                                            </a:cubicBezTo>
                                            <a:cubicBezTo>
                                              <a:pt x="14975" y="20661"/>
                                              <a:pt x="14975" y="20675"/>
                                              <a:pt x="14975" y="20682"/>
                                            </a:cubicBezTo>
                                            <a:cubicBezTo>
                                              <a:pt x="14982" y="20675"/>
                                              <a:pt x="14989" y="20675"/>
                                              <a:pt x="15002" y="20675"/>
                                            </a:cubicBezTo>
                                            <a:cubicBezTo>
                                              <a:pt x="15064" y="20655"/>
                                              <a:pt x="15120" y="20675"/>
                                              <a:pt x="15133" y="20715"/>
                                            </a:cubicBezTo>
                                            <a:cubicBezTo>
                                              <a:pt x="15161" y="20755"/>
                                              <a:pt x="15120" y="20802"/>
                                              <a:pt x="15064" y="20822"/>
                                            </a:cubicBezTo>
                                            <a:close/>
                                            <a:moveTo>
                                              <a:pt x="15471" y="19891"/>
                                            </a:moveTo>
                                            <a:cubicBezTo>
                                              <a:pt x="15436" y="19904"/>
                                              <a:pt x="15402" y="19917"/>
                                              <a:pt x="15360" y="19924"/>
                                            </a:cubicBezTo>
                                            <a:cubicBezTo>
                                              <a:pt x="15319" y="19931"/>
                                              <a:pt x="15278" y="19931"/>
                                              <a:pt x="15243" y="19931"/>
                                            </a:cubicBezTo>
                                            <a:cubicBezTo>
                                              <a:pt x="15209" y="19924"/>
                                              <a:pt x="15175" y="19917"/>
                                              <a:pt x="15140" y="19904"/>
                                            </a:cubicBezTo>
                                            <a:cubicBezTo>
                                              <a:pt x="15133" y="19904"/>
                                              <a:pt x="15133" y="19897"/>
                                              <a:pt x="15126" y="19897"/>
                                            </a:cubicBezTo>
                                            <a:cubicBezTo>
                                              <a:pt x="15120" y="19891"/>
                                              <a:pt x="15106" y="19884"/>
                                              <a:pt x="15099" y="19884"/>
                                            </a:cubicBezTo>
                                            <a:cubicBezTo>
                                              <a:pt x="15106" y="19904"/>
                                              <a:pt x="15120" y="19924"/>
                                              <a:pt x="15126" y="19937"/>
                                            </a:cubicBezTo>
                                            <a:cubicBezTo>
                                              <a:pt x="15133" y="19944"/>
                                              <a:pt x="15133" y="19951"/>
                                              <a:pt x="15140" y="19958"/>
                                            </a:cubicBezTo>
                                            <a:cubicBezTo>
                                              <a:pt x="15168" y="19991"/>
                                              <a:pt x="15202" y="20018"/>
                                              <a:pt x="15243" y="20031"/>
                                            </a:cubicBezTo>
                                            <a:cubicBezTo>
                                              <a:pt x="15285" y="20051"/>
                                              <a:pt x="15340" y="20058"/>
                                              <a:pt x="15388" y="20045"/>
                                            </a:cubicBezTo>
                                            <a:cubicBezTo>
                                              <a:pt x="15416" y="20038"/>
                                              <a:pt x="15443" y="20025"/>
                                              <a:pt x="15471" y="20011"/>
                                            </a:cubicBezTo>
                                            <a:cubicBezTo>
                                              <a:pt x="15546" y="19964"/>
                                              <a:pt x="15594" y="19877"/>
                                              <a:pt x="15588" y="19783"/>
                                            </a:cubicBezTo>
                                            <a:cubicBezTo>
                                              <a:pt x="15560" y="19830"/>
                                              <a:pt x="15519" y="19864"/>
                                              <a:pt x="15471" y="19891"/>
                                            </a:cubicBezTo>
                                            <a:close/>
                                            <a:moveTo>
                                              <a:pt x="15608" y="19642"/>
                                            </a:moveTo>
                                            <a:cubicBezTo>
                                              <a:pt x="15567" y="19689"/>
                                              <a:pt x="15519" y="19723"/>
                                              <a:pt x="15471" y="19743"/>
                                            </a:cubicBezTo>
                                            <a:cubicBezTo>
                                              <a:pt x="15450" y="19750"/>
                                              <a:pt x="15429" y="19756"/>
                                              <a:pt x="15402" y="19763"/>
                                            </a:cubicBezTo>
                                            <a:cubicBezTo>
                                              <a:pt x="15422" y="19770"/>
                                              <a:pt x="15443" y="19777"/>
                                              <a:pt x="15471" y="19777"/>
                                            </a:cubicBezTo>
                                            <a:cubicBezTo>
                                              <a:pt x="15553" y="19783"/>
                                              <a:pt x="15629" y="19756"/>
                                              <a:pt x="15684" y="19696"/>
                                            </a:cubicBezTo>
                                            <a:cubicBezTo>
                                              <a:pt x="15760" y="19609"/>
                                              <a:pt x="15760" y="19488"/>
                                              <a:pt x="15698" y="19394"/>
                                            </a:cubicBezTo>
                                            <a:cubicBezTo>
                                              <a:pt x="15705" y="19482"/>
                                              <a:pt x="15677" y="19569"/>
                                              <a:pt x="15608" y="19642"/>
                                            </a:cubicBezTo>
                                            <a:close/>
                                            <a:moveTo>
                                              <a:pt x="12263" y="20366"/>
                                            </a:moveTo>
                                            <a:cubicBezTo>
                                              <a:pt x="12270" y="20387"/>
                                              <a:pt x="12270" y="20407"/>
                                              <a:pt x="12270" y="20434"/>
                                            </a:cubicBezTo>
                                            <a:lnTo>
                                              <a:pt x="12270" y="20501"/>
                                            </a:lnTo>
                                            <a:cubicBezTo>
                                              <a:pt x="12270" y="20521"/>
                                              <a:pt x="12263" y="20541"/>
                                              <a:pt x="12263" y="20554"/>
                                            </a:cubicBezTo>
                                            <a:cubicBezTo>
                                              <a:pt x="12256" y="20581"/>
                                              <a:pt x="12242" y="20608"/>
                                              <a:pt x="12229" y="20621"/>
                                            </a:cubicBezTo>
                                            <a:cubicBezTo>
                                              <a:pt x="12215" y="20608"/>
                                              <a:pt x="12208" y="20588"/>
                                              <a:pt x="12201" y="20568"/>
                                            </a:cubicBezTo>
                                            <a:cubicBezTo>
                                              <a:pt x="12201" y="20561"/>
                                              <a:pt x="12201" y="20554"/>
                                              <a:pt x="12194" y="20547"/>
                                            </a:cubicBezTo>
                                            <a:cubicBezTo>
                                              <a:pt x="12187" y="20507"/>
                                              <a:pt x="12187" y="20460"/>
                                              <a:pt x="12194" y="20413"/>
                                            </a:cubicBezTo>
                                            <a:cubicBezTo>
                                              <a:pt x="12194" y="20407"/>
                                              <a:pt x="12194" y="20400"/>
                                              <a:pt x="12201" y="20393"/>
                                            </a:cubicBezTo>
                                            <a:cubicBezTo>
                                              <a:pt x="12201" y="20400"/>
                                              <a:pt x="12194" y="20413"/>
                                              <a:pt x="12194" y="20420"/>
                                            </a:cubicBezTo>
                                            <a:cubicBezTo>
                                              <a:pt x="12187" y="20440"/>
                                              <a:pt x="12187" y="20467"/>
                                              <a:pt x="12180" y="20494"/>
                                            </a:cubicBezTo>
                                            <a:cubicBezTo>
                                              <a:pt x="12180" y="20507"/>
                                              <a:pt x="12180" y="20521"/>
                                              <a:pt x="12173" y="20534"/>
                                            </a:cubicBezTo>
                                            <a:cubicBezTo>
                                              <a:pt x="12173" y="20541"/>
                                              <a:pt x="12173" y="20541"/>
                                              <a:pt x="12173" y="20547"/>
                                            </a:cubicBezTo>
                                            <a:cubicBezTo>
                                              <a:pt x="12173" y="20574"/>
                                              <a:pt x="12173" y="20594"/>
                                              <a:pt x="12173" y="20621"/>
                                            </a:cubicBezTo>
                                            <a:cubicBezTo>
                                              <a:pt x="12173" y="20628"/>
                                              <a:pt x="12173" y="20628"/>
                                              <a:pt x="12173" y="20635"/>
                                            </a:cubicBezTo>
                                            <a:cubicBezTo>
                                              <a:pt x="12173" y="20648"/>
                                              <a:pt x="12173" y="20661"/>
                                              <a:pt x="12180" y="20668"/>
                                            </a:cubicBezTo>
                                            <a:cubicBezTo>
                                              <a:pt x="12180" y="20688"/>
                                              <a:pt x="12187" y="20708"/>
                                              <a:pt x="12194" y="20722"/>
                                            </a:cubicBezTo>
                                            <a:cubicBezTo>
                                              <a:pt x="12201" y="20755"/>
                                              <a:pt x="12215" y="20782"/>
                                              <a:pt x="12235" y="20796"/>
                                            </a:cubicBezTo>
                                            <a:cubicBezTo>
                                              <a:pt x="12277" y="20749"/>
                                              <a:pt x="12297" y="20668"/>
                                              <a:pt x="12297" y="20581"/>
                                            </a:cubicBezTo>
                                            <a:lnTo>
                                              <a:pt x="12297" y="20574"/>
                                            </a:lnTo>
                                            <a:cubicBezTo>
                                              <a:pt x="12297" y="20494"/>
                                              <a:pt x="12284" y="20407"/>
                                              <a:pt x="12263" y="20360"/>
                                            </a:cubicBezTo>
                                            <a:cubicBezTo>
                                              <a:pt x="12263" y="20360"/>
                                              <a:pt x="12263" y="20366"/>
                                              <a:pt x="12263" y="20366"/>
                                            </a:cubicBezTo>
                                            <a:close/>
                                            <a:moveTo>
                                              <a:pt x="12339" y="20286"/>
                                            </a:moveTo>
                                            <a:cubicBezTo>
                                              <a:pt x="12366" y="20293"/>
                                              <a:pt x="12394" y="20306"/>
                                              <a:pt x="12421" y="20320"/>
                                            </a:cubicBezTo>
                                            <a:cubicBezTo>
                                              <a:pt x="12483" y="20353"/>
                                              <a:pt x="12545" y="20393"/>
                                              <a:pt x="12559" y="20447"/>
                                            </a:cubicBezTo>
                                            <a:cubicBezTo>
                                              <a:pt x="12518" y="20454"/>
                                              <a:pt x="12469" y="20440"/>
                                              <a:pt x="12421" y="20413"/>
                                            </a:cubicBezTo>
                                            <a:cubicBezTo>
                                              <a:pt x="12394" y="20400"/>
                                              <a:pt x="12359" y="20380"/>
                                              <a:pt x="12339" y="20360"/>
                                            </a:cubicBezTo>
                                            <a:cubicBezTo>
                                              <a:pt x="12428" y="20447"/>
                                              <a:pt x="12607" y="20561"/>
                                              <a:pt x="12724" y="20541"/>
                                            </a:cubicBezTo>
                                            <a:cubicBezTo>
                                              <a:pt x="12683" y="20413"/>
                                              <a:pt x="12449" y="20306"/>
                                              <a:pt x="12339" y="20286"/>
                                            </a:cubicBezTo>
                                            <a:close/>
                                            <a:moveTo>
                                              <a:pt x="12304" y="20333"/>
                                            </a:moveTo>
                                            <a:cubicBezTo>
                                              <a:pt x="12352" y="20387"/>
                                              <a:pt x="12407" y="20474"/>
                                              <a:pt x="12414" y="20541"/>
                                            </a:cubicBezTo>
                                            <a:lnTo>
                                              <a:pt x="12414" y="20561"/>
                                            </a:lnTo>
                                            <a:cubicBezTo>
                                              <a:pt x="12414" y="20568"/>
                                              <a:pt x="12414" y="20568"/>
                                              <a:pt x="12414" y="20574"/>
                                            </a:cubicBezTo>
                                            <a:cubicBezTo>
                                              <a:pt x="12352" y="20554"/>
                                              <a:pt x="12297" y="20467"/>
                                              <a:pt x="12270" y="20393"/>
                                            </a:cubicBezTo>
                                            <a:cubicBezTo>
                                              <a:pt x="12277" y="20413"/>
                                              <a:pt x="12284" y="20434"/>
                                              <a:pt x="12290" y="20454"/>
                                            </a:cubicBezTo>
                                            <a:cubicBezTo>
                                              <a:pt x="12332" y="20568"/>
                                              <a:pt x="12414" y="20702"/>
                                              <a:pt x="12511" y="20728"/>
                                            </a:cubicBezTo>
                                            <a:cubicBezTo>
                                              <a:pt x="12545" y="20608"/>
                                              <a:pt x="12394" y="20400"/>
                                              <a:pt x="12304" y="20333"/>
                                            </a:cubicBezTo>
                                            <a:close/>
                                            <a:moveTo>
                                              <a:pt x="13027" y="19596"/>
                                            </a:moveTo>
                                            <a:cubicBezTo>
                                              <a:pt x="13020" y="19602"/>
                                              <a:pt x="13006" y="19609"/>
                                              <a:pt x="12999" y="19616"/>
                                            </a:cubicBezTo>
                                            <a:lnTo>
                                              <a:pt x="12999" y="19616"/>
                                            </a:lnTo>
                                            <a:cubicBezTo>
                                              <a:pt x="12993" y="19609"/>
                                              <a:pt x="12986" y="19602"/>
                                              <a:pt x="12972" y="19596"/>
                                            </a:cubicBezTo>
                                            <a:cubicBezTo>
                                              <a:pt x="12972" y="19596"/>
                                              <a:pt x="12972" y="19596"/>
                                              <a:pt x="12972" y="19596"/>
                                            </a:cubicBezTo>
                                            <a:cubicBezTo>
                                              <a:pt x="12972" y="19596"/>
                                              <a:pt x="12972" y="19602"/>
                                              <a:pt x="12965" y="19602"/>
                                            </a:cubicBezTo>
                                            <a:cubicBezTo>
                                              <a:pt x="12972" y="19602"/>
                                              <a:pt x="12979" y="19609"/>
                                              <a:pt x="12979" y="19609"/>
                                            </a:cubicBezTo>
                                            <a:cubicBezTo>
                                              <a:pt x="12986" y="19616"/>
                                              <a:pt x="12986" y="19616"/>
                                              <a:pt x="12993" y="19622"/>
                                            </a:cubicBezTo>
                                            <a:cubicBezTo>
                                              <a:pt x="12999" y="19616"/>
                                              <a:pt x="12999" y="19616"/>
                                              <a:pt x="13006" y="19609"/>
                                            </a:cubicBezTo>
                                            <a:cubicBezTo>
                                              <a:pt x="13013" y="19602"/>
                                              <a:pt x="13020" y="19602"/>
                                              <a:pt x="13020" y="19602"/>
                                            </a:cubicBezTo>
                                            <a:cubicBezTo>
                                              <a:pt x="13034" y="19602"/>
                                              <a:pt x="13027" y="19596"/>
                                              <a:pt x="13027" y="19596"/>
                                            </a:cubicBezTo>
                                            <a:cubicBezTo>
                                              <a:pt x="13027" y="19596"/>
                                              <a:pt x="13027" y="19596"/>
                                              <a:pt x="13027" y="19596"/>
                                            </a:cubicBezTo>
                                            <a:close/>
                                            <a:moveTo>
                                              <a:pt x="12339" y="20232"/>
                                            </a:moveTo>
                                            <a:cubicBezTo>
                                              <a:pt x="12359" y="20226"/>
                                              <a:pt x="12387" y="20226"/>
                                              <a:pt x="12421" y="20219"/>
                                            </a:cubicBezTo>
                                            <a:cubicBezTo>
                                              <a:pt x="12490" y="20212"/>
                                              <a:pt x="12573" y="20226"/>
                                              <a:pt x="12614" y="20259"/>
                                            </a:cubicBezTo>
                                            <a:cubicBezTo>
                                              <a:pt x="12573" y="20293"/>
                                              <a:pt x="12497" y="20299"/>
                                              <a:pt x="12421" y="20293"/>
                                            </a:cubicBezTo>
                                            <a:cubicBezTo>
                                              <a:pt x="12407" y="20293"/>
                                              <a:pt x="12387" y="20286"/>
                                              <a:pt x="12373" y="20286"/>
                                            </a:cubicBezTo>
                                            <a:cubicBezTo>
                                              <a:pt x="12490" y="20320"/>
                                              <a:pt x="12710" y="20333"/>
                                              <a:pt x="12800" y="20253"/>
                                            </a:cubicBezTo>
                                            <a:cubicBezTo>
                                              <a:pt x="12703" y="20172"/>
                                              <a:pt x="12442" y="20199"/>
                                              <a:pt x="12339" y="20232"/>
                                            </a:cubicBezTo>
                                            <a:close/>
                                            <a:moveTo>
                                              <a:pt x="13233" y="19301"/>
                                            </a:moveTo>
                                            <a:cubicBezTo>
                                              <a:pt x="13213" y="19307"/>
                                              <a:pt x="13192" y="19314"/>
                                              <a:pt x="13178" y="19321"/>
                                            </a:cubicBezTo>
                                            <a:cubicBezTo>
                                              <a:pt x="13178" y="19301"/>
                                              <a:pt x="13185" y="19280"/>
                                              <a:pt x="13185" y="19260"/>
                                            </a:cubicBezTo>
                                            <a:cubicBezTo>
                                              <a:pt x="13185" y="19120"/>
                                              <a:pt x="13103" y="19006"/>
                                              <a:pt x="13006" y="19006"/>
                                            </a:cubicBezTo>
                                            <a:lnTo>
                                              <a:pt x="13006" y="19006"/>
                                            </a:lnTo>
                                            <a:cubicBezTo>
                                              <a:pt x="12910" y="19006"/>
                                              <a:pt x="12827" y="19120"/>
                                              <a:pt x="12827" y="19260"/>
                                            </a:cubicBezTo>
                                            <a:cubicBezTo>
                                              <a:pt x="12827" y="19280"/>
                                              <a:pt x="12827" y="19301"/>
                                              <a:pt x="12834" y="19321"/>
                                            </a:cubicBezTo>
                                            <a:cubicBezTo>
                                              <a:pt x="12814" y="19314"/>
                                              <a:pt x="12800" y="19301"/>
                                              <a:pt x="12779" y="19301"/>
                                            </a:cubicBezTo>
                                            <a:cubicBezTo>
                                              <a:pt x="12642" y="19260"/>
                                              <a:pt x="12504" y="19294"/>
                                              <a:pt x="12476" y="19388"/>
                                            </a:cubicBezTo>
                                            <a:cubicBezTo>
                                              <a:pt x="12449" y="19482"/>
                                              <a:pt x="12531" y="19589"/>
                                              <a:pt x="12669" y="19636"/>
                                            </a:cubicBezTo>
                                            <a:cubicBezTo>
                                              <a:pt x="12690" y="19642"/>
                                              <a:pt x="12710" y="19649"/>
                                              <a:pt x="12731" y="19649"/>
                                            </a:cubicBezTo>
                                            <a:cubicBezTo>
                                              <a:pt x="12717" y="19663"/>
                                              <a:pt x="12703" y="19676"/>
                                              <a:pt x="12690" y="19696"/>
                                            </a:cubicBezTo>
                                            <a:cubicBezTo>
                                              <a:pt x="12614" y="19797"/>
                                              <a:pt x="12607" y="19924"/>
                                              <a:pt x="12662" y="19984"/>
                                            </a:cubicBezTo>
                                            <a:cubicBezTo>
                                              <a:pt x="12538" y="20004"/>
                                              <a:pt x="12387" y="20118"/>
                                              <a:pt x="12325" y="20185"/>
                                            </a:cubicBezTo>
                                            <a:cubicBezTo>
                                              <a:pt x="12352" y="20159"/>
                                              <a:pt x="12394" y="20132"/>
                                              <a:pt x="12428" y="20112"/>
                                            </a:cubicBezTo>
                                            <a:cubicBezTo>
                                              <a:pt x="12476" y="20085"/>
                                              <a:pt x="12531" y="20072"/>
                                              <a:pt x="12573" y="20078"/>
                                            </a:cubicBezTo>
                                            <a:cubicBezTo>
                                              <a:pt x="12559" y="20125"/>
                                              <a:pt x="12490" y="20172"/>
                                              <a:pt x="12428" y="20199"/>
                                            </a:cubicBezTo>
                                            <a:cubicBezTo>
                                              <a:pt x="12414" y="20206"/>
                                              <a:pt x="12394" y="20212"/>
                                              <a:pt x="12380" y="20219"/>
                                            </a:cubicBezTo>
                                            <a:cubicBezTo>
                                              <a:pt x="12483" y="20192"/>
                                              <a:pt x="12648" y="20112"/>
                                              <a:pt x="12710" y="20018"/>
                                            </a:cubicBezTo>
                                            <a:cubicBezTo>
                                              <a:pt x="12793" y="20045"/>
                                              <a:pt x="12903" y="19998"/>
                                              <a:pt x="12972" y="19897"/>
                                            </a:cubicBezTo>
                                            <a:cubicBezTo>
                                              <a:pt x="12986" y="19884"/>
                                              <a:pt x="12993" y="19864"/>
                                              <a:pt x="13006" y="19844"/>
                                            </a:cubicBezTo>
                                            <a:lnTo>
                                              <a:pt x="13006" y="19844"/>
                                            </a:lnTo>
                                            <a:cubicBezTo>
                                              <a:pt x="13013" y="19864"/>
                                              <a:pt x="13027" y="19877"/>
                                              <a:pt x="13041" y="19897"/>
                                            </a:cubicBezTo>
                                            <a:cubicBezTo>
                                              <a:pt x="13123" y="20011"/>
                                              <a:pt x="13261" y="20058"/>
                                              <a:pt x="13337" y="19998"/>
                                            </a:cubicBezTo>
                                            <a:cubicBezTo>
                                              <a:pt x="13419" y="19937"/>
                                              <a:pt x="13412" y="19803"/>
                                              <a:pt x="13330" y="19689"/>
                                            </a:cubicBezTo>
                                            <a:cubicBezTo>
                                              <a:pt x="13316" y="19676"/>
                                              <a:pt x="13302" y="19656"/>
                                              <a:pt x="13289" y="19642"/>
                                            </a:cubicBezTo>
                                            <a:cubicBezTo>
                                              <a:pt x="13309" y="19642"/>
                                              <a:pt x="13330" y="19636"/>
                                              <a:pt x="13350" y="19629"/>
                                            </a:cubicBezTo>
                                            <a:cubicBezTo>
                                              <a:pt x="13488" y="19589"/>
                                              <a:pt x="13571" y="19475"/>
                                              <a:pt x="13543" y="19381"/>
                                            </a:cubicBezTo>
                                            <a:cubicBezTo>
                                              <a:pt x="13509" y="19301"/>
                                              <a:pt x="13371" y="19260"/>
                                              <a:pt x="13233" y="19301"/>
                                            </a:cubicBezTo>
                                            <a:close/>
                                            <a:moveTo>
                                              <a:pt x="13192" y="19636"/>
                                            </a:moveTo>
                                            <a:cubicBezTo>
                                              <a:pt x="13178" y="19642"/>
                                              <a:pt x="13172" y="19642"/>
                                              <a:pt x="13158" y="19642"/>
                                            </a:cubicBezTo>
                                            <a:cubicBezTo>
                                              <a:pt x="13165" y="19649"/>
                                              <a:pt x="13172" y="19656"/>
                                              <a:pt x="13178" y="19669"/>
                                            </a:cubicBezTo>
                                            <a:cubicBezTo>
                                              <a:pt x="13227" y="19730"/>
                                              <a:pt x="13227" y="19810"/>
                                              <a:pt x="13185" y="19837"/>
                                            </a:cubicBezTo>
                                            <a:cubicBezTo>
                                              <a:pt x="13144" y="19870"/>
                                              <a:pt x="13068" y="19844"/>
                                              <a:pt x="13020" y="19783"/>
                                            </a:cubicBezTo>
                                            <a:cubicBezTo>
                                              <a:pt x="13013" y="19777"/>
                                              <a:pt x="13006" y="19763"/>
                                              <a:pt x="12999" y="19756"/>
                                            </a:cubicBezTo>
                                            <a:cubicBezTo>
                                              <a:pt x="12993" y="19763"/>
                                              <a:pt x="12986" y="19777"/>
                                              <a:pt x="12979" y="19783"/>
                                            </a:cubicBezTo>
                                            <a:cubicBezTo>
                                              <a:pt x="12931" y="19844"/>
                                              <a:pt x="12862" y="19870"/>
                                              <a:pt x="12814" y="19837"/>
                                            </a:cubicBezTo>
                                            <a:cubicBezTo>
                                              <a:pt x="12772" y="19803"/>
                                              <a:pt x="12772" y="19730"/>
                                              <a:pt x="12820" y="19669"/>
                                            </a:cubicBezTo>
                                            <a:cubicBezTo>
                                              <a:pt x="12827" y="19663"/>
                                              <a:pt x="12834" y="19649"/>
                                              <a:pt x="12841" y="19642"/>
                                            </a:cubicBezTo>
                                            <a:cubicBezTo>
                                              <a:pt x="12827" y="19642"/>
                                              <a:pt x="12820" y="19636"/>
                                              <a:pt x="12807" y="19636"/>
                                            </a:cubicBezTo>
                                            <a:cubicBezTo>
                                              <a:pt x="12731" y="19609"/>
                                              <a:pt x="12683" y="19549"/>
                                              <a:pt x="12703" y="19502"/>
                                            </a:cubicBezTo>
                                            <a:cubicBezTo>
                                              <a:pt x="12717" y="19448"/>
                                              <a:pt x="12793" y="19428"/>
                                              <a:pt x="12869" y="19455"/>
                                            </a:cubicBezTo>
                                            <a:cubicBezTo>
                                              <a:pt x="12882" y="19461"/>
                                              <a:pt x="12889" y="19461"/>
                                              <a:pt x="12903" y="19468"/>
                                            </a:cubicBezTo>
                                            <a:cubicBezTo>
                                              <a:pt x="12903" y="19455"/>
                                              <a:pt x="12903" y="19448"/>
                                              <a:pt x="12903" y="19435"/>
                                            </a:cubicBezTo>
                                            <a:cubicBezTo>
                                              <a:pt x="12903" y="19361"/>
                                              <a:pt x="12944" y="19294"/>
                                              <a:pt x="12999" y="19294"/>
                                            </a:cubicBezTo>
                                            <a:cubicBezTo>
                                              <a:pt x="13055" y="19294"/>
                                              <a:pt x="13096" y="19354"/>
                                              <a:pt x="13096" y="19435"/>
                                            </a:cubicBezTo>
                                            <a:cubicBezTo>
                                              <a:pt x="13096" y="19448"/>
                                              <a:pt x="13096" y="19455"/>
                                              <a:pt x="13096" y="19468"/>
                                            </a:cubicBezTo>
                                            <a:cubicBezTo>
                                              <a:pt x="13103" y="19461"/>
                                              <a:pt x="13116" y="19461"/>
                                              <a:pt x="13130" y="19455"/>
                                            </a:cubicBezTo>
                                            <a:cubicBezTo>
                                              <a:pt x="13206" y="19428"/>
                                              <a:pt x="13282" y="19455"/>
                                              <a:pt x="13295" y="19502"/>
                                            </a:cubicBezTo>
                                            <a:cubicBezTo>
                                              <a:pt x="13309" y="19549"/>
                                              <a:pt x="13268" y="19609"/>
                                              <a:pt x="13192" y="19636"/>
                                            </a:cubicBezTo>
                                            <a:close/>
                                            <a:moveTo>
                                              <a:pt x="7355" y="3734"/>
                                            </a:moveTo>
                                            <a:lnTo>
                                              <a:pt x="7355" y="3734"/>
                                            </a:lnTo>
                                            <a:cubicBezTo>
                                              <a:pt x="7362" y="3727"/>
                                              <a:pt x="7362" y="3727"/>
                                              <a:pt x="7369" y="3721"/>
                                            </a:cubicBezTo>
                                            <a:cubicBezTo>
                                              <a:pt x="7376" y="3714"/>
                                              <a:pt x="7383" y="3714"/>
                                              <a:pt x="7383" y="3714"/>
                                            </a:cubicBezTo>
                                            <a:cubicBezTo>
                                              <a:pt x="7383" y="3714"/>
                                              <a:pt x="7383" y="3707"/>
                                              <a:pt x="7376" y="3707"/>
                                            </a:cubicBezTo>
                                            <a:cubicBezTo>
                                              <a:pt x="7376" y="3707"/>
                                              <a:pt x="7376" y="3707"/>
                                              <a:pt x="7376" y="3707"/>
                                            </a:cubicBezTo>
                                            <a:cubicBezTo>
                                              <a:pt x="7376" y="3714"/>
                                              <a:pt x="7362" y="3721"/>
                                              <a:pt x="7355" y="3734"/>
                                            </a:cubicBezTo>
                                            <a:lnTo>
                                              <a:pt x="7355" y="3734"/>
                                            </a:lnTo>
                                            <a:cubicBezTo>
                                              <a:pt x="7348" y="3721"/>
                                              <a:pt x="7341" y="3714"/>
                                              <a:pt x="7328" y="3707"/>
                                            </a:cubicBezTo>
                                            <a:cubicBezTo>
                                              <a:pt x="7328" y="3707"/>
                                              <a:pt x="7328" y="3707"/>
                                              <a:pt x="7328" y="3707"/>
                                            </a:cubicBezTo>
                                            <a:cubicBezTo>
                                              <a:pt x="7328" y="3707"/>
                                              <a:pt x="7328" y="3714"/>
                                              <a:pt x="7321" y="3714"/>
                                            </a:cubicBezTo>
                                            <a:cubicBezTo>
                                              <a:pt x="7328" y="3714"/>
                                              <a:pt x="7334" y="3721"/>
                                              <a:pt x="7334" y="3721"/>
                                            </a:cubicBezTo>
                                            <a:cubicBezTo>
                                              <a:pt x="7348" y="3727"/>
                                              <a:pt x="7355" y="3734"/>
                                              <a:pt x="7355" y="3734"/>
                                            </a:cubicBezTo>
                                            <a:close/>
                                            <a:moveTo>
                                              <a:pt x="2020" y="12429"/>
                                            </a:moveTo>
                                            <a:cubicBezTo>
                                              <a:pt x="2034" y="12389"/>
                                              <a:pt x="2041" y="12342"/>
                                              <a:pt x="2027" y="12315"/>
                                            </a:cubicBezTo>
                                            <a:cubicBezTo>
                                              <a:pt x="2007" y="12328"/>
                                              <a:pt x="1993" y="12362"/>
                                              <a:pt x="1979" y="12396"/>
                                            </a:cubicBezTo>
                                            <a:cubicBezTo>
                                              <a:pt x="1986" y="12268"/>
                                              <a:pt x="1979" y="12121"/>
                                              <a:pt x="1938" y="12054"/>
                                            </a:cubicBezTo>
                                            <a:cubicBezTo>
                                              <a:pt x="1897" y="12121"/>
                                              <a:pt x="1890" y="12268"/>
                                              <a:pt x="1897" y="12396"/>
                                            </a:cubicBezTo>
                                            <a:cubicBezTo>
                                              <a:pt x="1883" y="12362"/>
                                              <a:pt x="1862" y="12328"/>
                                              <a:pt x="1848" y="12315"/>
                                            </a:cubicBezTo>
                                            <a:cubicBezTo>
                                              <a:pt x="1842" y="12342"/>
                                              <a:pt x="1848" y="12375"/>
                                              <a:pt x="1855" y="12416"/>
                                            </a:cubicBezTo>
                                            <a:cubicBezTo>
                                              <a:pt x="1786" y="12308"/>
                                              <a:pt x="1697" y="12188"/>
                                              <a:pt x="1614" y="12154"/>
                                            </a:cubicBezTo>
                                            <a:cubicBezTo>
                                              <a:pt x="1621" y="12235"/>
                                              <a:pt x="1697" y="12355"/>
                                              <a:pt x="1773" y="12449"/>
                                            </a:cubicBezTo>
                                            <a:cubicBezTo>
                                              <a:pt x="1745" y="12429"/>
                                              <a:pt x="1718" y="12416"/>
                                              <a:pt x="1690" y="12416"/>
                                            </a:cubicBezTo>
                                            <a:cubicBezTo>
                                              <a:pt x="1697" y="12442"/>
                                              <a:pt x="1724" y="12476"/>
                                              <a:pt x="1759" y="12503"/>
                                            </a:cubicBezTo>
                                            <a:cubicBezTo>
                                              <a:pt x="1642" y="12449"/>
                                              <a:pt x="1490" y="12396"/>
                                              <a:pt x="1401" y="12416"/>
                                            </a:cubicBezTo>
                                            <a:cubicBezTo>
                                              <a:pt x="1456" y="12489"/>
                                              <a:pt x="1621" y="12550"/>
                                              <a:pt x="1759" y="12583"/>
                                            </a:cubicBezTo>
                                            <a:cubicBezTo>
                                              <a:pt x="1704" y="12583"/>
                                              <a:pt x="1649" y="12590"/>
                                              <a:pt x="1621" y="12610"/>
                                            </a:cubicBezTo>
                                            <a:cubicBezTo>
                                              <a:pt x="1649" y="12630"/>
                                              <a:pt x="1697" y="12637"/>
                                              <a:pt x="1752" y="12637"/>
                                            </a:cubicBezTo>
                                            <a:cubicBezTo>
                                              <a:pt x="1621" y="12670"/>
                                              <a:pt x="1463" y="12731"/>
                                              <a:pt x="1401" y="12804"/>
                                            </a:cubicBezTo>
                                            <a:cubicBezTo>
                                              <a:pt x="1484" y="12818"/>
                                              <a:pt x="1614" y="12778"/>
                                              <a:pt x="1731" y="12731"/>
                                            </a:cubicBezTo>
                                            <a:cubicBezTo>
                                              <a:pt x="1711" y="12751"/>
                                              <a:pt x="1690" y="12771"/>
                                              <a:pt x="1683" y="12791"/>
                                            </a:cubicBezTo>
                                            <a:cubicBezTo>
                                              <a:pt x="1704" y="12791"/>
                                              <a:pt x="1731" y="12778"/>
                                              <a:pt x="1766" y="12764"/>
                                            </a:cubicBezTo>
                                            <a:cubicBezTo>
                                              <a:pt x="1683" y="12858"/>
                                              <a:pt x="1601" y="12972"/>
                                              <a:pt x="1594" y="13053"/>
                                            </a:cubicBezTo>
                                            <a:cubicBezTo>
                                              <a:pt x="1676" y="13019"/>
                                              <a:pt x="1786" y="12898"/>
                                              <a:pt x="1855" y="12791"/>
                                            </a:cubicBezTo>
                                            <a:cubicBezTo>
                                              <a:pt x="1841" y="12838"/>
                                              <a:pt x="1835" y="12878"/>
                                              <a:pt x="1841" y="12912"/>
                                            </a:cubicBezTo>
                                            <a:cubicBezTo>
                                              <a:pt x="1869" y="12892"/>
                                              <a:pt x="1890" y="12851"/>
                                              <a:pt x="1903" y="12804"/>
                                            </a:cubicBezTo>
                                            <a:cubicBezTo>
                                              <a:pt x="1890" y="12932"/>
                                              <a:pt x="1897" y="13099"/>
                                              <a:pt x="1945" y="13173"/>
                                            </a:cubicBezTo>
                                            <a:cubicBezTo>
                                              <a:pt x="1986" y="13106"/>
                                              <a:pt x="1993" y="12965"/>
                                              <a:pt x="1986" y="12838"/>
                                            </a:cubicBezTo>
                                            <a:cubicBezTo>
                                              <a:pt x="2000" y="12872"/>
                                              <a:pt x="2014" y="12898"/>
                                              <a:pt x="2034" y="12912"/>
                                            </a:cubicBezTo>
                                            <a:cubicBezTo>
                                              <a:pt x="2041" y="12892"/>
                                              <a:pt x="2041" y="12865"/>
                                              <a:pt x="2034" y="12831"/>
                                            </a:cubicBezTo>
                                            <a:cubicBezTo>
                                              <a:pt x="2096" y="12939"/>
                                              <a:pt x="2179" y="13046"/>
                                              <a:pt x="2248" y="13086"/>
                                            </a:cubicBezTo>
                                            <a:cubicBezTo>
                                              <a:pt x="2248" y="12992"/>
                                              <a:pt x="2151" y="12851"/>
                                              <a:pt x="2069" y="12744"/>
                                            </a:cubicBezTo>
                                            <a:cubicBezTo>
                                              <a:pt x="2110" y="12778"/>
                                              <a:pt x="2158" y="12798"/>
                                              <a:pt x="2193" y="12804"/>
                                            </a:cubicBezTo>
                                            <a:cubicBezTo>
                                              <a:pt x="2179" y="12771"/>
                                              <a:pt x="2144" y="12737"/>
                                              <a:pt x="2103" y="12711"/>
                                            </a:cubicBezTo>
                                            <a:cubicBezTo>
                                              <a:pt x="2227" y="12764"/>
                                              <a:pt x="2392" y="12804"/>
                                              <a:pt x="2482" y="12784"/>
                                            </a:cubicBezTo>
                                            <a:cubicBezTo>
                                              <a:pt x="2427" y="12724"/>
                                              <a:pt x="2303" y="12677"/>
                                              <a:pt x="2186" y="12650"/>
                                            </a:cubicBezTo>
                                            <a:cubicBezTo>
                                              <a:pt x="2213" y="12650"/>
                                              <a:pt x="2248" y="12637"/>
                                              <a:pt x="2261" y="12623"/>
                                            </a:cubicBezTo>
                                            <a:cubicBezTo>
                                              <a:pt x="2248" y="12610"/>
                                              <a:pt x="2186" y="12610"/>
                                              <a:pt x="2158" y="12603"/>
                                            </a:cubicBezTo>
                                            <a:cubicBezTo>
                                              <a:pt x="2261" y="12577"/>
                                              <a:pt x="2413" y="12536"/>
                                              <a:pt x="2495" y="12469"/>
                                            </a:cubicBezTo>
                                            <a:cubicBezTo>
                                              <a:pt x="2399" y="12463"/>
                                              <a:pt x="2234" y="12496"/>
                                              <a:pt x="2124" y="12530"/>
                                            </a:cubicBezTo>
                                            <a:cubicBezTo>
                                              <a:pt x="2172" y="12496"/>
                                              <a:pt x="2179" y="12476"/>
                                              <a:pt x="2193" y="12442"/>
                                            </a:cubicBezTo>
                                            <a:cubicBezTo>
                                              <a:pt x="2158" y="12442"/>
                                              <a:pt x="2117" y="12463"/>
                                              <a:pt x="2069" y="12496"/>
                                            </a:cubicBezTo>
                                            <a:cubicBezTo>
                                              <a:pt x="2158" y="12396"/>
                                              <a:pt x="2255" y="12261"/>
                                              <a:pt x="2261" y="12168"/>
                                            </a:cubicBezTo>
                                            <a:cubicBezTo>
                                              <a:pt x="2193" y="12194"/>
                                              <a:pt x="2089" y="12315"/>
                                              <a:pt x="2020" y="12429"/>
                                            </a:cubicBezTo>
                                            <a:close/>
                                            <a:moveTo>
                                              <a:pt x="2082" y="12610"/>
                                            </a:moveTo>
                                            <a:cubicBezTo>
                                              <a:pt x="2082" y="12684"/>
                                              <a:pt x="2020" y="12751"/>
                                              <a:pt x="1938" y="12751"/>
                                            </a:cubicBezTo>
                                            <a:cubicBezTo>
                                              <a:pt x="1855" y="12751"/>
                                              <a:pt x="1793" y="12691"/>
                                              <a:pt x="1793" y="12610"/>
                                            </a:cubicBezTo>
                                            <a:cubicBezTo>
                                              <a:pt x="1793" y="12536"/>
                                              <a:pt x="1855" y="12469"/>
                                              <a:pt x="1938" y="12469"/>
                                            </a:cubicBezTo>
                                            <a:cubicBezTo>
                                              <a:pt x="2020" y="12469"/>
                                              <a:pt x="2082" y="12530"/>
                                              <a:pt x="2082" y="12610"/>
                                            </a:cubicBezTo>
                                            <a:close/>
                                            <a:moveTo>
                                              <a:pt x="1724" y="7911"/>
                                            </a:moveTo>
                                            <a:cubicBezTo>
                                              <a:pt x="1669" y="7891"/>
                                              <a:pt x="1607" y="7891"/>
                                              <a:pt x="1552" y="7904"/>
                                            </a:cubicBezTo>
                                            <a:cubicBezTo>
                                              <a:pt x="1511" y="7917"/>
                                              <a:pt x="1470" y="7944"/>
                                              <a:pt x="1442" y="7978"/>
                                            </a:cubicBezTo>
                                            <a:cubicBezTo>
                                              <a:pt x="1367" y="8065"/>
                                              <a:pt x="1367" y="8185"/>
                                              <a:pt x="1429" y="8279"/>
                                            </a:cubicBezTo>
                                            <a:cubicBezTo>
                                              <a:pt x="1422" y="8199"/>
                                              <a:pt x="1449" y="8105"/>
                                              <a:pt x="1518" y="8031"/>
                                            </a:cubicBezTo>
                                            <a:cubicBezTo>
                                              <a:pt x="1532" y="8018"/>
                                              <a:pt x="1539" y="8004"/>
                                              <a:pt x="1552" y="7991"/>
                                            </a:cubicBezTo>
                                            <a:cubicBezTo>
                                              <a:pt x="1601" y="7951"/>
                                              <a:pt x="1663" y="7924"/>
                                              <a:pt x="1724" y="7911"/>
                                            </a:cubicBezTo>
                                            <a:close/>
                                            <a:moveTo>
                                              <a:pt x="1642" y="8581"/>
                                            </a:moveTo>
                                            <a:cubicBezTo>
                                              <a:pt x="1669" y="8601"/>
                                              <a:pt x="1697" y="8608"/>
                                              <a:pt x="1731" y="8615"/>
                                            </a:cubicBezTo>
                                            <a:cubicBezTo>
                                              <a:pt x="1738" y="8615"/>
                                              <a:pt x="1738" y="8615"/>
                                              <a:pt x="1745" y="8615"/>
                                            </a:cubicBezTo>
                                            <a:cubicBezTo>
                                              <a:pt x="1780" y="8621"/>
                                              <a:pt x="1814" y="8615"/>
                                              <a:pt x="1848" y="8608"/>
                                            </a:cubicBezTo>
                                            <a:cubicBezTo>
                                              <a:pt x="1883" y="8594"/>
                                              <a:pt x="1917" y="8581"/>
                                              <a:pt x="1952" y="8554"/>
                                            </a:cubicBezTo>
                                            <a:cubicBezTo>
                                              <a:pt x="1917" y="8561"/>
                                              <a:pt x="1883" y="8561"/>
                                              <a:pt x="1848" y="8561"/>
                                            </a:cubicBezTo>
                                            <a:cubicBezTo>
                                              <a:pt x="1814" y="8554"/>
                                              <a:pt x="1780" y="8547"/>
                                              <a:pt x="1745" y="8534"/>
                                            </a:cubicBezTo>
                                            <a:cubicBezTo>
                                              <a:pt x="1738" y="8534"/>
                                              <a:pt x="1738" y="8527"/>
                                              <a:pt x="1731" y="8527"/>
                                            </a:cubicBezTo>
                                            <a:cubicBezTo>
                                              <a:pt x="1718" y="8521"/>
                                              <a:pt x="1697" y="8514"/>
                                              <a:pt x="1683" y="8501"/>
                                            </a:cubicBezTo>
                                            <a:cubicBezTo>
                                              <a:pt x="1621" y="8460"/>
                                              <a:pt x="1573" y="8413"/>
                                              <a:pt x="1546" y="8353"/>
                                            </a:cubicBezTo>
                                            <a:cubicBezTo>
                                              <a:pt x="1539" y="8340"/>
                                              <a:pt x="1532" y="8326"/>
                                              <a:pt x="1532" y="8320"/>
                                            </a:cubicBezTo>
                                            <a:cubicBezTo>
                                              <a:pt x="1518" y="8373"/>
                                              <a:pt x="1525" y="8427"/>
                                              <a:pt x="1546" y="8474"/>
                                            </a:cubicBezTo>
                                            <a:cubicBezTo>
                                              <a:pt x="1573" y="8514"/>
                                              <a:pt x="1601" y="8554"/>
                                              <a:pt x="1642" y="8581"/>
                                            </a:cubicBezTo>
                                            <a:close/>
                                            <a:moveTo>
                                              <a:pt x="1848" y="8159"/>
                                            </a:moveTo>
                                            <a:lnTo>
                                              <a:pt x="1848" y="8159"/>
                                            </a:lnTo>
                                            <a:cubicBezTo>
                                              <a:pt x="1807" y="8159"/>
                                              <a:pt x="1766" y="8179"/>
                                              <a:pt x="1745" y="8219"/>
                                            </a:cubicBezTo>
                                            <a:cubicBezTo>
                                              <a:pt x="1738" y="8232"/>
                                              <a:pt x="1731" y="8253"/>
                                              <a:pt x="1731" y="8273"/>
                                            </a:cubicBezTo>
                                            <a:cubicBezTo>
                                              <a:pt x="1731" y="8293"/>
                                              <a:pt x="1738" y="8306"/>
                                              <a:pt x="1745" y="8326"/>
                                            </a:cubicBezTo>
                                            <a:cubicBezTo>
                                              <a:pt x="1766" y="8360"/>
                                              <a:pt x="1800" y="8387"/>
                                              <a:pt x="1842" y="8387"/>
                                            </a:cubicBezTo>
                                            <a:lnTo>
                                              <a:pt x="1842" y="8387"/>
                                            </a:lnTo>
                                            <a:cubicBezTo>
                                              <a:pt x="1903" y="8387"/>
                                              <a:pt x="1952" y="8340"/>
                                              <a:pt x="1952" y="8279"/>
                                            </a:cubicBezTo>
                                            <a:cubicBezTo>
                                              <a:pt x="1959" y="8212"/>
                                              <a:pt x="1910" y="8159"/>
                                              <a:pt x="1848" y="8159"/>
                                            </a:cubicBezTo>
                                            <a:close/>
                                            <a:moveTo>
                                              <a:pt x="2289" y="8628"/>
                                            </a:moveTo>
                                            <a:cubicBezTo>
                                              <a:pt x="2365" y="8541"/>
                                              <a:pt x="2365" y="8420"/>
                                              <a:pt x="2303" y="8326"/>
                                            </a:cubicBezTo>
                                            <a:cubicBezTo>
                                              <a:pt x="2310" y="8407"/>
                                              <a:pt x="2275" y="8501"/>
                                              <a:pt x="2213" y="8574"/>
                                            </a:cubicBezTo>
                                            <a:cubicBezTo>
                                              <a:pt x="2172" y="8621"/>
                                              <a:pt x="2124" y="8655"/>
                                              <a:pt x="2076" y="8675"/>
                                            </a:cubicBezTo>
                                            <a:cubicBezTo>
                                              <a:pt x="2055" y="8682"/>
                                              <a:pt x="2034" y="8688"/>
                                              <a:pt x="2007" y="8695"/>
                                            </a:cubicBezTo>
                                            <a:cubicBezTo>
                                              <a:pt x="2027" y="8702"/>
                                              <a:pt x="2048" y="8708"/>
                                              <a:pt x="2076" y="8708"/>
                                            </a:cubicBezTo>
                                            <a:cubicBezTo>
                                              <a:pt x="2158" y="8722"/>
                                              <a:pt x="2234" y="8688"/>
                                              <a:pt x="2289" y="8628"/>
                                            </a:cubicBezTo>
                                            <a:close/>
                                            <a:moveTo>
                                              <a:pt x="2076" y="8031"/>
                                            </a:moveTo>
                                            <a:cubicBezTo>
                                              <a:pt x="2131" y="8065"/>
                                              <a:pt x="2172" y="8112"/>
                                              <a:pt x="2199" y="8159"/>
                                            </a:cubicBezTo>
                                            <a:cubicBezTo>
                                              <a:pt x="2199" y="8065"/>
                                              <a:pt x="2158" y="7978"/>
                                              <a:pt x="2076" y="7931"/>
                                            </a:cubicBezTo>
                                            <a:cubicBezTo>
                                              <a:pt x="2069" y="7924"/>
                                              <a:pt x="2055" y="7924"/>
                                              <a:pt x="2048" y="7917"/>
                                            </a:cubicBezTo>
                                            <a:cubicBezTo>
                                              <a:pt x="1979" y="7891"/>
                                              <a:pt x="1910" y="7897"/>
                                              <a:pt x="1848" y="7924"/>
                                            </a:cubicBezTo>
                                            <a:cubicBezTo>
                                              <a:pt x="1814" y="7937"/>
                                              <a:pt x="1780" y="7964"/>
                                              <a:pt x="1752" y="7998"/>
                                            </a:cubicBezTo>
                                            <a:cubicBezTo>
                                              <a:pt x="1780" y="7984"/>
                                              <a:pt x="1814" y="7978"/>
                                              <a:pt x="1848" y="7978"/>
                                            </a:cubicBezTo>
                                            <a:cubicBezTo>
                                              <a:pt x="1903" y="7971"/>
                                              <a:pt x="1959" y="7984"/>
                                              <a:pt x="2020" y="8004"/>
                                            </a:cubicBezTo>
                                            <a:cubicBezTo>
                                              <a:pt x="2041" y="8011"/>
                                              <a:pt x="2062" y="8018"/>
                                              <a:pt x="2076" y="8031"/>
                                            </a:cubicBezTo>
                                            <a:close/>
                                            <a:moveTo>
                                              <a:pt x="2358" y="7696"/>
                                            </a:moveTo>
                                            <a:cubicBezTo>
                                              <a:pt x="2275" y="7629"/>
                                              <a:pt x="2172" y="7609"/>
                                              <a:pt x="2076" y="7636"/>
                                            </a:cubicBezTo>
                                            <a:cubicBezTo>
                                              <a:pt x="2027" y="7649"/>
                                              <a:pt x="1986" y="7669"/>
                                              <a:pt x="1952" y="7703"/>
                                            </a:cubicBezTo>
                                            <a:cubicBezTo>
                                              <a:pt x="1993" y="7703"/>
                                              <a:pt x="2034" y="7703"/>
                                              <a:pt x="2076" y="7716"/>
                                            </a:cubicBezTo>
                                            <a:cubicBezTo>
                                              <a:pt x="2137" y="7730"/>
                                              <a:pt x="2199" y="7763"/>
                                              <a:pt x="2261" y="7810"/>
                                            </a:cubicBezTo>
                                            <a:cubicBezTo>
                                              <a:pt x="2358" y="7891"/>
                                              <a:pt x="2406" y="7991"/>
                                              <a:pt x="2420" y="8092"/>
                                            </a:cubicBezTo>
                                            <a:cubicBezTo>
                                              <a:pt x="2495" y="7958"/>
                                              <a:pt x="2475" y="7790"/>
                                              <a:pt x="2358" y="7696"/>
                                            </a:cubicBezTo>
                                            <a:close/>
                                            <a:moveTo>
                                              <a:pt x="2585" y="15446"/>
                                            </a:moveTo>
                                            <a:cubicBezTo>
                                              <a:pt x="2557" y="15432"/>
                                              <a:pt x="2523" y="15406"/>
                                              <a:pt x="2502" y="15385"/>
                                            </a:cubicBezTo>
                                            <a:cubicBezTo>
                                              <a:pt x="2585" y="15466"/>
                                              <a:pt x="2750" y="15573"/>
                                              <a:pt x="2867" y="15566"/>
                                            </a:cubicBezTo>
                                            <a:cubicBezTo>
                                              <a:pt x="2874" y="15607"/>
                                              <a:pt x="2895" y="15640"/>
                                              <a:pt x="2922" y="15660"/>
                                            </a:cubicBezTo>
                                            <a:cubicBezTo>
                                              <a:pt x="3005" y="15721"/>
                                              <a:pt x="3136" y="15674"/>
                                              <a:pt x="3218" y="15560"/>
                                            </a:cubicBezTo>
                                            <a:cubicBezTo>
                                              <a:pt x="3232" y="15546"/>
                                              <a:pt x="3239" y="15526"/>
                                              <a:pt x="3253" y="15506"/>
                                            </a:cubicBezTo>
                                            <a:lnTo>
                                              <a:pt x="3253" y="15506"/>
                                            </a:lnTo>
                                            <a:cubicBezTo>
                                              <a:pt x="3259" y="15526"/>
                                              <a:pt x="3273" y="15540"/>
                                              <a:pt x="3287" y="15560"/>
                                            </a:cubicBezTo>
                                            <a:cubicBezTo>
                                              <a:pt x="3370" y="15674"/>
                                              <a:pt x="3507" y="15721"/>
                                              <a:pt x="3583" y="15660"/>
                                            </a:cubicBezTo>
                                            <a:cubicBezTo>
                                              <a:pt x="3666" y="15600"/>
                                              <a:pt x="3659" y="15466"/>
                                              <a:pt x="3576" y="15352"/>
                                            </a:cubicBezTo>
                                            <a:cubicBezTo>
                                              <a:pt x="3562" y="15339"/>
                                              <a:pt x="3549" y="15318"/>
                                              <a:pt x="3535" y="15305"/>
                                            </a:cubicBezTo>
                                            <a:cubicBezTo>
                                              <a:pt x="3555" y="15305"/>
                                              <a:pt x="3576" y="15298"/>
                                              <a:pt x="3597" y="15292"/>
                                            </a:cubicBezTo>
                                            <a:cubicBezTo>
                                              <a:pt x="3734" y="15251"/>
                                              <a:pt x="3817" y="15137"/>
                                              <a:pt x="3789" y="15044"/>
                                            </a:cubicBezTo>
                                            <a:cubicBezTo>
                                              <a:pt x="3762" y="14950"/>
                                              <a:pt x="3624" y="14909"/>
                                              <a:pt x="3487" y="14956"/>
                                            </a:cubicBezTo>
                                            <a:cubicBezTo>
                                              <a:pt x="3466" y="14963"/>
                                              <a:pt x="3445" y="14970"/>
                                              <a:pt x="3432" y="14977"/>
                                            </a:cubicBezTo>
                                            <a:cubicBezTo>
                                              <a:pt x="3432" y="14956"/>
                                              <a:pt x="3438" y="14936"/>
                                              <a:pt x="3438" y="14916"/>
                                            </a:cubicBezTo>
                                            <a:cubicBezTo>
                                              <a:pt x="3438" y="14775"/>
                                              <a:pt x="3356" y="14661"/>
                                              <a:pt x="3259" y="14661"/>
                                            </a:cubicBezTo>
                                            <a:lnTo>
                                              <a:pt x="3259" y="14661"/>
                                            </a:lnTo>
                                            <a:cubicBezTo>
                                              <a:pt x="3163" y="14661"/>
                                              <a:pt x="3081" y="14775"/>
                                              <a:pt x="3081" y="14916"/>
                                            </a:cubicBezTo>
                                            <a:cubicBezTo>
                                              <a:pt x="3081" y="14936"/>
                                              <a:pt x="3081" y="14956"/>
                                              <a:pt x="3087" y="14977"/>
                                            </a:cubicBezTo>
                                            <a:cubicBezTo>
                                              <a:pt x="3067" y="14970"/>
                                              <a:pt x="3053" y="14963"/>
                                              <a:pt x="3032" y="14956"/>
                                            </a:cubicBezTo>
                                            <a:cubicBezTo>
                                              <a:pt x="2895" y="14916"/>
                                              <a:pt x="2757" y="14950"/>
                                              <a:pt x="2729" y="15044"/>
                                            </a:cubicBezTo>
                                            <a:cubicBezTo>
                                              <a:pt x="2633" y="15091"/>
                                              <a:pt x="2537" y="15164"/>
                                              <a:pt x="2495" y="15211"/>
                                            </a:cubicBezTo>
                                            <a:cubicBezTo>
                                              <a:pt x="2523" y="15184"/>
                                              <a:pt x="2564" y="15158"/>
                                              <a:pt x="2606" y="15137"/>
                                            </a:cubicBezTo>
                                            <a:cubicBezTo>
                                              <a:pt x="2654" y="15111"/>
                                              <a:pt x="2709" y="15097"/>
                                              <a:pt x="2750" y="15104"/>
                                            </a:cubicBezTo>
                                            <a:cubicBezTo>
                                              <a:pt x="2736" y="15151"/>
                                              <a:pt x="2668" y="15198"/>
                                              <a:pt x="2606" y="15225"/>
                                            </a:cubicBezTo>
                                            <a:cubicBezTo>
                                              <a:pt x="2592" y="15231"/>
                                              <a:pt x="2571" y="15238"/>
                                              <a:pt x="2557" y="15245"/>
                                            </a:cubicBezTo>
                                            <a:cubicBezTo>
                                              <a:pt x="2612" y="15231"/>
                                              <a:pt x="2688" y="15198"/>
                                              <a:pt x="2757" y="15164"/>
                                            </a:cubicBezTo>
                                            <a:cubicBezTo>
                                              <a:pt x="2771" y="15184"/>
                                              <a:pt x="2791" y="15211"/>
                                              <a:pt x="2812" y="15231"/>
                                            </a:cubicBezTo>
                                            <a:cubicBezTo>
                                              <a:pt x="2709" y="15225"/>
                                              <a:pt x="2585" y="15238"/>
                                              <a:pt x="2523" y="15265"/>
                                            </a:cubicBezTo>
                                            <a:cubicBezTo>
                                              <a:pt x="2544" y="15258"/>
                                              <a:pt x="2578" y="15258"/>
                                              <a:pt x="2606" y="15251"/>
                                            </a:cubicBezTo>
                                            <a:cubicBezTo>
                                              <a:pt x="2674" y="15245"/>
                                              <a:pt x="2757" y="15258"/>
                                              <a:pt x="2798" y="15292"/>
                                            </a:cubicBezTo>
                                            <a:cubicBezTo>
                                              <a:pt x="2757" y="15325"/>
                                              <a:pt x="2681" y="15332"/>
                                              <a:pt x="2606" y="15325"/>
                                            </a:cubicBezTo>
                                            <a:cubicBezTo>
                                              <a:pt x="2592" y="15325"/>
                                              <a:pt x="2571" y="15318"/>
                                              <a:pt x="2557" y="15318"/>
                                            </a:cubicBezTo>
                                            <a:cubicBezTo>
                                              <a:pt x="2668" y="15345"/>
                                              <a:pt x="2867" y="15359"/>
                                              <a:pt x="2963" y="15298"/>
                                            </a:cubicBezTo>
                                            <a:cubicBezTo>
                                              <a:pt x="2970" y="15298"/>
                                              <a:pt x="2977" y="15305"/>
                                              <a:pt x="2984" y="15305"/>
                                            </a:cubicBezTo>
                                            <a:cubicBezTo>
                                              <a:pt x="2970" y="15318"/>
                                              <a:pt x="2957" y="15332"/>
                                              <a:pt x="2943" y="15352"/>
                                            </a:cubicBezTo>
                                            <a:cubicBezTo>
                                              <a:pt x="2902" y="15406"/>
                                              <a:pt x="2881" y="15459"/>
                                              <a:pt x="2881" y="15513"/>
                                            </a:cubicBezTo>
                                            <a:cubicBezTo>
                                              <a:pt x="2805" y="15412"/>
                                              <a:pt x="2619" y="15332"/>
                                              <a:pt x="2523" y="15312"/>
                                            </a:cubicBezTo>
                                            <a:cubicBezTo>
                                              <a:pt x="2550" y="15318"/>
                                              <a:pt x="2578" y="15332"/>
                                              <a:pt x="2606" y="15345"/>
                                            </a:cubicBezTo>
                                            <a:cubicBezTo>
                                              <a:pt x="2668" y="15379"/>
                                              <a:pt x="2729" y="15419"/>
                                              <a:pt x="2743" y="15473"/>
                                            </a:cubicBezTo>
                                            <a:cubicBezTo>
                                              <a:pt x="2688" y="15493"/>
                                              <a:pt x="2633" y="15473"/>
                                              <a:pt x="2585" y="15446"/>
                                            </a:cubicBezTo>
                                            <a:close/>
                                            <a:moveTo>
                                              <a:pt x="2963" y="15164"/>
                                            </a:moveTo>
                                            <a:cubicBezTo>
                                              <a:pt x="2977" y="15111"/>
                                              <a:pt x="3053" y="15091"/>
                                              <a:pt x="3129" y="15117"/>
                                            </a:cubicBezTo>
                                            <a:cubicBezTo>
                                              <a:pt x="3142" y="15124"/>
                                              <a:pt x="3149" y="15124"/>
                                              <a:pt x="3163" y="15131"/>
                                            </a:cubicBezTo>
                                            <a:cubicBezTo>
                                              <a:pt x="3163" y="15117"/>
                                              <a:pt x="3163" y="15111"/>
                                              <a:pt x="3163" y="15097"/>
                                            </a:cubicBezTo>
                                            <a:cubicBezTo>
                                              <a:pt x="3163" y="15023"/>
                                              <a:pt x="3204" y="14956"/>
                                              <a:pt x="3259" y="14956"/>
                                            </a:cubicBezTo>
                                            <a:lnTo>
                                              <a:pt x="3259" y="14956"/>
                                            </a:lnTo>
                                            <a:cubicBezTo>
                                              <a:pt x="3315" y="14956"/>
                                              <a:pt x="3356" y="15017"/>
                                              <a:pt x="3356" y="15097"/>
                                            </a:cubicBezTo>
                                            <a:cubicBezTo>
                                              <a:pt x="3356" y="15111"/>
                                              <a:pt x="3356" y="15117"/>
                                              <a:pt x="3356" y="15131"/>
                                            </a:cubicBezTo>
                                            <a:cubicBezTo>
                                              <a:pt x="3363" y="15124"/>
                                              <a:pt x="3376" y="15124"/>
                                              <a:pt x="3390" y="15117"/>
                                            </a:cubicBezTo>
                                            <a:cubicBezTo>
                                              <a:pt x="3466" y="15091"/>
                                              <a:pt x="3542" y="15117"/>
                                              <a:pt x="3555" y="15164"/>
                                            </a:cubicBezTo>
                                            <a:cubicBezTo>
                                              <a:pt x="3569" y="15218"/>
                                              <a:pt x="3528" y="15278"/>
                                              <a:pt x="3452" y="15298"/>
                                            </a:cubicBezTo>
                                            <a:cubicBezTo>
                                              <a:pt x="3438" y="15305"/>
                                              <a:pt x="3432" y="15305"/>
                                              <a:pt x="3418" y="15305"/>
                                            </a:cubicBezTo>
                                            <a:cubicBezTo>
                                              <a:pt x="3425" y="15312"/>
                                              <a:pt x="3432" y="15318"/>
                                              <a:pt x="3438" y="15332"/>
                                            </a:cubicBezTo>
                                            <a:cubicBezTo>
                                              <a:pt x="3487" y="15392"/>
                                              <a:pt x="3487" y="15473"/>
                                              <a:pt x="3445" y="15499"/>
                                            </a:cubicBezTo>
                                            <a:cubicBezTo>
                                              <a:pt x="3404" y="15533"/>
                                              <a:pt x="3328" y="15506"/>
                                              <a:pt x="3280" y="15446"/>
                                            </a:cubicBezTo>
                                            <a:cubicBezTo>
                                              <a:pt x="3273" y="15439"/>
                                              <a:pt x="3266" y="15426"/>
                                              <a:pt x="3259" y="15419"/>
                                            </a:cubicBezTo>
                                            <a:lnTo>
                                              <a:pt x="3259" y="15419"/>
                                            </a:lnTo>
                                            <a:cubicBezTo>
                                              <a:pt x="3253" y="15426"/>
                                              <a:pt x="3246" y="15439"/>
                                              <a:pt x="3239" y="15446"/>
                                            </a:cubicBezTo>
                                            <a:cubicBezTo>
                                              <a:pt x="3191" y="15506"/>
                                              <a:pt x="3122" y="15533"/>
                                              <a:pt x="3074" y="15499"/>
                                            </a:cubicBezTo>
                                            <a:cubicBezTo>
                                              <a:pt x="3032" y="15466"/>
                                              <a:pt x="3032" y="15392"/>
                                              <a:pt x="3081" y="15332"/>
                                            </a:cubicBezTo>
                                            <a:cubicBezTo>
                                              <a:pt x="3087" y="15325"/>
                                              <a:pt x="3094" y="15312"/>
                                              <a:pt x="3101" y="15305"/>
                                            </a:cubicBezTo>
                                            <a:cubicBezTo>
                                              <a:pt x="3087" y="15305"/>
                                              <a:pt x="3081" y="15298"/>
                                              <a:pt x="3067" y="15298"/>
                                            </a:cubicBezTo>
                                            <a:cubicBezTo>
                                              <a:pt x="2991" y="15278"/>
                                              <a:pt x="2943" y="15218"/>
                                              <a:pt x="2963" y="15164"/>
                                            </a:cubicBezTo>
                                            <a:close/>
                                            <a:moveTo>
                                              <a:pt x="2413" y="14930"/>
                                            </a:moveTo>
                                            <a:cubicBezTo>
                                              <a:pt x="2420" y="14936"/>
                                              <a:pt x="2427" y="14950"/>
                                              <a:pt x="2433" y="14963"/>
                                            </a:cubicBezTo>
                                            <a:cubicBezTo>
                                              <a:pt x="2433" y="14970"/>
                                              <a:pt x="2440" y="14977"/>
                                              <a:pt x="2440" y="14990"/>
                                            </a:cubicBezTo>
                                            <a:cubicBezTo>
                                              <a:pt x="2454" y="15044"/>
                                              <a:pt x="2454" y="15111"/>
                                              <a:pt x="2440" y="15164"/>
                                            </a:cubicBezTo>
                                            <a:cubicBezTo>
                                              <a:pt x="2454" y="15124"/>
                                              <a:pt x="2461" y="15070"/>
                                              <a:pt x="2461" y="15017"/>
                                            </a:cubicBezTo>
                                            <a:cubicBezTo>
                                              <a:pt x="2461" y="14983"/>
                                              <a:pt x="2461" y="14950"/>
                                              <a:pt x="2461" y="14916"/>
                                            </a:cubicBezTo>
                                            <a:cubicBezTo>
                                              <a:pt x="2454" y="14849"/>
                                              <a:pt x="2440" y="14789"/>
                                              <a:pt x="2406" y="14749"/>
                                            </a:cubicBezTo>
                                            <a:cubicBezTo>
                                              <a:pt x="2385" y="14769"/>
                                              <a:pt x="2372" y="14802"/>
                                              <a:pt x="2365" y="14836"/>
                                            </a:cubicBezTo>
                                            <a:cubicBezTo>
                                              <a:pt x="2358" y="14856"/>
                                              <a:pt x="2358" y="14876"/>
                                              <a:pt x="2351" y="14896"/>
                                            </a:cubicBezTo>
                                            <a:cubicBezTo>
                                              <a:pt x="2351" y="14916"/>
                                              <a:pt x="2344" y="14936"/>
                                              <a:pt x="2344" y="14956"/>
                                            </a:cubicBezTo>
                                            <a:lnTo>
                                              <a:pt x="2344" y="14977"/>
                                            </a:lnTo>
                                            <a:cubicBezTo>
                                              <a:pt x="2344" y="14997"/>
                                              <a:pt x="2344" y="15023"/>
                                              <a:pt x="2351" y="15044"/>
                                            </a:cubicBezTo>
                                            <a:cubicBezTo>
                                              <a:pt x="2351" y="15070"/>
                                              <a:pt x="2358" y="15097"/>
                                              <a:pt x="2365" y="15124"/>
                                            </a:cubicBezTo>
                                            <a:cubicBezTo>
                                              <a:pt x="2372" y="15151"/>
                                              <a:pt x="2378" y="15171"/>
                                              <a:pt x="2385" y="15191"/>
                                            </a:cubicBezTo>
                                            <a:cubicBezTo>
                                              <a:pt x="2378" y="15171"/>
                                              <a:pt x="2378" y="15144"/>
                                              <a:pt x="2372" y="15117"/>
                                            </a:cubicBezTo>
                                            <a:lnTo>
                                              <a:pt x="2372" y="15050"/>
                                            </a:lnTo>
                                            <a:cubicBezTo>
                                              <a:pt x="2372" y="15003"/>
                                              <a:pt x="2385" y="14956"/>
                                              <a:pt x="2413" y="14930"/>
                                            </a:cubicBezTo>
                                            <a:close/>
                                            <a:moveTo>
                                              <a:pt x="2227" y="14977"/>
                                            </a:moveTo>
                                            <a:cubicBezTo>
                                              <a:pt x="2289" y="14997"/>
                                              <a:pt x="2337" y="15084"/>
                                              <a:pt x="2365" y="15158"/>
                                            </a:cubicBezTo>
                                            <a:cubicBezTo>
                                              <a:pt x="2365" y="15158"/>
                                              <a:pt x="2365" y="15158"/>
                                              <a:pt x="2365" y="15158"/>
                                            </a:cubicBezTo>
                                            <a:cubicBezTo>
                                              <a:pt x="2365" y="15151"/>
                                              <a:pt x="2365" y="15144"/>
                                              <a:pt x="2358" y="15144"/>
                                            </a:cubicBezTo>
                                            <a:cubicBezTo>
                                              <a:pt x="2351" y="15131"/>
                                              <a:pt x="2351" y="15124"/>
                                              <a:pt x="2344" y="15111"/>
                                            </a:cubicBezTo>
                                            <a:cubicBezTo>
                                              <a:pt x="2344" y="15104"/>
                                              <a:pt x="2344" y="15104"/>
                                              <a:pt x="2337" y="15097"/>
                                            </a:cubicBezTo>
                                            <a:lnTo>
                                              <a:pt x="2337" y="15097"/>
                                            </a:lnTo>
                                            <a:cubicBezTo>
                                              <a:pt x="2310" y="15037"/>
                                              <a:pt x="2275" y="14963"/>
                                              <a:pt x="2227" y="14909"/>
                                            </a:cubicBezTo>
                                            <a:cubicBezTo>
                                              <a:pt x="2193" y="14869"/>
                                              <a:pt x="2158" y="14836"/>
                                              <a:pt x="2117" y="14822"/>
                                            </a:cubicBezTo>
                                            <a:cubicBezTo>
                                              <a:pt x="2096" y="14909"/>
                                              <a:pt x="2158" y="15030"/>
                                              <a:pt x="2227" y="15117"/>
                                            </a:cubicBezTo>
                                            <a:cubicBezTo>
                                              <a:pt x="2261" y="15158"/>
                                              <a:pt x="2296" y="15198"/>
                                              <a:pt x="2323" y="15218"/>
                                            </a:cubicBezTo>
                                            <a:cubicBezTo>
                                              <a:pt x="2282" y="15171"/>
                                              <a:pt x="2234" y="15097"/>
                                              <a:pt x="2220" y="15030"/>
                                            </a:cubicBezTo>
                                            <a:cubicBezTo>
                                              <a:pt x="2220" y="15017"/>
                                              <a:pt x="2220" y="14997"/>
                                              <a:pt x="2227" y="14977"/>
                                            </a:cubicBezTo>
                                            <a:lnTo>
                                              <a:pt x="2227" y="14977"/>
                                            </a:lnTo>
                                            <a:close/>
                                            <a:moveTo>
                                              <a:pt x="1415" y="11879"/>
                                            </a:moveTo>
                                            <a:cubicBezTo>
                                              <a:pt x="1408" y="11913"/>
                                              <a:pt x="1394" y="11940"/>
                                              <a:pt x="1373" y="11960"/>
                                            </a:cubicBezTo>
                                            <a:cubicBezTo>
                                              <a:pt x="1360" y="11940"/>
                                              <a:pt x="1346" y="11920"/>
                                              <a:pt x="1339" y="11893"/>
                                            </a:cubicBezTo>
                                            <a:cubicBezTo>
                                              <a:pt x="1339" y="11886"/>
                                              <a:pt x="1332" y="11873"/>
                                              <a:pt x="1332" y="11866"/>
                                            </a:cubicBezTo>
                                            <a:cubicBezTo>
                                              <a:pt x="1325" y="11812"/>
                                              <a:pt x="1325" y="11752"/>
                                              <a:pt x="1332" y="11698"/>
                                            </a:cubicBezTo>
                                            <a:cubicBezTo>
                                              <a:pt x="1332" y="11692"/>
                                              <a:pt x="1332" y="11678"/>
                                              <a:pt x="1339" y="11672"/>
                                            </a:cubicBezTo>
                                            <a:cubicBezTo>
                                              <a:pt x="1339" y="11685"/>
                                              <a:pt x="1332" y="11692"/>
                                              <a:pt x="1332" y="11705"/>
                                            </a:cubicBezTo>
                                            <a:cubicBezTo>
                                              <a:pt x="1325" y="11732"/>
                                              <a:pt x="1318" y="11765"/>
                                              <a:pt x="1318" y="11799"/>
                                            </a:cubicBezTo>
                                            <a:cubicBezTo>
                                              <a:pt x="1318" y="11819"/>
                                              <a:pt x="1311" y="11832"/>
                                              <a:pt x="1311" y="11853"/>
                                            </a:cubicBezTo>
                                            <a:cubicBezTo>
                                              <a:pt x="1311" y="11859"/>
                                              <a:pt x="1311" y="11866"/>
                                              <a:pt x="1311" y="11873"/>
                                            </a:cubicBezTo>
                                            <a:cubicBezTo>
                                              <a:pt x="1311" y="11906"/>
                                              <a:pt x="1311" y="11933"/>
                                              <a:pt x="1311" y="11966"/>
                                            </a:cubicBezTo>
                                            <a:cubicBezTo>
                                              <a:pt x="1311" y="11973"/>
                                              <a:pt x="1311" y="11980"/>
                                              <a:pt x="1311" y="11987"/>
                                            </a:cubicBezTo>
                                            <a:cubicBezTo>
                                              <a:pt x="1311" y="12000"/>
                                              <a:pt x="1311" y="12013"/>
                                              <a:pt x="1318" y="12034"/>
                                            </a:cubicBezTo>
                                            <a:cubicBezTo>
                                              <a:pt x="1325" y="12060"/>
                                              <a:pt x="1325" y="12080"/>
                                              <a:pt x="1332" y="12101"/>
                                            </a:cubicBezTo>
                                            <a:cubicBezTo>
                                              <a:pt x="1346" y="12141"/>
                                              <a:pt x="1360" y="12174"/>
                                              <a:pt x="1387" y="12194"/>
                                            </a:cubicBezTo>
                                            <a:cubicBezTo>
                                              <a:pt x="1442" y="12134"/>
                                              <a:pt x="1463" y="12034"/>
                                              <a:pt x="1463" y="11926"/>
                                            </a:cubicBezTo>
                                            <a:lnTo>
                                              <a:pt x="1463" y="11899"/>
                                            </a:lnTo>
                                            <a:cubicBezTo>
                                              <a:pt x="1463" y="11792"/>
                                              <a:pt x="1442" y="11692"/>
                                              <a:pt x="1422" y="11631"/>
                                            </a:cubicBezTo>
                                            <a:cubicBezTo>
                                              <a:pt x="1422" y="11638"/>
                                              <a:pt x="1422" y="11638"/>
                                              <a:pt x="1422" y="11645"/>
                                            </a:cubicBezTo>
                                            <a:cubicBezTo>
                                              <a:pt x="1429" y="11672"/>
                                              <a:pt x="1429" y="11698"/>
                                              <a:pt x="1435" y="11725"/>
                                            </a:cubicBezTo>
                                            <a:lnTo>
                                              <a:pt x="1435" y="11806"/>
                                            </a:lnTo>
                                            <a:cubicBezTo>
                                              <a:pt x="1422" y="11832"/>
                                              <a:pt x="1422" y="11859"/>
                                              <a:pt x="1415" y="11879"/>
                                            </a:cubicBezTo>
                                            <a:close/>
                                            <a:moveTo>
                                              <a:pt x="1153" y="11571"/>
                                            </a:moveTo>
                                            <a:cubicBezTo>
                                              <a:pt x="1174" y="11564"/>
                                              <a:pt x="1188" y="11558"/>
                                              <a:pt x="1208" y="11551"/>
                                            </a:cubicBezTo>
                                            <a:cubicBezTo>
                                              <a:pt x="1194" y="11551"/>
                                              <a:pt x="1181" y="11558"/>
                                              <a:pt x="1167" y="11564"/>
                                            </a:cubicBezTo>
                                            <a:cubicBezTo>
                                              <a:pt x="1015" y="11611"/>
                                              <a:pt x="809" y="11718"/>
                                              <a:pt x="768" y="11846"/>
                                            </a:cubicBezTo>
                                            <a:cubicBezTo>
                                              <a:pt x="885" y="11873"/>
                                              <a:pt x="1050" y="11785"/>
                                              <a:pt x="1167" y="11698"/>
                                            </a:cubicBezTo>
                                            <a:cubicBezTo>
                                              <a:pt x="1215" y="11665"/>
                                              <a:pt x="1256" y="11625"/>
                                              <a:pt x="1284" y="11598"/>
                                            </a:cubicBezTo>
                                            <a:cubicBezTo>
                                              <a:pt x="1250" y="11625"/>
                                              <a:pt x="1201" y="11658"/>
                                              <a:pt x="1153" y="11685"/>
                                            </a:cubicBezTo>
                                            <a:cubicBezTo>
                                              <a:pt x="1091" y="11718"/>
                                              <a:pt x="1022" y="11739"/>
                                              <a:pt x="967" y="11732"/>
                                            </a:cubicBezTo>
                                            <a:cubicBezTo>
                                              <a:pt x="995" y="11665"/>
                                              <a:pt x="1077" y="11611"/>
                                              <a:pt x="1153" y="11571"/>
                                            </a:cubicBezTo>
                                            <a:close/>
                                            <a:moveTo>
                                              <a:pt x="3487" y="2809"/>
                                            </a:moveTo>
                                            <a:cubicBezTo>
                                              <a:pt x="3500" y="2816"/>
                                              <a:pt x="3514" y="2822"/>
                                              <a:pt x="3535" y="2829"/>
                                            </a:cubicBezTo>
                                            <a:cubicBezTo>
                                              <a:pt x="3535" y="2829"/>
                                              <a:pt x="3542" y="2829"/>
                                              <a:pt x="3542" y="2829"/>
                                            </a:cubicBezTo>
                                            <a:cubicBezTo>
                                              <a:pt x="3555" y="2829"/>
                                              <a:pt x="3576" y="2829"/>
                                              <a:pt x="3590" y="2822"/>
                                            </a:cubicBezTo>
                                            <a:cubicBezTo>
                                              <a:pt x="3611" y="2816"/>
                                              <a:pt x="3624" y="2809"/>
                                              <a:pt x="3645" y="2796"/>
                                            </a:cubicBezTo>
                                            <a:cubicBezTo>
                                              <a:pt x="3631" y="2802"/>
                                              <a:pt x="3611" y="2802"/>
                                              <a:pt x="3590" y="2796"/>
                                            </a:cubicBezTo>
                                            <a:cubicBezTo>
                                              <a:pt x="3576" y="2796"/>
                                              <a:pt x="3555" y="2789"/>
                                              <a:pt x="3542" y="2782"/>
                                            </a:cubicBezTo>
                                            <a:cubicBezTo>
                                              <a:pt x="3542" y="2782"/>
                                              <a:pt x="3535" y="2782"/>
                                              <a:pt x="3535" y="2775"/>
                                            </a:cubicBezTo>
                                            <a:cubicBezTo>
                                              <a:pt x="3528" y="2769"/>
                                              <a:pt x="3521" y="2769"/>
                                              <a:pt x="3514" y="2762"/>
                                            </a:cubicBezTo>
                                            <a:cubicBezTo>
                                              <a:pt x="3480" y="2742"/>
                                              <a:pt x="3459" y="2715"/>
                                              <a:pt x="3445" y="2688"/>
                                            </a:cubicBezTo>
                                            <a:cubicBezTo>
                                              <a:pt x="3445" y="2682"/>
                                              <a:pt x="3438" y="2675"/>
                                              <a:pt x="3438" y="2668"/>
                                            </a:cubicBezTo>
                                            <a:cubicBezTo>
                                              <a:pt x="3432" y="2695"/>
                                              <a:pt x="3438" y="2722"/>
                                              <a:pt x="3445" y="2749"/>
                                            </a:cubicBezTo>
                                            <a:cubicBezTo>
                                              <a:pt x="3445" y="2775"/>
                                              <a:pt x="3459" y="2796"/>
                                              <a:pt x="3487" y="2809"/>
                                            </a:cubicBezTo>
                                            <a:close/>
                                            <a:moveTo>
                                              <a:pt x="2468" y="6000"/>
                                            </a:moveTo>
                                            <a:cubicBezTo>
                                              <a:pt x="2516" y="5946"/>
                                              <a:pt x="2550" y="5873"/>
                                              <a:pt x="2578" y="5812"/>
                                            </a:cubicBezTo>
                                            <a:lnTo>
                                              <a:pt x="2578" y="5812"/>
                                            </a:lnTo>
                                            <a:cubicBezTo>
                                              <a:pt x="2578" y="5806"/>
                                              <a:pt x="2578" y="5806"/>
                                              <a:pt x="2585" y="5799"/>
                                            </a:cubicBezTo>
                                            <a:cubicBezTo>
                                              <a:pt x="2592" y="5785"/>
                                              <a:pt x="2592" y="5772"/>
                                              <a:pt x="2599" y="5765"/>
                                            </a:cubicBezTo>
                                            <a:cubicBezTo>
                                              <a:pt x="2606" y="5745"/>
                                              <a:pt x="2606" y="5732"/>
                                              <a:pt x="2612" y="5718"/>
                                            </a:cubicBezTo>
                                            <a:cubicBezTo>
                                              <a:pt x="2612" y="5725"/>
                                              <a:pt x="2612" y="5725"/>
                                              <a:pt x="2606" y="5732"/>
                                            </a:cubicBezTo>
                                            <a:cubicBezTo>
                                              <a:pt x="2606" y="5739"/>
                                              <a:pt x="2606" y="5739"/>
                                              <a:pt x="2599" y="5745"/>
                                            </a:cubicBezTo>
                                            <a:cubicBezTo>
                                              <a:pt x="2571" y="5812"/>
                                              <a:pt x="2516" y="5899"/>
                                              <a:pt x="2461" y="5926"/>
                                            </a:cubicBezTo>
                                            <a:cubicBezTo>
                                              <a:pt x="2454" y="5926"/>
                                              <a:pt x="2454" y="5933"/>
                                              <a:pt x="2447" y="5933"/>
                                            </a:cubicBezTo>
                                            <a:cubicBezTo>
                                              <a:pt x="2440" y="5906"/>
                                              <a:pt x="2447" y="5879"/>
                                              <a:pt x="2461" y="5846"/>
                                            </a:cubicBezTo>
                                            <a:cubicBezTo>
                                              <a:pt x="2482" y="5799"/>
                                              <a:pt x="2509" y="5759"/>
                                              <a:pt x="2544" y="5718"/>
                                            </a:cubicBezTo>
                                            <a:cubicBezTo>
                                              <a:pt x="2523" y="5739"/>
                                              <a:pt x="2502" y="5765"/>
                                              <a:pt x="2475" y="5792"/>
                                            </a:cubicBezTo>
                                            <a:cubicBezTo>
                                              <a:pt x="2406" y="5886"/>
                                              <a:pt x="2344" y="6007"/>
                                              <a:pt x="2358" y="6087"/>
                                            </a:cubicBezTo>
                                            <a:cubicBezTo>
                                              <a:pt x="2392" y="6074"/>
                                              <a:pt x="2433" y="6040"/>
                                              <a:pt x="2468" y="6000"/>
                                            </a:cubicBezTo>
                                            <a:close/>
                                            <a:moveTo>
                                              <a:pt x="2578" y="6027"/>
                                            </a:moveTo>
                                            <a:cubicBezTo>
                                              <a:pt x="2578" y="6047"/>
                                              <a:pt x="2585" y="6067"/>
                                              <a:pt x="2592" y="6080"/>
                                            </a:cubicBezTo>
                                            <a:cubicBezTo>
                                              <a:pt x="2599" y="6114"/>
                                              <a:pt x="2612" y="6141"/>
                                              <a:pt x="2633" y="6154"/>
                                            </a:cubicBezTo>
                                            <a:cubicBezTo>
                                              <a:pt x="2674" y="6107"/>
                                              <a:pt x="2695" y="6027"/>
                                              <a:pt x="2695" y="5940"/>
                                            </a:cubicBezTo>
                                            <a:lnTo>
                                              <a:pt x="2695" y="5920"/>
                                            </a:lnTo>
                                            <a:cubicBezTo>
                                              <a:pt x="2695" y="5839"/>
                                              <a:pt x="2681" y="5752"/>
                                              <a:pt x="2661" y="5705"/>
                                            </a:cubicBezTo>
                                            <a:cubicBezTo>
                                              <a:pt x="2661" y="5705"/>
                                              <a:pt x="2661" y="5712"/>
                                              <a:pt x="2661" y="5712"/>
                                            </a:cubicBezTo>
                                            <a:cubicBezTo>
                                              <a:pt x="2668" y="5732"/>
                                              <a:pt x="2668" y="5752"/>
                                              <a:pt x="2668" y="5779"/>
                                            </a:cubicBezTo>
                                            <a:lnTo>
                                              <a:pt x="2668" y="5846"/>
                                            </a:lnTo>
                                            <a:cubicBezTo>
                                              <a:pt x="2668" y="5866"/>
                                              <a:pt x="2661" y="5886"/>
                                              <a:pt x="2661" y="5899"/>
                                            </a:cubicBezTo>
                                            <a:cubicBezTo>
                                              <a:pt x="2654" y="5926"/>
                                              <a:pt x="2640" y="5953"/>
                                              <a:pt x="2626" y="5966"/>
                                            </a:cubicBezTo>
                                            <a:cubicBezTo>
                                              <a:pt x="2612" y="5953"/>
                                              <a:pt x="2606" y="5933"/>
                                              <a:pt x="2599" y="5913"/>
                                            </a:cubicBezTo>
                                            <a:cubicBezTo>
                                              <a:pt x="2599" y="5906"/>
                                              <a:pt x="2599" y="5899"/>
                                              <a:pt x="2592" y="5893"/>
                                            </a:cubicBezTo>
                                            <a:cubicBezTo>
                                              <a:pt x="2585" y="5853"/>
                                              <a:pt x="2585" y="5806"/>
                                              <a:pt x="2592" y="5759"/>
                                            </a:cubicBezTo>
                                            <a:cubicBezTo>
                                              <a:pt x="2592" y="5752"/>
                                              <a:pt x="2592" y="5745"/>
                                              <a:pt x="2599" y="5739"/>
                                            </a:cubicBezTo>
                                            <a:cubicBezTo>
                                              <a:pt x="2599" y="5745"/>
                                              <a:pt x="2592" y="5759"/>
                                              <a:pt x="2592" y="5765"/>
                                            </a:cubicBezTo>
                                            <a:cubicBezTo>
                                              <a:pt x="2585" y="5785"/>
                                              <a:pt x="2585" y="5812"/>
                                              <a:pt x="2578" y="5839"/>
                                            </a:cubicBezTo>
                                            <a:cubicBezTo>
                                              <a:pt x="2578" y="5853"/>
                                              <a:pt x="2578" y="5866"/>
                                              <a:pt x="2571" y="5879"/>
                                            </a:cubicBezTo>
                                            <a:cubicBezTo>
                                              <a:pt x="2571" y="5886"/>
                                              <a:pt x="2571" y="5886"/>
                                              <a:pt x="2571" y="5893"/>
                                            </a:cubicBezTo>
                                            <a:cubicBezTo>
                                              <a:pt x="2571" y="5920"/>
                                              <a:pt x="2571" y="5940"/>
                                              <a:pt x="2571" y="5966"/>
                                            </a:cubicBezTo>
                                            <a:cubicBezTo>
                                              <a:pt x="2571" y="5973"/>
                                              <a:pt x="2571" y="5973"/>
                                              <a:pt x="2571" y="5980"/>
                                            </a:cubicBezTo>
                                            <a:cubicBezTo>
                                              <a:pt x="2571" y="6007"/>
                                              <a:pt x="2578" y="6013"/>
                                              <a:pt x="2578" y="6027"/>
                                            </a:cubicBezTo>
                                            <a:close/>
                                            <a:moveTo>
                                              <a:pt x="3253" y="15292"/>
                                            </a:moveTo>
                                            <a:lnTo>
                                              <a:pt x="3253" y="15292"/>
                                            </a:lnTo>
                                            <a:cubicBezTo>
                                              <a:pt x="3259" y="15285"/>
                                              <a:pt x="3259" y="15285"/>
                                              <a:pt x="3266" y="15278"/>
                                            </a:cubicBezTo>
                                            <a:cubicBezTo>
                                              <a:pt x="3273" y="15272"/>
                                              <a:pt x="3280" y="15272"/>
                                              <a:pt x="3280" y="15272"/>
                                            </a:cubicBezTo>
                                            <a:cubicBezTo>
                                              <a:pt x="3280" y="15272"/>
                                              <a:pt x="3280" y="15265"/>
                                              <a:pt x="3273" y="15265"/>
                                            </a:cubicBezTo>
                                            <a:cubicBezTo>
                                              <a:pt x="3273" y="15265"/>
                                              <a:pt x="3273" y="15265"/>
                                              <a:pt x="3273" y="15265"/>
                                            </a:cubicBezTo>
                                            <a:cubicBezTo>
                                              <a:pt x="3266" y="15265"/>
                                              <a:pt x="3259" y="15272"/>
                                              <a:pt x="3253" y="15292"/>
                                            </a:cubicBezTo>
                                            <a:lnTo>
                                              <a:pt x="3253" y="15292"/>
                                            </a:lnTo>
                                            <a:cubicBezTo>
                                              <a:pt x="3246" y="15278"/>
                                              <a:pt x="3239" y="15272"/>
                                              <a:pt x="3225" y="15265"/>
                                            </a:cubicBezTo>
                                            <a:cubicBezTo>
                                              <a:pt x="3225" y="15265"/>
                                              <a:pt x="3225" y="15265"/>
                                              <a:pt x="3225" y="15265"/>
                                            </a:cubicBezTo>
                                            <a:cubicBezTo>
                                              <a:pt x="3225" y="15265"/>
                                              <a:pt x="3225" y="15272"/>
                                              <a:pt x="3218" y="15272"/>
                                            </a:cubicBezTo>
                                            <a:cubicBezTo>
                                              <a:pt x="3225" y="15272"/>
                                              <a:pt x="3232" y="15278"/>
                                              <a:pt x="3232" y="15278"/>
                                            </a:cubicBezTo>
                                            <a:cubicBezTo>
                                              <a:pt x="3246" y="15278"/>
                                              <a:pt x="3253" y="15285"/>
                                              <a:pt x="3253" y="15292"/>
                                            </a:cubicBezTo>
                                            <a:close/>
                                            <a:moveTo>
                                              <a:pt x="3590" y="2708"/>
                                            </a:moveTo>
                                            <a:lnTo>
                                              <a:pt x="3590" y="2708"/>
                                            </a:lnTo>
                                            <a:cubicBezTo>
                                              <a:pt x="3624" y="2708"/>
                                              <a:pt x="3645" y="2682"/>
                                              <a:pt x="3645" y="2655"/>
                                            </a:cubicBezTo>
                                            <a:cubicBezTo>
                                              <a:pt x="3645" y="2628"/>
                                              <a:pt x="3617" y="2601"/>
                                              <a:pt x="3590" y="2601"/>
                                            </a:cubicBezTo>
                                            <a:lnTo>
                                              <a:pt x="3590" y="2601"/>
                                            </a:lnTo>
                                            <a:cubicBezTo>
                                              <a:pt x="3569" y="2601"/>
                                              <a:pt x="3549" y="2615"/>
                                              <a:pt x="3542" y="2628"/>
                                            </a:cubicBezTo>
                                            <a:cubicBezTo>
                                              <a:pt x="3535" y="2635"/>
                                              <a:pt x="3535" y="2648"/>
                                              <a:pt x="3535" y="2655"/>
                                            </a:cubicBezTo>
                                            <a:cubicBezTo>
                                              <a:pt x="3535" y="2661"/>
                                              <a:pt x="3535" y="2675"/>
                                              <a:pt x="3542" y="2682"/>
                                            </a:cubicBezTo>
                                            <a:cubicBezTo>
                                              <a:pt x="3549" y="2695"/>
                                              <a:pt x="3569" y="2708"/>
                                              <a:pt x="3590" y="2708"/>
                                            </a:cubicBezTo>
                                            <a:close/>
                                            <a:moveTo>
                                              <a:pt x="3521" y="2467"/>
                                            </a:moveTo>
                                            <a:cubicBezTo>
                                              <a:pt x="3494" y="2460"/>
                                              <a:pt x="3459" y="2454"/>
                                              <a:pt x="3432" y="2467"/>
                                            </a:cubicBezTo>
                                            <a:cubicBezTo>
                                              <a:pt x="3411" y="2474"/>
                                              <a:pt x="3390" y="2487"/>
                                              <a:pt x="3376" y="2507"/>
                                            </a:cubicBezTo>
                                            <a:cubicBezTo>
                                              <a:pt x="3342" y="2547"/>
                                              <a:pt x="3335" y="2615"/>
                                              <a:pt x="3370" y="2661"/>
                                            </a:cubicBezTo>
                                            <a:cubicBezTo>
                                              <a:pt x="3370" y="2621"/>
                                              <a:pt x="3383" y="2574"/>
                                              <a:pt x="3418" y="2534"/>
                                            </a:cubicBezTo>
                                            <a:cubicBezTo>
                                              <a:pt x="3425" y="2527"/>
                                              <a:pt x="3432" y="2521"/>
                                              <a:pt x="3438" y="2514"/>
                                            </a:cubicBezTo>
                                            <a:cubicBezTo>
                                              <a:pt x="3459" y="2487"/>
                                              <a:pt x="3494" y="2474"/>
                                              <a:pt x="3521" y="2467"/>
                                            </a:cubicBezTo>
                                            <a:close/>
                                            <a:moveTo>
                                              <a:pt x="2640" y="8440"/>
                                            </a:moveTo>
                                            <a:cubicBezTo>
                                              <a:pt x="2668" y="8340"/>
                                              <a:pt x="2619" y="8239"/>
                                              <a:pt x="2530" y="8179"/>
                                            </a:cubicBezTo>
                                            <a:cubicBezTo>
                                              <a:pt x="2564" y="8246"/>
                                              <a:pt x="2571" y="8326"/>
                                              <a:pt x="2550" y="8413"/>
                                            </a:cubicBezTo>
                                            <a:cubicBezTo>
                                              <a:pt x="2530" y="8507"/>
                                              <a:pt x="2468" y="8588"/>
                                              <a:pt x="2399" y="8628"/>
                                            </a:cubicBezTo>
                                            <a:cubicBezTo>
                                              <a:pt x="2516" y="8621"/>
                                              <a:pt x="2619" y="8547"/>
                                              <a:pt x="2640" y="8440"/>
                                            </a:cubicBezTo>
                                            <a:close/>
                                            <a:moveTo>
                                              <a:pt x="2454" y="5665"/>
                                            </a:moveTo>
                                            <a:cubicBezTo>
                                              <a:pt x="2468" y="5658"/>
                                              <a:pt x="2482" y="5651"/>
                                              <a:pt x="2495" y="5645"/>
                                            </a:cubicBezTo>
                                            <a:cubicBezTo>
                                              <a:pt x="2489" y="5645"/>
                                              <a:pt x="2475" y="5651"/>
                                              <a:pt x="2468" y="5651"/>
                                            </a:cubicBezTo>
                                            <a:cubicBezTo>
                                              <a:pt x="2351" y="5692"/>
                                              <a:pt x="2179" y="5779"/>
                                              <a:pt x="2151" y="5879"/>
                                            </a:cubicBezTo>
                                            <a:cubicBezTo>
                                              <a:pt x="2241" y="5899"/>
                                              <a:pt x="2378" y="5832"/>
                                              <a:pt x="2468" y="5759"/>
                                            </a:cubicBezTo>
                                            <a:cubicBezTo>
                                              <a:pt x="2509" y="5732"/>
                                              <a:pt x="2537" y="5698"/>
                                              <a:pt x="2557" y="5672"/>
                                            </a:cubicBezTo>
                                            <a:cubicBezTo>
                                              <a:pt x="2530" y="5698"/>
                                              <a:pt x="2495" y="5725"/>
                                              <a:pt x="2454" y="5745"/>
                                            </a:cubicBezTo>
                                            <a:cubicBezTo>
                                              <a:pt x="2406" y="5772"/>
                                              <a:pt x="2351" y="5792"/>
                                              <a:pt x="2310" y="5779"/>
                                            </a:cubicBezTo>
                                            <a:cubicBezTo>
                                              <a:pt x="2323" y="5739"/>
                                              <a:pt x="2385" y="5698"/>
                                              <a:pt x="2454" y="5665"/>
                                            </a:cubicBezTo>
                                            <a:close/>
                                            <a:moveTo>
                                              <a:pt x="2626" y="14380"/>
                                            </a:moveTo>
                                            <a:cubicBezTo>
                                              <a:pt x="2736" y="14373"/>
                                              <a:pt x="2840" y="14299"/>
                                              <a:pt x="2867" y="14192"/>
                                            </a:cubicBezTo>
                                            <a:cubicBezTo>
                                              <a:pt x="2895" y="14092"/>
                                              <a:pt x="2846" y="13991"/>
                                              <a:pt x="2757" y="13931"/>
                                            </a:cubicBezTo>
                                            <a:cubicBezTo>
                                              <a:pt x="2791" y="13998"/>
                                              <a:pt x="2798" y="14078"/>
                                              <a:pt x="2778" y="14165"/>
                                            </a:cubicBezTo>
                                            <a:cubicBezTo>
                                              <a:pt x="2757" y="14259"/>
                                              <a:pt x="2702" y="14340"/>
                                              <a:pt x="2626" y="14380"/>
                                            </a:cubicBezTo>
                                            <a:close/>
                                            <a:moveTo>
                                              <a:pt x="3528" y="2936"/>
                                            </a:moveTo>
                                            <a:cubicBezTo>
                                              <a:pt x="3521" y="2936"/>
                                              <a:pt x="3521" y="2930"/>
                                              <a:pt x="3514" y="2930"/>
                                            </a:cubicBezTo>
                                            <a:cubicBezTo>
                                              <a:pt x="3521" y="2936"/>
                                              <a:pt x="3521" y="2950"/>
                                              <a:pt x="3528" y="2956"/>
                                            </a:cubicBezTo>
                                            <a:cubicBezTo>
                                              <a:pt x="3528" y="2963"/>
                                              <a:pt x="3535" y="2963"/>
                                              <a:pt x="3535" y="2970"/>
                                            </a:cubicBezTo>
                                            <a:cubicBezTo>
                                              <a:pt x="3549" y="2983"/>
                                              <a:pt x="3569" y="2997"/>
                                              <a:pt x="3583" y="3010"/>
                                            </a:cubicBezTo>
                                            <a:cubicBezTo>
                                              <a:pt x="3604" y="3017"/>
                                              <a:pt x="3631" y="3023"/>
                                              <a:pt x="3659" y="3017"/>
                                            </a:cubicBezTo>
                                            <a:cubicBezTo>
                                              <a:pt x="3672" y="3017"/>
                                              <a:pt x="3686" y="3010"/>
                                              <a:pt x="3700" y="3003"/>
                                            </a:cubicBezTo>
                                            <a:cubicBezTo>
                                              <a:pt x="3741" y="2977"/>
                                              <a:pt x="3762" y="2936"/>
                                              <a:pt x="3762" y="2889"/>
                                            </a:cubicBezTo>
                                            <a:cubicBezTo>
                                              <a:pt x="3748" y="2909"/>
                                              <a:pt x="3728" y="2930"/>
                                              <a:pt x="3700" y="2943"/>
                                            </a:cubicBezTo>
                                            <a:cubicBezTo>
                                              <a:pt x="3686" y="2950"/>
                                              <a:pt x="3666" y="2956"/>
                                              <a:pt x="3645" y="2963"/>
                                            </a:cubicBezTo>
                                            <a:cubicBezTo>
                                              <a:pt x="3624" y="2970"/>
                                              <a:pt x="3604" y="2970"/>
                                              <a:pt x="3583" y="2963"/>
                                            </a:cubicBezTo>
                                            <a:cubicBezTo>
                                              <a:pt x="3562" y="2963"/>
                                              <a:pt x="3549" y="2956"/>
                                              <a:pt x="3535" y="2950"/>
                                            </a:cubicBezTo>
                                            <a:cubicBezTo>
                                              <a:pt x="3535" y="2936"/>
                                              <a:pt x="3535" y="2936"/>
                                              <a:pt x="3528" y="2936"/>
                                            </a:cubicBezTo>
                                            <a:close/>
                                            <a:moveTo>
                                              <a:pt x="3390" y="7978"/>
                                            </a:moveTo>
                                            <a:lnTo>
                                              <a:pt x="3390" y="7978"/>
                                            </a:lnTo>
                                            <a:cubicBezTo>
                                              <a:pt x="3397" y="7971"/>
                                              <a:pt x="3397" y="7971"/>
                                              <a:pt x="3404" y="7964"/>
                                            </a:cubicBezTo>
                                            <a:cubicBezTo>
                                              <a:pt x="3411" y="7958"/>
                                              <a:pt x="3418" y="7958"/>
                                              <a:pt x="3418" y="7958"/>
                                            </a:cubicBezTo>
                                            <a:cubicBezTo>
                                              <a:pt x="3418" y="7958"/>
                                              <a:pt x="3418" y="7951"/>
                                              <a:pt x="3411" y="7951"/>
                                            </a:cubicBezTo>
                                            <a:cubicBezTo>
                                              <a:pt x="3411" y="7951"/>
                                              <a:pt x="3411" y="7951"/>
                                              <a:pt x="3411" y="7951"/>
                                            </a:cubicBezTo>
                                            <a:cubicBezTo>
                                              <a:pt x="3404" y="7958"/>
                                              <a:pt x="3397" y="7964"/>
                                              <a:pt x="3390" y="7978"/>
                                            </a:cubicBezTo>
                                            <a:lnTo>
                                              <a:pt x="3390" y="7978"/>
                                            </a:lnTo>
                                            <a:cubicBezTo>
                                              <a:pt x="3383" y="7964"/>
                                              <a:pt x="3376" y="7958"/>
                                              <a:pt x="3363" y="7951"/>
                                            </a:cubicBezTo>
                                            <a:cubicBezTo>
                                              <a:pt x="3363" y="7951"/>
                                              <a:pt x="3363" y="7951"/>
                                              <a:pt x="3363" y="7951"/>
                                            </a:cubicBezTo>
                                            <a:cubicBezTo>
                                              <a:pt x="3363" y="7951"/>
                                              <a:pt x="3363" y="7958"/>
                                              <a:pt x="3356" y="7958"/>
                                            </a:cubicBezTo>
                                            <a:cubicBezTo>
                                              <a:pt x="3363" y="7958"/>
                                              <a:pt x="3370" y="7964"/>
                                              <a:pt x="3370" y="7964"/>
                                            </a:cubicBezTo>
                                            <a:cubicBezTo>
                                              <a:pt x="3383" y="7971"/>
                                              <a:pt x="3390" y="7978"/>
                                              <a:pt x="3390" y="7978"/>
                                            </a:cubicBezTo>
                                            <a:close/>
                                            <a:moveTo>
                                              <a:pt x="2853" y="7750"/>
                                            </a:moveTo>
                                            <a:cubicBezTo>
                                              <a:pt x="2826" y="7844"/>
                                              <a:pt x="2908" y="7951"/>
                                              <a:pt x="3046" y="7998"/>
                                            </a:cubicBezTo>
                                            <a:cubicBezTo>
                                              <a:pt x="3067" y="8004"/>
                                              <a:pt x="3087" y="8011"/>
                                              <a:pt x="3108" y="8011"/>
                                            </a:cubicBezTo>
                                            <a:cubicBezTo>
                                              <a:pt x="3094" y="8025"/>
                                              <a:pt x="3081" y="8038"/>
                                              <a:pt x="3067" y="8058"/>
                                            </a:cubicBezTo>
                                            <a:cubicBezTo>
                                              <a:pt x="2984" y="8172"/>
                                              <a:pt x="2977" y="8306"/>
                                              <a:pt x="3060" y="8366"/>
                                            </a:cubicBezTo>
                                            <a:cubicBezTo>
                                              <a:pt x="3142" y="8427"/>
                                              <a:pt x="3273" y="8380"/>
                                              <a:pt x="3356" y="8266"/>
                                            </a:cubicBezTo>
                                            <a:cubicBezTo>
                                              <a:pt x="3370" y="8253"/>
                                              <a:pt x="3376" y="8232"/>
                                              <a:pt x="3390" y="8212"/>
                                            </a:cubicBezTo>
                                            <a:lnTo>
                                              <a:pt x="3390" y="8212"/>
                                            </a:lnTo>
                                            <a:cubicBezTo>
                                              <a:pt x="3397" y="8232"/>
                                              <a:pt x="3411" y="8246"/>
                                              <a:pt x="3425" y="8266"/>
                                            </a:cubicBezTo>
                                            <a:cubicBezTo>
                                              <a:pt x="3507" y="8380"/>
                                              <a:pt x="3645" y="8427"/>
                                              <a:pt x="3721" y="8366"/>
                                            </a:cubicBezTo>
                                            <a:cubicBezTo>
                                              <a:pt x="3803" y="8306"/>
                                              <a:pt x="3796" y="8172"/>
                                              <a:pt x="3714" y="8058"/>
                                            </a:cubicBezTo>
                                            <a:cubicBezTo>
                                              <a:pt x="3700" y="8045"/>
                                              <a:pt x="3686" y="8025"/>
                                              <a:pt x="3672" y="8011"/>
                                            </a:cubicBezTo>
                                            <a:cubicBezTo>
                                              <a:pt x="3693" y="8011"/>
                                              <a:pt x="3714" y="8004"/>
                                              <a:pt x="3734" y="7998"/>
                                            </a:cubicBezTo>
                                            <a:cubicBezTo>
                                              <a:pt x="3872" y="7958"/>
                                              <a:pt x="3955" y="7844"/>
                                              <a:pt x="3927" y="7750"/>
                                            </a:cubicBezTo>
                                            <a:cubicBezTo>
                                              <a:pt x="3900" y="7656"/>
                                              <a:pt x="3762" y="7616"/>
                                              <a:pt x="3624" y="7663"/>
                                            </a:cubicBezTo>
                                            <a:cubicBezTo>
                                              <a:pt x="3604" y="7669"/>
                                              <a:pt x="3583" y="7676"/>
                                              <a:pt x="3569" y="7683"/>
                                            </a:cubicBezTo>
                                            <a:cubicBezTo>
                                              <a:pt x="3569" y="7663"/>
                                              <a:pt x="3576" y="7642"/>
                                              <a:pt x="3576" y="7622"/>
                                            </a:cubicBezTo>
                                            <a:cubicBezTo>
                                              <a:pt x="3576" y="7482"/>
                                              <a:pt x="3494" y="7368"/>
                                              <a:pt x="3397" y="7368"/>
                                            </a:cubicBezTo>
                                            <a:lnTo>
                                              <a:pt x="3397" y="7368"/>
                                            </a:lnTo>
                                            <a:cubicBezTo>
                                              <a:pt x="3301" y="7368"/>
                                              <a:pt x="3218" y="7482"/>
                                              <a:pt x="3218" y="7622"/>
                                            </a:cubicBezTo>
                                            <a:cubicBezTo>
                                              <a:pt x="3218" y="7642"/>
                                              <a:pt x="3218" y="7663"/>
                                              <a:pt x="3225" y="7683"/>
                                            </a:cubicBezTo>
                                            <a:cubicBezTo>
                                              <a:pt x="3204" y="7676"/>
                                              <a:pt x="3191" y="7663"/>
                                              <a:pt x="3170" y="7663"/>
                                            </a:cubicBezTo>
                                            <a:cubicBezTo>
                                              <a:pt x="3025" y="7616"/>
                                              <a:pt x="2888" y="7656"/>
                                              <a:pt x="2853" y="7750"/>
                                            </a:cubicBezTo>
                                            <a:close/>
                                            <a:moveTo>
                                              <a:pt x="3266" y="7803"/>
                                            </a:moveTo>
                                            <a:cubicBezTo>
                                              <a:pt x="3280" y="7810"/>
                                              <a:pt x="3287" y="7810"/>
                                              <a:pt x="3301" y="7817"/>
                                            </a:cubicBezTo>
                                            <a:cubicBezTo>
                                              <a:pt x="3301" y="7803"/>
                                              <a:pt x="3301" y="7797"/>
                                              <a:pt x="3301" y="7783"/>
                                            </a:cubicBezTo>
                                            <a:cubicBezTo>
                                              <a:pt x="3301" y="7709"/>
                                              <a:pt x="3342" y="7642"/>
                                              <a:pt x="3397" y="7642"/>
                                            </a:cubicBezTo>
                                            <a:lnTo>
                                              <a:pt x="3397" y="7642"/>
                                            </a:lnTo>
                                            <a:cubicBezTo>
                                              <a:pt x="3452" y="7642"/>
                                              <a:pt x="3494" y="7703"/>
                                              <a:pt x="3494" y="7783"/>
                                            </a:cubicBezTo>
                                            <a:cubicBezTo>
                                              <a:pt x="3494" y="7797"/>
                                              <a:pt x="3494" y="7803"/>
                                              <a:pt x="3494" y="7817"/>
                                            </a:cubicBezTo>
                                            <a:cubicBezTo>
                                              <a:pt x="3500" y="7810"/>
                                              <a:pt x="3514" y="7810"/>
                                              <a:pt x="3528" y="7803"/>
                                            </a:cubicBezTo>
                                            <a:cubicBezTo>
                                              <a:pt x="3604" y="7777"/>
                                              <a:pt x="3679" y="7803"/>
                                              <a:pt x="3693" y="7850"/>
                                            </a:cubicBezTo>
                                            <a:cubicBezTo>
                                              <a:pt x="3707" y="7904"/>
                                              <a:pt x="3666" y="7964"/>
                                              <a:pt x="3590" y="7984"/>
                                            </a:cubicBezTo>
                                            <a:cubicBezTo>
                                              <a:pt x="3576" y="7991"/>
                                              <a:pt x="3569" y="7991"/>
                                              <a:pt x="3555" y="7991"/>
                                            </a:cubicBezTo>
                                            <a:cubicBezTo>
                                              <a:pt x="3562" y="7998"/>
                                              <a:pt x="3569" y="8004"/>
                                              <a:pt x="3576" y="8018"/>
                                            </a:cubicBezTo>
                                            <a:cubicBezTo>
                                              <a:pt x="3624" y="8078"/>
                                              <a:pt x="3624" y="8159"/>
                                              <a:pt x="3583" y="8185"/>
                                            </a:cubicBezTo>
                                            <a:cubicBezTo>
                                              <a:pt x="3542" y="8219"/>
                                              <a:pt x="3466" y="8192"/>
                                              <a:pt x="3418" y="8132"/>
                                            </a:cubicBezTo>
                                            <a:cubicBezTo>
                                              <a:pt x="3411" y="8125"/>
                                              <a:pt x="3404" y="8112"/>
                                              <a:pt x="3397" y="8105"/>
                                            </a:cubicBezTo>
                                            <a:lnTo>
                                              <a:pt x="3397" y="8105"/>
                                            </a:lnTo>
                                            <a:cubicBezTo>
                                              <a:pt x="3390" y="8112"/>
                                              <a:pt x="3383" y="8125"/>
                                              <a:pt x="3376" y="8132"/>
                                            </a:cubicBezTo>
                                            <a:cubicBezTo>
                                              <a:pt x="3328" y="8192"/>
                                              <a:pt x="3259" y="8219"/>
                                              <a:pt x="3211" y="8185"/>
                                            </a:cubicBezTo>
                                            <a:cubicBezTo>
                                              <a:pt x="3170" y="8152"/>
                                              <a:pt x="3170" y="8078"/>
                                              <a:pt x="3218" y="8018"/>
                                            </a:cubicBezTo>
                                            <a:cubicBezTo>
                                              <a:pt x="3225" y="8011"/>
                                              <a:pt x="3232" y="7998"/>
                                              <a:pt x="3239" y="7991"/>
                                            </a:cubicBezTo>
                                            <a:cubicBezTo>
                                              <a:pt x="3225" y="7991"/>
                                              <a:pt x="3218" y="7984"/>
                                              <a:pt x="3204" y="7984"/>
                                            </a:cubicBezTo>
                                            <a:cubicBezTo>
                                              <a:pt x="3129" y="7958"/>
                                              <a:pt x="3081" y="7897"/>
                                              <a:pt x="3101" y="7850"/>
                                            </a:cubicBezTo>
                                            <a:cubicBezTo>
                                              <a:pt x="3115" y="7803"/>
                                              <a:pt x="3191" y="7783"/>
                                              <a:pt x="3266" y="7803"/>
                                            </a:cubicBezTo>
                                            <a:close/>
                                            <a:moveTo>
                                              <a:pt x="2303" y="13388"/>
                                            </a:moveTo>
                                            <a:cubicBezTo>
                                              <a:pt x="2255" y="13401"/>
                                              <a:pt x="2213" y="13421"/>
                                              <a:pt x="2179" y="13455"/>
                                            </a:cubicBezTo>
                                            <a:cubicBezTo>
                                              <a:pt x="2220" y="13455"/>
                                              <a:pt x="2261" y="13455"/>
                                              <a:pt x="2303" y="13468"/>
                                            </a:cubicBezTo>
                                            <a:cubicBezTo>
                                              <a:pt x="2365" y="13482"/>
                                              <a:pt x="2427" y="13515"/>
                                              <a:pt x="2489" y="13562"/>
                                            </a:cubicBezTo>
                                            <a:cubicBezTo>
                                              <a:pt x="2585" y="13642"/>
                                              <a:pt x="2633" y="13743"/>
                                              <a:pt x="2647" y="13844"/>
                                            </a:cubicBezTo>
                                            <a:cubicBezTo>
                                              <a:pt x="2729" y="13716"/>
                                              <a:pt x="2702" y="13549"/>
                                              <a:pt x="2592" y="13448"/>
                                            </a:cubicBezTo>
                                            <a:cubicBezTo>
                                              <a:pt x="2502" y="13381"/>
                                              <a:pt x="2399" y="13368"/>
                                              <a:pt x="2303" y="13388"/>
                                            </a:cubicBezTo>
                                            <a:close/>
                                            <a:moveTo>
                                              <a:pt x="5958" y="18496"/>
                                            </a:moveTo>
                                            <a:cubicBezTo>
                                              <a:pt x="5903" y="18476"/>
                                              <a:pt x="5841" y="18476"/>
                                              <a:pt x="5786" y="18489"/>
                                            </a:cubicBezTo>
                                            <a:cubicBezTo>
                                              <a:pt x="5744" y="18503"/>
                                              <a:pt x="5703" y="18530"/>
                                              <a:pt x="5676" y="18563"/>
                                            </a:cubicBezTo>
                                            <a:cubicBezTo>
                                              <a:pt x="5600" y="18650"/>
                                              <a:pt x="5600" y="18771"/>
                                              <a:pt x="5662" y="18865"/>
                                            </a:cubicBezTo>
                                            <a:cubicBezTo>
                                              <a:pt x="5655" y="18784"/>
                                              <a:pt x="5682" y="18691"/>
                                              <a:pt x="5751" y="18617"/>
                                            </a:cubicBezTo>
                                            <a:cubicBezTo>
                                              <a:pt x="5765" y="18603"/>
                                              <a:pt x="5772" y="18590"/>
                                              <a:pt x="5786" y="18577"/>
                                            </a:cubicBezTo>
                                            <a:cubicBezTo>
                                              <a:pt x="5841" y="18536"/>
                                              <a:pt x="5903" y="18509"/>
                                              <a:pt x="5958" y="18496"/>
                                            </a:cubicBezTo>
                                            <a:close/>
                                            <a:moveTo>
                                              <a:pt x="6089" y="18744"/>
                                            </a:moveTo>
                                            <a:lnTo>
                                              <a:pt x="6089" y="18744"/>
                                            </a:lnTo>
                                            <a:cubicBezTo>
                                              <a:pt x="6047" y="18744"/>
                                              <a:pt x="6006" y="18764"/>
                                              <a:pt x="5985" y="18804"/>
                                            </a:cubicBezTo>
                                            <a:cubicBezTo>
                                              <a:pt x="5978" y="18818"/>
                                              <a:pt x="5972" y="18838"/>
                                              <a:pt x="5972" y="18858"/>
                                            </a:cubicBezTo>
                                            <a:cubicBezTo>
                                              <a:pt x="5972" y="18878"/>
                                              <a:pt x="5978" y="18892"/>
                                              <a:pt x="5985" y="18912"/>
                                            </a:cubicBezTo>
                                            <a:cubicBezTo>
                                              <a:pt x="6006" y="18945"/>
                                              <a:pt x="6040" y="18972"/>
                                              <a:pt x="6082" y="18972"/>
                                            </a:cubicBezTo>
                                            <a:lnTo>
                                              <a:pt x="6082" y="18972"/>
                                            </a:lnTo>
                                            <a:cubicBezTo>
                                              <a:pt x="6144" y="18972"/>
                                              <a:pt x="6192" y="18925"/>
                                              <a:pt x="6192" y="18865"/>
                                            </a:cubicBezTo>
                                            <a:cubicBezTo>
                                              <a:pt x="6199" y="18798"/>
                                              <a:pt x="6150" y="18744"/>
                                              <a:pt x="6089" y="18744"/>
                                            </a:cubicBezTo>
                                            <a:close/>
                                            <a:moveTo>
                                              <a:pt x="5965" y="3003"/>
                                            </a:moveTo>
                                            <a:cubicBezTo>
                                              <a:pt x="6047" y="3017"/>
                                              <a:pt x="6178" y="2977"/>
                                              <a:pt x="6295" y="2930"/>
                                            </a:cubicBezTo>
                                            <a:cubicBezTo>
                                              <a:pt x="6274" y="2950"/>
                                              <a:pt x="6254" y="2970"/>
                                              <a:pt x="6247" y="2990"/>
                                            </a:cubicBezTo>
                                            <a:cubicBezTo>
                                              <a:pt x="6268" y="2990"/>
                                              <a:pt x="6295" y="2977"/>
                                              <a:pt x="6329" y="2963"/>
                                            </a:cubicBezTo>
                                            <a:cubicBezTo>
                                              <a:pt x="6247" y="3057"/>
                                              <a:pt x="6164" y="3171"/>
                                              <a:pt x="6157" y="3251"/>
                                            </a:cubicBezTo>
                                            <a:cubicBezTo>
                                              <a:pt x="6240" y="3218"/>
                                              <a:pt x="6350" y="3097"/>
                                              <a:pt x="6419" y="2990"/>
                                            </a:cubicBezTo>
                                            <a:cubicBezTo>
                                              <a:pt x="6405" y="3037"/>
                                              <a:pt x="6398" y="3077"/>
                                              <a:pt x="6405" y="3111"/>
                                            </a:cubicBezTo>
                                            <a:cubicBezTo>
                                              <a:pt x="6433" y="3091"/>
                                              <a:pt x="6453" y="3050"/>
                                              <a:pt x="6467" y="3003"/>
                                            </a:cubicBezTo>
                                            <a:cubicBezTo>
                                              <a:pt x="6453" y="3131"/>
                                              <a:pt x="6460" y="3298"/>
                                              <a:pt x="6508" y="3372"/>
                                            </a:cubicBezTo>
                                            <a:cubicBezTo>
                                              <a:pt x="6550" y="3305"/>
                                              <a:pt x="6557" y="3164"/>
                                              <a:pt x="6550" y="3037"/>
                                            </a:cubicBezTo>
                                            <a:cubicBezTo>
                                              <a:pt x="6563" y="3070"/>
                                              <a:pt x="6577" y="3097"/>
                                              <a:pt x="6598" y="3111"/>
                                            </a:cubicBezTo>
                                            <a:cubicBezTo>
                                              <a:pt x="6605" y="3091"/>
                                              <a:pt x="6605" y="3064"/>
                                              <a:pt x="6598" y="3030"/>
                                            </a:cubicBezTo>
                                            <a:cubicBezTo>
                                              <a:pt x="6660" y="3137"/>
                                              <a:pt x="6742" y="3245"/>
                                              <a:pt x="6811" y="3285"/>
                                            </a:cubicBezTo>
                                            <a:cubicBezTo>
                                              <a:pt x="6811" y="3191"/>
                                              <a:pt x="6715" y="3050"/>
                                              <a:pt x="6632" y="2943"/>
                                            </a:cubicBezTo>
                                            <a:cubicBezTo>
                                              <a:pt x="6674" y="2977"/>
                                              <a:pt x="6722" y="2997"/>
                                              <a:pt x="6756" y="3003"/>
                                            </a:cubicBezTo>
                                            <a:cubicBezTo>
                                              <a:pt x="6742" y="2970"/>
                                              <a:pt x="6708" y="2936"/>
                                              <a:pt x="6667" y="2909"/>
                                            </a:cubicBezTo>
                                            <a:cubicBezTo>
                                              <a:pt x="6791" y="2963"/>
                                              <a:pt x="6956" y="3003"/>
                                              <a:pt x="7045" y="2983"/>
                                            </a:cubicBezTo>
                                            <a:cubicBezTo>
                                              <a:pt x="6990" y="2923"/>
                                              <a:pt x="6866" y="2876"/>
                                              <a:pt x="6749" y="2849"/>
                                            </a:cubicBezTo>
                                            <a:cubicBezTo>
                                              <a:pt x="6777" y="2849"/>
                                              <a:pt x="6811" y="2836"/>
                                              <a:pt x="6825" y="2822"/>
                                            </a:cubicBezTo>
                                            <a:cubicBezTo>
                                              <a:pt x="6811" y="2809"/>
                                              <a:pt x="6749" y="2809"/>
                                              <a:pt x="6722" y="2802"/>
                                            </a:cubicBezTo>
                                            <a:cubicBezTo>
                                              <a:pt x="6825" y="2775"/>
                                              <a:pt x="6976" y="2735"/>
                                              <a:pt x="7059" y="2668"/>
                                            </a:cubicBezTo>
                                            <a:cubicBezTo>
                                              <a:pt x="6963" y="2661"/>
                                              <a:pt x="6798" y="2695"/>
                                              <a:pt x="6687" y="2728"/>
                                            </a:cubicBezTo>
                                            <a:cubicBezTo>
                                              <a:pt x="6736" y="2695"/>
                                              <a:pt x="6742" y="2675"/>
                                              <a:pt x="6756" y="2641"/>
                                            </a:cubicBezTo>
                                            <a:cubicBezTo>
                                              <a:pt x="6722" y="2641"/>
                                              <a:pt x="6681" y="2661"/>
                                              <a:pt x="6632" y="2695"/>
                                            </a:cubicBezTo>
                                            <a:cubicBezTo>
                                              <a:pt x="6722" y="2594"/>
                                              <a:pt x="6818" y="2460"/>
                                              <a:pt x="6825" y="2366"/>
                                            </a:cubicBezTo>
                                            <a:cubicBezTo>
                                              <a:pt x="6742" y="2400"/>
                                              <a:pt x="6646" y="2527"/>
                                              <a:pt x="6577" y="2635"/>
                                            </a:cubicBezTo>
                                            <a:cubicBezTo>
                                              <a:pt x="6591" y="2594"/>
                                              <a:pt x="6598" y="2547"/>
                                              <a:pt x="6584" y="2521"/>
                                            </a:cubicBezTo>
                                            <a:cubicBezTo>
                                              <a:pt x="6563" y="2534"/>
                                              <a:pt x="6550" y="2568"/>
                                              <a:pt x="6536" y="2601"/>
                                            </a:cubicBezTo>
                                            <a:cubicBezTo>
                                              <a:pt x="6543" y="2474"/>
                                              <a:pt x="6536" y="2326"/>
                                              <a:pt x="6495" y="2259"/>
                                            </a:cubicBezTo>
                                            <a:cubicBezTo>
                                              <a:pt x="6453" y="2326"/>
                                              <a:pt x="6446" y="2474"/>
                                              <a:pt x="6453" y="2601"/>
                                            </a:cubicBezTo>
                                            <a:cubicBezTo>
                                              <a:pt x="6440" y="2568"/>
                                              <a:pt x="6419" y="2534"/>
                                              <a:pt x="6405" y="2521"/>
                                            </a:cubicBezTo>
                                            <a:cubicBezTo>
                                              <a:pt x="6398" y="2547"/>
                                              <a:pt x="6405" y="2581"/>
                                              <a:pt x="6412" y="2621"/>
                                            </a:cubicBezTo>
                                            <a:cubicBezTo>
                                              <a:pt x="6343" y="2514"/>
                                              <a:pt x="6254" y="2393"/>
                                              <a:pt x="6171" y="2360"/>
                                            </a:cubicBezTo>
                                            <a:cubicBezTo>
                                              <a:pt x="6178" y="2440"/>
                                              <a:pt x="6254" y="2561"/>
                                              <a:pt x="6329" y="2655"/>
                                            </a:cubicBezTo>
                                            <a:cubicBezTo>
                                              <a:pt x="6302" y="2635"/>
                                              <a:pt x="6274" y="2621"/>
                                              <a:pt x="6247" y="2621"/>
                                            </a:cubicBezTo>
                                            <a:cubicBezTo>
                                              <a:pt x="6254" y="2648"/>
                                              <a:pt x="6281" y="2682"/>
                                              <a:pt x="6316" y="2708"/>
                                            </a:cubicBezTo>
                                            <a:cubicBezTo>
                                              <a:pt x="6199" y="2655"/>
                                              <a:pt x="6047" y="2601"/>
                                              <a:pt x="5958" y="2621"/>
                                            </a:cubicBezTo>
                                            <a:cubicBezTo>
                                              <a:pt x="6013" y="2695"/>
                                              <a:pt x="6178" y="2755"/>
                                              <a:pt x="6316" y="2789"/>
                                            </a:cubicBezTo>
                                            <a:cubicBezTo>
                                              <a:pt x="6261" y="2789"/>
                                              <a:pt x="6206" y="2796"/>
                                              <a:pt x="6178" y="2816"/>
                                            </a:cubicBezTo>
                                            <a:cubicBezTo>
                                              <a:pt x="6206" y="2836"/>
                                              <a:pt x="6254" y="2842"/>
                                              <a:pt x="6309" y="2842"/>
                                            </a:cubicBezTo>
                                            <a:cubicBezTo>
                                              <a:pt x="6185" y="2869"/>
                                              <a:pt x="6027" y="2930"/>
                                              <a:pt x="5965" y="3003"/>
                                            </a:cubicBezTo>
                                            <a:close/>
                                            <a:moveTo>
                                              <a:pt x="6502" y="2675"/>
                                            </a:moveTo>
                                            <a:cubicBezTo>
                                              <a:pt x="6577" y="2675"/>
                                              <a:pt x="6646" y="2735"/>
                                              <a:pt x="6646" y="2816"/>
                                            </a:cubicBezTo>
                                            <a:cubicBezTo>
                                              <a:pt x="6646" y="2889"/>
                                              <a:pt x="6584" y="2956"/>
                                              <a:pt x="6502" y="2956"/>
                                            </a:cubicBezTo>
                                            <a:cubicBezTo>
                                              <a:pt x="6426" y="2956"/>
                                              <a:pt x="6357" y="2896"/>
                                              <a:pt x="6357" y="2816"/>
                                            </a:cubicBezTo>
                                            <a:cubicBezTo>
                                              <a:pt x="6357" y="2735"/>
                                              <a:pt x="6426" y="2675"/>
                                              <a:pt x="6502" y="2675"/>
                                            </a:cubicBezTo>
                                            <a:close/>
                                            <a:moveTo>
                                              <a:pt x="5882" y="19166"/>
                                            </a:moveTo>
                                            <a:cubicBezTo>
                                              <a:pt x="5910" y="19187"/>
                                              <a:pt x="5937" y="19193"/>
                                              <a:pt x="5972" y="19200"/>
                                            </a:cubicBezTo>
                                            <a:cubicBezTo>
                                              <a:pt x="5978" y="19200"/>
                                              <a:pt x="5978" y="19200"/>
                                              <a:pt x="5985" y="19200"/>
                                            </a:cubicBezTo>
                                            <a:cubicBezTo>
                                              <a:pt x="6020" y="19207"/>
                                              <a:pt x="6054" y="19200"/>
                                              <a:pt x="6089" y="19193"/>
                                            </a:cubicBezTo>
                                            <a:cubicBezTo>
                                              <a:pt x="6123" y="19180"/>
                                              <a:pt x="6157" y="19166"/>
                                              <a:pt x="6192" y="19140"/>
                                            </a:cubicBezTo>
                                            <a:cubicBezTo>
                                              <a:pt x="6157" y="19146"/>
                                              <a:pt x="6123" y="19146"/>
                                              <a:pt x="6089" y="19146"/>
                                            </a:cubicBezTo>
                                            <a:cubicBezTo>
                                              <a:pt x="6054" y="19140"/>
                                              <a:pt x="6020" y="19133"/>
                                              <a:pt x="5985" y="19120"/>
                                            </a:cubicBezTo>
                                            <a:cubicBezTo>
                                              <a:pt x="5978" y="19120"/>
                                              <a:pt x="5978" y="19113"/>
                                              <a:pt x="5972" y="19113"/>
                                            </a:cubicBezTo>
                                            <a:cubicBezTo>
                                              <a:pt x="5958" y="19106"/>
                                              <a:pt x="5937" y="19099"/>
                                              <a:pt x="5923" y="19086"/>
                                            </a:cubicBezTo>
                                            <a:cubicBezTo>
                                              <a:pt x="5861" y="19046"/>
                                              <a:pt x="5813" y="18999"/>
                                              <a:pt x="5786" y="18939"/>
                                            </a:cubicBezTo>
                                            <a:cubicBezTo>
                                              <a:pt x="5779" y="18925"/>
                                              <a:pt x="5772" y="18912"/>
                                              <a:pt x="5772" y="18905"/>
                                            </a:cubicBezTo>
                                            <a:cubicBezTo>
                                              <a:pt x="5758" y="18959"/>
                                              <a:pt x="5765" y="19012"/>
                                              <a:pt x="5786" y="19059"/>
                                            </a:cubicBezTo>
                                            <a:cubicBezTo>
                                              <a:pt x="5813" y="19099"/>
                                              <a:pt x="5841" y="19140"/>
                                              <a:pt x="5882" y="19166"/>
                                            </a:cubicBezTo>
                                            <a:close/>
                                            <a:moveTo>
                                              <a:pt x="6653" y="18670"/>
                                            </a:moveTo>
                                            <a:cubicBezTo>
                                              <a:pt x="6736" y="18543"/>
                                              <a:pt x="6708" y="18375"/>
                                              <a:pt x="6598" y="18275"/>
                                            </a:cubicBezTo>
                                            <a:cubicBezTo>
                                              <a:pt x="6515" y="18208"/>
                                              <a:pt x="6412" y="18188"/>
                                              <a:pt x="6316" y="18215"/>
                                            </a:cubicBezTo>
                                            <a:cubicBezTo>
                                              <a:pt x="6268" y="18228"/>
                                              <a:pt x="6226" y="18248"/>
                                              <a:pt x="6192" y="18282"/>
                                            </a:cubicBezTo>
                                            <a:cubicBezTo>
                                              <a:pt x="6233" y="18282"/>
                                              <a:pt x="6274" y="18282"/>
                                              <a:pt x="6316" y="18295"/>
                                            </a:cubicBezTo>
                                            <a:cubicBezTo>
                                              <a:pt x="6378" y="18308"/>
                                              <a:pt x="6440" y="18342"/>
                                              <a:pt x="6502" y="18389"/>
                                            </a:cubicBezTo>
                                            <a:cubicBezTo>
                                              <a:pt x="6591" y="18469"/>
                                              <a:pt x="6646" y="18570"/>
                                              <a:pt x="6653" y="18670"/>
                                            </a:cubicBezTo>
                                            <a:close/>
                                            <a:moveTo>
                                              <a:pt x="6316" y="18617"/>
                                            </a:moveTo>
                                            <a:cubicBezTo>
                                              <a:pt x="6371" y="18650"/>
                                              <a:pt x="6412" y="18697"/>
                                              <a:pt x="6440" y="18744"/>
                                            </a:cubicBezTo>
                                            <a:cubicBezTo>
                                              <a:pt x="6440" y="18650"/>
                                              <a:pt x="6398" y="18563"/>
                                              <a:pt x="6316" y="18516"/>
                                            </a:cubicBezTo>
                                            <a:cubicBezTo>
                                              <a:pt x="6309" y="18509"/>
                                              <a:pt x="6295" y="18509"/>
                                              <a:pt x="6288" y="18503"/>
                                            </a:cubicBezTo>
                                            <a:cubicBezTo>
                                              <a:pt x="6219" y="18476"/>
                                              <a:pt x="6150" y="18483"/>
                                              <a:pt x="6089" y="18509"/>
                                            </a:cubicBezTo>
                                            <a:cubicBezTo>
                                              <a:pt x="6054" y="18523"/>
                                              <a:pt x="6020" y="18550"/>
                                              <a:pt x="5992" y="18583"/>
                                            </a:cubicBezTo>
                                            <a:cubicBezTo>
                                              <a:pt x="6020" y="18570"/>
                                              <a:pt x="6054" y="18563"/>
                                              <a:pt x="6089" y="18563"/>
                                            </a:cubicBezTo>
                                            <a:cubicBezTo>
                                              <a:pt x="6144" y="18556"/>
                                              <a:pt x="6199" y="18570"/>
                                              <a:pt x="6261" y="18590"/>
                                            </a:cubicBezTo>
                                            <a:cubicBezTo>
                                              <a:pt x="6281" y="18597"/>
                                              <a:pt x="6295" y="18603"/>
                                              <a:pt x="6316" y="18617"/>
                                            </a:cubicBezTo>
                                            <a:close/>
                                            <a:moveTo>
                                              <a:pt x="7947" y="2460"/>
                                            </a:moveTo>
                                            <a:cubicBezTo>
                                              <a:pt x="7954" y="2454"/>
                                              <a:pt x="7961" y="2447"/>
                                              <a:pt x="7961" y="2447"/>
                                            </a:cubicBezTo>
                                            <a:cubicBezTo>
                                              <a:pt x="7968" y="2440"/>
                                              <a:pt x="7975" y="2440"/>
                                              <a:pt x="7981" y="2434"/>
                                            </a:cubicBezTo>
                                            <a:cubicBezTo>
                                              <a:pt x="7981" y="2434"/>
                                              <a:pt x="7981" y="2427"/>
                                              <a:pt x="7975" y="2420"/>
                                            </a:cubicBezTo>
                                            <a:cubicBezTo>
                                              <a:pt x="7975" y="2420"/>
                                              <a:pt x="7975" y="2420"/>
                                              <a:pt x="7975" y="2420"/>
                                            </a:cubicBezTo>
                                            <a:cubicBezTo>
                                              <a:pt x="7961" y="2427"/>
                                              <a:pt x="7954" y="2440"/>
                                              <a:pt x="7940" y="2447"/>
                                            </a:cubicBezTo>
                                            <a:cubicBezTo>
                                              <a:pt x="7933" y="2434"/>
                                              <a:pt x="7920" y="2427"/>
                                              <a:pt x="7906" y="2420"/>
                                            </a:cubicBezTo>
                                            <a:cubicBezTo>
                                              <a:pt x="7906" y="2420"/>
                                              <a:pt x="7906" y="2420"/>
                                              <a:pt x="7906" y="2420"/>
                                            </a:cubicBezTo>
                                            <a:cubicBezTo>
                                              <a:pt x="7906" y="2427"/>
                                              <a:pt x="7906" y="2427"/>
                                              <a:pt x="7899" y="2434"/>
                                            </a:cubicBezTo>
                                            <a:cubicBezTo>
                                              <a:pt x="7906" y="2434"/>
                                              <a:pt x="7913" y="2440"/>
                                              <a:pt x="7920" y="2447"/>
                                            </a:cubicBezTo>
                                            <a:cubicBezTo>
                                              <a:pt x="7933" y="2454"/>
                                              <a:pt x="7940" y="2454"/>
                                              <a:pt x="7947" y="2460"/>
                                            </a:cubicBezTo>
                                            <a:close/>
                                            <a:moveTo>
                                              <a:pt x="5166" y="3835"/>
                                            </a:moveTo>
                                            <a:cubicBezTo>
                                              <a:pt x="5194" y="3855"/>
                                              <a:pt x="5221" y="3861"/>
                                              <a:pt x="5256" y="3868"/>
                                            </a:cubicBezTo>
                                            <a:cubicBezTo>
                                              <a:pt x="5263" y="3868"/>
                                              <a:pt x="5263" y="3868"/>
                                              <a:pt x="5269" y="3868"/>
                                            </a:cubicBezTo>
                                            <a:cubicBezTo>
                                              <a:pt x="5304" y="3875"/>
                                              <a:pt x="5338" y="3868"/>
                                              <a:pt x="5373" y="3861"/>
                                            </a:cubicBezTo>
                                            <a:cubicBezTo>
                                              <a:pt x="5407" y="3848"/>
                                              <a:pt x="5442" y="3835"/>
                                              <a:pt x="5476" y="3808"/>
                                            </a:cubicBezTo>
                                            <a:cubicBezTo>
                                              <a:pt x="5442" y="3815"/>
                                              <a:pt x="5407" y="3815"/>
                                              <a:pt x="5373" y="3815"/>
                                            </a:cubicBezTo>
                                            <a:cubicBezTo>
                                              <a:pt x="5338" y="3808"/>
                                              <a:pt x="5304" y="3801"/>
                                              <a:pt x="5269" y="3788"/>
                                            </a:cubicBezTo>
                                            <a:cubicBezTo>
                                              <a:pt x="5263" y="3788"/>
                                              <a:pt x="5263" y="3781"/>
                                              <a:pt x="5256" y="3781"/>
                                            </a:cubicBezTo>
                                            <a:cubicBezTo>
                                              <a:pt x="5242" y="3774"/>
                                              <a:pt x="5221" y="3768"/>
                                              <a:pt x="5207" y="3754"/>
                                            </a:cubicBezTo>
                                            <a:cubicBezTo>
                                              <a:pt x="5146" y="3714"/>
                                              <a:pt x="5097" y="3667"/>
                                              <a:pt x="5070" y="3607"/>
                                            </a:cubicBezTo>
                                            <a:cubicBezTo>
                                              <a:pt x="5063" y="3593"/>
                                              <a:pt x="5056" y="3580"/>
                                              <a:pt x="5056" y="3573"/>
                                            </a:cubicBezTo>
                                            <a:cubicBezTo>
                                              <a:pt x="5042" y="3627"/>
                                              <a:pt x="5049" y="3680"/>
                                              <a:pt x="5070" y="3727"/>
                                            </a:cubicBezTo>
                                            <a:cubicBezTo>
                                              <a:pt x="5090" y="3774"/>
                                              <a:pt x="5118" y="3815"/>
                                              <a:pt x="5166" y="3835"/>
                                            </a:cubicBezTo>
                                            <a:close/>
                                            <a:moveTo>
                                              <a:pt x="7617" y="489"/>
                                            </a:moveTo>
                                            <a:cubicBezTo>
                                              <a:pt x="7630" y="496"/>
                                              <a:pt x="7651" y="496"/>
                                              <a:pt x="7665" y="503"/>
                                            </a:cubicBezTo>
                                            <a:cubicBezTo>
                                              <a:pt x="7651" y="516"/>
                                              <a:pt x="7644" y="523"/>
                                              <a:pt x="7630" y="536"/>
                                            </a:cubicBezTo>
                                            <a:cubicBezTo>
                                              <a:pt x="7562" y="623"/>
                                              <a:pt x="7562" y="731"/>
                                              <a:pt x="7624" y="778"/>
                                            </a:cubicBezTo>
                                            <a:cubicBezTo>
                                              <a:pt x="7685" y="825"/>
                                              <a:pt x="7789" y="784"/>
                                              <a:pt x="7858" y="697"/>
                                            </a:cubicBezTo>
                                            <a:cubicBezTo>
                                              <a:pt x="7864" y="684"/>
                                              <a:pt x="7878" y="670"/>
                                              <a:pt x="7885" y="657"/>
                                            </a:cubicBezTo>
                                            <a:lnTo>
                                              <a:pt x="7885" y="657"/>
                                            </a:lnTo>
                                            <a:cubicBezTo>
                                              <a:pt x="7892" y="670"/>
                                              <a:pt x="7899" y="684"/>
                                              <a:pt x="7913" y="697"/>
                                            </a:cubicBezTo>
                                            <a:cubicBezTo>
                                              <a:pt x="7981" y="784"/>
                                              <a:pt x="8085" y="818"/>
                                              <a:pt x="8147" y="778"/>
                                            </a:cubicBezTo>
                                            <a:cubicBezTo>
                                              <a:pt x="8209" y="731"/>
                                              <a:pt x="8209" y="623"/>
                                              <a:pt x="8140" y="536"/>
                                            </a:cubicBezTo>
                                            <a:cubicBezTo>
                                              <a:pt x="8133" y="523"/>
                                              <a:pt x="8119" y="509"/>
                                              <a:pt x="8105" y="503"/>
                                            </a:cubicBezTo>
                                            <a:cubicBezTo>
                                              <a:pt x="8119" y="503"/>
                                              <a:pt x="8140" y="496"/>
                                              <a:pt x="8154" y="489"/>
                                            </a:cubicBezTo>
                                            <a:cubicBezTo>
                                              <a:pt x="8257" y="456"/>
                                              <a:pt x="8326" y="369"/>
                                              <a:pt x="8305" y="295"/>
                                            </a:cubicBezTo>
                                            <a:cubicBezTo>
                                              <a:pt x="8284" y="221"/>
                                              <a:pt x="8174" y="194"/>
                                              <a:pt x="8071" y="228"/>
                                            </a:cubicBezTo>
                                            <a:cubicBezTo>
                                              <a:pt x="8057" y="235"/>
                                              <a:pt x="8043" y="241"/>
                                              <a:pt x="8030" y="248"/>
                                            </a:cubicBezTo>
                                            <a:cubicBezTo>
                                              <a:pt x="8030" y="235"/>
                                              <a:pt x="8037" y="215"/>
                                              <a:pt x="8037" y="201"/>
                                            </a:cubicBezTo>
                                            <a:cubicBezTo>
                                              <a:pt x="8037" y="94"/>
                                              <a:pt x="7975" y="0"/>
                                              <a:pt x="7899" y="0"/>
                                            </a:cubicBezTo>
                                            <a:cubicBezTo>
                                              <a:pt x="7823" y="0"/>
                                              <a:pt x="7761" y="87"/>
                                              <a:pt x="7761" y="201"/>
                                            </a:cubicBezTo>
                                            <a:cubicBezTo>
                                              <a:pt x="7761" y="215"/>
                                              <a:pt x="7761" y="235"/>
                                              <a:pt x="7768" y="248"/>
                                            </a:cubicBezTo>
                                            <a:cubicBezTo>
                                              <a:pt x="7754" y="241"/>
                                              <a:pt x="7741" y="235"/>
                                              <a:pt x="7727" y="228"/>
                                            </a:cubicBezTo>
                                            <a:cubicBezTo>
                                              <a:pt x="7624" y="194"/>
                                              <a:pt x="7513" y="228"/>
                                              <a:pt x="7493" y="295"/>
                                            </a:cubicBezTo>
                                            <a:cubicBezTo>
                                              <a:pt x="7472" y="362"/>
                                              <a:pt x="7507" y="456"/>
                                              <a:pt x="7617" y="489"/>
                                            </a:cubicBezTo>
                                            <a:close/>
                                            <a:moveTo>
                                              <a:pt x="7651" y="382"/>
                                            </a:moveTo>
                                            <a:cubicBezTo>
                                              <a:pt x="7665" y="342"/>
                                              <a:pt x="7720" y="328"/>
                                              <a:pt x="7782" y="342"/>
                                            </a:cubicBezTo>
                                            <a:cubicBezTo>
                                              <a:pt x="7789" y="342"/>
                                              <a:pt x="7796" y="349"/>
                                              <a:pt x="7809" y="349"/>
                                            </a:cubicBezTo>
                                            <a:cubicBezTo>
                                              <a:pt x="7809" y="342"/>
                                              <a:pt x="7809" y="335"/>
                                              <a:pt x="7809" y="322"/>
                                            </a:cubicBezTo>
                                            <a:cubicBezTo>
                                              <a:pt x="7809" y="261"/>
                                              <a:pt x="7844" y="215"/>
                                              <a:pt x="7885" y="215"/>
                                            </a:cubicBezTo>
                                            <a:cubicBezTo>
                                              <a:pt x="7926" y="215"/>
                                              <a:pt x="7961" y="261"/>
                                              <a:pt x="7961" y="322"/>
                                            </a:cubicBezTo>
                                            <a:cubicBezTo>
                                              <a:pt x="7961" y="328"/>
                                              <a:pt x="7961" y="342"/>
                                              <a:pt x="7961" y="349"/>
                                            </a:cubicBezTo>
                                            <a:cubicBezTo>
                                              <a:pt x="7968" y="342"/>
                                              <a:pt x="7975" y="342"/>
                                              <a:pt x="7988" y="342"/>
                                            </a:cubicBezTo>
                                            <a:cubicBezTo>
                                              <a:pt x="8050" y="322"/>
                                              <a:pt x="8105" y="342"/>
                                              <a:pt x="8119" y="382"/>
                                            </a:cubicBezTo>
                                            <a:cubicBezTo>
                                              <a:pt x="8133" y="422"/>
                                              <a:pt x="8098" y="469"/>
                                              <a:pt x="8037" y="489"/>
                                            </a:cubicBezTo>
                                            <a:cubicBezTo>
                                              <a:pt x="8030" y="489"/>
                                              <a:pt x="8023" y="496"/>
                                              <a:pt x="8009" y="496"/>
                                            </a:cubicBezTo>
                                            <a:cubicBezTo>
                                              <a:pt x="8016" y="503"/>
                                              <a:pt x="8023" y="509"/>
                                              <a:pt x="8023" y="516"/>
                                            </a:cubicBezTo>
                                            <a:cubicBezTo>
                                              <a:pt x="8057" y="563"/>
                                              <a:pt x="8057" y="623"/>
                                              <a:pt x="8023" y="650"/>
                                            </a:cubicBezTo>
                                            <a:cubicBezTo>
                                              <a:pt x="7988" y="677"/>
                                              <a:pt x="7933" y="657"/>
                                              <a:pt x="7892" y="603"/>
                                            </a:cubicBezTo>
                                            <a:cubicBezTo>
                                              <a:pt x="7885" y="597"/>
                                              <a:pt x="7885" y="590"/>
                                              <a:pt x="7878" y="583"/>
                                            </a:cubicBezTo>
                                            <a:lnTo>
                                              <a:pt x="7878" y="583"/>
                                            </a:lnTo>
                                            <a:cubicBezTo>
                                              <a:pt x="7871" y="590"/>
                                              <a:pt x="7871" y="597"/>
                                              <a:pt x="7864" y="603"/>
                                            </a:cubicBezTo>
                                            <a:cubicBezTo>
                                              <a:pt x="7830" y="650"/>
                                              <a:pt x="7768" y="670"/>
                                              <a:pt x="7734" y="650"/>
                                            </a:cubicBezTo>
                                            <a:cubicBezTo>
                                              <a:pt x="7699" y="623"/>
                                              <a:pt x="7699" y="570"/>
                                              <a:pt x="7734" y="516"/>
                                            </a:cubicBezTo>
                                            <a:cubicBezTo>
                                              <a:pt x="7741" y="509"/>
                                              <a:pt x="7747" y="503"/>
                                              <a:pt x="7747" y="496"/>
                                            </a:cubicBezTo>
                                            <a:cubicBezTo>
                                              <a:pt x="7741" y="496"/>
                                              <a:pt x="7734" y="496"/>
                                              <a:pt x="7720" y="489"/>
                                            </a:cubicBezTo>
                                            <a:cubicBezTo>
                                              <a:pt x="7679" y="463"/>
                                              <a:pt x="7637" y="416"/>
                                              <a:pt x="7651" y="382"/>
                                            </a:cubicBezTo>
                                            <a:close/>
                                            <a:moveTo>
                                              <a:pt x="6825" y="3506"/>
                                            </a:moveTo>
                                            <a:cubicBezTo>
                                              <a:pt x="6798" y="3600"/>
                                              <a:pt x="6880" y="3707"/>
                                              <a:pt x="7018" y="3754"/>
                                            </a:cubicBezTo>
                                            <a:cubicBezTo>
                                              <a:pt x="7038" y="3761"/>
                                              <a:pt x="7059" y="3768"/>
                                              <a:pt x="7080" y="3768"/>
                                            </a:cubicBezTo>
                                            <a:cubicBezTo>
                                              <a:pt x="7066" y="3781"/>
                                              <a:pt x="7052" y="3794"/>
                                              <a:pt x="7038" y="3815"/>
                                            </a:cubicBezTo>
                                            <a:cubicBezTo>
                                              <a:pt x="6956" y="3928"/>
                                              <a:pt x="6949" y="4063"/>
                                              <a:pt x="7032" y="4123"/>
                                            </a:cubicBezTo>
                                            <a:cubicBezTo>
                                              <a:pt x="7114" y="4183"/>
                                              <a:pt x="7245" y="4136"/>
                                              <a:pt x="7328" y="4022"/>
                                            </a:cubicBezTo>
                                            <a:cubicBezTo>
                                              <a:pt x="7341" y="4009"/>
                                              <a:pt x="7348" y="3989"/>
                                              <a:pt x="7362" y="3969"/>
                                            </a:cubicBezTo>
                                            <a:lnTo>
                                              <a:pt x="7362" y="3969"/>
                                            </a:lnTo>
                                            <a:cubicBezTo>
                                              <a:pt x="7369" y="3989"/>
                                              <a:pt x="7383" y="4002"/>
                                              <a:pt x="7396" y="4022"/>
                                            </a:cubicBezTo>
                                            <a:cubicBezTo>
                                              <a:pt x="7479" y="4136"/>
                                              <a:pt x="7617" y="4183"/>
                                              <a:pt x="7692" y="4123"/>
                                            </a:cubicBezTo>
                                            <a:cubicBezTo>
                                              <a:pt x="7775" y="4063"/>
                                              <a:pt x="7768" y="3928"/>
                                              <a:pt x="7685" y="3815"/>
                                            </a:cubicBezTo>
                                            <a:cubicBezTo>
                                              <a:pt x="7672" y="3801"/>
                                              <a:pt x="7658" y="3781"/>
                                              <a:pt x="7644" y="3768"/>
                                            </a:cubicBezTo>
                                            <a:cubicBezTo>
                                              <a:pt x="7665" y="3768"/>
                                              <a:pt x="7685" y="3761"/>
                                              <a:pt x="7706" y="3754"/>
                                            </a:cubicBezTo>
                                            <a:cubicBezTo>
                                              <a:pt x="7844" y="3714"/>
                                              <a:pt x="7926" y="3600"/>
                                              <a:pt x="7899" y="3506"/>
                                            </a:cubicBezTo>
                                            <a:cubicBezTo>
                                              <a:pt x="7871" y="3412"/>
                                              <a:pt x="7734" y="3372"/>
                                              <a:pt x="7596" y="3419"/>
                                            </a:cubicBezTo>
                                            <a:cubicBezTo>
                                              <a:pt x="7575" y="3426"/>
                                              <a:pt x="7555" y="3432"/>
                                              <a:pt x="7541" y="3439"/>
                                            </a:cubicBezTo>
                                            <a:cubicBezTo>
                                              <a:pt x="7541" y="3419"/>
                                              <a:pt x="7548" y="3399"/>
                                              <a:pt x="7548" y="3379"/>
                                            </a:cubicBezTo>
                                            <a:cubicBezTo>
                                              <a:pt x="7548" y="3238"/>
                                              <a:pt x="7465" y="3124"/>
                                              <a:pt x="7369" y="3124"/>
                                            </a:cubicBezTo>
                                            <a:lnTo>
                                              <a:pt x="7369" y="3124"/>
                                            </a:lnTo>
                                            <a:cubicBezTo>
                                              <a:pt x="7272" y="3124"/>
                                              <a:pt x="7190" y="3238"/>
                                              <a:pt x="7190" y="3379"/>
                                            </a:cubicBezTo>
                                            <a:cubicBezTo>
                                              <a:pt x="7190" y="3399"/>
                                              <a:pt x="7190" y="3419"/>
                                              <a:pt x="7197" y="3439"/>
                                            </a:cubicBezTo>
                                            <a:cubicBezTo>
                                              <a:pt x="7176" y="3432"/>
                                              <a:pt x="7162" y="3419"/>
                                              <a:pt x="7142" y="3419"/>
                                            </a:cubicBezTo>
                                            <a:cubicBezTo>
                                              <a:pt x="6990" y="3372"/>
                                              <a:pt x="6853" y="3412"/>
                                              <a:pt x="6825" y="3506"/>
                                            </a:cubicBezTo>
                                            <a:close/>
                                            <a:moveTo>
                                              <a:pt x="7231" y="3566"/>
                                            </a:moveTo>
                                            <a:cubicBezTo>
                                              <a:pt x="7245" y="3573"/>
                                              <a:pt x="7252" y="3573"/>
                                              <a:pt x="7266" y="3580"/>
                                            </a:cubicBezTo>
                                            <a:cubicBezTo>
                                              <a:pt x="7266" y="3566"/>
                                              <a:pt x="7266" y="3560"/>
                                              <a:pt x="7266" y="3546"/>
                                            </a:cubicBezTo>
                                            <a:cubicBezTo>
                                              <a:pt x="7266" y="3473"/>
                                              <a:pt x="7307" y="3406"/>
                                              <a:pt x="7362" y="3406"/>
                                            </a:cubicBezTo>
                                            <a:cubicBezTo>
                                              <a:pt x="7417" y="3406"/>
                                              <a:pt x="7458" y="3466"/>
                                              <a:pt x="7458" y="3546"/>
                                            </a:cubicBezTo>
                                            <a:cubicBezTo>
                                              <a:pt x="7458" y="3560"/>
                                              <a:pt x="7458" y="3566"/>
                                              <a:pt x="7458" y="3580"/>
                                            </a:cubicBezTo>
                                            <a:cubicBezTo>
                                              <a:pt x="7465" y="3573"/>
                                              <a:pt x="7479" y="3573"/>
                                              <a:pt x="7493" y="3566"/>
                                            </a:cubicBezTo>
                                            <a:cubicBezTo>
                                              <a:pt x="7568" y="3540"/>
                                              <a:pt x="7644" y="3566"/>
                                              <a:pt x="7658" y="3613"/>
                                            </a:cubicBezTo>
                                            <a:cubicBezTo>
                                              <a:pt x="7672" y="3667"/>
                                              <a:pt x="7630" y="3727"/>
                                              <a:pt x="7555" y="3747"/>
                                            </a:cubicBezTo>
                                            <a:cubicBezTo>
                                              <a:pt x="7541" y="3754"/>
                                              <a:pt x="7534" y="3754"/>
                                              <a:pt x="7520" y="3754"/>
                                            </a:cubicBezTo>
                                            <a:cubicBezTo>
                                              <a:pt x="7527" y="3761"/>
                                              <a:pt x="7534" y="3768"/>
                                              <a:pt x="7541" y="3781"/>
                                            </a:cubicBezTo>
                                            <a:cubicBezTo>
                                              <a:pt x="7589" y="3841"/>
                                              <a:pt x="7589" y="3922"/>
                                              <a:pt x="7548" y="3949"/>
                                            </a:cubicBezTo>
                                            <a:cubicBezTo>
                                              <a:pt x="7507" y="3982"/>
                                              <a:pt x="7431" y="3955"/>
                                              <a:pt x="7383" y="3895"/>
                                            </a:cubicBezTo>
                                            <a:cubicBezTo>
                                              <a:pt x="7376" y="3888"/>
                                              <a:pt x="7369" y="3875"/>
                                              <a:pt x="7362" y="3868"/>
                                            </a:cubicBezTo>
                                            <a:cubicBezTo>
                                              <a:pt x="7355" y="3875"/>
                                              <a:pt x="7348" y="3888"/>
                                              <a:pt x="7341" y="3895"/>
                                            </a:cubicBezTo>
                                            <a:cubicBezTo>
                                              <a:pt x="7293" y="3955"/>
                                              <a:pt x="7224" y="3982"/>
                                              <a:pt x="7176" y="3949"/>
                                            </a:cubicBezTo>
                                            <a:cubicBezTo>
                                              <a:pt x="7135" y="3915"/>
                                              <a:pt x="7135" y="3841"/>
                                              <a:pt x="7183" y="3781"/>
                                            </a:cubicBezTo>
                                            <a:cubicBezTo>
                                              <a:pt x="7190" y="3774"/>
                                              <a:pt x="7197" y="3761"/>
                                              <a:pt x="7204" y="3754"/>
                                            </a:cubicBezTo>
                                            <a:cubicBezTo>
                                              <a:pt x="7190" y="3754"/>
                                              <a:pt x="7183" y="3747"/>
                                              <a:pt x="7169" y="3747"/>
                                            </a:cubicBezTo>
                                            <a:cubicBezTo>
                                              <a:pt x="7094" y="3721"/>
                                              <a:pt x="7045" y="3660"/>
                                              <a:pt x="7066" y="3613"/>
                                            </a:cubicBezTo>
                                            <a:cubicBezTo>
                                              <a:pt x="7080" y="3560"/>
                                              <a:pt x="7155" y="3540"/>
                                              <a:pt x="7231" y="3566"/>
                                            </a:cubicBezTo>
                                            <a:close/>
                                            <a:moveTo>
                                              <a:pt x="7520" y="2480"/>
                                            </a:moveTo>
                                            <a:cubicBezTo>
                                              <a:pt x="7548" y="2487"/>
                                              <a:pt x="7568" y="2494"/>
                                              <a:pt x="7596" y="2501"/>
                                            </a:cubicBezTo>
                                            <a:cubicBezTo>
                                              <a:pt x="7575" y="2521"/>
                                              <a:pt x="7562" y="2534"/>
                                              <a:pt x="7548" y="2554"/>
                                            </a:cubicBezTo>
                                            <a:cubicBezTo>
                                              <a:pt x="7445" y="2695"/>
                                              <a:pt x="7438" y="2869"/>
                                              <a:pt x="7541" y="2936"/>
                                            </a:cubicBezTo>
                                            <a:cubicBezTo>
                                              <a:pt x="7644" y="3010"/>
                                              <a:pt x="7809" y="2950"/>
                                              <a:pt x="7913" y="2809"/>
                                            </a:cubicBezTo>
                                            <a:cubicBezTo>
                                              <a:pt x="7926" y="2789"/>
                                              <a:pt x="7940" y="2769"/>
                                              <a:pt x="7954" y="2742"/>
                                            </a:cubicBezTo>
                                            <a:lnTo>
                                              <a:pt x="7954" y="2742"/>
                                            </a:lnTo>
                                            <a:cubicBezTo>
                                              <a:pt x="7968" y="2762"/>
                                              <a:pt x="7981" y="2782"/>
                                              <a:pt x="7995" y="2809"/>
                                            </a:cubicBezTo>
                                            <a:cubicBezTo>
                                              <a:pt x="8098" y="2950"/>
                                              <a:pt x="8271" y="3010"/>
                                              <a:pt x="8367" y="2936"/>
                                            </a:cubicBezTo>
                                            <a:cubicBezTo>
                                              <a:pt x="8470" y="2863"/>
                                              <a:pt x="8463" y="2695"/>
                                              <a:pt x="8360" y="2554"/>
                                            </a:cubicBezTo>
                                            <a:cubicBezTo>
                                              <a:pt x="8346" y="2534"/>
                                              <a:pt x="8326" y="2514"/>
                                              <a:pt x="8312" y="2501"/>
                                            </a:cubicBezTo>
                                            <a:cubicBezTo>
                                              <a:pt x="8339" y="2494"/>
                                              <a:pt x="8360" y="2494"/>
                                              <a:pt x="8388" y="2480"/>
                                            </a:cubicBezTo>
                                            <a:cubicBezTo>
                                              <a:pt x="8470" y="2454"/>
                                              <a:pt x="8532" y="2413"/>
                                              <a:pt x="8573" y="2360"/>
                                            </a:cubicBezTo>
                                            <a:cubicBezTo>
                                              <a:pt x="8580" y="2380"/>
                                              <a:pt x="8587" y="2393"/>
                                              <a:pt x="8601" y="2407"/>
                                            </a:cubicBezTo>
                                            <a:cubicBezTo>
                                              <a:pt x="8608" y="2413"/>
                                              <a:pt x="8608" y="2420"/>
                                              <a:pt x="8615" y="2427"/>
                                            </a:cubicBezTo>
                                            <a:cubicBezTo>
                                              <a:pt x="8642" y="2460"/>
                                              <a:pt x="8677" y="2487"/>
                                              <a:pt x="8718" y="2501"/>
                                            </a:cubicBezTo>
                                            <a:cubicBezTo>
                                              <a:pt x="8759" y="2521"/>
                                              <a:pt x="8814" y="2527"/>
                                              <a:pt x="8863" y="2514"/>
                                            </a:cubicBezTo>
                                            <a:cubicBezTo>
                                              <a:pt x="8890" y="2507"/>
                                              <a:pt x="8918" y="2494"/>
                                              <a:pt x="8945" y="2480"/>
                                            </a:cubicBezTo>
                                            <a:cubicBezTo>
                                              <a:pt x="9021" y="2434"/>
                                              <a:pt x="9069" y="2346"/>
                                              <a:pt x="9062" y="2253"/>
                                            </a:cubicBezTo>
                                            <a:cubicBezTo>
                                              <a:pt x="9035" y="2293"/>
                                              <a:pt x="8993" y="2326"/>
                                              <a:pt x="8945" y="2353"/>
                                            </a:cubicBezTo>
                                            <a:cubicBezTo>
                                              <a:pt x="8911" y="2366"/>
                                              <a:pt x="8876" y="2380"/>
                                              <a:pt x="8835" y="2387"/>
                                            </a:cubicBezTo>
                                            <a:cubicBezTo>
                                              <a:pt x="8794" y="2393"/>
                                              <a:pt x="8752" y="2393"/>
                                              <a:pt x="8718" y="2393"/>
                                            </a:cubicBezTo>
                                            <a:cubicBezTo>
                                              <a:pt x="8684" y="2387"/>
                                              <a:pt x="8649" y="2380"/>
                                              <a:pt x="8615" y="2366"/>
                                            </a:cubicBezTo>
                                            <a:cubicBezTo>
                                              <a:pt x="8608" y="2366"/>
                                              <a:pt x="8608" y="2360"/>
                                              <a:pt x="8601" y="2360"/>
                                            </a:cubicBezTo>
                                            <a:cubicBezTo>
                                              <a:pt x="8594" y="2353"/>
                                              <a:pt x="8587" y="2353"/>
                                              <a:pt x="8580" y="2346"/>
                                            </a:cubicBezTo>
                                            <a:cubicBezTo>
                                              <a:pt x="8629" y="2286"/>
                                              <a:pt x="8649" y="2219"/>
                                              <a:pt x="8629" y="2159"/>
                                            </a:cubicBezTo>
                                            <a:cubicBezTo>
                                              <a:pt x="8629" y="2152"/>
                                              <a:pt x="8622" y="2152"/>
                                              <a:pt x="8622" y="2145"/>
                                            </a:cubicBezTo>
                                            <a:cubicBezTo>
                                              <a:pt x="8656" y="2145"/>
                                              <a:pt x="8684" y="2145"/>
                                              <a:pt x="8718" y="2139"/>
                                            </a:cubicBezTo>
                                            <a:cubicBezTo>
                                              <a:pt x="8752" y="2125"/>
                                              <a:pt x="8787" y="2112"/>
                                              <a:pt x="8821" y="2085"/>
                                            </a:cubicBezTo>
                                            <a:cubicBezTo>
                                              <a:pt x="8787" y="2092"/>
                                              <a:pt x="8752" y="2092"/>
                                              <a:pt x="8718" y="2092"/>
                                            </a:cubicBezTo>
                                            <a:cubicBezTo>
                                              <a:pt x="8684" y="2085"/>
                                              <a:pt x="8649" y="2078"/>
                                              <a:pt x="8615" y="2065"/>
                                            </a:cubicBezTo>
                                            <a:cubicBezTo>
                                              <a:pt x="8608" y="2065"/>
                                              <a:pt x="8608" y="2058"/>
                                              <a:pt x="8601" y="2058"/>
                                            </a:cubicBezTo>
                                            <a:cubicBezTo>
                                              <a:pt x="8587" y="2051"/>
                                              <a:pt x="8567" y="2045"/>
                                              <a:pt x="8553" y="2031"/>
                                            </a:cubicBezTo>
                                            <a:cubicBezTo>
                                              <a:pt x="8491" y="1991"/>
                                              <a:pt x="8443" y="1944"/>
                                              <a:pt x="8415" y="1884"/>
                                            </a:cubicBezTo>
                                            <a:cubicBezTo>
                                              <a:pt x="8408" y="1870"/>
                                              <a:pt x="8401" y="1857"/>
                                              <a:pt x="8401" y="1850"/>
                                            </a:cubicBezTo>
                                            <a:cubicBezTo>
                                              <a:pt x="8388" y="1904"/>
                                              <a:pt x="8394" y="1958"/>
                                              <a:pt x="8415" y="2004"/>
                                            </a:cubicBezTo>
                                            <a:cubicBezTo>
                                              <a:pt x="8422" y="2011"/>
                                              <a:pt x="8422" y="2025"/>
                                              <a:pt x="8429" y="2031"/>
                                            </a:cubicBezTo>
                                            <a:cubicBezTo>
                                              <a:pt x="8374" y="2025"/>
                                              <a:pt x="8312" y="2031"/>
                                              <a:pt x="8250" y="2051"/>
                                            </a:cubicBezTo>
                                            <a:cubicBezTo>
                                              <a:pt x="8202" y="1984"/>
                                              <a:pt x="8167" y="1917"/>
                                              <a:pt x="8160" y="1844"/>
                                            </a:cubicBezTo>
                                            <a:cubicBezTo>
                                              <a:pt x="8160" y="1850"/>
                                              <a:pt x="8154" y="1850"/>
                                              <a:pt x="8154" y="1857"/>
                                            </a:cubicBezTo>
                                            <a:cubicBezTo>
                                              <a:pt x="8126" y="1777"/>
                                              <a:pt x="8071" y="1716"/>
                                              <a:pt x="8002" y="1696"/>
                                            </a:cubicBezTo>
                                            <a:cubicBezTo>
                                              <a:pt x="8002" y="1683"/>
                                              <a:pt x="8009" y="1669"/>
                                              <a:pt x="8009" y="1656"/>
                                            </a:cubicBezTo>
                                            <a:cubicBezTo>
                                              <a:pt x="8037" y="1582"/>
                                              <a:pt x="8078" y="1522"/>
                                              <a:pt x="8133" y="1482"/>
                                            </a:cubicBezTo>
                                            <a:cubicBezTo>
                                              <a:pt x="8140" y="1475"/>
                                              <a:pt x="8147" y="1468"/>
                                              <a:pt x="8154" y="1468"/>
                                            </a:cubicBezTo>
                                            <a:cubicBezTo>
                                              <a:pt x="8147" y="1468"/>
                                              <a:pt x="8140" y="1468"/>
                                              <a:pt x="8133" y="1468"/>
                                            </a:cubicBezTo>
                                            <a:cubicBezTo>
                                              <a:pt x="8037" y="1482"/>
                                              <a:pt x="7954" y="1542"/>
                                              <a:pt x="7920" y="1629"/>
                                            </a:cubicBezTo>
                                            <a:cubicBezTo>
                                              <a:pt x="7913" y="1649"/>
                                              <a:pt x="7913" y="1669"/>
                                              <a:pt x="7906" y="1689"/>
                                            </a:cubicBezTo>
                                            <a:cubicBezTo>
                                              <a:pt x="7803" y="1716"/>
                                              <a:pt x="7720" y="1844"/>
                                              <a:pt x="7720" y="1998"/>
                                            </a:cubicBezTo>
                                            <a:cubicBezTo>
                                              <a:pt x="7720" y="2025"/>
                                              <a:pt x="7720" y="2051"/>
                                              <a:pt x="7727" y="2072"/>
                                            </a:cubicBezTo>
                                            <a:cubicBezTo>
                                              <a:pt x="7706" y="2058"/>
                                              <a:pt x="7679" y="2051"/>
                                              <a:pt x="7658" y="2045"/>
                                            </a:cubicBezTo>
                                            <a:cubicBezTo>
                                              <a:pt x="7486" y="1991"/>
                                              <a:pt x="7321" y="2038"/>
                                              <a:pt x="7279" y="2159"/>
                                            </a:cubicBezTo>
                                            <a:cubicBezTo>
                                              <a:pt x="7238" y="2286"/>
                                              <a:pt x="7348" y="2427"/>
                                              <a:pt x="7520" y="2480"/>
                                            </a:cubicBezTo>
                                            <a:close/>
                                            <a:moveTo>
                                              <a:pt x="7582" y="2306"/>
                                            </a:moveTo>
                                            <a:cubicBezTo>
                                              <a:pt x="7603" y="2246"/>
                                              <a:pt x="7699" y="2219"/>
                                              <a:pt x="7789" y="2246"/>
                                            </a:cubicBezTo>
                                            <a:cubicBezTo>
                                              <a:pt x="7802" y="2253"/>
                                              <a:pt x="7816" y="2253"/>
                                              <a:pt x="7830" y="2259"/>
                                            </a:cubicBezTo>
                                            <a:cubicBezTo>
                                              <a:pt x="7830" y="2246"/>
                                              <a:pt x="7823" y="2232"/>
                                              <a:pt x="7823" y="2219"/>
                                            </a:cubicBezTo>
                                            <a:cubicBezTo>
                                              <a:pt x="7823" y="2125"/>
                                              <a:pt x="7878" y="2045"/>
                                              <a:pt x="7947" y="2045"/>
                                            </a:cubicBezTo>
                                            <a:cubicBezTo>
                                              <a:pt x="8016" y="2045"/>
                                              <a:pt x="8071" y="2125"/>
                                              <a:pt x="8071" y="2219"/>
                                            </a:cubicBezTo>
                                            <a:cubicBezTo>
                                              <a:pt x="8071" y="2232"/>
                                              <a:pt x="8071" y="2246"/>
                                              <a:pt x="8064" y="2259"/>
                                            </a:cubicBezTo>
                                            <a:cubicBezTo>
                                              <a:pt x="8078" y="2253"/>
                                              <a:pt x="8092" y="2246"/>
                                              <a:pt x="8105" y="2246"/>
                                            </a:cubicBezTo>
                                            <a:cubicBezTo>
                                              <a:pt x="8202" y="2219"/>
                                              <a:pt x="8291" y="2246"/>
                                              <a:pt x="8312" y="2306"/>
                                            </a:cubicBezTo>
                                            <a:cubicBezTo>
                                              <a:pt x="8333" y="2366"/>
                                              <a:pt x="8277" y="2447"/>
                                              <a:pt x="8181" y="2474"/>
                                            </a:cubicBezTo>
                                            <a:cubicBezTo>
                                              <a:pt x="8167" y="2480"/>
                                              <a:pt x="8154" y="2480"/>
                                              <a:pt x="8140" y="2480"/>
                                            </a:cubicBezTo>
                                            <a:cubicBezTo>
                                              <a:pt x="8147" y="2487"/>
                                              <a:pt x="8160" y="2501"/>
                                              <a:pt x="8167" y="2514"/>
                                            </a:cubicBezTo>
                                            <a:cubicBezTo>
                                              <a:pt x="8222" y="2594"/>
                                              <a:pt x="8229" y="2688"/>
                                              <a:pt x="8174" y="2728"/>
                                            </a:cubicBezTo>
                                            <a:cubicBezTo>
                                              <a:pt x="8119" y="2769"/>
                                              <a:pt x="8030" y="2735"/>
                                              <a:pt x="7968" y="2661"/>
                                            </a:cubicBezTo>
                                            <a:cubicBezTo>
                                              <a:pt x="7961" y="2648"/>
                                              <a:pt x="7954" y="2641"/>
                                              <a:pt x="7947" y="2628"/>
                                            </a:cubicBezTo>
                                            <a:cubicBezTo>
                                              <a:pt x="7940" y="2641"/>
                                              <a:pt x="7933" y="2655"/>
                                              <a:pt x="7926" y="2661"/>
                                            </a:cubicBezTo>
                                            <a:cubicBezTo>
                                              <a:pt x="7871" y="2742"/>
                                              <a:pt x="7775" y="2769"/>
                                              <a:pt x="7720" y="2728"/>
                                            </a:cubicBezTo>
                                            <a:cubicBezTo>
                                              <a:pt x="7665" y="2688"/>
                                              <a:pt x="7665" y="2594"/>
                                              <a:pt x="7727" y="2514"/>
                                            </a:cubicBezTo>
                                            <a:cubicBezTo>
                                              <a:pt x="7734" y="2501"/>
                                              <a:pt x="7747" y="2494"/>
                                              <a:pt x="7754" y="2480"/>
                                            </a:cubicBezTo>
                                            <a:cubicBezTo>
                                              <a:pt x="7741" y="2480"/>
                                              <a:pt x="7727" y="2474"/>
                                              <a:pt x="7713" y="2474"/>
                                            </a:cubicBezTo>
                                            <a:cubicBezTo>
                                              <a:pt x="7617" y="2447"/>
                                              <a:pt x="7562" y="2373"/>
                                              <a:pt x="7582" y="2306"/>
                                            </a:cubicBezTo>
                                            <a:close/>
                                            <a:moveTo>
                                              <a:pt x="7885" y="476"/>
                                            </a:moveTo>
                                            <a:cubicBezTo>
                                              <a:pt x="7885" y="469"/>
                                              <a:pt x="7892" y="469"/>
                                              <a:pt x="7899" y="469"/>
                                            </a:cubicBezTo>
                                            <a:cubicBezTo>
                                              <a:pt x="7906" y="469"/>
                                              <a:pt x="7906" y="463"/>
                                              <a:pt x="7913" y="463"/>
                                            </a:cubicBezTo>
                                            <a:cubicBezTo>
                                              <a:pt x="7913" y="463"/>
                                              <a:pt x="7913" y="456"/>
                                              <a:pt x="7913" y="456"/>
                                            </a:cubicBezTo>
                                            <a:cubicBezTo>
                                              <a:pt x="7913" y="456"/>
                                              <a:pt x="7913" y="456"/>
                                              <a:pt x="7913" y="456"/>
                                            </a:cubicBezTo>
                                            <a:cubicBezTo>
                                              <a:pt x="7892" y="456"/>
                                              <a:pt x="7885" y="463"/>
                                              <a:pt x="7885" y="476"/>
                                            </a:cubicBezTo>
                                            <a:lnTo>
                                              <a:pt x="7885" y="476"/>
                                            </a:lnTo>
                                            <a:cubicBezTo>
                                              <a:pt x="7878" y="463"/>
                                              <a:pt x="7871" y="456"/>
                                              <a:pt x="7864" y="456"/>
                                            </a:cubicBezTo>
                                            <a:cubicBezTo>
                                              <a:pt x="7864" y="456"/>
                                              <a:pt x="7864" y="456"/>
                                              <a:pt x="7864" y="456"/>
                                            </a:cubicBezTo>
                                            <a:cubicBezTo>
                                              <a:pt x="7864" y="456"/>
                                              <a:pt x="7864" y="463"/>
                                              <a:pt x="7864" y="463"/>
                                            </a:cubicBezTo>
                                            <a:cubicBezTo>
                                              <a:pt x="7871" y="463"/>
                                              <a:pt x="7871" y="469"/>
                                              <a:pt x="7878" y="469"/>
                                            </a:cubicBezTo>
                                            <a:cubicBezTo>
                                              <a:pt x="7878" y="469"/>
                                              <a:pt x="7878" y="469"/>
                                              <a:pt x="7885" y="476"/>
                                            </a:cubicBezTo>
                                            <a:close/>
                                            <a:moveTo>
                                              <a:pt x="6157" y="3694"/>
                                            </a:moveTo>
                                            <a:cubicBezTo>
                                              <a:pt x="6185" y="3593"/>
                                              <a:pt x="6137" y="3493"/>
                                              <a:pt x="6047" y="3432"/>
                                            </a:cubicBezTo>
                                            <a:cubicBezTo>
                                              <a:pt x="6082" y="3499"/>
                                              <a:pt x="6089" y="3580"/>
                                              <a:pt x="6068" y="3667"/>
                                            </a:cubicBezTo>
                                            <a:cubicBezTo>
                                              <a:pt x="6047" y="3761"/>
                                              <a:pt x="5985" y="3841"/>
                                              <a:pt x="5916" y="3882"/>
                                            </a:cubicBezTo>
                                            <a:cubicBezTo>
                                              <a:pt x="6033" y="3875"/>
                                              <a:pt x="6137" y="3801"/>
                                              <a:pt x="6157" y="3694"/>
                                            </a:cubicBezTo>
                                            <a:close/>
                                            <a:moveTo>
                                              <a:pt x="5070" y="3030"/>
                                            </a:moveTo>
                                            <a:cubicBezTo>
                                              <a:pt x="5090" y="3023"/>
                                              <a:pt x="5111" y="3010"/>
                                              <a:pt x="5139" y="3003"/>
                                            </a:cubicBezTo>
                                            <a:cubicBezTo>
                                              <a:pt x="5180" y="2990"/>
                                              <a:pt x="5214" y="2983"/>
                                              <a:pt x="5256" y="2983"/>
                                            </a:cubicBezTo>
                                            <a:cubicBezTo>
                                              <a:pt x="5263" y="2983"/>
                                              <a:pt x="5263" y="2983"/>
                                              <a:pt x="5269" y="2983"/>
                                            </a:cubicBezTo>
                                            <a:cubicBezTo>
                                              <a:pt x="5304" y="2983"/>
                                              <a:pt x="5338" y="2983"/>
                                              <a:pt x="5373" y="2990"/>
                                            </a:cubicBezTo>
                                            <a:cubicBezTo>
                                              <a:pt x="5407" y="2997"/>
                                              <a:pt x="5442" y="3010"/>
                                              <a:pt x="5469" y="3023"/>
                                            </a:cubicBezTo>
                                            <a:cubicBezTo>
                                              <a:pt x="5448" y="2977"/>
                                              <a:pt x="5414" y="2936"/>
                                              <a:pt x="5373" y="2909"/>
                                            </a:cubicBezTo>
                                            <a:cubicBezTo>
                                              <a:pt x="5345" y="2889"/>
                                              <a:pt x="5311" y="2869"/>
                                              <a:pt x="5269" y="2863"/>
                                            </a:cubicBezTo>
                                            <a:cubicBezTo>
                                              <a:pt x="5263" y="2863"/>
                                              <a:pt x="5263" y="2863"/>
                                              <a:pt x="5256" y="2856"/>
                                            </a:cubicBezTo>
                                            <a:cubicBezTo>
                                              <a:pt x="5207" y="2842"/>
                                              <a:pt x="5152" y="2842"/>
                                              <a:pt x="5097" y="2856"/>
                                            </a:cubicBezTo>
                                            <a:cubicBezTo>
                                              <a:pt x="5090" y="2856"/>
                                              <a:pt x="5084" y="2863"/>
                                              <a:pt x="5070" y="2863"/>
                                            </a:cubicBezTo>
                                            <a:cubicBezTo>
                                              <a:pt x="4939" y="2916"/>
                                              <a:pt x="4863" y="3050"/>
                                              <a:pt x="4877" y="3191"/>
                                            </a:cubicBezTo>
                                            <a:cubicBezTo>
                                              <a:pt x="4918" y="3131"/>
                                              <a:pt x="4987" y="3070"/>
                                              <a:pt x="5070" y="3030"/>
                                            </a:cubicBezTo>
                                            <a:close/>
                                            <a:moveTo>
                                              <a:pt x="5090" y="2400"/>
                                            </a:moveTo>
                                            <a:cubicBezTo>
                                              <a:pt x="5146" y="2413"/>
                                              <a:pt x="5249" y="2380"/>
                                              <a:pt x="5331" y="2346"/>
                                            </a:cubicBezTo>
                                            <a:cubicBezTo>
                                              <a:pt x="5318" y="2360"/>
                                              <a:pt x="5304" y="2380"/>
                                              <a:pt x="5297" y="2393"/>
                                            </a:cubicBezTo>
                                            <a:cubicBezTo>
                                              <a:pt x="5311" y="2393"/>
                                              <a:pt x="5331" y="2387"/>
                                              <a:pt x="5352" y="2373"/>
                                            </a:cubicBezTo>
                                            <a:cubicBezTo>
                                              <a:pt x="5290" y="2440"/>
                                              <a:pt x="5235" y="2521"/>
                                              <a:pt x="5228" y="2581"/>
                                            </a:cubicBezTo>
                                            <a:cubicBezTo>
                                              <a:pt x="5290" y="2561"/>
                                              <a:pt x="5366" y="2467"/>
                                              <a:pt x="5421" y="2393"/>
                                            </a:cubicBezTo>
                                            <a:cubicBezTo>
                                              <a:pt x="5414" y="2427"/>
                                              <a:pt x="5407" y="2460"/>
                                              <a:pt x="5407" y="2480"/>
                                            </a:cubicBezTo>
                                            <a:cubicBezTo>
                                              <a:pt x="5428" y="2467"/>
                                              <a:pt x="5442" y="2434"/>
                                              <a:pt x="5455" y="2407"/>
                                            </a:cubicBezTo>
                                            <a:cubicBezTo>
                                              <a:pt x="5448" y="2501"/>
                                              <a:pt x="5448" y="2621"/>
                                              <a:pt x="5490" y="2675"/>
                                            </a:cubicBezTo>
                                            <a:cubicBezTo>
                                              <a:pt x="5517" y="2628"/>
                                              <a:pt x="5524" y="2521"/>
                                              <a:pt x="5517" y="2434"/>
                                            </a:cubicBezTo>
                                            <a:cubicBezTo>
                                              <a:pt x="5524" y="2454"/>
                                              <a:pt x="5538" y="2474"/>
                                              <a:pt x="5552" y="2487"/>
                                            </a:cubicBezTo>
                                            <a:cubicBezTo>
                                              <a:pt x="5559" y="2474"/>
                                              <a:pt x="5552" y="2454"/>
                                              <a:pt x="5552" y="2427"/>
                                            </a:cubicBezTo>
                                            <a:cubicBezTo>
                                              <a:pt x="5593" y="2501"/>
                                              <a:pt x="5655" y="2581"/>
                                              <a:pt x="5710" y="2608"/>
                                            </a:cubicBezTo>
                                            <a:cubicBezTo>
                                              <a:pt x="5710" y="2541"/>
                                              <a:pt x="5641" y="2440"/>
                                              <a:pt x="5579" y="2360"/>
                                            </a:cubicBezTo>
                                            <a:cubicBezTo>
                                              <a:pt x="5607" y="2380"/>
                                              <a:pt x="5641" y="2400"/>
                                              <a:pt x="5669" y="2400"/>
                                            </a:cubicBezTo>
                                            <a:cubicBezTo>
                                              <a:pt x="5662" y="2380"/>
                                              <a:pt x="5634" y="2353"/>
                                              <a:pt x="5607" y="2333"/>
                                            </a:cubicBezTo>
                                            <a:cubicBezTo>
                                              <a:pt x="5696" y="2366"/>
                                              <a:pt x="5820" y="2400"/>
                                              <a:pt x="5882" y="2387"/>
                                            </a:cubicBezTo>
                                            <a:cubicBezTo>
                                              <a:pt x="5848" y="2346"/>
                                              <a:pt x="5751" y="2313"/>
                                              <a:pt x="5669" y="2293"/>
                                            </a:cubicBezTo>
                                            <a:cubicBezTo>
                                              <a:pt x="5689" y="2293"/>
                                              <a:pt x="5710" y="2279"/>
                                              <a:pt x="5724" y="2273"/>
                                            </a:cubicBezTo>
                                            <a:cubicBezTo>
                                              <a:pt x="5710" y="2266"/>
                                              <a:pt x="5669" y="2259"/>
                                              <a:pt x="5648" y="2259"/>
                                            </a:cubicBezTo>
                                            <a:cubicBezTo>
                                              <a:pt x="5724" y="2239"/>
                                              <a:pt x="5827" y="2212"/>
                                              <a:pt x="5889" y="2165"/>
                                            </a:cubicBezTo>
                                            <a:cubicBezTo>
                                              <a:pt x="5820" y="2159"/>
                                              <a:pt x="5703" y="2185"/>
                                              <a:pt x="5620" y="2212"/>
                                            </a:cubicBezTo>
                                            <a:cubicBezTo>
                                              <a:pt x="5655" y="2192"/>
                                              <a:pt x="5662" y="2172"/>
                                              <a:pt x="5669" y="2145"/>
                                            </a:cubicBezTo>
                                            <a:cubicBezTo>
                                              <a:pt x="5648" y="2145"/>
                                              <a:pt x="5614" y="2165"/>
                                              <a:pt x="5579" y="2185"/>
                                            </a:cubicBezTo>
                                            <a:cubicBezTo>
                                              <a:pt x="5641" y="2112"/>
                                              <a:pt x="5717" y="2011"/>
                                              <a:pt x="5717" y="1951"/>
                                            </a:cubicBezTo>
                                            <a:cubicBezTo>
                                              <a:pt x="5655" y="1978"/>
                                              <a:pt x="5586" y="2065"/>
                                              <a:pt x="5538" y="2145"/>
                                            </a:cubicBezTo>
                                            <a:cubicBezTo>
                                              <a:pt x="5545" y="2112"/>
                                              <a:pt x="5552" y="2085"/>
                                              <a:pt x="5545" y="2065"/>
                                            </a:cubicBezTo>
                                            <a:cubicBezTo>
                                              <a:pt x="5531" y="2078"/>
                                              <a:pt x="5517" y="2098"/>
                                              <a:pt x="5510" y="2125"/>
                                            </a:cubicBezTo>
                                            <a:cubicBezTo>
                                              <a:pt x="5517" y="2038"/>
                                              <a:pt x="5510" y="1931"/>
                                              <a:pt x="5483" y="1877"/>
                                            </a:cubicBezTo>
                                            <a:cubicBezTo>
                                              <a:pt x="5448" y="1931"/>
                                              <a:pt x="5448" y="2031"/>
                                              <a:pt x="5455" y="2125"/>
                                            </a:cubicBezTo>
                                            <a:cubicBezTo>
                                              <a:pt x="5448" y="2098"/>
                                              <a:pt x="5435" y="2078"/>
                                              <a:pt x="5421" y="2065"/>
                                            </a:cubicBezTo>
                                            <a:cubicBezTo>
                                              <a:pt x="5414" y="2085"/>
                                              <a:pt x="5421" y="2112"/>
                                              <a:pt x="5428" y="2139"/>
                                            </a:cubicBezTo>
                                            <a:cubicBezTo>
                                              <a:pt x="5380" y="2058"/>
                                              <a:pt x="5311" y="1971"/>
                                              <a:pt x="5256" y="1951"/>
                                            </a:cubicBezTo>
                                            <a:cubicBezTo>
                                              <a:pt x="5256" y="2011"/>
                                              <a:pt x="5311" y="2098"/>
                                              <a:pt x="5373" y="2165"/>
                                            </a:cubicBezTo>
                                            <a:cubicBezTo>
                                              <a:pt x="5352" y="2152"/>
                                              <a:pt x="5331" y="2145"/>
                                              <a:pt x="5318" y="2139"/>
                                            </a:cubicBezTo>
                                            <a:cubicBezTo>
                                              <a:pt x="5324" y="2159"/>
                                              <a:pt x="5345" y="2179"/>
                                              <a:pt x="5366" y="2199"/>
                                            </a:cubicBezTo>
                                            <a:cubicBezTo>
                                              <a:pt x="5276" y="2159"/>
                                              <a:pt x="5173" y="2125"/>
                                              <a:pt x="5104" y="2132"/>
                                            </a:cubicBezTo>
                                            <a:cubicBezTo>
                                              <a:pt x="5146" y="2185"/>
                                              <a:pt x="5263" y="2232"/>
                                              <a:pt x="5359" y="2253"/>
                                            </a:cubicBezTo>
                                            <a:cubicBezTo>
                                              <a:pt x="5318" y="2253"/>
                                              <a:pt x="5283" y="2259"/>
                                              <a:pt x="5263" y="2273"/>
                                            </a:cubicBezTo>
                                            <a:cubicBezTo>
                                              <a:pt x="5283" y="2286"/>
                                              <a:pt x="5318" y="2293"/>
                                              <a:pt x="5359" y="2293"/>
                                            </a:cubicBezTo>
                                            <a:cubicBezTo>
                                              <a:pt x="5249" y="2306"/>
                                              <a:pt x="5132" y="2353"/>
                                              <a:pt x="5090" y="2400"/>
                                            </a:cubicBezTo>
                                            <a:close/>
                                            <a:moveTo>
                                              <a:pt x="5476" y="2165"/>
                                            </a:moveTo>
                                            <a:cubicBezTo>
                                              <a:pt x="5531" y="2165"/>
                                              <a:pt x="5579" y="2212"/>
                                              <a:pt x="5579" y="2266"/>
                                            </a:cubicBezTo>
                                            <a:cubicBezTo>
                                              <a:pt x="5579" y="2320"/>
                                              <a:pt x="5531" y="2366"/>
                                              <a:pt x="5476" y="2366"/>
                                            </a:cubicBezTo>
                                            <a:cubicBezTo>
                                              <a:pt x="5421" y="2366"/>
                                              <a:pt x="5373" y="2320"/>
                                              <a:pt x="5373" y="2266"/>
                                            </a:cubicBezTo>
                                            <a:cubicBezTo>
                                              <a:pt x="5373" y="2212"/>
                                              <a:pt x="5421" y="2165"/>
                                              <a:pt x="5476" y="2165"/>
                                            </a:cubicBezTo>
                                            <a:close/>
                                            <a:moveTo>
                                              <a:pt x="4120" y="4753"/>
                                            </a:moveTo>
                                            <a:cubicBezTo>
                                              <a:pt x="4203" y="4766"/>
                                              <a:pt x="4333" y="4726"/>
                                              <a:pt x="4450" y="4679"/>
                                            </a:cubicBezTo>
                                            <a:cubicBezTo>
                                              <a:pt x="4430" y="4699"/>
                                              <a:pt x="4409" y="4720"/>
                                              <a:pt x="4402" y="4740"/>
                                            </a:cubicBezTo>
                                            <a:cubicBezTo>
                                              <a:pt x="4423" y="4740"/>
                                              <a:pt x="4450" y="4726"/>
                                              <a:pt x="4485" y="4713"/>
                                            </a:cubicBezTo>
                                            <a:cubicBezTo>
                                              <a:pt x="4402" y="4807"/>
                                              <a:pt x="4320" y="4921"/>
                                              <a:pt x="4313" y="5001"/>
                                            </a:cubicBezTo>
                                            <a:cubicBezTo>
                                              <a:pt x="4395" y="4968"/>
                                              <a:pt x="4505" y="4847"/>
                                              <a:pt x="4574" y="4740"/>
                                            </a:cubicBezTo>
                                            <a:cubicBezTo>
                                              <a:pt x="4560" y="4787"/>
                                              <a:pt x="4554" y="4827"/>
                                              <a:pt x="4560" y="4860"/>
                                            </a:cubicBezTo>
                                            <a:cubicBezTo>
                                              <a:pt x="4588" y="4840"/>
                                              <a:pt x="4609" y="4800"/>
                                              <a:pt x="4622" y="4753"/>
                                            </a:cubicBezTo>
                                            <a:cubicBezTo>
                                              <a:pt x="4609" y="4880"/>
                                              <a:pt x="4616" y="5048"/>
                                              <a:pt x="4664" y="5122"/>
                                            </a:cubicBezTo>
                                            <a:cubicBezTo>
                                              <a:pt x="4705" y="5055"/>
                                              <a:pt x="4712" y="4914"/>
                                              <a:pt x="4705" y="4787"/>
                                            </a:cubicBezTo>
                                            <a:cubicBezTo>
                                              <a:pt x="4719" y="4820"/>
                                              <a:pt x="4733" y="4847"/>
                                              <a:pt x="4753" y="4860"/>
                                            </a:cubicBezTo>
                                            <a:cubicBezTo>
                                              <a:pt x="4760" y="4840"/>
                                              <a:pt x="4760" y="4813"/>
                                              <a:pt x="4753" y="4780"/>
                                            </a:cubicBezTo>
                                            <a:cubicBezTo>
                                              <a:pt x="4815" y="4887"/>
                                              <a:pt x="4898" y="4994"/>
                                              <a:pt x="4967" y="5035"/>
                                            </a:cubicBezTo>
                                            <a:cubicBezTo>
                                              <a:pt x="4967" y="4941"/>
                                              <a:pt x="4870" y="4800"/>
                                              <a:pt x="4788" y="4693"/>
                                            </a:cubicBezTo>
                                            <a:cubicBezTo>
                                              <a:pt x="4829" y="4726"/>
                                              <a:pt x="4877" y="4746"/>
                                              <a:pt x="4911" y="4753"/>
                                            </a:cubicBezTo>
                                            <a:cubicBezTo>
                                              <a:pt x="4898" y="4720"/>
                                              <a:pt x="4863" y="4686"/>
                                              <a:pt x="4822" y="4659"/>
                                            </a:cubicBezTo>
                                            <a:cubicBezTo>
                                              <a:pt x="4946" y="4713"/>
                                              <a:pt x="5111" y="4753"/>
                                              <a:pt x="5201" y="4733"/>
                                            </a:cubicBezTo>
                                            <a:cubicBezTo>
                                              <a:pt x="5146" y="4673"/>
                                              <a:pt x="5022" y="4626"/>
                                              <a:pt x="4905" y="4599"/>
                                            </a:cubicBezTo>
                                            <a:cubicBezTo>
                                              <a:pt x="4932" y="4599"/>
                                              <a:pt x="4967" y="4585"/>
                                              <a:pt x="4980" y="4572"/>
                                            </a:cubicBezTo>
                                            <a:cubicBezTo>
                                              <a:pt x="4967" y="4559"/>
                                              <a:pt x="4905" y="4559"/>
                                              <a:pt x="4877" y="4552"/>
                                            </a:cubicBezTo>
                                            <a:cubicBezTo>
                                              <a:pt x="4980" y="4525"/>
                                              <a:pt x="5132" y="4485"/>
                                              <a:pt x="5214" y="4418"/>
                                            </a:cubicBezTo>
                                            <a:cubicBezTo>
                                              <a:pt x="5118" y="4411"/>
                                              <a:pt x="4953" y="4445"/>
                                              <a:pt x="4843" y="4478"/>
                                            </a:cubicBezTo>
                                            <a:cubicBezTo>
                                              <a:pt x="4891" y="4445"/>
                                              <a:pt x="4898" y="4425"/>
                                              <a:pt x="4911" y="4391"/>
                                            </a:cubicBezTo>
                                            <a:cubicBezTo>
                                              <a:pt x="4877" y="4391"/>
                                              <a:pt x="4836" y="4411"/>
                                              <a:pt x="4788" y="4445"/>
                                            </a:cubicBezTo>
                                            <a:cubicBezTo>
                                              <a:pt x="4877" y="4344"/>
                                              <a:pt x="4973" y="4210"/>
                                              <a:pt x="4980" y="4116"/>
                                            </a:cubicBezTo>
                                            <a:cubicBezTo>
                                              <a:pt x="4898" y="4150"/>
                                              <a:pt x="4801" y="4277"/>
                                              <a:pt x="4733" y="4384"/>
                                            </a:cubicBezTo>
                                            <a:cubicBezTo>
                                              <a:pt x="4746" y="4344"/>
                                              <a:pt x="4753" y="4297"/>
                                              <a:pt x="4739" y="4270"/>
                                            </a:cubicBezTo>
                                            <a:cubicBezTo>
                                              <a:pt x="4719" y="4284"/>
                                              <a:pt x="4705" y="4317"/>
                                              <a:pt x="4691" y="4351"/>
                                            </a:cubicBezTo>
                                            <a:cubicBezTo>
                                              <a:pt x="4698" y="4223"/>
                                              <a:pt x="4691" y="4076"/>
                                              <a:pt x="4650" y="4009"/>
                                            </a:cubicBezTo>
                                            <a:cubicBezTo>
                                              <a:pt x="4609" y="4076"/>
                                              <a:pt x="4602" y="4223"/>
                                              <a:pt x="4609" y="4351"/>
                                            </a:cubicBezTo>
                                            <a:cubicBezTo>
                                              <a:pt x="4595" y="4317"/>
                                              <a:pt x="4574" y="4284"/>
                                              <a:pt x="4560" y="4270"/>
                                            </a:cubicBezTo>
                                            <a:cubicBezTo>
                                              <a:pt x="4554" y="4297"/>
                                              <a:pt x="4560" y="4331"/>
                                              <a:pt x="4567" y="4371"/>
                                            </a:cubicBezTo>
                                            <a:cubicBezTo>
                                              <a:pt x="4498" y="4264"/>
                                              <a:pt x="4409" y="4143"/>
                                              <a:pt x="4326" y="4109"/>
                                            </a:cubicBezTo>
                                            <a:cubicBezTo>
                                              <a:pt x="4333" y="4190"/>
                                              <a:pt x="4409" y="4311"/>
                                              <a:pt x="4485" y="4404"/>
                                            </a:cubicBezTo>
                                            <a:cubicBezTo>
                                              <a:pt x="4457" y="4384"/>
                                              <a:pt x="4430" y="4371"/>
                                              <a:pt x="4402" y="4371"/>
                                            </a:cubicBezTo>
                                            <a:cubicBezTo>
                                              <a:pt x="4409" y="4398"/>
                                              <a:pt x="4437" y="4431"/>
                                              <a:pt x="4471" y="4458"/>
                                            </a:cubicBezTo>
                                            <a:cubicBezTo>
                                              <a:pt x="4354" y="4404"/>
                                              <a:pt x="4202" y="4351"/>
                                              <a:pt x="4113" y="4371"/>
                                            </a:cubicBezTo>
                                            <a:cubicBezTo>
                                              <a:pt x="4168" y="4445"/>
                                              <a:pt x="4333" y="4505"/>
                                              <a:pt x="4471" y="4539"/>
                                            </a:cubicBezTo>
                                            <a:cubicBezTo>
                                              <a:pt x="4416" y="4539"/>
                                              <a:pt x="4361" y="4545"/>
                                              <a:pt x="4333" y="4565"/>
                                            </a:cubicBezTo>
                                            <a:cubicBezTo>
                                              <a:pt x="4361" y="4585"/>
                                              <a:pt x="4409" y="4592"/>
                                              <a:pt x="4464" y="4592"/>
                                            </a:cubicBezTo>
                                            <a:cubicBezTo>
                                              <a:pt x="4333" y="4626"/>
                                              <a:pt x="4175" y="4686"/>
                                              <a:pt x="4120" y="4753"/>
                                            </a:cubicBezTo>
                                            <a:close/>
                                            <a:moveTo>
                                              <a:pt x="4650" y="4431"/>
                                            </a:moveTo>
                                            <a:cubicBezTo>
                                              <a:pt x="4726" y="4431"/>
                                              <a:pt x="4794" y="4492"/>
                                              <a:pt x="4794" y="4572"/>
                                            </a:cubicBezTo>
                                            <a:cubicBezTo>
                                              <a:pt x="4794" y="4646"/>
                                              <a:pt x="4733" y="4713"/>
                                              <a:pt x="4650" y="4713"/>
                                            </a:cubicBezTo>
                                            <a:cubicBezTo>
                                              <a:pt x="4574" y="4713"/>
                                              <a:pt x="4505" y="4653"/>
                                              <a:pt x="4505" y="4572"/>
                                            </a:cubicBezTo>
                                            <a:cubicBezTo>
                                              <a:pt x="4512" y="4492"/>
                                              <a:pt x="4574" y="4431"/>
                                              <a:pt x="4650" y="4431"/>
                                            </a:cubicBezTo>
                                            <a:close/>
                                            <a:moveTo>
                                              <a:pt x="4684" y="3640"/>
                                            </a:moveTo>
                                            <a:cubicBezTo>
                                              <a:pt x="4650" y="3566"/>
                                              <a:pt x="4643" y="3473"/>
                                              <a:pt x="4671" y="3379"/>
                                            </a:cubicBezTo>
                                            <a:cubicBezTo>
                                              <a:pt x="4698" y="3305"/>
                                              <a:pt x="4739" y="3245"/>
                                              <a:pt x="4794" y="3204"/>
                                            </a:cubicBezTo>
                                            <a:cubicBezTo>
                                              <a:pt x="4801" y="3198"/>
                                              <a:pt x="4808" y="3191"/>
                                              <a:pt x="4815" y="3191"/>
                                            </a:cubicBezTo>
                                            <a:cubicBezTo>
                                              <a:pt x="4808" y="3191"/>
                                              <a:pt x="4801" y="3191"/>
                                              <a:pt x="4794" y="3191"/>
                                            </a:cubicBezTo>
                                            <a:cubicBezTo>
                                              <a:pt x="4698" y="3204"/>
                                              <a:pt x="4616" y="3265"/>
                                              <a:pt x="4581" y="3352"/>
                                            </a:cubicBezTo>
                                            <a:cubicBezTo>
                                              <a:pt x="4547" y="3466"/>
                                              <a:pt x="4588" y="3580"/>
                                              <a:pt x="4684" y="3640"/>
                                            </a:cubicBezTo>
                                            <a:close/>
                                            <a:moveTo>
                                              <a:pt x="4788" y="3848"/>
                                            </a:moveTo>
                                            <a:cubicBezTo>
                                              <a:pt x="4808" y="3888"/>
                                              <a:pt x="4836" y="3928"/>
                                              <a:pt x="4870" y="3955"/>
                                            </a:cubicBezTo>
                                            <a:cubicBezTo>
                                              <a:pt x="4925" y="4002"/>
                                              <a:pt x="4994" y="4022"/>
                                              <a:pt x="5070" y="4022"/>
                                            </a:cubicBezTo>
                                            <a:cubicBezTo>
                                              <a:pt x="5132" y="4022"/>
                                              <a:pt x="5194" y="4002"/>
                                              <a:pt x="5249" y="3969"/>
                                            </a:cubicBezTo>
                                            <a:cubicBezTo>
                                              <a:pt x="5256" y="3962"/>
                                              <a:pt x="5256" y="3962"/>
                                              <a:pt x="5263" y="3955"/>
                                            </a:cubicBezTo>
                                            <a:cubicBezTo>
                                              <a:pt x="5269" y="3955"/>
                                              <a:pt x="5269" y="3949"/>
                                              <a:pt x="5276" y="3942"/>
                                            </a:cubicBezTo>
                                            <a:cubicBezTo>
                                              <a:pt x="5269" y="3942"/>
                                              <a:pt x="5269" y="3942"/>
                                              <a:pt x="5263" y="3942"/>
                                            </a:cubicBezTo>
                                            <a:cubicBezTo>
                                              <a:pt x="5256" y="3942"/>
                                              <a:pt x="5256" y="3942"/>
                                              <a:pt x="5249" y="3942"/>
                                            </a:cubicBezTo>
                                            <a:cubicBezTo>
                                              <a:pt x="5187" y="3942"/>
                                              <a:pt x="5125" y="3928"/>
                                              <a:pt x="5070" y="3895"/>
                                            </a:cubicBezTo>
                                            <a:cubicBezTo>
                                              <a:pt x="5035" y="3882"/>
                                              <a:pt x="5001" y="3855"/>
                                              <a:pt x="4973" y="3835"/>
                                            </a:cubicBezTo>
                                            <a:cubicBezTo>
                                              <a:pt x="4877" y="3754"/>
                                              <a:pt x="4829" y="3654"/>
                                              <a:pt x="4815" y="3553"/>
                                            </a:cubicBezTo>
                                            <a:cubicBezTo>
                                              <a:pt x="4808" y="3566"/>
                                              <a:pt x="4794" y="3587"/>
                                              <a:pt x="4794" y="3600"/>
                                            </a:cubicBezTo>
                                            <a:cubicBezTo>
                                              <a:pt x="4760" y="3694"/>
                                              <a:pt x="4760" y="3774"/>
                                              <a:pt x="4788" y="3848"/>
                                            </a:cubicBezTo>
                                            <a:close/>
                                            <a:moveTo>
                                              <a:pt x="5256" y="3526"/>
                                            </a:moveTo>
                                            <a:cubicBezTo>
                                              <a:pt x="5256" y="3546"/>
                                              <a:pt x="5263" y="3560"/>
                                              <a:pt x="5269" y="3580"/>
                                            </a:cubicBezTo>
                                            <a:cubicBezTo>
                                              <a:pt x="5290" y="3613"/>
                                              <a:pt x="5324" y="3640"/>
                                              <a:pt x="5366" y="3640"/>
                                            </a:cubicBezTo>
                                            <a:lnTo>
                                              <a:pt x="5366" y="3640"/>
                                            </a:lnTo>
                                            <a:cubicBezTo>
                                              <a:pt x="5428" y="3640"/>
                                              <a:pt x="5476" y="3593"/>
                                              <a:pt x="5476" y="3533"/>
                                            </a:cubicBezTo>
                                            <a:cubicBezTo>
                                              <a:pt x="5476" y="3473"/>
                                              <a:pt x="5428" y="3426"/>
                                              <a:pt x="5366" y="3426"/>
                                            </a:cubicBezTo>
                                            <a:lnTo>
                                              <a:pt x="5366" y="3426"/>
                                            </a:lnTo>
                                            <a:cubicBezTo>
                                              <a:pt x="5324" y="3426"/>
                                              <a:pt x="5283" y="3446"/>
                                              <a:pt x="5269" y="3486"/>
                                            </a:cubicBezTo>
                                            <a:cubicBezTo>
                                              <a:pt x="5256" y="3493"/>
                                              <a:pt x="5256" y="3506"/>
                                              <a:pt x="5256" y="3526"/>
                                            </a:cubicBezTo>
                                            <a:close/>
                                            <a:moveTo>
                                              <a:pt x="5538" y="3258"/>
                                            </a:moveTo>
                                            <a:cubicBezTo>
                                              <a:pt x="5559" y="3265"/>
                                              <a:pt x="5579" y="3278"/>
                                              <a:pt x="5593" y="3285"/>
                                            </a:cubicBezTo>
                                            <a:cubicBezTo>
                                              <a:pt x="5648" y="3318"/>
                                              <a:pt x="5689" y="3365"/>
                                              <a:pt x="5717" y="3412"/>
                                            </a:cubicBezTo>
                                            <a:cubicBezTo>
                                              <a:pt x="5717" y="3318"/>
                                              <a:pt x="5676" y="3231"/>
                                              <a:pt x="5593" y="3184"/>
                                            </a:cubicBezTo>
                                            <a:cubicBezTo>
                                              <a:pt x="5586" y="3178"/>
                                              <a:pt x="5572" y="3178"/>
                                              <a:pt x="5565" y="3171"/>
                                            </a:cubicBezTo>
                                            <a:cubicBezTo>
                                              <a:pt x="5497" y="3144"/>
                                              <a:pt x="5428" y="3151"/>
                                              <a:pt x="5366" y="3178"/>
                                            </a:cubicBezTo>
                                            <a:cubicBezTo>
                                              <a:pt x="5331" y="3191"/>
                                              <a:pt x="5297" y="3218"/>
                                              <a:pt x="5269" y="3251"/>
                                            </a:cubicBezTo>
                                            <a:cubicBezTo>
                                              <a:pt x="5297" y="3238"/>
                                              <a:pt x="5331" y="3231"/>
                                              <a:pt x="5366" y="3231"/>
                                            </a:cubicBezTo>
                                            <a:cubicBezTo>
                                              <a:pt x="5421" y="3225"/>
                                              <a:pt x="5483" y="3238"/>
                                              <a:pt x="5538" y="3258"/>
                                            </a:cubicBezTo>
                                            <a:close/>
                                            <a:moveTo>
                                              <a:pt x="5242" y="3164"/>
                                            </a:moveTo>
                                            <a:cubicBezTo>
                                              <a:pt x="5187" y="3144"/>
                                              <a:pt x="5125" y="3144"/>
                                              <a:pt x="5070" y="3158"/>
                                            </a:cubicBezTo>
                                            <a:cubicBezTo>
                                              <a:pt x="5029" y="3171"/>
                                              <a:pt x="4987" y="3198"/>
                                              <a:pt x="4960" y="3231"/>
                                            </a:cubicBezTo>
                                            <a:cubicBezTo>
                                              <a:pt x="4884" y="3318"/>
                                              <a:pt x="4884" y="3439"/>
                                              <a:pt x="4946" y="3533"/>
                                            </a:cubicBezTo>
                                            <a:cubicBezTo>
                                              <a:pt x="4939" y="3453"/>
                                              <a:pt x="4967" y="3359"/>
                                              <a:pt x="5035" y="3285"/>
                                            </a:cubicBezTo>
                                            <a:cubicBezTo>
                                              <a:pt x="5049" y="3272"/>
                                              <a:pt x="5056" y="3258"/>
                                              <a:pt x="5070" y="3245"/>
                                            </a:cubicBezTo>
                                            <a:cubicBezTo>
                                              <a:pt x="5118" y="3204"/>
                                              <a:pt x="5180" y="3178"/>
                                              <a:pt x="5242" y="3164"/>
                                            </a:cubicBezTo>
                                            <a:close/>
                                            <a:moveTo>
                                              <a:pt x="5249" y="4083"/>
                                            </a:moveTo>
                                            <a:cubicBezTo>
                                              <a:pt x="5242" y="4076"/>
                                              <a:pt x="5228" y="4069"/>
                                              <a:pt x="5221" y="4069"/>
                                            </a:cubicBezTo>
                                            <a:cubicBezTo>
                                              <a:pt x="5228" y="4089"/>
                                              <a:pt x="5242" y="4109"/>
                                              <a:pt x="5249" y="4123"/>
                                            </a:cubicBezTo>
                                            <a:cubicBezTo>
                                              <a:pt x="5256" y="4130"/>
                                              <a:pt x="5256" y="4136"/>
                                              <a:pt x="5263" y="4143"/>
                                            </a:cubicBezTo>
                                            <a:cubicBezTo>
                                              <a:pt x="5290" y="4177"/>
                                              <a:pt x="5324" y="4203"/>
                                              <a:pt x="5366" y="4217"/>
                                            </a:cubicBezTo>
                                            <a:cubicBezTo>
                                              <a:pt x="5407" y="4237"/>
                                              <a:pt x="5462" y="4244"/>
                                              <a:pt x="5510" y="4230"/>
                                            </a:cubicBezTo>
                                            <a:cubicBezTo>
                                              <a:pt x="5538" y="4223"/>
                                              <a:pt x="5565" y="4210"/>
                                              <a:pt x="5593" y="4197"/>
                                            </a:cubicBezTo>
                                            <a:cubicBezTo>
                                              <a:pt x="5669" y="4150"/>
                                              <a:pt x="5717" y="4063"/>
                                              <a:pt x="5710" y="3969"/>
                                            </a:cubicBezTo>
                                            <a:cubicBezTo>
                                              <a:pt x="5682" y="4009"/>
                                              <a:pt x="5641" y="4042"/>
                                              <a:pt x="5593" y="4069"/>
                                            </a:cubicBezTo>
                                            <a:cubicBezTo>
                                              <a:pt x="5559" y="4083"/>
                                              <a:pt x="5524" y="4096"/>
                                              <a:pt x="5483" y="4103"/>
                                            </a:cubicBezTo>
                                            <a:cubicBezTo>
                                              <a:pt x="5442" y="4109"/>
                                              <a:pt x="5400" y="4109"/>
                                              <a:pt x="5366" y="4109"/>
                                            </a:cubicBezTo>
                                            <a:cubicBezTo>
                                              <a:pt x="5331" y="4103"/>
                                              <a:pt x="5297" y="4096"/>
                                              <a:pt x="5263" y="4083"/>
                                            </a:cubicBezTo>
                                            <a:cubicBezTo>
                                              <a:pt x="5263" y="4089"/>
                                              <a:pt x="5256" y="4089"/>
                                              <a:pt x="5249" y="4083"/>
                                            </a:cubicBezTo>
                                            <a:close/>
                                            <a:moveTo>
                                              <a:pt x="5827" y="3587"/>
                                            </a:moveTo>
                                            <a:cubicBezTo>
                                              <a:pt x="5834" y="3667"/>
                                              <a:pt x="5799" y="3761"/>
                                              <a:pt x="5737" y="3835"/>
                                            </a:cubicBezTo>
                                            <a:cubicBezTo>
                                              <a:pt x="5696" y="3882"/>
                                              <a:pt x="5648" y="3915"/>
                                              <a:pt x="5600" y="3935"/>
                                            </a:cubicBezTo>
                                            <a:cubicBezTo>
                                              <a:pt x="5579" y="3942"/>
                                              <a:pt x="5559" y="3949"/>
                                              <a:pt x="5531" y="3955"/>
                                            </a:cubicBezTo>
                                            <a:cubicBezTo>
                                              <a:pt x="5552" y="3962"/>
                                              <a:pt x="5572" y="3969"/>
                                              <a:pt x="5600" y="3969"/>
                                            </a:cubicBezTo>
                                            <a:cubicBezTo>
                                              <a:pt x="5682" y="3975"/>
                                              <a:pt x="5758" y="3949"/>
                                              <a:pt x="5813" y="3888"/>
                                            </a:cubicBezTo>
                                            <a:cubicBezTo>
                                              <a:pt x="5882" y="3801"/>
                                              <a:pt x="5889" y="3680"/>
                                              <a:pt x="5827" y="3587"/>
                                            </a:cubicBezTo>
                                            <a:close/>
                                            <a:moveTo>
                                              <a:pt x="5875" y="2950"/>
                                            </a:moveTo>
                                            <a:cubicBezTo>
                                              <a:pt x="5793" y="2883"/>
                                              <a:pt x="5689" y="2863"/>
                                              <a:pt x="5593" y="2889"/>
                                            </a:cubicBezTo>
                                            <a:cubicBezTo>
                                              <a:pt x="5545" y="2903"/>
                                              <a:pt x="5503" y="2923"/>
                                              <a:pt x="5469" y="2956"/>
                                            </a:cubicBezTo>
                                            <a:cubicBezTo>
                                              <a:pt x="5510" y="2956"/>
                                              <a:pt x="5552" y="2956"/>
                                              <a:pt x="5593" y="2970"/>
                                            </a:cubicBezTo>
                                            <a:cubicBezTo>
                                              <a:pt x="5655" y="2983"/>
                                              <a:pt x="5717" y="3017"/>
                                              <a:pt x="5779" y="3064"/>
                                            </a:cubicBezTo>
                                            <a:cubicBezTo>
                                              <a:pt x="5875" y="3144"/>
                                              <a:pt x="5923" y="3245"/>
                                              <a:pt x="5937" y="3345"/>
                                            </a:cubicBezTo>
                                            <a:cubicBezTo>
                                              <a:pt x="6013" y="3211"/>
                                              <a:pt x="5992" y="3050"/>
                                              <a:pt x="5875" y="2950"/>
                                            </a:cubicBezTo>
                                            <a:close/>
                                            <a:moveTo>
                                              <a:pt x="1112" y="15023"/>
                                            </a:moveTo>
                                            <a:lnTo>
                                              <a:pt x="1112" y="15023"/>
                                            </a:lnTo>
                                            <a:cubicBezTo>
                                              <a:pt x="1091" y="15023"/>
                                              <a:pt x="1071" y="15037"/>
                                              <a:pt x="1064" y="15050"/>
                                            </a:cubicBezTo>
                                            <a:cubicBezTo>
                                              <a:pt x="1057" y="15057"/>
                                              <a:pt x="1057" y="15070"/>
                                              <a:pt x="1057" y="15077"/>
                                            </a:cubicBezTo>
                                            <a:cubicBezTo>
                                              <a:pt x="1057" y="15084"/>
                                              <a:pt x="1057" y="15097"/>
                                              <a:pt x="1064" y="15104"/>
                                            </a:cubicBezTo>
                                            <a:cubicBezTo>
                                              <a:pt x="1071" y="15124"/>
                                              <a:pt x="1091" y="15131"/>
                                              <a:pt x="1112" y="15131"/>
                                            </a:cubicBezTo>
                                            <a:lnTo>
                                              <a:pt x="1112" y="15131"/>
                                            </a:lnTo>
                                            <a:cubicBezTo>
                                              <a:pt x="1146" y="15131"/>
                                              <a:pt x="1167" y="15104"/>
                                              <a:pt x="1167" y="15077"/>
                                            </a:cubicBezTo>
                                            <a:cubicBezTo>
                                              <a:pt x="1167" y="15050"/>
                                              <a:pt x="1139" y="15023"/>
                                              <a:pt x="1112" y="15023"/>
                                            </a:cubicBezTo>
                                            <a:close/>
                                            <a:moveTo>
                                              <a:pt x="940" y="14956"/>
                                            </a:moveTo>
                                            <a:cubicBezTo>
                                              <a:pt x="947" y="14950"/>
                                              <a:pt x="954" y="14943"/>
                                              <a:pt x="960" y="14936"/>
                                            </a:cubicBezTo>
                                            <a:cubicBezTo>
                                              <a:pt x="988" y="14916"/>
                                              <a:pt x="1015" y="14896"/>
                                              <a:pt x="1050" y="14896"/>
                                            </a:cubicBezTo>
                                            <a:cubicBezTo>
                                              <a:pt x="1022" y="14889"/>
                                              <a:pt x="988" y="14883"/>
                                              <a:pt x="960" y="14896"/>
                                            </a:cubicBezTo>
                                            <a:cubicBezTo>
                                              <a:pt x="940" y="14903"/>
                                              <a:pt x="919" y="14916"/>
                                              <a:pt x="905" y="14936"/>
                                            </a:cubicBezTo>
                                            <a:cubicBezTo>
                                              <a:pt x="871" y="14977"/>
                                              <a:pt x="864" y="15044"/>
                                              <a:pt x="898" y="15091"/>
                                            </a:cubicBezTo>
                                            <a:cubicBezTo>
                                              <a:pt x="892" y="15044"/>
                                              <a:pt x="905" y="14997"/>
                                              <a:pt x="940" y="14956"/>
                                            </a:cubicBezTo>
                                            <a:close/>
                                            <a:moveTo>
                                              <a:pt x="1002" y="15238"/>
                                            </a:moveTo>
                                            <a:cubicBezTo>
                                              <a:pt x="1016" y="15245"/>
                                              <a:pt x="1029" y="15251"/>
                                              <a:pt x="1050" y="15258"/>
                                            </a:cubicBezTo>
                                            <a:cubicBezTo>
                                              <a:pt x="1050" y="15258"/>
                                              <a:pt x="1057" y="15258"/>
                                              <a:pt x="1057" y="15258"/>
                                            </a:cubicBezTo>
                                            <a:cubicBezTo>
                                              <a:pt x="1071" y="15258"/>
                                              <a:pt x="1091" y="15258"/>
                                              <a:pt x="1105" y="15251"/>
                                            </a:cubicBezTo>
                                            <a:cubicBezTo>
                                              <a:pt x="1126" y="15245"/>
                                              <a:pt x="1139" y="15238"/>
                                              <a:pt x="1160" y="15225"/>
                                            </a:cubicBezTo>
                                            <a:cubicBezTo>
                                              <a:pt x="1146" y="15231"/>
                                              <a:pt x="1126" y="15231"/>
                                              <a:pt x="1105" y="15225"/>
                                            </a:cubicBezTo>
                                            <a:cubicBezTo>
                                              <a:pt x="1091" y="15225"/>
                                              <a:pt x="1071" y="15218"/>
                                              <a:pt x="1057" y="15211"/>
                                            </a:cubicBezTo>
                                            <a:cubicBezTo>
                                              <a:pt x="1057" y="15211"/>
                                              <a:pt x="1050" y="15211"/>
                                              <a:pt x="1050" y="15204"/>
                                            </a:cubicBezTo>
                                            <a:cubicBezTo>
                                              <a:pt x="1043" y="15198"/>
                                              <a:pt x="1036" y="15198"/>
                                              <a:pt x="1029" y="15191"/>
                                            </a:cubicBezTo>
                                            <a:cubicBezTo>
                                              <a:pt x="995" y="15171"/>
                                              <a:pt x="974" y="15144"/>
                                              <a:pt x="960" y="15117"/>
                                            </a:cubicBezTo>
                                            <a:cubicBezTo>
                                              <a:pt x="960" y="15111"/>
                                              <a:pt x="954" y="15104"/>
                                              <a:pt x="954" y="15097"/>
                                            </a:cubicBezTo>
                                            <a:cubicBezTo>
                                              <a:pt x="947" y="15124"/>
                                              <a:pt x="954" y="15151"/>
                                              <a:pt x="960" y="15178"/>
                                            </a:cubicBezTo>
                                            <a:cubicBezTo>
                                              <a:pt x="967" y="15204"/>
                                              <a:pt x="981" y="15225"/>
                                              <a:pt x="1002" y="15238"/>
                                            </a:cubicBezTo>
                                            <a:close/>
                                            <a:moveTo>
                                              <a:pt x="775" y="11162"/>
                                            </a:moveTo>
                                            <a:cubicBezTo>
                                              <a:pt x="816" y="11289"/>
                                              <a:pt x="1022" y="11397"/>
                                              <a:pt x="1174" y="11450"/>
                                            </a:cubicBezTo>
                                            <a:cubicBezTo>
                                              <a:pt x="1208" y="11457"/>
                                              <a:pt x="1236" y="11470"/>
                                              <a:pt x="1256" y="11470"/>
                                            </a:cubicBezTo>
                                            <a:cubicBezTo>
                                              <a:pt x="1229" y="11464"/>
                                              <a:pt x="1194" y="11450"/>
                                              <a:pt x="1160" y="11430"/>
                                            </a:cubicBezTo>
                                            <a:cubicBezTo>
                                              <a:pt x="1084" y="11390"/>
                                              <a:pt x="1002" y="11336"/>
                                              <a:pt x="981" y="11269"/>
                                            </a:cubicBezTo>
                                            <a:cubicBezTo>
                                              <a:pt x="1029" y="11263"/>
                                              <a:pt x="1098" y="11283"/>
                                              <a:pt x="1160" y="11316"/>
                                            </a:cubicBezTo>
                                            <a:cubicBezTo>
                                              <a:pt x="1194" y="11336"/>
                                              <a:pt x="1229" y="11363"/>
                                              <a:pt x="1263" y="11383"/>
                                            </a:cubicBezTo>
                                            <a:cubicBezTo>
                                              <a:pt x="1243" y="11363"/>
                                              <a:pt x="1208" y="11336"/>
                                              <a:pt x="1181" y="11309"/>
                                            </a:cubicBezTo>
                                            <a:cubicBezTo>
                                              <a:pt x="1050" y="11222"/>
                                              <a:pt x="885" y="11135"/>
                                              <a:pt x="775" y="11162"/>
                                            </a:cubicBezTo>
                                            <a:close/>
                                            <a:moveTo>
                                              <a:pt x="954" y="14829"/>
                                            </a:moveTo>
                                            <a:cubicBezTo>
                                              <a:pt x="967" y="14822"/>
                                              <a:pt x="974" y="14822"/>
                                              <a:pt x="988" y="14816"/>
                                            </a:cubicBezTo>
                                            <a:cubicBezTo>
                                              <a:pt x="1009" y="14809"/>
                                              <a:pt x="1029" y="14809"/>
                                              <a:pt x="1043" y="14809"/>
                                            </a:cubicBezTo>
                                            <a:cubicBezTo>
                                              <a:pt x="1043" y="14809"/>
                                              <a:pt x="1050" y="14809"/>
                                              <a:pt x="1050" y="14809"/>
                                            </a:cubicBezTo>
                                            <a:cubicBezTo>
                                              <a:pt x="1071" y="14809"/>
                                              <a:pt x="1084" y="14809"/>
                                              <a:pt x="1098" y="14816"/>
                                            </a:cubicBezTo>
                                            <a:cubicBezTo>
                                              <a:pt x="1119" y="14822"/>
                                              <a:pt x="1133" y="14822"/>
                                              <a:pt x="1146" y="14836"/>
                                            </a:cubicBezTo>
                                            <a:cubicBezTo>
                                              <a:pt x="1133" y="14809"/>
                                              <a:pt x="1119" y="14789"/>
                                              <a:pt x="1098" y="14775"/>
                                            </a:cubicBezTo>
                                            <a:cubicBezTo>
                                              <a:pt x="1084" y="14762"/>
                                              <a:pt x="1064" y="14755"/>
                                              <a:pt x="1050" y="14749"/>
                                            </a:cubicBezTo>
                                            <a:cubicBezTo>
                                              <a:pt x="1050" y="14749"/>
                                              <a:pt x="1043" y="14749"/>
                                              <a:pt x="1043" y="14749"/>
                                            </a:cubicBezTo>
                                            <a:cubicBezTo>
                                              <a:pt x="1016" y="14742"/>
                                              <a:pt x="988" y="14742"/>
                                              <a:pt x="960" y="14749"/>
                                            </a:cubicBezTo>
                                            <a:cubicBezTo>
                                              <a:pt x="954" y="14749"/>
                                              <a:pt x="954" y="14749"/>
                                              <a:pt x="947" y="14755"/>
                                            </a:cubicBezTo>
                                            <a:cubicBezTo>
                                              <a:pt x="878" y="14782"/>
                                              <a:pt x="837" y="14849"/>
                                              <a:pt x="850" y="14923"/>
                                            </a:cubicBezTo>
                                            <a:cubicBezTo>
                                              <a:pt x="878" y="14876"/>
                                              <a:pt x="912" y="14849"/>
                                              <a:pt x="954" y="14829"/>
                                            </a:cubicBezTo>
                                            <a:close/>
                                            <a:moveTo>
                                              <a:pt x="1222" y="14956"/>
                                            </a:moveTo>
                                            <a:cubicBezTo>
                                              <a:pt x="1250" y="14977"/>
                                              <a:pt x="1270" y="14997"/>
                                              <a:pt x="1284" y="15023"/>
                                            </a:cubicBezTo>
                                            <a:cubicBezTo>
                                              <a:pt x="1284" y="14977"/>
                                              <a:pt x="1263" y="14930"/>
                                              <a:pt x="1222" y="14909"/>
                                            </a:cubicBezTo>
                                            <a:cubicBezTo>
                                              <a:pt x="1215" y="14909"/>
                                              <a:pt x="1215" y="14903"/>
                                              <a:pt x="1208" y="14903"/>
                                            </a:cubicBezTo>
                                            <a:cubicBezTo>
                                              <a:pt x="1174" y="14889"/>
                                              <a:pt x="1139" y="14889"/>
                                              <a:pt x="1105" y="14903"/>
                                            </a:cubicBezTo>
                                            <a:cubicBezTo>
                                              <a:pt x="1084" y="14909"/>
                                              <a:pt x="1071" y="14923"/>
                                              <a:pt x="1057" y="14943"/>
                                            </a:cubicBezTo>
                                            <a:cubicBezTo>
                                              <a:pt x="1071" y="14936"/>
                                              <a:pt x="1091" y="14936"/>
                                              <a:pt x="1105" y="14930"/>
                                            </a:cubicBezTo>
                                            <a:cubicBezTo>
                                              <a:pt x="1133" y="14930"/>
                                              <a:pt x="1160" y="14930"/>
                                              <a:pt x="1194" y="14943"/>
                                            </a:cubicBezTo>
                                            <a:cubicBezTo>
                                              <a:pt x="1208" y="14950"/>
                                              <a:pt x="1215" y="14950"/>
                                              <a:pt x="1222" y="14956"/>
                                            </a:cubicBezTo>
                                            <a:close/>
                                            <a:moveTo>
                                              <a:pt x="1401" y="14990"/>
                                            </a:moveTo>
                                            <a:cubicBezTo>
                                              <a:pt x="1442" y="14923"/>
                                              <a:pt x="1429" y="14836"/>
                                              <a:pt x="1373" y="14789"/>
                                            </a:cubicBezTo>
                                            <a:cubicBezTo>
                                              <a:pt x="1332" y="14755"/>
                                              <a:pt x="1277" y="14749"/>
                                              <a:pt x="1229" y="14762"/>
                                            </a:cubicBezTo>
                                            <a:cubicBezTo>
                                              <a:pt x="1208" y="14769"/>
                                              <a:pt x="1181" y="14782"/>
                                              <a:pt x="1167" y="14796"/>
                                            </a:cubicBezTo>
                                            <a:cubicBezTo>
                                              <a:pt x="1188" y="14796"/>
                                              <a:pt x="1208" y="14796"/>
                                              <a:pt x="1229" y="14802"/>
                                            </a:cubicBezTo>
                                            <a:cubicBezTo>
                                              <a:pt x="1263" y="14809"/>
                                              <a:pt x="1291" y="14829"/>
                                              <a:pt x="1325" y="14849"/>
                                            </a:cubicBezTo>
                                            <a:cubicBezTo>
                                              <a:pt x="1367" y="14883"/>
                                              <a:pt x="1394" y="14936"/>
                                              <a:pt x="1401" y="14990"/>
                                            </a:cubicBezTo>
                                            <a:close/>
                                            <a:moveTo>
                                              <a:pt x="4134" y="17001"/>
                                            </a:moveTo>
                                            <a:cubicBezTo>
                                              <a:pt x="4161" y="16901"/>
                                              <a:pt x="4113" y="16800"/>
                                              <a:pt x="4024" y="16740"/>
                                            </a:cubicBezTo>
                                            <a:cubicBezTo>
                                              <a:pt x="4058" y="16807"/>
                                              <a:pt x="4065" y="16887"/>
                                              <a:pt x="4044" y="16974"/>
                                            </a:cubicBezTo>
                                            <a:cubicBezTo>
                                              <a:pt x="4024" y="17068"/>
                                              <a:pt x="3962" y="17149"/>
                                              <a:pt x="3893" y="17189"/>
                                            </a:cubicBezTo>
                                            <a:cubicBezTo>
                                              <a:pt x="4003" y="17182"/>
                                              <a:pt x="4106" y="17108"/>
                                              <a:pt x="4134" y="17001"/>
                                            </a:cubicBezTo>
                                            <a:close/>
                                            <a:moveTo>
                                              <a:pt x="1511" y="11477"/>
                                            </a:moveTo>
                                            <a:cubicBezTo>
                                              <a:pt x="1539" y="11470"/>
                                              <a:pt x="1573" y="11464"/>
                                              <a:pt x="1614" y="11464"/>
                                            </a:cubicBezTo>
                                            <a:cubicBezTo>
                                              <a:pt x="1704" y="11457"/>
                                              <a:pt x="1807" y="11470"/>
                                              <a:pt x="1855" y="11517"/>
                                            </a:cubicBezTo>
                                            <a:cubicBezTo>
                                              <a:pt x="1807" y="11558"/>
                                              <a:pt x="1704" y="11571"/>
                                              <a:pt x="1614" y="11558"/>
                                            </a:cubicBezTo>
                                            <a:cubicBezTo>
                                              <a:pt x="1594" y="11558"/>
                                              <a:pt x="1573" y="11551"/>
                                              <a:pt x="1552" y="11551"/>
                                            </a:cubicBezTo>
                                            <a:cubicBezTo>
                                              <a:pt x="1704" y="11591"/>
                                              <a:pt x="1972" y="11604"/>
                                              <a:pt x="2082" y="11511"/>
                                            </a:cubicBezTo>
                                            <a:cubicBezTo>
                                              <a:pt x="1959" y="11397"/>
                                              <a:pt x="1642" y="11430"/>
                                              <a:pt x="1511" y="11477"/>
                                            </a:cubicBezTo>
                                            <a:close/>
                                            <a:moveTo>
                                              <a:pt x="1477" y="11417"/>
                                            </a:moveTo>
                                            <a:cubicBezTo>
                                              <a:pt x="1511" y="11383"/>
                                              <a:pt x="1559" y="11350"/>
                                              <a:pt x="1607" y="11323"/>
                                            </a:cubicBezTo>
                                            <a:cubicBezTo>
                                              <a:pt x="1669" y="11289"/>
                                              <a:pt x="1738" y="11269"/>
                                              <a:pt x="1786" y="11283"/>
                                            </a:cubicBezTo>
                                            <a:cubicBezTo>
                                              <a:pt x="1766" y="11343"/>
                                              <a:pt x="1683" y="11397"/>
                                              <a:pt x="1607" y="11437"/>
                                            </a:cubicBezTo>
                                            <a:cubicBezTo>
                                              <a:pt x="1587" y="11444"/>
                                              <a:pt x="1566" y="11450"/>
                                              <a:pt x="1552" y="11457"/>
                                            </a:cubicBezTo>
                                            <a:cubicBezTo>
                                              <a:pt x="1704" y="11417"/>
                                              <a:pt x="1945" y="11303"/>
                                              <a:pt x="1993" y="11162"/>
                                            </a:cubicBezTo>
                                            <a:cubicBezTo>
                                              <a:pt x="1828" y="11128"/>
                                              <a:pt x="1566" y="11316"/>
                                              <a:pt x="1477" y="11417"/>
                                            </a:cubicBezTo>
                                            <a:close/>
                                            <a:moveTo>
                                              <a:pt x="1311" y="11276"/>
                                            </a:moveTo>
                                            <a:cubicBezTo>
                                              <a:pt x="1311" y="11269"/>
                                              <a:pt x="1311" y="11269"/>
                                              <a:pt x="1305" y="11263"/>
                                            </a:cubicBezTo>
                                            <a:lnTo>
                                              <a:pt x="1305" y="11263"/>
                                            </a:lnTo>
                                            <a:cubicBezTo>
                                              <a:pt x="1270" y="11182"/>
                                              <a:pt x="1229" y="11095"/>
                                              <a:pt x="1174" y="11028"/>
                                            </a:cubicBezTo>
                                            <a:cubicBezTo>
                                              <a:pt x="1133" y="10974"/>
                                              <a:pt x="1084" y="10934"/>
                                              <a:pt x="1036" y="10921"/>
                                            </a:cubicBezTo>
                                            <a:cubicBezTo>
                                              <a:pt x="1009" y="11028"/>
                                              <a:pt x="1091" y="11175"/>
                                              <a:pt x="1174" y="11289"/>
                                            </a:cubicBezTo>
                                            <a:cubicBezTo>
                                              <a:pt x="1215" y="11343"/>
                                              <a:pt x="1256" y="11390"/>
                                              <a:pt x="1291" y="11417"/>
                                            </a:cubicBezTo>
                                            <a:cubicBezTo>
                                              <a:pt x="1236" y="11356"/>
                                              <a:pt x="1174" y="11269"/>
                                              <a:pt x="1160" y="11182"/>
                                            </a:cubicBezTo>
                                            <a:cubicBezTo>
                                              <a:pt x="1153" y="11155"/>
                                              <a:pt x="1153" y="11128"/>
                                              <a:pt x="1160" y="11108"/>
                                            </a:cubicBezTo>
                                            <a:cubicBezTo>
                                              <a:pt x="1160" y="11108"/>
                                              <a:pt x="1160" y="11108"/>
                                              <a:pt x="1160" y="11108"/>
                                            </a:cubicBezTo>
                                            <a:cubicBezTo>
                                              <a:pt x="1236" y="11135"/>
                                              <a:pt x="1298" y="11242"/>
                                              <a:pt x="1339" y="11336"/>
                                            </a:cubicBezTo>
                                            <a:cubicBezTo>
                                              <a:pt x="1339" y="11336"/>
                                              <a:pt x="1339" y="11336"/>
                                              <a:pt x="1339" y="11336"/>
                                            </a:cubicBezTo>
                                            <a:cubicBezTo>
                                              <a:pt x="1339" y="11330"/>
                                              <a:pt x="1339" y="11323"/>
                                              <a:pt x="1332" y="11316"/>
                                            </a:cubicBezTo>
                                            <a:cubicBezTo>
                                              <a:pt x="1325" y="11303"/>
                                              <a:pt x="1318" y="11289"/>
                                              <a:pt x="1311" y="11276"/>
                                            </a:cubicBezTo>
                                            <a:close/>
                                            <a:moveTo>
                                              <a:pt x="1456" y="11263"/>
                                            </a:moveTo>
                                            <a:cubicBezTo>
                                              <a:pt x="1435" y="11309"/>
                                              <a:pt x="1429" y="11350"/>
                                              <a:pt x="1422" y="11383"/>
                                            </a:cubicBezTo>
                                            <a:cubicBezTo>
                                              <a:pt x="1422" y="11377"/>
                                              <a:pt x="1429" y="11370"/>
                                              <a:pt x="1429" y="11363"/>
                                            </a:cubicBezTo>
                                            <a:cubicBezTo>
                                              <a:pt x="1463" y="11269"/>
                                              <a:pt x="1532" y="11149"/>
                                              <a:pt x="1614" y="11115"/>
                                            </a:cubicBezTo>
                                            <a:cubicBezTo>
                                              <a:pt x="1621" y="11115"/>
                                              <a:pt x="1621" y="11115"/>
                                              <a:pt x="1628" y="11108"/>
                                            </a:cubicBezTo>
                                            <a:cubicBezTo>
                                              <a:pt x="1635" y="11135"/>
                                              <a:pt x="1628" y="11169"/>
                                              <a:pt x="1614" y="11209"/>
                                            </a:cubicBezTo>
                                            <a:cubicBezTo>
                                              <a:pt x="1594" y="11269"/>
                                              <a:pt x="1552" y="11330"/>
                                              <a:pt x="1511" y="11383"/>
                                            </a:cubicBezTo>
                                            <a:cubicBezTo>
                                              <a:pt x="1621" y="11276"/>
                                              <a:pt x="1773" y="11055"/>
                                              <a:pt x="1738" y="10914"/>
                                            </a:cubicBezTo>
                                            <a:cubicBezTo>
                                              <a:pt x="1614" y="10954"/>
                                              <a:pt x="1511" y="11122"/>
                                              <a:pt x="1456" y="11263"/>
                                            </a:cubicBezTo>
                                            <a:close/>
                                            <a:moveTo>
                                              <a:pt x="3624" y="4927"/>
                                            </a:moveTo>
                                            <a:cubicBezTo>
                                              <a:pt x="3734" y="4820"/>
                                              <a:pt x="3886" y="4599"/>
                                              <a:pt x="3851" y="4458"/>
                                            </a:cubicBezTo>
                                            <a:cubicBezTo>
                                              <a:pt x="3734" y="4492"/>
                                              <a:pt x="3624" y="4666"/>
                                              <a:pt x="3569" y="4807"/>
                                            </a:cubicBezTo>
                                            <a:cubicBezTo>
                                              <a:pt x="3549" y="4854"/>
                                              <a:pt x="3542" y="4894"/>
                                              <a:pt x="3535" y="4927"/>
                                            </a:cubicBezTo>
                                            <a:cubicBezTo>
                                              <a:pt x="3535" y="4921"/>
                                              <a:pt x="3542" y="4914"/>
                                              <a:pt x="3542" y="4907"/>
                                            </a:cubicBezTo>
                                            <a:cubicBezTo>
                                              <a:pt x="3576" y="4813"/>
                                              <a:pt x="3645" y="4693"/>
                                              <a:pt x="3728" y="4659"/>
                                            </a:cubicBezTo>
                                            <a:cubicBezTo>
                                              <a:pt x="3734" y="4659"/>
                                              <a:pt x="3734" y="4659"/>
                                              <a:pt x="3741" y="4653"/>
                                            </a:cubicBezTo>
                                            <a:cubicBezTo>
                                              <a:pt x="3748" y="4679"/>
                                              <a:pt x="3741" y="4713"/>
                                              <a:pt x="3728" y="4753"/>
                                            </a:cubicBezTo>
                                            <a:cubicBezTo>
                                              <a:pt x="3707" y="4820"/>
                                              <a:pt x="3666" y="4880"/>
                                              <a:pt x="3624" y="4927"/>
                                            </a:cubicBezTo>
                                            <a:close/>
                                            <a:moveTo>
                                              <a:pt x="3136" y="17149"/>
                                            </a:moveTo>
                                            <a:cubicBezTo>
                                              <a:pt x="3163" y="17169"/>
                                              <a:pt x="3191" y="17175"/>
                                              <a:pt x="3225" y="17182"/>
                                            </a:cubicBezTo>
                                            <a:cubicBezTo>
                                              <a:pt x="3232" y="17182"/>
                                              <a:pt x="3232" y="17182"/>
                                              <a:pt x="3239" y="17182"/>
                                            </a:cubicBezTo>
                                            <a:cubicBezTo>
                                              <a:pt x="3273" y="17189"/>
                                              <a:pt x="3308" y="17182"/>
                                              <a:pt x="3342" y="17175"/>
                                            </a:cubicBezTo>
                                            <a:cubicBezTo>
                                              <a:pt x="3376" y="17162"/>
                                              <a:pt x="3411" y="17149"/>
                                              <a:pt x="3445" y="17122"/>
                                            </a:cubicBezTo>
                                            <a:cubicBezTo>
                                              <a:pt x="3411" y="17128"/>
                                              <a:pt x="3376" y="17128"/>
                                              <a:pt x="3342" y="17128"/>
                                            </a:cubicBezTo>
                                            <a:cubicBezTo>
                                              <a:pt x="3308" y="17122"/>
                                              <a:pt x="3273" y="17115"/>
                                              <a:pt x="3239" y="17102"/>
                                            </a:cubicBezTo>
                                            <a:cubicBezTo>
                                              <a:pt x="3232" y="17102"/>
                                              <a:pt x="3232" y="17095"/>
                                              <a:pt x="3225" y="17095"/>
                                            </a:cubicBezTo>
                                            <a:cubicBezTo>
                                              <a:pt x="3211" y="17088"/>
                                              <a:pt x="3191" y="17082"/>
                                              <a:pt x="3177" y="17068"/>
                                            </a:cubicBezTo>
                                            <a:cubicBezTo>
                                              <a:pt x="3115" y="17028"/>
                                              <a:pt x="3067" y="16981"/>
                                              <a:pt x="3039" y="16921"/>
                                            </a:cubicBezTo>
                                            <a:cubicBezTo>
                                              <a:pt x="3032" y="16907"/>
                                              <a:pt x="3025" y="16894"/>
                                              <a:pt x="3025" y="16887"/>
                                            </a:cubicBezTo>
                                            <a:cubicBezTo>
                                              <a:pt x="3012" y="16941"/>
                                              <a:pt x="3019" y="16994"/>
                                              <a:pt x="3039" y="17041"/>
                                            </a:cubicBezTo>
                                            <a:cubicBezTo>
                                              <a:pt x="3060" y="17082"/>
                                              <a:pt x="3087" y="17122"/>
                                              <a:pt x="3136" y="17149"/>
                                            </a:cubicBezTo>
                                            <a:close/>
                                            <a:moveTo>
                                              <a:pt x="3335" y="16726"/>
                                            </a:moveTo>
                                            <a:lnTo>
                                              <a:pt x="3335" y="16726"/>
                                            </a:lnTo>
                                            <a:cubicBezTo>
                                              <a:pt x="3294" y="16726"/>
                                              <a:pt x="3253" y="16746"/>
                                              <a:pt x="3232" y="16787"/>
                                            </a:cubicBezTo>
                                            <a:cubicBezTo>
                                              <a:pt x="3225" y="16800"/>
                                              <a:pt x="3218" y="16820"/>
                                              <a:pt x="3218" y="16840"/>
                                            </a:cubicBezTo>
                                            <a:cubicBezTo>
                                              <a:pt x="3218" y="16860"/>
                                              <a:pt x="3225" y="16874"/>
                                              <a:pt x="3232" y="16894"/>
                                            </a:cubicBezTo>
                                            <a:cubicBezTo>
                                              <a:pt x="3253" y="16927"/>
                                              <a:pt x="3287" y="16954"/>
                                              <a:pt x="3328" y="16954"/>
                                            </a:cubicBezTo>
                                            <a:lnTo>
                                              <a:pt x="3328" y="16954"/>
                                            </a:lnTo>
                                            <a:cubicBezTo>
                                              <a:pt x="3390" y="16954"/>
                                              <a:pt x="3438" y="16907"/>
                                              <a:pt x="3438" y="16847"/>
                                            </a:cubicBezTo>
                                            <a:cubicBezTo>
                                              <a:pt x="3452" y="16773"/>
                                              <a:pt x="3397" y="16726"/>
                                              <a:pt x="3335" y="16726"/>
                                            </a:cubicBezTo>
                                            <a:close/>
                                            <a:moveTo>
                                              <a:pt x="3005" y="16599"/>
                                            </a:moveTo>
                                            <a:cubicBezTo>
                                              <a:pt x="3019" y="16585"/>
                                              <a:pt x="3025" y="16572"/>
                                              <a:pt x="3039" y="16559"/>
                                            </a:cubicBezTo>
                                            <a:cubicBezTo>
                                              <a:pt x="3087" y="16512"/>
                                              <a:pt x="3149" y="16485"/>
                                              <a:pt x="3211" y="16472"/>
                                            </a:cubicBezTo>
                                            <a:cubicBezTo>
                                              <a:pt x="3156" y="16451"/>
                                              <a:pt x="3094" y="16451"/>
                                              <a:pt x="3039" y="16465"/>
                                            </a:cubicBezTo>
                                            <a:cubicBezTo>
                                              <a:pt x="2998" y="16478"/>
                                              <a:pt x="2957" y="16505"/>
                                              <a:pt x="2929" y="16539"/>
                                            </a:cubicBezTo>
                                            <a:cubicBezTo>
                                              <a:pt x="2853" y="16626"/>
                                              <a:pt x="2853" y="16746"/>
                                              <a:pt x="2915" y="16840"/>
                                            </a:cubicBezTo>
                                            <a:cubicBezTo>
                                              <a:pt x="2908" y="16760"/>
                                              <a:pt x="2936" y="16673"/>
                                              <a:pt x="3005" y="16599"/>
                                            </a:cubicBezTo>
                                            <a:close/>
                                            <a:moveTo>
                                              <a:pt x="1607" y="11698"/>
                                            </a:moveTo>
                                            <a:cubicBezTo>
                                              <a:pt x="1573" y="11678"/>
                                              <a:pt x="1532" y="11651"/>
                                              <a:pt x="1504" y="11625"/>
                                            </a:cubicBezTo>
                                            <a:cubicBezTo>
                                              <a:pt x="1614" y="11732"/>
                                              <a:pt x="1842" y="11879"/>
                                              <a:pt x="1986" y="11846"/>
                                            </a:cubicBezTo>
                                            <a:cubicBezTo>
                                              <a:pt x="1938" y="11692"/>
                                              <a:pt x="1642" y="11564"/>
                                              <a:pt x="1504" y="11537"/>
                                            </a:cubicBezTo>
                                            <a:cubicBezTo>
                                              <a:pt x="1539" y="11544"/>
                                              <a:pt x="1573" y="11564"/>
                                              <a:pt x="1607" y="11578"/>
                                            </a:cubicBezTo>
                                            <a:cubicBezTo>
                                              <a:pt x="1683" y="11618"/>
                                              <a:pt x="1759" y="11672"/>
                                              <a:pt x="1780" y="11732"/>
                                            </a:cubicBezTo>
                                            <a:cubicBezTo>
                                              <a:pt x="1731" y="11752"/>
                                              <a:pt x="1669" y="11732"/>
                                              <a:pt x="1607" y="11698"/>
                                            </a:cubicBezTo>
                                            <a:close/>
                                            <a:moveTo>
                                              <a:pt x="3907" y="16653"/>
                                            </a:moveTo>
                                            <a:cubicBezTo>
                                              <a:pt x="3989" y="16525"/>
                                              <a:pt x="3962" y="16358"/>
                                              <a:pt x="3851" y="16257"/>
                                            </a:cubicBezTo>
                                            <a:cubicBezTo>
                                              <a:pt x="3769" y="16190"/>
                                              <a:pt x="3666" y="16170"/>
                                              <a:pt x="3569" y="16197"/>
                                            </a:cubicBezTo>
                                            <a:cubicBezTo>
                                              <a:pt x="3521" y="16210"/>
                                              <a:pt x="3480" y="16230"/>
                                              <a:pt x="3445" y="16264"/>
                                            </a:cubicBezTo>
                                            <a:cubicBezTo>
                                              <a:pt x="3487" y="16264"/>
                                              <a:pt x="3528" y="16264"/>
                                              <a:pt x="3569" y="16277"/>
                                            </a:cubicBezTo>
                                            <a:cubicBezTo>
                                              <a:pt x="3631" y="16291"/>
                                              <a:pt x="3693" y="16324"/>
                                              <a:pt x="3755" y="16371"/>
                                            </a:cubicBezTo>
                                            <a:cubicBezTo>
                                              <a:pt x="3845" y="16451"/>
                                              <a:pt x="3893" y="16552"/>
                                              <a:pt x="3907" y="16653"/>
                                            </a:cubicBezTo>
                                            <a:close/>
                                            <a:moveTo>
                                              <a:pt x="3562" y="16592"/>
                                            </a:moveTo>
                                            <a:cubicBezTo>
                                              <a:pt x="3617" y="16626"/>
                                              <a:pt x="3659" y="16673"/>
                                              <a:pt x="3686" y="16720"/>
                                            </a:cubicBezTo>
                                            <a:cubicBezTo>
                                              <a:pt x="3686" y="16626"/>
                                              <a:pt x="3645" y="16539"/>
                                              <a:pt x="3562" y="16492"/>
                                            </a:cubicBezTo>
                                            <a:cubicBezTo>
                                              <a:pt x="3555" y="16485"/>
                                              <a:pt x="3542" y="16485"/>
                                              <a:pt x="3535" y="16478"/>
                                            </a:cubicBezTo>
                                            <a:cubicBezTo>
                                              <a:pt x="3466" y="16451"/>
                                              <a:pt x="3397" y="16458"/>
                                              <a:pt x="3335" y="16485"/>
                                            </a:cubicBezTo>
                                            <a:cubicBezTo>
                                              <a:pt x="3301" y="16498"/>
                                              <a:pt x="3266" y="16525"/>
                                              <a:pt x="3239" y="16559"/>
                                            </a:cubicBezTo>
                                            <a:cubicBezTo>
                                              <a:pt x="3266" y="16545"/>
                                              <a:pt x="3301" y="16539"/>
                                              <a:pt x="3335" y="16539"/>
                                            </a:cubicBezTo>
                                            <a:cubicBezTo>
                                              <a:pt x="3390" y="16532"/>
                                              <a:pt x="3445" y="16545"/>
                                              <a:pt x="3507" y="16565"/>
                                            </a:cubicBezTo>
                                            <a:cubicBezTo>
                                              <a:pt x="3528" y="16572"/>
                                              <a:pt x="3549" y="16585"/>
                                              <a:pt x="3562" y="16592"/>
                                            </a:cubicBezTo>
                                            <a:close/>
                                            <a:moveTo>
                                              <a:pt x="3039" y="16337"/>
                                            </a:moveTo>
                                            <a:cubicBezTo>
                                              <a:pt x="3060" y="16331"/>
                                              <a:pt x="3081" y="16317"/>
                                              <a:pt x="3108" y="16311"/>
                                            </a:cubicBezTo>
                                            <a:cubicBezTo>
                                              <a:pt x="3149" y="16297"/>
                                              <a:pt x="3184" y="16291"/>
                                              <a:pt x="3225" y="16291"/>
                                            </a:cubicBezTo>
                                            <a:cubicBezTo>
                                              <a:pt x="3232" y="16291"/>
                                              <a:pt x="3232" y="16291"/>
                                              <a:pt x="3239" y="16291"/>
                                            </a:cubicBezTo>
                                            <a:cubicBezTo>
                                              <a:pt x="3273" y="16291"/>
                                              <a:pt x="3308" y="16291"/>
                                              <a:pt x="3342" y="16297"/>
                                            </a:cubicBezTo>
                                            <a:cubicBezTo>
                                              <a:pt x="3376" y="16304"/>
                                              <a:pt x="3411" y="16317"/>
                                              <a:pt x="3438" y="16331"/>
                                            </a:cubicBezTo>
                                            <a:cubicBezTo>
                                              <a:pt x="3418" y="16284"/>
                                              <a:pt x="3383" y="16244"/>
                                              <a:pt x="3342" y="16217"/>
                                            </a:cubicBezTo>
                                            <a:cubicBezTo>
                                              <a:pt x="3315" y="16197"/>
                                              <a:pt x="3280" y="16177"/>
                                              <a:pt x="3239" y="16170"/>
                                            </a:cubicBezTo>
                                            <a:cubicBezTo>
                                              <a:pt x="3232" y="16170"/>
                                              <a:pt x="3232" y="16170"/>
                                              <a:pt x="3225" y="16163"/>
                                            </a:cubicBezTo>
                                            <a:cubicBezTo>
                                              <a:pt x="3177" y="16150"/>
                                              <a:pt x="3122" y="16150"/>
                                              <a:pt x="3067" y="16163"/>
                                            </a:cubicBezTo>
                                            <a:cubicBezTo>
                                              <a:pt x="3060" y="16163"/>
                                              <a:pt x="3053" y="16170"/>
                                              <a:pt x="3039" y="16170"/>
                                            </a:cubicBezTo>
                                            <a:cubicBezTo>
                                              <a:pt x="2908" y="16223"/>
                                              <a:pt x="2833" y="16358"/>
                                              <a:pt x="2846" y="16498"/>
                                            </a:cubicBezTo>
                                            <a:cubicBezTo>
                                              <a:pt x="2888" y="16438"/>
                                              <a:pt x="2957" y="16378"/>
                                              <a:pt x="3039" y="16337"/>
                                            </a:cubicBezTo>
                                            <a:close/>
                                            <a:moveTo>
                                              <a:pt x="1511" y="15164"/>
                                            </a:moveTo>
                                            <a:cubicBezTo>
                                              <a:pt x="1525" y="15111"/>
                                              <a:pt x="1497" y="15057"/>
                                              <a:pt x="1456" y="15030"/>
                                            </a:cubicBezTo>
                                            <a:cubicBezTo>
                                              <a:pt x="1470" y="15064"/>
                                              <a:pt x="1477" y="15104"/>
                                              <a:pt x="1470" y="15151"/>
                                            </a:cubicBezTo>
                                            <a:cubicBezTo>
                                              <a:pt x="1456" y="15198"/>
                                              <a:pt x="1429" y="15238"/>
                                              <a:pt x="1394" y="15258"/>
                                            </a:cubicBezTo>
                                            <a:cubicBezTo>
                                              <a:pt x="1449" y="15258"/>
                                              <a:pt x="1504" y="15225"/>
                                              <a:pt x="1511" y="15164"/>
                                            </a:cubicBezTo>
                                            <a:close/>
                                            <a:moveTo>
                                              <a:pt x="1780" y="14527"/>
                                            </a:moveTo>
                                            <a:cubicBezTo>
                                              <a:pt x="1842" y="14527"/>
                                              <a:pt x="1903" y="14507"/>
                                              <a:pt x="1959" y="14474"/>
                                            </a:cubicBezTo>
                                            <a:cubicBezTo>
                                              <a:pt x="1965" y="14467"/>
                                              <a:pt x="1965" y="14467"/>
                                              <a:pt x="1972" y="14460"/>
                                            </a:cubicBezTo>
                                            <a:cubicBezTo>
                                              <a:pt x="1979" y="14460"/>
                                              <a:pt x="1979" y="14454"/>
                                              <a:pt x="1986" y="14447"/>
                                            </a:cubicBezTo>
                                            <a:cubicBezTo>
                                              <a:pt x="1979" y="14447"/>
                                              <a:pt x="1979" y="14447"/>
                                              <a:pt x="1972" y="14447"/>
                                            </a:cubicBezTo>
                                            <a:cubicBezTo>
                                              <a:pt x="1965" y="14447"/>
                                              <a:pt x="1965" y="14447"/>
                                              <a:pt x="1959" y="14447"/>
                                            </a:cubicBezTo>
                                            <a:cubicBezTo>
                                              <a:pt x="1897" y="14447"/>
                                              <a:pt x="1835" y="14434"/>
                                              <a:pt x="1780" y="14400"/>
                                            </a:cubicBezTo>
                                            <a:cubicBezTo>
                                              <a:pt x="1745" y="14387"/>
                                              <a:pt x="1711" y="14360"/>
                                              <a:pt x="1683" y="14340"/>
                                            </a:cubicBezTo>
                                            <a:cubicBezTo>
                                              <a:pt x="1587" y="14259"/>
                                              <a:pt x="1539" y="14159"/>
                                              <a:pt x="1525" y="14058"/>
                                            </a:cubicBezTo>
                                            <a:cubicBezTo>
                                              <a:pt x="1518" y="14072"/>
                                              <a:pt x="1504" y="14092"/>
                                              <a:pt x="1504" y="14105"/>
                                            </a:cubicBezTo>
                                            <a:cubicBezTo>
                                              <a:pt x="1470" y="14185"/>
                                              <a:pt x="1477" y="14266"/>
                                              <a:pt x="1504" y="14340"/>
                                            </a:cubicBezTo>
                                            <a:cubicBezTo>
                                              <a:pt x="1525" y="14380"/>
                                              <a:pt x="1552" y="14420"/>
                                              <a:pt x="1587" y="14447"/>
                                            </a:cubicBezTo>
                                            <a:cubicBezTo>
                                              <a:pt x="1635" y="14501"/>
                                              <a:pt x="1704" y="14527"/>
                                              <a:pt x="1780" y="14527"/>
                                            </a:cubicBezTo>
                                            <a:close/>
                                            <a:moveTo>
                                              <a:pt x="2241" y="15339"/>
                                            </a:moveTo>
                                            <a:cubicBezTo>
                                              <a:pt x="2268" y="15332"/>
                                              <a:pt x="2289" y="15325"/>
                                              <a:pt x="2303" y="15318"/>
                                            </a:cubicBezTo>
                                            <a:cubicBezTo>
                                              <a:pt x="2282" y="15325"/>
                                              <a:pt x="2255" y="15325"/>
                                              <a:pt x="2227" y="15332"/>
                                            </a:cubicBezTo>
                                            <a:cubicBezTo>
                                              <a:pt x="2151" y="15339"/>
                                              <a:pt x="2076" y="15325"/>
                                              <a:pt x="2034" y="15292"/>
                                            </a:cubicBezTo>
                                            <a:cubicBezTo>
                                              <a:pt x="2076" y="15258"/>
                                              <a:pt x="2158" y="15251"/>
                                              <a:pt x="2227" y="15258"/>
                                            </a:cubicBezTo>
                                            <a:cubicBezTo>
                                              <a:pt x="2241" y="15258"/>
                                              <a:pt x="2255" y="15265"/>
                                              <a:pt x="2268" y="15265"/>
                                            </a:cubicBezTo>
                                            <a:cubicBezTo>
                                              <a:pt x="2261" y="15265"/>
                                              <a:pt x="2248" y="15258"/>
                                              <a:pt x="2241" y="15258"/>
                                            </a:cubicBezTo>
                                            <a:cubicBezTo>
                                              <a:pt x="2117" y="15231"/>
                                              <a:pt x="1924" y="15225"/>
                                              <a:pt x="1848" y="15298"/>
                                            </a:cubicBezTo>
                                            <a:cubicBezTo>
                                              <a:pt x="1924" y="15365"/>
                                              <a:pt x="2117" y="15359"/>
                                              <a:pt x="2241" y="15339"/>
                                            </a:cubicBezTo>
                                            <a:close/>
                                            <a:moveTo>
                                              <a:pt x="2241" y="15446"/>
                                            </a:moveTo>
                                            <a:cubicBezTo>
                                              <a:pt x="2282" y="15419"/>
                                              <a:pt x="2310" y="15385"/>
                                              <a:pt x="2330" y="15359"/>
                                            </a:cubicBezTo>
                                            <a:cubicBezTo>
                                              <a:pt x="2303" y="15385"/>
                                              <a:pt x="2268" y="15412"/>
                                              <a:pt x="2227" y="15432"/>
                                            </a:cubicBezTo>
                                            <a:cubicBezTo>
                                              <a:pt x="2179" y="15459"/>
                                              <a:pt x="2124" y="15479"/>
                                              <a:pt x="2082" y="15466"/>
                                            </a:cubicBezTo>
                                            <a:cubicBezTo>
                                              <a:pt x="2096" y="15419"/>
                                              <a:pt x="2165" y="15372"/>
                                              <a:pt x="2227" y="15345"/>
                                            </a:cubicBezTo>
                                            <a:cubicBezTo>
                                              <a:pt x="2241" y="15339"/>
                                              <a:pt x="2255" y="15332"/>
                                              <a:pt x="2268" y="15325"/>
                                            </a:cubicBezTo>
                                            <a:cubicBezTo>
                                              <a:pt x="2261" y="15325"/>
                                              <a:pt x="2248" y="15332"/>
                                              <a:pt x="2241" y="15332"/>
                                            </a:cubicBezTo>
                                            <a:cubicBezTo>
                                              <a:pt x="2124" y="15372"/>
                                              <a:pt x="1952" y="15459"/>
                                              <a:pt x="1924" y="15560"/>
                                            </a:cubicBezTo>
                                            <a:cubicBezTo>
                                              <a:pt x="2007" y="15587"/>
                                              <a:pt x="2144" y="15520"/>
                                              <a:pt x="2241" y="15446"/>
                                            </a:cubicBezTo>
                                            <a:close/>
                                            <a:moveTo>
                                              <a:pt x="2585" y="14990"/>
                                            </a:moveTo>
                                            <a:cubicBezTo>
                                              <a:pt x="2585" y="14990"/>
                                              <a:pt x="2592" y="14990"/>
                                              <a:pt x="2592" y="14983"/>
                                            </a:cubicBezTo>
                                            <a:cubicBezTo>
                                              <a:pt x="2599" y="15003"/>
                                              <a:pt x="2592" y="15030"/>
                                              <a:pt x="2585" y="15064"/>
                                            </a:cubicBezTo>
                                            <a:cubicBezTo>
                                              <a:pt x="2564" y="15111"/>
                                              <a:pt x="2530" y="15164"/>
                                              <a:pt x="2502" y="15198"/>
                                            </a:cubicBezTo>
                                            <a:cubicBezTo>
                                              <a:pt x="2592" y="15111"/>
                                              <a:pt x="2709" y="14936"/>
                                              <a:pt x="2688" y="14822"/>
                                            </a:cubicBezTo>
                                            <a:cubicBezTo>
                                              <a:pt x="2592" y="14849"/>
                                              <a:pt x="2509" y="14990"/>
                                              <a:pt x="2468" y="15104"/>
                                            </a:cubicBezTo>
                                            <a:cubicBezTo>
                                              <a:pt x="2454" y="15137"/>
                                              <a:pt x="2447" y="15171"/>
                                              <a:pt x="2440" y="15198"/>
                                            </a:cubicBezTo>
                                            <a:cubicBezTo>
                                              <a:pt x="2440" y="15191"/>
                                              <a:pt x="2440" y="15191"/>
                                              <a:pt x="2447" y="15184"/>
                                            </a:cubicBezTo>
                                            <a:cubicBezTo>
                                              <a:pt x="2468" y="15111"/>
                                              <a:pt x="2523" y="15017"/>
                                              <a:pt x="2585" y="14990"/>
                                            </a:cubicBezTo>
                                            <a:close/>
                                            <a:moveTo>
                                              <a:pt x="1332" y="11658"/>
                                            </a:moveTo>
                                            <a:cubicBezTo>
                                              <a:pt x="1298" y="11745"/>
                                              <a:pt x="1229" y="11853"/>
                                              <a:pt x="1153" y="11886"/>
                                            </a:cubicBezTo>
                                            <a:cubicBezTo>
                                              <a:pt x="1146" y="11886"/>
                                              <a:pt x="1139" y="11893"/>
                                              <a:pt x="1139" y="11893"/>
                                            </a:cubicBezTo>
                                            <a:cubicBezTo>
                                              <a:pt x="1133" y="11859"/>
                                              <a:pt x="1139" y="11826"/>
                                              <a:pt x="1153" y="11785"/>
                                            </a:cubicBezTo>
                                            <a:cubicBezTo>
                                              <a:pt x="1174" y="11732"/>
                                              <a:pt x="1215" y="11672"/>
                                              <a:pt x="1256" y="11625"/>
                                            </a:cubicBezTo>
                                            <a:cubicBezTo>
                                              <a:pt x="1229" y="11651"/>
                                              <a:pt x="1201" y="11685"/>
                                              <a:pt x="1174" y="11718"/>
                                            </a:cubicBezTo>
                                            <a:cubicBezTo>
                                              <a:pt x="1084" y="11832"/>
                                              <a:pt x="1009" y="11987"/>
                                              <a:pt x="1029" y="12094"/>
                                            </a:cubicBezTo>
                                            <a:cubicBezTo>
                                              <a:pt x="1077" y="12080"/>
                                              <a:pt x="1133" y="12034"/>
                                              <a:pt x="1174" y="11987"/>
                                            </a:cubicBezTo>
                                            <a:cubicBezTo>
                                              <a:pt x="1229" y="11920"/>
                                              <a:pt x="1277" y="11832"/>
                                              <a:pt x="1305" y="11752"/>
                                            </a:cubicBezTo>
                                            <a:lnTo>
                                              <a:pt x="1305" y="11752"/>
                                            </a:lnTo>
                                            <a:cubicBezTo>
                                              <a:pt x="1305" y="11745"/>
                                              <a:pt x="1305" y="11745"/>
                                              <a:pt x="1311" y="11739"/>
                                            </a:cubicBezTo>
                                            <a:cubicBezTo>
                                              <a:pt x="1318" y="11725"/>
                                              <a:pt x="1325" y="11705"/>
                                              <a:pt x="1325" y="11692"/>
                                            </a:cubicBezTo>
                                            <a:cubicBezTo>
                                              <a:pt x="1332" y="11672"/>
                                              <a:pt x="1339" y="11651"/>
                                              <a:pt x="1339" y="11631"/>
                                            </a:cubicBezTo>
                                            <a:cubicBezTo>
                                              <a:pt x="1339" y="11638"/>
                                              <a:pt x="1339" y="11645"/>
                                              <a:pt x="1332" y="11645"/>
                                            </a:cubicBezTo>
                                            <a:cubicBezTo>
                                              <a:pt x="1332" y="11651"/>
                                              <a:pt x="1332" y="11658"/>
                                              <a:pt x="1332" y="11658"/>
                                            </a:cubicBezTo>
                                            <a:close/>
                                            <a:moveTo>
                                              <a:pt x="3425" y="4800"/>
                                            </a:moveTo>
                                            <a:cubicBezTo>
                                              <a:pt x="3390" y="4720"/>
                                              <a:pt x="3349" y="4632"/>
                                              <a:pt x="3294" y="4565"/>
                                            </a:cubicBezTo>
                                            <a:cubicBezTo>
                                              <a:pt x="3253" y="4512"/>
                                              <a:pt x="3204" y="4472"/>
                                              <a:pt x="3156" y="4458"/>
                                            </a:cubicBezTo>
                                            <a:cubicBezTo>
                                              <a:pt x="3129" y="4565"/>
                                              <a:pt x="3211" y="4713"/>
                                              <a:pt x="3294" y="4827"/>
                                            </a:cubicBezTo>
                                            <a:cubicBezTo>
                                              <a:pt x="3335" y="4880"/>
                                              <a:pt x="3376" y="4927"/>
                                              <a:pt x="3411" y="4954"/>
                                            </a:cubicBezTo>
                                            <a:cubicBezTo>
                                              <a:pt x="3356" y="4894"/>
                                              <a:pt x="3294" y="4807"/>
                                              <a:pt x="3280" y="4720"/>
                                            </a:cubicBezTo>
                                            <a:cubicBezTo>
                                              <a:pt x="3273" y="4693"/>
                                              <a:pt x="3273" y="4666"/>
                                              <a:pt x="3280" y="4646"/>
                                            </a:cubicBezTo>
                                            <a:cubicBezTo>
                                              <a:pt x="3280" y="4646"/>
                                              <a:pt x="3280" y="4646"/>
                                              <a:pt x="3280" y="4646"/>
                                            </a:cubicBezTo>
                                            <a:cubicBezTo>
                                              <a:pt x="3356" y="4673"/>
                                              <a:pt x="3418" y="4780"/>
                                              <a:pt x="3459" y="4874"/>
                                            </a:cubicBezTo>
                                            <a:cubicBezTo>
                                              <a:pt x="3459" y="4874"/>
                                              <a:pt x="3459" y="4874"/>
                                              <a:pt x="3459" y="4874"/>
                                            </a:cubicBezTo>
                                            <a:cubicBezTo>
                                              <a:pt x="3459" y="4867"/>
                                              <a:pt x="3459" y="4860"/>
                                              <a:pt x="3452" y="4854"/>
                                            </a:cubicBezTo>
                                            <a:cubicBezTo>
                                              <a:pt x="3445" y="4840"/>
                                              <a:pt x="3445" y="4827"/>
                                              <a:pt x="3438" y="4807"/>
                                            </a:cubicBezTo>
                                            <a:cubicBezTo>
                                              <a:pt x="3432" y="4813"/>
                                              <a:pt x="3425" y="4807"/>
                                              <a:pt x="3425" y="4800"/>
                                            </a:cubicBezTo>
                                            <a:lnTo>
                                              <a:pt x="3425" y="4800"/>
                                            </a:lnTo>
                                            <a:close/>
                                            <a:moveTo>
                                              <a:pt x="2895" y="4706"/>
                                            </a:moveTo>
                                            <a:cubicBezTo>
                                              <a:pt x="2936" y="4834"/>
                                              <a:pt x="3142" y="4941"/>
                                              <a:pt x="3294" y="4994"/>
                                            </a:cubicBezTo>
                                            <a:cubicBezTo>
                                              <a:pt x="3328" y="5001"/>
                                              <a:pt x="3356" y="5015"/>
                                              <a:pt x="3376" y="5015"/>
                                            </a:cubicBezTo>
                                            <a:cubicBezTo>
                                              <a:pt x="3349" y="5008"/>
                                              <a:pt x="3315" y="4994"/>
                                              <a:pt x="3280" y="4974"/>
                                            </a:cubicBezTo>
                                            <a:cubicBezTo>
                                              <a:pt x="3204" y="4934"/>
                                              <a:pt x="3122" y="4880"/>
                                              <a:pt x="3101" y="4813"/>
                                            </a:cubicBezTo>
                                            <a:cubicBezTo>
                                              <a:pt x="3149" y="4807"/>
                                              <a:pt x="3218" y="4827"/>
                                              <a:pt x="3280" y="4860"/>
                                            </a:cubicBezTo>
                                            <a:cubicBezTo>
                                              <a:pt x="3315" y="4880"/>
                                              <a:pt x="3349" y="4907"/>
                                              <a:pt x="3383" y="4927"/>
                                            </a:cubicBezTo>
                                            <a:cubicBezTo>
                                              <a:pt x="3363" y="4907"/>
                                              <a:pt x="3328" y="4880"/>
                                              <a:pt x="3301" y="4854"/>
                                            </a:cubicBezTo>
                                            <a:cubicBezTo>
                                              <a:pt x="3170" y="4766"/>
                                              <a:pt x="3005" y="4679"/>
                                              <a:pt x="2895" y="4706"/>
                                            </a:cubicBezTo>
                                            <a:close/>
                                            <a:moveTo>
                                              <a:pt x="2812" y="5558"/>
                                            </a:moveTo>
                                            <a:cubicBezTo>
                                              <a:pt x="2798" y="5564"/>
                                              <a:pt x="2785" y="5571"/>
                                              <a:pt x="2764" y="5578"/>
                                            </a:cubicBezTo>
                                            <a:cubicBezTo>
                                              <a:pt x="2881" y="5544"/>
                                              <a:pt x="3074" y="5457"/>
                                              <a:pt x="3115" y="5350"/>
                                            </a:cubicBezTo>
                                            <a:cubicBezTo>
                                              <a:pt x="3177" y="5323"/>
                                              <a:pt x="3239" y="5283"/>
                                              <a:pt x="3287" y="5242"/>
                                            </a:cubicBezTo>
                                            <a:cubicBezTo>
                                              <a:pt x="3335" y="5209"/>
                                              <a:pt x="3376" y="5169"/>
                                              <a:pt x="3404" y="5142"/>
                                            </a:cubicBezTo>
                                            <a:cubicBezTo>
                                              <a:pt x="3370" y="5169"/>
                                              <a:pt x="3321" y="5202"/>
                                              <a:pt x="3273" y="5229"/>
                                            </a:cubicBezTo>
                                            <a:cubicBezTo>
                                              <a:pt x="3211" y="5263"/>
                                              <a:pt x="3142" y="5283"/>
                                              <a:pt x="3087" y="5276"/>
                                            </a:cubicBezTo>
                                            <a:cubicBezTo>
                                              <a:pt x="3108" y="5216"/>
                                              <a:pt x="3191" y="5162"/>
                                              <a:pt x="3273" y="5122"/>
                                            </a:cubicBezTo>
                                            <a:cubicBezTo>
                                              <a:pt x="3294" y="5115"/>
                                              <a:pt x="3308" y="5108"/>
                                              <a:pt x="3328" y="5102"/>
                                            </a:cubicBezTo>
                                            <a:cubicBezTo>
                                              <a:pt x="3315" y="5102"/>
                                              <a:pt x="3301" y="5108"/>
                                              <a:pt x="3287" y="5115"/>
                                            </a:cubicBezTo>
                                            <a:cubicBezTo>
                                              <a:pt x="3136" y="5162"/>
                                              <a:pt x="2929" y="5269"/>
                                              <a:pt x="2888" y="5397"/>
                                            </a:cubicBezTo>
                                            <a:cubicBezTo>
                                              <a:pt x="2895" y="5397"/>
                                              <a:pt x="2902" y="5397"/>
                                              <a:pt x="2902" y="5397"/>
                                            </a:cubicBezTo>
                                            <a:cubicBezTo>
                                              <a:pt x="2819" y="5444"/>
                                              <a:pt x="2743" y="5504"/>
                                              <a:pt x="2702" y="5544"/>
                                            </a:cubicBezTo>
                                            <a:cubicBezTo>
                                              <a:pt x="2729" y="5517"/>
                                              <a:pt x="2771" y="5491"/>
                                              <a:pt x="2805" y="5470"/>
                                            </a:cubicBezTo>
                                            <a:cubicBezTo>
                                              <a:pt x="2853" y="5444"/>
                                              <a:pt x="2908" y="5430"/>
                                              <a:pt x="2950" y="5437"/>
                                            </a:cubicBezTo>
                                            <a:cubicBezTo>
                                              <a:pt x="2943" y="5484"/>
                                              <a:pt x="2881" y="5531"/>
                                              <a:pt x="2812" y="5558"/>
                                            </a:cubicBezTo>
                                            <a:close/>
                                            <a:moveTo>
                                              <a:pt x="2661" y="5517"/>
                                            </a:moveTo>
                                            <a:cubicBezTo>
                                              <a:pt x="2661" y="5511"/>
                                              <a:pt x="2661" y="5511"/>
                                              <a:pt x="2668" y="5504"/>
                                            </a:cubicBezTo>
                                            <a:cubicBezTo>
                                              <a:pt x="2695" y="5430"/>
                                              <a:pt x="2750" y="5336"/>
                                              <a:pt x="2819" y="5309"/>
                                            </a:cubicBezTo>
                                            <a:cubicBezTo>
                                              <a:pt x="2819" y="5309"/>
                                              <a:pt x="2826" y="5309"/>
                                              <a:pt x="2826" y="5303"/>
                                            </a:cubicBezTo>
                                            <a:cubicBezTo>
                                              <a:pt x="2833" y="5323"/>
                                              <a:pt x="2826" y="5350"/>
                                              <a:pt x="2819" y="5383"/>
                                            </a:cubicBezTo>
                                            <a:cubicBezTo>
                                              <a:pt x="2798" y="5430"/>
                                              <a:pt x="2764" y="5484"/>
                                              <a:pt x="2736" y="5517"/>
                                            </a:cubicBezTo>
                                            <a:cubicBezTo>
                                              <a:pt x="2826" y="5430"/>
                                              <a:pt x="2943" y="5256"/>
                                              <a:pt x="2922" y="5142"/>
                                            </a:cubicBezTo>
                                            <a:cubicBezTo>
                                              <a:pt x="2826" y="5169"/>
                                              <a:pt x="2743" y="5309"/>
                                              <a:pt x="2702" y="5423"/>
                                            </a:cubicBezTo>
                                            <a:cubicBezTo>
                                              <a:pt x="2674" y="5457"/>
                                              <a:pt x="2668" y="5491"/>
                                              <a:pt x="2661" y="5517"/>
                                            </a:cubicBezTo>
                                            <a:close/>
                                            <a:moveTo>
                                              <a:pt x="3294" y="5102"/>
                                            </a:moveTo>
                                            <a:cubicBezTo>
                                              <a:pt x="3328" y="5095"/>
                                              <a:pt x="3349" y="5088"/>
                                              <a:pt x="3376" y="5082"/>
                                            </a:cubicBezTo>
                                            <a:cubicBezTo>
                                              <a:pt x="3349" y="5088"/>
                                              <a:pt x="3315" y="5095"/>
                                              <a:pt x="3280" y="5095"/>
                                            </a:cubicBezTo>
                                            <a:cubicBezTo>
                                              <a:pt x="3191" y="5102"/>
                                              <a:pt x="3087" y="5088"/>
                                              <a:pt x="3039" y="5041"/>
                                            </a:cubicBezTo>
                                            <a:cubicBezTo>
                                              <a:pt x="3087" y="4994"/>
                                              <a:pt x="3191" y="4988"/>
                                              <a:pt x="3280" y="5001"/>
                                            </a:cubicBezTo>
                                            <a:cubicBezTo>
                                              <a:pt x="3301" y="5001"/>
                                              <a:pt x="3315" y="5008"/>
                                              <a:pt x="3335" y="5008"/>
                                            </a:cubicBezTo>
                                            <a:cubicBezTo>
                                              <a:pt x="3321" y="5008"/>
                                              <a:pt x="3315" y="5001"/>
                                              <a:pt x="3301" y="5001"/>
                                            </a:cubicBezTo>
                                            <a:cubicBezTo>
                                              <a:pt x="3149" y="4968"/>
                                              <a:pt x="2908" y="4961"/>
                                              <a:pt x="2805" y="5055"/>
                                            </a:cubicBezTo>
                                            <a:cubicBezTo>
                                              <a:pt x="2902" y="5142"/>
                                              <a:pt x="3136" y="5135"/>
                                              <a:pt x="3294" y="5102"/>
                                            </a:cubicBezTo>
                                            <a:close/>
                                            <a:moveTo>
                                              <a:pt x="3445" y="4472"/>
                                            </a:moveTo>
                                            <a:cubicBezTo>
                                              <a:pt x="3438" y="4498"/>
                                              <a:pt x="3432" y="4525"/>
                                              <a:pt x="3432" y="4552"/>
                                            </a:cubicBezTo>
                                            <a:cubicBezTo>
                                              <a:pt x="3432" y="4579"/>
                                              <a:pt x="3425" y="4606"/>
                                              <a:pt x="3425" y="4632"/>
                                            </a:cubicBezTo>
                                            <a:lnTo>
                                              <a:pt x="3425" y="4659"/>
                                            </a:lnTo>
                                            <a:cubicBezTo>
                                              <a:pt x="3425" y="4686"/>
                                              <a:pt x="3425" y="4720"/>
                                              <a:pt x="3432" y="4746"/>
                                            </a:cubicBezTo>
                                            <a:cubicBezTo>
                                              <a:pt x="3438" y="4780"/>
                                              <a:pt x="3438" y="4813"/>
                                              <a:pt x="3445" y="4847"/>
                                            </a:cubicBezTo>
                                            <a:cubicBezTo>
                                              <a:pt x="3452" y="4880"/>
                                              <a:pt x="3459" y="4907"/>
                                              <a:pt x="3466" y="4927"/>
                                            </a:cubicBezTo>
                                            <a:cubicBezTo>
                                              <a:pt x="3459" y="4901"/>
                                              <a:pt x="3452" y="4867"/>
                                              <a:pt x="3452" y="4834"/>
                                            </a:cubicBezTo>
                                            <a:lnTo>
                                              <a:pt x="3452" y="4753"/>
                                            </a:lnTo>
                                            <a:cubicBezTo>
                                              <a:pt x="3459" y="4693"/>
                                              <a:pt x="3473" y="4632"/>
                                              <a:pt x="3507" y="4599"/>
                                            </a:cubicBezTo>
                                            <a:cubicBezTo>
                                              <a:pt x="3514" y="4612"/>
                                              <a:pt x="3528" y="4626"/>
                                              <a:pt x="3535" y="4639"/>
                                            </a:cubicBezTo>
                                            <a:cubicBezTo>
                                              <a:pt x="3542" y="4646"/>
                                              <a:pt x="3542" y="4659"/>
                                              <a:pt x="3549" y="4673"/>
                                            </a:cubicBezTo>
                                            <a:cubicBezTo>
                                              <a:pt x="3569" y="4740"/>
                                              <a:pt x="3562" y="4827"/>
                                              <a:pt x="3549" y="4894"/>
                                            </a:cubicBezTo>
                                            <a:cubicBezTo>
                                              <a:pt x="3562" y="4847"/>
                                              <a:pt x="3576" y="4780"/>
                                              <a:pt x="3576" y="4713"/>
                                            </a:cubicBezTo>
                                            <a:cubicBezTo>
                                              <a:pt x="3576" y="4673"/>
                                              <a:pt x="3576" y="4626"/>
                                              <a:pt x="3576" y="4585"/>
                                            </a:cubicBezTo>
                                            <a:cubicBezTo>
                                              <a:pt x="3569" y="4498"/>
                                              <a:pt x="3549" y="4425"/>
                                              <a:pt x="3507" y="4378"/>
                                            </a:cubicBezTo>
                                            <a:cubicBezTo>
                                              <a:pt x="3480" y="4391"/>
                                              <a:pt x="3459" y="4431"/>
                                              <a:pt x="3445" y="4472"/>
                                            </a:cubicBezTo>
                                            <a:close/>
                                            <a:moveTo>
                                              <a:pt x="3728" y="5403"/>
                                            </a:moveTo>
                                            <a:lnTo>
                                              <a:pt x="3728" y="5430"/>
                                            </a:lnTo>
                                            <a:cubicBezTo>
                                              <a:pt x="3728" y="5437"/>
                                              <a:pt x="3728" y="5444"/>
                                              <a:pt x="3728" y="5450"/>
                                            </a:cubicBezTo>
                                            <a:cubicBezTo>
                                              <a:pt x="3652" y="5423"/>
                                              <a:pt x="3583" y="5309"/>
                                              <a:pt x="3549" y="5216"/>
                                            </a:cubicBezTo>
                                            <a:cubicBezTo>
                                              <a:pt x="3555" y="5242"/>
                                              <a:pt x="3562" y="5269"/>
                                              <a:pt x="3576" y="5296"/>
                                            </a:cubicBezTo>
                                            <a:cubicBezTo>
                                              <a:pt x="3631" y="5437"/>
                                              <a:pt x="3734" y="5604"/>
                                              <a:pt x="3851" y="5645"/>
                                            </a:cubicBezTo>
                                            <a:cubicBezTo>
                                              <a:pt x="3886" y="5491"/>
                                              <a:pt x="3700" y="5229"/>
                                              <a:pt x="3590" y="5142"/>
                                            </a:cubicBezTo>
                                            <a:cubicBezTo>
                                              <a:pt x="3652" y="5209"/>
                                              <a:pt x="3721" y="5316"/>
                                              <a:pt x="3728" y="5403"/>
                                            </a:cubicBezTo>
                                            <a:close/>
                                            <a:moveTo>
                                              <a:pt x="2908" y="6087"/>
                                            </a:moveTo>
                                            <a:cubicBezTo>
                                              <a:pt x="2936" y="5960"/>
                                              <a:pt x="2785" y="5759"/>
                                              <a:pt x="2702" y="5685"/>
                                            </a:cubicBezTo>
                                            <a:cubicBezTo>
                                              <a:pt x="2750" y="5739"/>
                                              <a:pt x="2805" y="5826"/>
                                              <a:pt x="2812" y="5893"/>
                                            </a:cubicBezTo>
                                            <a:lnTo>
                                              <a:pt x="2812" y="5913"/>
                                            </a:lnTo>
                                            <a:cubicBezTo>
                                              <a:pt x="2812" y="5920"/>
                                              <a:pt x="2812" y="5920"/>
                                              <a:pt x="2812" y="5926"/>
                                            </a:cubicBezTo>
                                            <a:cubicBezTo>
                                              <a:pt x="2750" y="5906"/>
                                              <a:pt x="2695" y="5819"/>
                                              <a:pt x="2668" y="5745"/>
                                            </a:cubicBezTo>
                                            <a:cubicBezTo>
                                              <a:pt x="2674" y="5765"/>
                                              <a:pt x="2681" y="5785"/>
                                              <a:pt x="2688" y="5806"/>
                                            </a:cubicBezTo>
                                            <a:cubicBezTo>
                                              <a:pt x="2736" y="5920"/>
                                              <a:pt x="2819" y="6060"/>
                                              <a:pt x="2908" y="6087"/>
                                            </a:cubicBezTo>
                                            <a:close/>
                                            <a:moveTo>
                                              <a:pt x="3728" y="5242"/>
                                            </a:moveTo>
                                            <a:cubicBezTo>
                                              <a:pt x="3693" y="5222"/>
                                              <a:pt x="3652" y="5196"/>
                                              <a:pt x="3624" y="5169"/>
                                            </a:cubicBezTo>
                                            <a:cubicBezTo>
                                              <a:pt x="3734" y="5276"/>
                                              <a:pt x="3962" y="5423"/>
                                              <a:pt x="4106" y="5390"/>
                                            </a:cubicBezTo>
                                            <a:cubicBezTo>
                                              <a:pt x="4058" y="5236"/>
                                              <a:pt x="3762" y="5108"/>
                                              <a:pt x="3624" y="5082"/>
                                            </a:cubicBezTo>
                                            <a:cubicBezTo>
                                              <a:pt x="3659" y="5088"/>
                                              <a:pt x="3693" y="5108"/>
                                              <a:pt x="3728" y="5122"/>
                                            </a:cubicBezTo>
                                            <a:cubicBezTo>
                                              <a:pt x="3803" y="5162"/>
                                              <a:pt x="3879" y="5216"/>
                                              <a:pt x="3900" y="5276"/>
                                            </a:cubicBezTo>
                                            <a:cubicBezTo>
                                              <a:pt x="3851" y="5296"/>
                                              <a:pt x="3789" y="5276"/>
                                              <a:pt x="3728" y="5242"/>
                                            </a:cubicBezTo>
                                            <a:close/>
                                            <a:moveTo>
                                              <a:pt x="3776" y="2809"/>
                                            </a:moveTo>
                                            <a:cubicBezTo>
                                              <a:pt x="3755" y="2836"/>
                                              <a:pt x="3728" y="2849"/>
                                              <a:pt x="3707" y="2863"/>
                                            </a:cubicBezTo>
                                            <a:cubicBezTo>
                                              <a:pt x="3693" y="2869"/>
                                              <a:pt x="3686" y="2869"/>
                                              <a:pt x="3672" y="2869"/>
                                            </a:cubicBezTo>
                                            <a:cubicBezTo>
                                              <a:pt x="3686" y="2876"/>
                                              <a:pt x="3693" y="2876"/>
                                              <a:pt x="3707" y="2876"/>
                                            </a:cubicBezTo>
                                            <a:cubicBezTo>
                                              <a:pt x="3748" y="2883"/>
                                              <a:pt x="3789" y="2863"/>
                                              <a:pt x="3817" y="2836"/>
                                            </a:cubicBezTo>
                                            <a:cubicBezTo>
                                              <a:pt x="3858" y="2796"/>
                                              <a:pt x="3858" y="2728"/>
                                              <a:pt x="3824" y="2682"/>
                                            </a:cubicBezTo>
                                            <a:cubicBezTo>
                                              <a:pt x="3824" y="2722"/>
                                              <a:pt x="3810" y="2769"/>
                                              <a:pt x="3776" y="2809"/>
                                            </a:cubicBezTo>
                                            <a:close/>
                                            <a:moveTo>
                                              <a:pt x="3452" y="5216"/>
                                            </a:moveTo>
                                            <a:cubicBezTo>
                                              <a:pt x="3452" y="5229"/>
                                              <a:pt x="3445" y="5236"/>
                                              <a:pt x="3445" y="5249"/>
                                            </a:cubicBezTo>
                                            <a:cubicBezTo>
                                              <a:pt x="3438" y="5276"/>
                                              <a:pt x="3432" y="5309"/>
                                              <a:pt x="3432" y="5343"/>
                                            </a:cubicBezTo>
                                            <a:cubicBezTo>
                                              <a:pt x="3432" y="5363"/>
                                              <a:pt x="3425" y="5377"/>
                                              <a:pt x="3425" y="5397"/>
                                            </a:cubicBezTo>
                                            <a:cubicBezTo>
                                              <a:pt x="3425" y="5403"/>
                                              <a:pt x="3425" y="5410"/>
                                              <a:pt x="3425" y="5417"/>
                                            </a:cubicBezTo>
                                            <a:cubicBezTo>
                                              <a:pt x="3425" y="5450"/>
                                              <a:pt x="3425" y="5477"/>
                                              <a:pt x="3425" y="5511"/>
                                            </a:cubicBezTo>
                                            <a:cubicBezTo>
                                              <a:pt x="3425" y="5517"/>
                                              <a:pt x="3425" y="5524"/>
                                              <a:pt x="3425" y="5531"/>
                                            </a:cubicBezTo>
                                            <a:cubicBezTo>
                                              <a:pt x="3425" y="5544"/>
                                              <a:pt x="3425" y="5558"/>
                                              <a:pt x="3432" y="5578"/>
                                            </a:cubicBezTo>
                                            <a:cubicBezTo>
                                              <a:pt x="3438" y="5604"/>
                                              <a:pt x="3438" y="5625"/>
                                              <a:pt x="3445" y="5645"/>
                                            </a:cubicBezTo>
                                            <a:cubicBezTo>
                                              <a:pt x="3459" y="5685"/>
                                              <a:pt x="3473" y="5718"/>
                                              <a:pt x="3500" y="5739"/>
                                            </a:cubicBezTo>
                                            <a:cubicBezTo>
                                              <a:pt x="3555" y="5678"/>
                                              <a:pt x="3576" y="5578"/>
                                              <a:pt x="3576" y="5477"/>
                                            </a:cubicBezTo>
                                            <a:lnTo>
                                              <a:pt x="3576" y="5450"/>
                                            </a:lnTo>
                                            <a:cubicBezTo>
                                              <a:pt x="3576" y="5343"/>
                                              <a:pt x="3555" y="5242"/>
                                              <a:pt x="3535" y="5182"/>
                                            </a:cubicBezTo>
                                            <a:cubicBezTo>
                                              <a:pt x="3535" y="5189"/>
                                              <a:pt x="3535" y="5189"/>
                                              <a:pt x="3535" y="5196"/>
                                            </a:cubicBezTo>
                                            <a:cubicBezTo>
                                              <a:pt x="3542" y="5222"/>
                                              <a:pt x="3542" y="5249"/>
                                              <a:pt x="3549" y="5276"/>
                                            </a:cubicBezTo>
                                            <a:lnTo>
                                              <a:pt x="3549" y="5356"/>
                                            </a:lnTo>
                                            <a:cubicBezTo>
                                              <a:pt x="3549" y="5383"/>
                                              <a:pt x="3542" y="5403"/>
                                              <a:pt x="3535" y="5423"/>
                                            </a:cubicBezTo>
                                            <a:cubicBezTo>
                                              <a:pt x="3528" y="5457"/>
                                              <a:pt x="3514" y="5484"/>
                                              <a:pt x="3494" y="5504"/>
                                            </a:cubicBezTo>
                                            <a:cubicBezTo>
                                              <a:pt x="3480" y="5484"/>
                                              <a:pt x="3466" y="5464"/>
                                              <a:pt x="3459" y="5437"/>
                                            </a:cubicBezTo>
                                            <a:cubicBezTo>
                                              <a:pt x="3459" y="5430"/>
                                              <a:pt x="3452" y="5417"/>
                                              <a:pt x="3452" y="5410"/>
                                            </a:cubicBezTo>
                                            <a:cubicBezTo>
                                              <a:pt x="3445" y="5356"/>
                                              <a:pt x="3445" y="5296"/>
                                              <a:pt x="3452" y="5242"/>
                                            </a:cubicBezTo>
                                            <a:cubicBezTo>
                                              <a:pt x="3452" y="5236"/>
                                              <a:pt x="3452" y="5229"/>
                                              <a:pt x="3452" y="5216"/>
                                            </a:cubicBezTo>
                                            <a:close/>
                                            <a:moveTo>
                                              <a:pt x="1497" y="13703"/>
                                            </a:moveTo>
                                            <a:cubicBezTo>
                                              <a:pt x="1504" y="13696"/>
                                              <a:pt x="1511" y="13689"/>
                                              <a:pt x="1518" y="13689"/>
                                            </a:cubicBezTo>
                                            <a:cubicBezTo>
                                              <a:pt x="1511" y="13689"/>
                                              <a:pt x="1504" y="13689"/>
                                              <a:pt x="1497" y="13689"/>
                                            </a:cubicBezTo>
                                            <a:cubicBezTo>
                                              <a:pt x="1401" y="13703"/>
                                              <a:pt x="1318" y="13763"/>
                                              <a:pt x="1284" y="13850"/>
                                            </a:cubicBezTo>
                                            <a:cubicBezTo>
                                              <a:pt x="1250" y="13958"/>
                                              <a:pt x="1291" y="14072"/>
                                              <a:pt x="1387" y="14132"/>
                                            </a:cubicBezTo>
                                            <a:cubicBezTo>
                                              <a:pt x="1353" y="14058"/>
                                              <a:pt x="1346" y="13964"/>
                                              <a:pt x="1373" y="13870"/>
                                            </a:cubicBezTo>
                                            <a:cubicBezTo>
                                              <a:pt x="1401" y="13803"/>
                                              <a:pt x="1442" y="13743"/>
                                              <a:pt x="1497" y="13703"/>
                                            </a:cubicBezTo>
                                            <a:close/>
                                            <a:moveTo>
                                              <a:pt x="1869" y="14333"/>
                                            </a:moveTo>
                                            <a:cubicBezTo>
                                              <a:pt x="1897" y="14353"/>
                                              <a:pt x="1924" y="14360"/>
                                              <a:pt x="1959" y="14366"/>
                                            </a:cubicBezTo>
                                            <a:cubicBezTo>
                                              <a:pt x="1965" y="14366"/>
                                              <a:pt x="1965" y="14366"/>
                                              <a:pt x="1972" y="14366"/>
                                            </a:cubicBezTo>
                                            <a:cubicBezTo>
                                              <a:pt x="2007" y="14373"/>
                                              <a:pt x="2041" y="14366"/>
                                              <a:pt x="2076" y="14360"/>
                                            </a:cubicBezTo>
                                            <a:cubicBezTo>
                                              <a:pt x="2110" y="14346"/>
                                              <a:pt x="2144" y="14333"/>
                                              <a:pt x="2179" y="14306"/>
                                            </a:cubicBezTo>
                                            <a:cubicBezTo>
                                              <a:pt x="2144" y="14313"/>
                                              <a:pt x="2110" y="14313"/>
                                              <a:pt x="2076" y="14313"/>
                                            </a:cubicBezTo>
                                            <a:cubicBezTo>
                                              <a:pt x="2041" y="14306"/>
                                              <a:pt x="2007" y="14299"/>
                                              <a:pt x="1972" y="14286"/>
                                            </a:cubicBezTo>
                                            <a:cubicBezTo>
                                              <a:pt x="1965" y="14286"/>
                                              <a:pt x="1965" y="14279"/>
                                              <a:pt x="1959" y="14279"/>
                                            </a:cubicBezTo>
                                            <a:cubicBezTo>
                                              <a:pt x="1945" y="14273"/>
                                              <a:pt x="1924" y="14266"/>
                                              <a:pt x="1910" y="14253"/>
                                            </a:cubicBezTo>
                                            <a:cubicBezTo>
                                              <a:pt x="1848" y="14212"/>
                                              <a:pt x="1800" y="14165"/>
                                              <a:pt x="1773" y="14105"/>
                                            </a:cubicBezTo>
                                            <a:cubicBezTo>
                                              <a:pt x="1766" y="14092"/>
                                              <a:pt x="1759" y="14078"/>
                                              <a:pt x="1759" y="14072"/>
                                            </a:cubicBezTo>
                                            <a:cubicBezTo>
                                              <a:pt x="1745" y="14125"/>
                                              <a:pt x="1752" y="14179"/>
                                              <a:pt x="1773" y="14226"/>
                                            </a:cubicBezTo>
                                            <a:cubicBezTo>
                                              <a:pt x="1793" y="14273"/>
                                              <a:pt x="1828" y="14306"/>
                                              <a:pt x="1869" y="14333"/>
                                            </a:cubicBezTo>
                                            <a:close/>
                                            <a:moveTo>
                                              <a:pt x="2076" y="13415"/>
                                            </a:moveTo>
                                            <a:cubicBezTo>
                                              <a:pt x="2048" y="13394"/>
                                              <a:pt x="2014" y="13374"/>
                                              <a:pt x="1972" y="13368"/>
                                            </a:cubicBezTo>
                                            <a:cubicBezTo>
                                              <a:pt x="1965" y="13368"/>
                                              <a:pt x="1965" y="13368"/>
                                              <a:pt x="1959" y="13361"/>
                                            </a:cubicBezTo>
                                            <a:cubicBezTo>
                                              <a:pt x="1910" y="13347"/>
                                              <a:pt x="1855" y="13347"/>
                                              <a:pt x="1800" y="13361"/>
                                            </a:cubicBezTo>
                                            <a:cubicBezTo>
                                              <a:pt x="1793" y="13361"/>
                                              <a:pt x="1786" y="13368"/>
                                              <a:pt x="1773" y="13368"/>
                                            </a:cubicBezTo>
                                            <a:cubicBezTo>
                                              <a:pt x="1642" y="13421"/>
                                              <a:pt x="1566" y="13555"/>
                                              <a:pt x="1580" y="13696"/>
                                            </a:cubicBezTo>
                                            <a:cubicBezTo>
                                              <a:pt x="1621" y="13629"/>
                                              <a:pt x="1683" y="13569"/>
                                              <a:pt x="1773" y="13528"/>
                                            </a:cubicBezTo>
                                            <a:cubicBezTo>
                                              <a:pt x="1793" y="13522"/>
                                              <a:pt x="1814" y="13508"/>
                                              <a:pt x="1842" y="13502"/>
                                            </a:cubicBezTo>
                                            <a:cubicBezTo>
                                              <a:pt x="1883" y="13488"/>
                                              <a:pt x="1917" y="13482"/>
                                              <a:pt x="1959" y="13482"/>
                                            </a:cubicBezTo>
                                            <a:cubicBezTo>
                                              <a:pt x="1965" y="13482"/>
                                              <a:pt x="1965" y="13482"/>
                                              <a:pt x="1972" y="13482"/>
                                            </a:cubicBezTo>
                                            <a:cubicBezTo>
                                              <a:pt x="2007" y="13482"/>
                                              <a:pt x="2041" y="13482"/>
                                              <a:pt x="2076" y="13488"/>
                                            </a:cubicBezTo>
                                            <a:cubicBezTo>
                                              <a:pt x="2110" y="13495"/>
                                              <a:pt x="2144" y="13508"/>
                                              <a:pt x="2172" y="13522"/>
                                            </a:cubicBezTo>
                                            <a:cubicBezTo>
                                              <a:pt x="2151" y="13482"/>
                                              <a:pt x="2117" y="13441"/>
                                              <a:pt x="2076" y="13415"/>
                                            </a:cubicBezTo>
                                            <a:close/>
                                            <a:moveTo>
                                              <a:pt x="1738" y="13783"/>
                                            </a:moveTo>
                                            <a:cubicBezTo>
                                              <a:pt x="1752" y="13770"/>
                                              <a:pt x="1759" y="13756"/>
                                              <a:pt x="1773" y="13743"/>
                                            </a:cubicBezTo>
                                            <a:cubicBezTo>
                                              <a:pt x="1821" y="13696"/>
                                              <a:pt x="1883" y="13669"/>
                                              <a:pt x="1945" y="13656"/>
                                            </a:cubicBezTo>
                                            <a:cubicBezTo>
                                              <a:pt x="1890" y="13636"/>
                                              <a:pt x="1828" y="13636"/>
                                              <a:pt x="1773" y="13649"/>
                                            </a:cubicBezTo>
                                            <a:cubicBezTo>
                                              <a:pt x="1731" y="13663"/>
                                              <a:pt x="1690" y="13689"/>
                                              <a:pt x="1663" y="13723"/>
                                            </a:cubicBezTo>
                                            <a:cubicBezTo>
                                              <a:pt x="1587" y="13810"/>
                                              <a:pt x="1587" y="13931"/>
                                              <a:pt x="1649" y="14025"/>
                                            </a:cubicBezTo>
                                            <a:cubicBezTo>
                                              <a:pt x="1649" y="13951"/>
                                              <a:pt x="1676" y="13857"/>
                                              <a:pt x="1738" y="13783"/>
                                            </a:cubicBezTo>
                                            <a:close/>
                                            <a:moveTo>
                                              <a:pt x="1607" y="11906"/>
                                            </a:moveTo>
                                            <a:cubicBezTo>
                                              <a:pt x="1532" y="11879"/>
                                              <a:pt x="1463" y="11765"/>
                                              <a:pt x="1429" y="11672"/>
                                            </a:cubicBezTo>
                                            <a:cubicBezTo>
                                              <a:pt x="1435" y="11698"/>
                                              <a:pt x="1442" y="11725"/>
                                              <a:pt x="1456" y="11752"/>
                                            </a:cubicBezTo>
                                            <a:cubicBezTo>
                                              <a:pt x="1511" y="11893"/>
                                              <a:pt x="1614" y="12060"/>
                                              <a:pt x="1731" y="12101"/>
                                            </a:cubicBezTo>
                                            <a:cubicBezTo>
                                              <a:pt x="1766" y="11946"/>
                                              <a:pt x="1580" y="11685"/>
                                              <a:pt x="1470" y="11598"/>
                                            </a:cubicBezTo>
                                            <a:cubicBezTo>
                                              <a:pt x="1532" y="11658"/>
                                              <a:pt x="1601" y="11772"/>
                                              <a:pt x="1607" y="11859"/>
                                            </a:cubicBezTo>
                                            <a:lnTo>
                                              <a:pt x="1607" y="11886"/>
                                            </a:lnTo>
                                            <a:cubicBezTo>
                                              <a:pt x="1607" y="11893"/>
                                              <a:pt x="1607" y="11899"/>
                                              <a:pt x="1607" y="11906"/>
                                            </a:cubicBezTo>
                                            <a:close/>
                                            <a:moveTo>
                                              <a:pt x="2530" y="14085"/>
                                            </a:moveTo>
                                            <a:cubicBezTo>
                                              <a:pt x="2537" y="14165"/>
                                              <a:pt x="2502" y="14259"/>
                                              <a:pt x="2440" y="14333"/>
                                            </a:cubicBezTo>
                                            <a:cubicBezTo>
                                              <a:pt x="2399" y="14380"/>
                                              <a:pt x="2351" y="14413"/>
                                              <a:pt x="2303" y="14434"/>
                                            </a:cubicBezTo>
                                            <a:cubicBezTo>
                                              <a:pt x="2282" y="14440"/>
                                              <a:pt x="2261" y="14447"/>
                                              <a:pt x="2234" y="14454"/>
                                            </a:cubicBezTo>
                                            <a:cubicBezTo>
                                              <a:pt x="2255" y="14460"/>
                                              <a:pt x="2275" y="14467"/>
                                              <a:pt x="2303" y="14467"/>
                                            </a:cubicBezTo>
                                            <a:cubicBezTo>
                                              <a:pt x="2385" y="14474"/>
                                              <a:pt x="2461" y="14447"/>
                                              <a:pt x="2516" y="14387"/>
                                            </a:cubicBezTo>
                                            <a:cubicBezTo>
                                              <a:pt x="2592" y="14299"/>
                                              <a:pt x="2592" y="14179"/>
                                              <a:pt x="2530" y="14085"/>
                                            </a:cubicBezTo>
                                            <a:close/>
                                            <a:moveTo>
                                              <a:pt x="2303" y="13783"/>
                                            </a:moveTo>
                                            <a:cubicBezTo>
                                              <a:pt x="2358" y="13817"/>
                                              <a:pt x="2399" y="13864"/>
                                              <a:pt x="2427" y="13911"/>
                                            </a:cubicBezTo>
                                            <a:cubicBezTo>
                                              <a:pt x="2427" y="13817"/>
                                              <a:pt x="2385" y="13730"/>
                                              <a:pt x="2303" y="13683"/>
                                            </a:cubicBezTo>
                                            <a:cubicBezTo>
                                              <a:pt x="2296" y="13676"/>
                                              <a:pt x="2282" y="13676"/>
                                              <a:pt x="2275" y="13669"/>
                                            </a:cubicBezTo>
                                            <a:cubicBezTo>
                                              <a:pt x="2206" y="13642"/>
                                              <a:pt x="2137" y="13649"/>
                                              <a:pt x="2076" y="13676"/>
                                            </a:cubicBezTo>
                                            <a:cubicBezTo>
                                              <a:pt x="2041" y="13689"/>
                                              <a:pt x="2007" y="13716"/>
                                              <a:pt x="1979" y="13750"/>
                                            </a:cubicBezTo>
                                            <a:cubicBezTo>
                                              <a:pt x="2007" y="13736"/>
                                              <a:pt x="2041" y="13730"/>
                                              <a:pt x="2076" y="13730"/>
                                            </a:cubicBezTo>
                                            <a:cubicBezTo>
                                              <a:pt x="2131" y="13723"/>
                                              <a:pt x="2186" y="13736"/>
                                              <a:pt x="2248" y="13756"/>
                                            </a:cubicBezTo>
                                            <a:cubicBezTo>
                                              <a:pt x="2268" y="13763"/>
                                              <a:pt x="2282" y="13770"/>
                                              <a:pt x="2303" y="13783"/>
                                            </a:cubicBezTo>
                                            <a:close/>
                                            <a:moveTo>
                                              <a:pt x="2227" y="15144"/>
                                            </a:moveTo>
                                            <a:cubicBezTo>
                                              <a:pt x="2255" y="15158"/>
                                              <a:pt x="2282" y="15178"/>
                                              <a:pt x="2310" y="15198"/>
                                            </a:cubicBezTo>
                                            <a:cubicBezTo>
                                              <a:pt x="2289" y="15178"/>
                                              <a:pt x="2268" y="15158"/>
                                              <a:pt x="2241" y="15137"/>
                                            </a:cubicBezTo>
                                            <a:cubicBezTo>
                                              <a:pt x="2144" y="15064"/>
                                              <a:pt x="2014" y="14997"/>
                                              <a:pt x="1924" y="15017"/>
                                            </a:cubicBezTo>
                                            <a:cubicBezTo>
                                              <a:pt x="1959" y="15117"/>
                                              <a:pt x="2124" y="15204"/>
                                              <a:pt x="2241" y="15245"/>
                                            </a:cubicBezTo>
                                            <a:cubicBezTo>
                                              <a:pt x="2268" y="15251"/>
                                              <a:pt x="2289" y="15258"/>
                                              <a:pt x="2310" y="15265"/>
                                            </a:cubicBezTo>
                                            <a:cubicBezTo>
                                              <a:pt x="2282" y="15258"/>
                                              <a:pt x="2255" y="15245"/>
                                              <a:pt x="2227" y="15231"/>
                                            </a:cubicBezTo>
                                            <a:cubicBezTo>
                                              <a:pt x="2165" y="15198"/>
                                              <a:pt x="2103" y="15158"/>
                                              <a:pt x="2089" y="15104"/>
                                            </a:cubicBezTo>
                                            <a:cubicBezTo>
                                              <a:pt x="2124" y="15097"/>
                                              <a:pt x="2179" y="15117"/>
                                              <a:pt x="2227" y="15144"/>
                                            </a:cubicBezTo>
                                            <a:close/>
                                            <a:moveTo>
                                              <a:pt x="2076" y="13917"/>
                                            </a:moveTo>
                                            <a:cubicBezTo>
                                              <a:pt x="2034" y="13917"/>
                                              <a:pt x="1993" y="13937"/>
                                              <a:pt x="1979" y="13978"/>
                                            </a:cubicBezTo>
                                            <a:cubicBezTo>
                                              <a:pt x="1972" y="13991"/>
                                              <a:pt x="1965" y="14011"/>
                                              <a:pt x="1965" y="14031"/>
                                            </a:cubicBezTo>
                                            <a:cubicBezTo>
                                              <a:pt x="1965" y="14051"/>
                                              <a:pt x="1972" y="14065"/>
                                              <a:pt x="1979" y="14085"/>
                                            </a:cubicBezTo>
                                            <a:cubicBezTo>
                                              <a:pt x="2000" y="14118"/>
                                              <a:pt x="2034" y="14145"/>
                                              <a:pt x="2076" y="14145"/>
                                            </a:cubicBezTo>
                                            <a:lnTo>
                                              <a:pt x="2076" y="14145"/>
                                            </a:lnTo>
                                            <a:cubicBezTo>
                                              <a:pt x="2137" y="14145"/>
                                              <a:pt x="2186" y="14098"/>
                                              <a:pt x="2186" y="14038"/>
                                            </a:cubicBezTo>
                                            <a:cubicBezTo>
                                              <a:pt x="2186" y="13964"/>
                                              <a:pt x="2137" y="13917"/>
                                              <a:pt x="2076" y="13917"/>
                                            </a:cubicBezTo>
                                            <a:lnTo>
                                              <a:pt x="2076" y="13917"/>
                                            </a:lnTo>
                                            <a:close/>
                                            <a:moveTo>
                                              <a:pt x="3294" y="5531"/>
                                            </a:moveTo>
                                            <a:cubicBezTo>
                                              <a:pt x="3349" y="5464"/>
                                              <a:pt x="3397" y="5377"/>
                                              <a:pt x="3425" y="5296"/>
                                            </a:cubicBezTo>
                                            <a:lnTo>
                                              <a:pt x="3425" y="5296"/>
                                            </a:lnTo>
                                            <a:cubicBezTo>
                                              <a:pt x="3425" y="5289"/>
                                              <a:pt x="3425" y="5289"/>
                                              <a:pt x="3432" y="5283"/>
                                            </a:cubicBezTo>
                                            <a:cubicBezTo>
                                              <a:pt x="3438" y="5269"/>
                                              <a:pt x="3445" y="5249"/>
                                              <a:pt x="3445" y="5236"/>
                                            </a:cubicBezTo>
                                            <a:cubicBezTo>
                                              <a:pt x="3452" y="5216"/>
                                              <a:pt x="3459" y="5196"/>
                                              <a:pt x="3459" y="5175"/>
                                            </a:cubicBezTo>
                                            <a:cubicBezTo>
                                              <a:pt x="3459" y="5182"/>
                                              <a:pt x="3459" y="5189"/>
                                              <a:pt x="3452" y="5189"/>
                                            </a:cubicBezTo>
                                            <a:cubicBezTo>
                                              <a:pt x="3452" y="5196"/>
                                              <a:pt x="3445" y="5196"/>
                                              <a:pt x="3445" y="5202"/>
                                            </a:cubicBezTo>
                                            <a:cubicBezTo>
                                              <a:pt x="3411" y="5289"/>
                                              <a:pt x="3342" y="5397"/>
                                              <a:pt x="3266" y="5430"/>
                                            </a:cubicBezTo>
                                            <a:cubicBezTo>
                                              <a:pt x="3259" y="5430"/>
                                              <a:pt x="3253" y="5437"/>
                                              <a:pt x="3253" y="5437"/>
                                            </a:cubicBezTo>
                                            <a:cubicBezTo>
                                              <a:pt x="3246" y="5403"/>
                                              <a:pt x="3253" y="5370"/>
                                              <a:pt x="3266" y="5330"/>
                                            </a:cubicBezTo>
                                            <a:cubicBezTo>
                                              <a:pt x="3287" y="5276"/>
                                              <a:pt x="3328" y="5216"/>
                                              <a:pt x="3370" y="5169"/>
                                            </a:cubicBezTo>
                                            <a:cubicBezTo>
                                              <a:pt x="3342" y="5196"/>
                                              <a:pt x="3315" y="5229"/>
                                              <a:pt x="3287" y="5263"/>
                                            </a:cubicBezTo>
                                            <a:cubicBezTo>
                                              <a:pt x="3211" y="5356"/>
                                              <a:pt x="3149" y="5477"/>
                                              <a:pt x="3142" y="5578"/>
                                            </a:cubicBezTo>
                                            <a:cubicBezTo>
                                              <a:pt x="3025" y="5531"/>
                                              <a:pt x="2819" y="5551"/>
                                              <a:pt x="2729" y="5584"/>
                                            </a:cubicBezTo>
                                            <a:cubicBezTo>
                                              <a:pt x="2750" y="5578"/>
                                              <a:pt x="2785" y="5578"/>
                                              <a:pt x="2812" y="5571"/>
                                            </a:cubicBezTo>
                                            <a:cubicBezTo>
                                              <a:pt x="2881" y="5564"/>
                                              <a:pt x="2963" y="5578"/>
                                              <a:pt x="3005" y="5611"/>
                                            </a:cubicBezTo>
                                            <a:cubicBezTo>
                                              <a:pt x="2963" y="5645"/>
                                              <a:pt x="2888" y="5651"/>
                                              <a:pt x="2812" y="5645"/>
                                            </a:cubicBezTo>
                                            <a:cubicBezTo>
                                              <a:pt x="2798" y="5645"/>
                                              <a:pt x="2778" y="5638"/>
                                              <a:pt x="2764" y="5638"/>
                                            </a:cubicBezTo>
                                            <a:cubicBezTo>
                                              <a:pt x="2874" y="5665"/>
                                              <a:pt x="3067" y="5678"/>
                                              <a:pt x="3163" y="5625"/>
                                            </a:cubicBezTo>
                                            <a:cubicBezTo>
                                              <a:pt x="3211" y="5611"/>
                                              <a:pt x="3253" y="5578"/>
                                              <a:pt x="3294" y="5531"/>
                                            </a:cubicBezTo>
                                            <a:close/>
                                            <a:moveTo>
                                              <a:pt x="3115" y="5886"/>
                                            </a:moveTo>
                                            <a:cubicBezTo>
                                              <a:pt x="3074" y="5765"/>
                                              <a:pt x="2840" y="5658"/>
                                              <a:pt x="2729" y="5638"/>
                                            </a:cubicBezTo>
                                            <a:cubicBezTo>
                                              <a:pt x="2757" y="5645"/>
                                              <a:pt x="2785" y="5658"/>
                                              <a:pt x="2812" y="5672"/>
                                            </a:cubicBezTo>
                                            <a:cubicBezTo>
                                              <a:pt x="2874" y="5705"/>
                                              <a:pt x="2936" y="5745"/>
                                              <a:pt x="2950" y="5799"/>
                                            </a:cubicBezTo>
                                            <a:cubicBezTo>
                                              <a:pt x="2908" y="5806"/>
                                              <a:pt x="2860" y="5792"/>
                                              <a:pt x="2812" y="5765"/>
                                            </a:cubicBezTo>
                                            <a:cubicBezTo>
                                              <a:pt x="2785" y="5752"/>
                                              <a:pt x="2750" y="5732"/>
                                              <a:pt x="2729" y="5712"/>
                                            </a:cubicBezTo>
                                            <a:cubicBezTo>
                                              <a:pt x="2819" y="5792"/>
                                              <a:pt x="2998" y="5913"/>
                                              <a:pt x="3115" y="5886"/>
                                            </a:cubicBezTo>
                                            <a:close/>
                                            <a:moveTo>
                                              <a:pt x="2220" y="14728"/>
                                            </a:moveTo>
                                            <a:cubicBezTo>
                                              <a:pt x="2248" y="14722"/>
                                              <a:pt x="2275" y="14708"/>
                                              <a:pt x="2303" y="14695"/>
                                            </a:cubicBezTo>
                                            <a:cubicBezTo>
                                              <a:pt x="2378" y="14648"/>
                                              <a:pt x="2427" y="14561"/>
                                              <a:pt x="2420" y="14467"/>
                                            </a:cubicBezTo>
                                            <a:cubicBezTo>
                                              <a:pt x="2392" y="14507"/>
                                              <a:pt x="2351" y="14541"/>
                                              <a:pt x="2303" y="14568"/>
                                            </a:cubicBezTo>
                                            <a:cubicBezTo>
                                              <a:pt x="2268" y="14581"/>
                                              <a:pt x="2234" y="14594"/>
                                              <a:pt x="2193" y="14601"/>
                                            </a:cubicBezTo>
                                            <a:cubicBezTo>
                                              <a:pt x="2151" y="14608"/>
                                              <a:pt x="2110" y="14608"/>
                                              <a:pt x="2076" y="14608"/>
                                            </a:cubicBezTo>
                                            <a:cubicBezTo>
                                              <a:pt x="2041" y="14601"/>
                                              <a:pt x="2007" y="14594"/>
                                              <a:pt x="1972" y="14581"/>
                                            </a:cubicBezTo>
                                            <a:cubicBezTo>
                                              <a:pt x="1965" y="14581"/>
                                              <a:pt x="1965" y="14574"/>
                                              <a:pt x="1959" y="14574"/>
                                            </a:cubicBezTo>
                                            <a:cubicBezTo>
                                              <a:pt x="1952" y="14568"/>
                                              <a:pt x="1938" y="14561"/>
                                              <a:pt x="1931" y="14561"/>
                                            </a:cubicBezTo>
                                            <a:cubicBezTo>
                                              <a:pt x="1938" y="14581"/>
                                              <a:pt x="1952" y="14601"/>
                                              <a:pt x="1959" y="14615"/>
                                            </a:cubicBezTo>
                                            <a:cubicBezTo>
                                              <a:pt x="1965" y="14621"/>
                                              <a:pt x="1965" y="14628"/>
                                              <a:pt x="1972" y="14635"/>
                                            </a:cubicBezTo>
                                            <a:cubicBezTo>
                                              <a:pt x="2000" y="14668"/>
                                              <a:pt x="2034" y="14695"/>
                                              <a:pt x="2076" y="14708"/>
                                            </a:cubicBezTo>
                                            <a:cubicBezTo>
                                              <a:pt x="2117" y="14735"/>
                                              <a:pt x="2172" y="14735"/>
                                              <a:pt x="2220" y="14728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0" name="Circle"/>
                                    <wps:cNvSpPr/>
                                    <wps:spPr>
                                      <a:xfrm>
                                        <a:off x="2362200" y="4010025"/>
                                        <a:ext cx="53340" cy="5334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1" name="Circle"/>
                                    <wps:cNvSpPr/>
                                    <wps:spPr>
                                      <a:xfrm>
                                        <a:off x="3848100" y="2105025"/>
                                        <a:ext cx="66041" cy="6604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2" name="Circle"/>
                                    <wps:cNvSpPr/>
                                    <wps:spPr>
                                      <a:xfrm>
                                        <a:off x="3381375" y="1057275"/>
                                        <a:ext cx="66041" cy="6604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3" name="Circle"/>
                                    <wps:cNvSpPr/>
                                    <wps:spPr>
                                      <a:xfrm>
                                        <a:off x="2828925" y="676275"/>
                                        <a:ext cx="58420" cy="584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4" name="Circle"/>
                                    <wps:cNvSpPr/>
                                    <wps:spPr>
                                      <a:xfrm>
                                        <a:off x="2619375" y="609600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5" name="Circle"/>
                                    <wps:cNvSpPr/>
                                    <wps:spPr>
                                      <a:xfrm>
                                        <a:off x="1895475" y="495300"/>
                                        <a:ext cx="66041" cy="6604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6" name="Circle"/>
                                    <wps:cNvSpPr/>
                                    <wps:spPr>
                                      <a:xfrm>
                                        <a:off x="3800475" y="2600325"/>
                                        <a:ext cx="58420" cy="584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7" name="Circle"/>
                                    <wps:cNvSpPr/>
                                    <wps:spPr>
                                      <a:xfrm>
                                        <a:off x="1762125" y="3962400"/>
                                        <a:ext cx="66041" cy="66041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8" name="Circle"/>
                                    <wps:cNvSpPr/>
                                    <wps:spPr>
                                      <a:xfrm>
                                        <a:off x="2009775" y="3914775"/>
                                        <a:ext cx="58420" cy="584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79" name="Circle"/>
                                    <wps:cNvSpPr/>
                                    <wps:spPr>
                                      <a:xfrm>
                                        <a:off x="447675" y="1971675"/>
                                        <a:ext cx="58420" cy="584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0" name="Circle"/>
                                    <wps:cNvSpPr/>
                                    <wps:spPr>
                                      <a:xfrm>
                                        <a:off x="561975" y="1485900"/>
                                        <a:ext cx="58420" cy="584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1" name="Circle"/>
                                    <wps:cNvSpPr/>
                                    <wps:spPr>
                                      <a:xfrm>
                                        <a:off x="3019425" y="3629025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2" name="Circle"/>
                                    <wps:cNvSpPr/>
                                    <wps:spPr>
                                      <a:xfrm>
                                        <a:off x="3305175" y="3429000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3" name="Circle"/>
                                    <wps:cNvSpPr/>
                                    <wps:spPr>
                                      <a:xfrm>
                                        <a:off x="2505075" y="3886200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4" name="Circle"/>
                                    <wps:cNvSpPr/>
                                    <wps:spPr>
                                      <a:xfrm>
                                        <a:off x="714375" y="3076575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5" name="Circle"/>
                                    <wps:cNvSpPr/>
                                    <wps:spPr>
                                      <a:xfrm>
                                        <a:off x="733425" y="1685925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6" name="Circle"/>
                                    <wps:cNvSpPr/>
                                    <wps:spPr>
                                      <a:xfrm>
                                        <a:off x="1600200" y="3857625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7" name="Circle"/>
                                    <wps:cNvSpPr/>
                                    <wps:spPr>
                                      <a:xfrm>
                                        <a:off x="1562100" y="638175"/>
                                        <a:ext cx="58420" cy="584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  <wps:wsp>
                                    <wps:cNvPr id="188" name="Circle"/>
                                    <wps:cNvSpPr/>
                                    <wps:spPr>
                                      <a:xfrm>
                                        <a:off x="1457325" y="876300"/>
                                        <a:ext cx="45720" cy="4572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accent6"/>
                                      </a:solidFill>
                                      <a:ln w="12700">
                                        <a:miter lim="400000"/>
                                      </a:ln>
                                    </wps:spPr>
                                    <wps:bodyPr lIns="38100" tIns="38100" rIns="38100" bIns="38100" anchor="ctr"/>
                                  </wps:wsp>
                                </wpg:grpSp>
                              </wpg:wgp>
                            </a:graphicData>
                          </a:graphic>
                        </wp:inline>
                      </w:drawing>
                    </mc:Choice>
                    <mc:Fallback>
                      <w:pict>
                        <v:group w14:anchorId="2D92031F" id="Group 20" o:spid="_x0000_s1026" style="width:340.45pt;height:339.3pt;mso-position-horizontal-relative:char;mso-position-vertical-relative:line" coordsize="43237,430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">
                          <v:oval id="Oval 14" o:spid="_x0000_s1027" alt="Photograph image to be replaced." style="position:absolute;left:3669;top:4953;width:34747;height:347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" stroked="f" strokeweight="2pt">
                            <v:fill r:id="rId11" o:title="Photograph image to be replaced" recolor="t" rotate="t" type="frame"/>
                            <v:stroke miterlimit="4" joinstyle="miter"/>
                            <v:textbox inset="3pt,3pt,3pt,3pt"/>
                          </v:oval>
                          <v:group id="Group 12" o:spid="_x0000_s1028" style="position:absolute;width:43237;height:43091" coordsize="43243,43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        <v:shape id="Shape" o:spid="_x0000_s1029" style="position:absolute;width:43243;height:4309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" path="m4624,3909v45,-64,77,-210,-145,-369c4466,3533,4460,3527,4447,3514v-19,140,,229,32,293c4517,3877,4580,3902,4624,3909xm4326,4132v45,70,102,89,153,95c4485,4227,4491,4227,4504,4227v19,-45,32,-121,-25,-197c4447,3985,4402,3947,4326,3902v-19,-12,-44,-25,-69,-31c4263,3992,4295,4074,4326,4132xm5050,3393v-286,127,-280,280,-248,357c4885,3750,5037,3705,5050,3393xm6819,2164v32,-76,38,-229,-241,-343c6572,1821,6572,1814,6566,1814v,39,6,70,12,102c6623,2133,6743,2171,6819,2164xm6578,2260v7,-6,7,-13,13,-19c6585,2234,6585,2228,6578,2228v-57,-64,-184,-121,-418,51c6413,2406,6528,2330,6578,2260xm4390,4520v19,-51,19,-134,-57,-210c4288,4265,4219,4227,4117,4189v32,248,133,318,216,331c4352,4520,4371,4520,4390,4520xm2759,4876v20,,32,,45,c2823,4825,2829,4749,2759,4666v-25,-32,-63,-57,-114,-89c2614,4558,2582,4545,2537,4526v13,153,58,236,108,287c2683,4857,2721,4876,2759,4876xm2918,4590v,,6,,6,c2943,4545,2962,4482,2918,4399v-25,-51,-76,-102,-159,-146c2740,4240,2721,4233,2702,4221v,127,26,210,57,267c2804,4571,2874,4590,2918,4590xm3540,3584v,115,95,217,215,223c3800,3858,3863,3890,3939,3890v102,,184,-58,222,-140c4257,3724,4333,3635,4333,3533v,-51,-19,-102,-51,-140c4288,3374,4288,3355,4288,3336v,-128,-108,-229,-241,-229c4016,3107,3977,3113,3952,3126v-38,-19,-76,-32,-120,-32c3724,3094,3629,3164,3603,3259v-57,39,-101,109,-101,185c3495,3501,3508,3546,3540,3584r,xm4035,4526v69,293,209,325,291,306c4333,4832,4333,4832,4339,4832v6,-32,6,-77,-13,-121c4295,4641,4219,4571,4035,4526xm2645,5188v38,13,70,13,95,7c2753,5137,2753,5042,2645,4966v-44,-32,-108,-64,-196,-90c2493,5080,2576,5163,2645,5188xm9116,1286v63,-51,139,-191,-64,-427c8925,1146,9040,1254,9116,1286xm20445,8728v-38,6,-101,25,-120,121c20319,8881,20312,8925,20319,8976v,,,,6,c20401,8925,20439,8881,20458,8836v13,-32,6,-64,,-83c20452,8741,20452,8734,20445,8728xm7156,2209v44,-70,76,-223,-191,-388c6934,2133,7073,2203,7156,2209xm9858,630v19,-6,38,-19,57,-38c9972,535,10010,420,9921,204v,,,,-6,6c9718,446,9801,579,9858,630xm9592,808v38,-19,88,-70,95,-146c9687,643,9687,618,9687,592v-7,-57,-32,-127,-76,-216c9439,637,9528,764,9592,808xm9331,1031v64,-51,153,-178,-38,-433c9154,879,9262,993,9331,1031xm7460,2254v6,-13,19,-26,25,-45c7498,2171,7511,2120,7485,2056v-25,-63,-76,-133,-177,-210c7251,2158,7384,2241,7460,2254xm8938,1541v57,-58,114,-204,-114,-421c8729,1426,8856,1521,8938,1541xm7644,1954v-82,280,19,382,95,414c7746,2368,7752,2375,7758,2375v45,-51,95,-153,-19,-312c7720,2024,7688,1993,7644,1954xm7549,1464v19,7,38,13,57,13c7593,1490,7581,1502,7568,1521v-76,109,-83,236,-6,293c7638,1872,7758,1827,7834,1719v13,-13,19,-32,32,-51l7866,1668v6,19,19,32,32,51c7974,1827,8101,1872,8171,1814v76,-57,69,-184,-7,-293c8152,1509,8139,1490,8126,1477v19,,38,-6,57,-13c8310,1426,8386,1318,8361,1229v-25,-89,-152,-128,-279,-83c8063,1152,8044,1159,8031,1165v,-19,6,-38,6,-57c8037,974,7961,866,7872,866v-88,,-165,108,-165,242c7707,1127,7707,1146,7714,1165v-19,-6,-32,-13,-51,-19c7536,1108,7409,1140,7384,1229v-44,95,38,197,165,235xm7828,1381v6,-12,6,-19,6,-31c7847,1350,7853,1356,7866,1356v13,,19,,32,-6c7898,1362,7898,1369,7904,1381v6,13,6,20,13,32c7904,1420,7898,1420,7891,1426v-6,6,-19,13,-25,19l7866,1445v-6,-6,-13,-13,-25,-19c7834,1420,7822,1413,7815,1413v,-12,7,-19,13,-32xm20769,12159v19,19,44,45,76,57c20921,12242,21035,12236,21194,12095v-178,-76,-285,-57,-349,-19c20801,12095,20782,12127,20769,12159xm1757,16456v-25,89,51,191,178,236c1954,16698,1973,16705,1992,16705v-13,12,-25,25,-38,44c1878,16857,1871,16985,1947,17042v77,57,197,13,273,-96c2233,16934,2239,16915,2252,16895r,c2258,16915,2271,16927,2284,16946v76,109,203,153,272,96c2633,16985,2626,16857,2550,16749v-13,-13,-25,-32,-38,-44c2531,16705,2550,16698,2569,16692v127,-38,203,-147,178,-236c2721,16367,2595,16329,2468,16373v-19,7,-38,13,-51,20c2417,16373,2423,16354,2423,16335v,-133,-76,-242,-165,-242l2258,16093v-88,,-165,109,-165,242c2093,16354,2093,16373,2100,16393v-19,-7,-32,-13,-51,-20c1916,16329,1789,16367,1757,16456xm2214,16603v6,-13,6,-19,6,-32c2233,16571,2239,16577,2252,16577r,c2265,16577,2271,16577,2284,16571v,13,,19,6,32c2296,16615,2296,16622,2303,16634v-13,7,-19,7,-26,13c2271,16654,2258,16660,2252,16666r,c2246,16660,2239,16654,2227,16647v-7,-6,-19,-13,-26,-13c2208,16628,2214,16615,2214,16603xm279,11147v-32,-45,-108,-102,-279,6c178,11262,254,11198,279,11147xm958,11650v-6,,-6,-6,-13,-6c901,11624,818,11624,736,11752v-6,12,-13,25,-26,38c717,11790,723,11790,736,11790v133,,190,-45,209,-89c952,11682,958,11663,958,11650xm736,11605v13,-19,19,-38,25,-51c755,11548,749,11548,736,11542v-45,-19,-114,-19,-197,70c527,11624,514,11644,501,11663v13,,26,6,38,6c653,11675,710,11644,736,11605xm438,11306v-38,-38,-127,-83,-273,51c355,11433,419,11357,438,11306xm584,11446v-13,-6,-26,-19,-38,-25c495,11402,419,11414,317,11523v121,31,190,12,229,-20c565,11491,577,11465,584,11446xm1377,13381v-38,-70,-159,-171,-432,-19c1205,13541,1332,13451,1377,13381xm1313,13152v38,-70,70,-223,-203,-382c1091,13082,1237,13146,1313,13152xm1871,15559v96,-26,172,-115,172,-217c2043,15291,2024,15240,1992,15202v6,-19,6,-38,6,-57c1998,15018,1890,14916,1757,14916v-32,,-70,6,-95,19c1624,14916,1586,14903,1542,14903v-108,,-203,70,-229,165c1256,15107,1212,15177,1212,15253v,51,12,89,44,127l1256,15387v,114,95,216,216,223c1516,15660,1580,15692,1656,15692v95,7,177,-51,215,-133xm10181,509v77,-38,159,-146,77,-407c10226,134,10201,159,10181,185v-133,171,-76,286,-25,337c10162,516,10169,516,10181,509xm1599,13636v-51,-64,-184,-146,-432,51c1459,13821,1567,13712,1599,13636xm1808,13872v-57,-58,-197,-128,-419,95c1681,14069,1783,13948,1808,13872xm539,11058v-76,95,-51,165,-25,197c520,11255,527,11249,539,11249v51,-19,108,-89,70,-255c584,11020,558,11039,539,11058xm1415,8028v304,-83,317,-242,291,-319c1630,7697,1472,7722,1415,8028xm20959,12407v45,64,178,153,432,-25c21112,12229,20997,12331,20959,12407xm1827,7499v-25,-76,-127,-197,-425,-89c1630,7627,1770,7556,1827,7499xm235,11001v25,-45,31,-147,-153,-236c82,10969,178,11001,235,11001xm2043,7340v25,-6,44,-19,63,-32c2100,7276,2081,7232,2043,7200v-57,-51,-159,-83,-337,-45c1846,7340,1960,7359,2043,7340xm21169,12675v38,76,146,184,431,44c21353,12528,21219,12611,21169,12675xm2645,5545v26,,51,-7,70,-13c2721,5488,2715,5411,2645,5354v-50,-45,-133,-83,-260,-102c2461,5481,2563,5538,2645,5545xm457,10848v-159,127,-127,223,-89,267c419,11102,501,11045,457,10848xm679,11408v19,-6,44,-19,57,-45c761,11325,780,11255,736,11134r,c596,11281,641,11370,679,11408xm647,9893v19,6,38,13,57,13c691,9918,679,9931,666,9950v-76,108,-82,236,-6,293c736,10294,856,10256,933,10147v12,-12,19,-31,31,-50l964,10097v7,19,19,31,32,50c1072,10256,1199,10300,1269,10243v76,-57,69,-185,-7,-293c1250,9937,1237,9918,1224,9906v19,,38,-7,57,-13c1408,9855,1484,9746,1459,9657v-25,-89,-152,-127,-279,-82c1161,9581,1142,9587,1129,9594v,-19,7,-39,7,-58c1136,9403,1059,9294,971,9294v-89,,-165,109,-165,242c806,9555,806,9575,812,9594v-19,-7,-32,-13,-51,-19c634,9536,507,9568,482,9657v-38,89,38,191,165,236xm926,9810v7,-13,7,-19,7,-32c945,9778,952,9785,964,9785v13,,19,,32,-7c996,9791,996,9797,1002,9810v7,13,7,19,13,32c1002,9848,996,9848,990,9855v-7,6,-19,12,-26,19c958,9867,952,9861,939,9855v-6,-7,-19,-13,-26,-13c920,9829,926,9816,926,9810xm850,11503v44,-25,114,-95,25,-280c755,11389,806,11472,850,11503xm11564,1617v127,159,222,127,260,95c11818,1655,11767,1572,11564,1617xm12345,1623v,115,95,217,215,223c12605,1897,12668,1929,12744,1929v102,,184,-57,222,-140c13061,1763,13138,1674,13138,1572v,-51,-19,-101,-51,-140c13093,1413,13093,1394,13093,1375v,-127,-108,-229,-241,-229c12820,1146,12782,1152,12757,1165v-38,-19,-76,-32,-121,-32c12529,1133,12433,1203,12408,1299v-57,38,-101,108,-101,184c12307,1541,12319,1585,12345,1623r,xm13226,2273v77,-39,153,-147,64,-408c13264,1891,13245,1916,13226,1942v-139,184,-82,299,-31,350c13201,2279,13214,2279,13226,2273xm12897,2451v38,-19,95,-64,107,-146c13011,2279,13011,2247,13004,2209v-6,-51,-25,-115,-63,-191c12751,2273,12833,2406,12897,2451xm12015,1865v12,7,32,7,51,c12116,1853,12180,1808,12211,1668v-69,13,-114,38,-145,64c12008,1776,12008,1833,12015,1865xm13487,2158v82,-19,209,-102,139,-414c13550,1808,13506,1859,13480,1910v-57,108,-32,184,,229c13480,2152,13480,2152,13487,2158xm11926,1700v38,6,95,6,140,-64c12085,1604,12110,1560,12123,1502v-19,7,-38,13,-57,19c11926,1566,11913,1649,11926,1700xm16183,2903v-26,89,50,191,177,235c16379,3145,16398,3151,16417,3151v-12,13,-25,26,-38,45c16303,3304,16297,3431,16373,3489v76,57,197,12,273,-96c16658,3380,16665,3361,16677,3342r,c16684,3361,16696,3374,16709,3393v76,108,203,153,273,96c17058,3431,17052,3304,16976,3196v-13,-13,-26,-32,-39,-45c16956,3151,16976,3145,16995,3138v126,-38,203,-146,177,-235c17147,2814,17020,2776,16893,2820v-19,7,-38,13,-51,19c16842,2820,16849,2801,16849,2782v,-134,-76,-242,-165,-242c16595,2540,16519,2648,16519,2782v,19,,38,6,57c16506,2833,16493,2827,16474,2820v-139,-44,-266,-6,-291,83xm16639,3049v7,-12,7,-19,7,-31c16658,3018,16665,3024,16677,3024v13,,19,,32,-6c16709,3030,16709,3037,16715,3049v7,13,7,19,13,32c16715,3088,16709,3088,16703,3094v-7,6,-19,13,-26,19c16671,3107,16665,3100,16652,3094v-6,-6,-19,-13,-25,-13c16627,3068,16633,3062,16639,3049xm15504,2585v,114,95,216,215,222c15764,2858,15827,2890,15903,2890v102,,184,-57,222,-140c16221,2725,16297,2636,16297,2534v,-51,-19,-102,-51,-140c16252,2375,16252,2355,16252,2336v,-127,-108,-229,-241,-229c15980,2107,15942,2114,15916,2126v-38,-19,-76,-32,-120,-32c15688,2094,15593,2164,15567,2260v-57,38,-101,108,-101,185c15466,2495,15478,2540,15504,2585r,xm14356,2107v,,,7,6,7c14406,2184,14527,2273,14787,2126v-247,-172,-374,-89,-431,-19c14362,2101,14362,2107,14356,2107xm14362,1744v,-19,6,-44,6,-63c14368,1681,14368,1681,14362,1681v-279,133,-266,286,-235,356c14203,2044,14337,1999,14362,1744xm13969,1706v-260,178,-222,331,-178,395c13873,2088,14013,2018,13969,1706xm2956,18022v38,-70,57,-229,-222,-369c2728,17965,2874,18022,2956,18022xm12034,1019v-203,-26,-248,63,-254,114c11824,1165,11920,1184,12034,1019xm18479,5844v19,6,38,13,57,13c18523,5869,18511,5882,18498,5901v-76,109,-82,236,-6,293c18568,6245,18688,6207,18764,6099v13,-13,19,-32,32,-51l18796,6048v6,19,19,32,32,51c18904,6207,19031,6251,19101,6194v76,-57,69,-184,-7,-293c19082,5889,19069,5869,19056,5857v19,,38,-7,57,-13c19240,5806,19316,5698,19291,5608v-25,-89,-152,-127,-279,-82c18993,5532,18974,5538,18961,5545v,-19,6,-38,6,-57c18967,5354,18891,5246,18802,5246v-88,,-164,108,-164,242c18638,5507,18638,5526,18644,5545v-19,-7,-32,-13,-51,-19c18466,5488,18339,5519,18314,5608v-44,90,38,198,165,236xm18758,5761v6,-12,6,-19,6,-32c18777,5729,18783,5736,18796,5736v13,,19,,32,-7c18828,5742,18828,5749,18834,5761v7,13,7,19,13,32c18834,5799,18828,5799,18821,5806v-6,6,-19,13,-25,19c18790,5819,18783,5812,18771,5806v-7,-7,-19,-13,-26,-13c18752,5780,18752,5774,18758,5761xm11920,1891v-19,-51,-83,-128,-273,-64c11793,1973,11882,1929,11920,1891xm11495,1394v114,166,215,140,253,115c11742,1451,11698,1362,11495,1394xm11710,1292v,-51,-38,-146,-241,-146c11558,1324,11660,1311,11710,1292xm11742,662v19,-51,19,-153,-171,-223c11596,643,11691,668,11742,662xm12040,1184v-203,,-241,96,-241,147c11850,1356,11951,1369,12040,1184xm12066,834v-197,-51,-254,32,-267,83c11837,955,11932,987,12066,834xm12066,1375v,-6,6,-13,6,-19c12072,1356,12066,1356,12066,1356v-197,19,-222,115,-216,165c11901,1541,11996,1547,12066,1375xm11824,707v39,31,121,63,242,-58c12072,643,12085,630,12091,624v-6,,-19,-6,-25,-6c11894,579,11837,662,11824,707xm11932,274v-158,121,-133,223,-101,261c11882,528,11970,471,11932,274xm11717,879v12,-51,-7,-153,-210,-191c11564,891,11666,898,11717,879xm9617,1534v-38,-44,-83,-83,-114,-108c9357,1318,9255,1362,9205,1407v19,70,88,172,298,146c9534,1553,9573,1547,9617,1534xm19900,7983v-6,,-13,,-19,c19697,7996,19665,8085,19665,8136v45,19,133,32,216,-108c19887,8015,19894,8002,19900,7983xm10473,547r,c10467,573,10467,598,10473,630v19,77,95,166,311,217c10702,541,10549,528,10473,547xm10473,401v83,-13,216,-89,172,-401c10556,64,10505,121,10473,172v-63,102,-31,184,,229l10473,401xm11685,1082v6,-51,-19,-153,-222,-165c11539,1108,11641,1101,11685,1082xm11139,369v-285,-127,-393,-19,-431,58c10759,490,10892,567,11139,369xm10473,961v,,,,,c10480,955,10473,949,10473,942v-76,-267,-209,-299,-292,-286c10175,656,10169,656,10162,662v-6,32,-6,83,19,127c10213,853,10296,923,10473,961xm9040,1655v19,77,107,210,412,127c9249,1541,9103,1598,9040,1655xm10201,1050v-7,-19,-13,-31,-20,-51c10099,815,9991,770,9921,777v-25,,-44,6,-63,12c9852,834,9864,898,9921,949v45,44,127,82,260,101c10188,1050,10194,1050,10201,1050xm9979,1190v-20,-38,-45,-70,-64,-101c9833,974,9750,949,9687,949v-32,,-64,12,-83,19c9604,1012,9623,1076,9687,1120v44,32,120,58,228,64c9940,1190,9959,1190,9979,1190xm9776,1362v-32,-44,-58,-82,-83,-108c9623,1178,9553,1152,9503,1146v-51,,-89,13,-114,32c9395,1222,9420,1292,9503,1331v44,19,108,38,190,31c9718,1369,9744,1362,9776,1362xm20452,9148v,,6,,,c20623,9040,20604,8938,20579,8900v-38,6,-102,25,-121,121c20452,9053,20445,9091,20452,9148xm20407,8537v13,13,26,25,51,38c20509,8594,20579,8588,20680,8492v-114,-44,-184,-38,-222,-12c20433,8492,20414,8518,20407,8537xm20306,8562v-51,13,-140,64,-95,268c20281,8779,20312,8728,20325,8690v13,-32,6,-64,,-89c20319,8581,20312,8575,20306,8562xm20084,8231v-13,19,-19,38,-26,58c20065,8295,20071,8301,20084,8301v51,19,133,19,235,-121c20185,8155,20116,8193,20084,8231xm20534,8696v32,45,114,102,279,-19c20629,8581,20553,8645,20534,8696xm20084,8110v6,-12,19,-25,25,-38c20103,8072,20090,8072,20084,8072v-121,-6,-178,26,-203,64c19868,8155,19862,8180,19862,8193v6,6,13,6,19,13c19925,8231,20001,8225,20084,8110xm20242,8403v19,19,45,32,83,32c20363,8435,20401,8422,20458,8384v19,-13,38,-32,57,-51c20496,8327,20477,8320,20458,8320v-57,-12,-101,-6,-133,7c20274,8340,20255,8378,20242,8403xm20667,8868v26,44,96,114,280,25c20782,8772,20699,8823,20667,8868xm20306,11453v-13,,-25,,-38,c20084,11440,19995,11497,19951,11554v-19,32,-32,64,-32,90c19932,11650,19938,11656,19951,11663v69,25,190,25,317,-153c20281,11491,20293,11472,20306,11453xm20629,11612v-209,-39,-310,12,-361,76c20242,11720,20236,11752,20230,11777v12,7,25,13,38,19c20344,11828,20477,11822,20629,11612xm20813,9275v26,-203,-63,-248,-120,-254c20667,9065,20648,9161,20813,9275xm20845,11930v25,-19,57,-51,89,-83c20902,11834,20870,11828,20845,11822v-89,-19,-152,-13,-203,6c20566,11854,20528,11911,20515,11955v26,26,70,51,127,51c20699,12013,20763,11994,20845,11930xm19418,7366v,114,95,216,215,222c19678,7639,19741,7671,19817,7671v102,,184,-57,222,-140c20135,7506,20211,7416,20211,7315v,-51,-19,-102,-51,-140c20166,7155,20166,7136,20166,7117v,-127,-107,-229,-241,-229c19894,6888,19856,6894,19830,6907v-38,-19,-76,-32,-120,-32c19602,6875,19507,6945,19481,7041v-57,38,-101,108,-101,184c19380,7283,19392,7327,19418,7366r,xm13778,2241v-31,76,-38,229,254,350c14013,2279,13861,2234,13778,2241xm13474,2311v-7,,-13,,-19,c13442,2349,13442,2406,13474,2464v38,63,114,121,273,165c13696,2349,13563,2305,13474,2311xm20642,12395v19,-51,13,-102,,-134c20636,12242,20623,12223,20610,12210v-82,19,-209,102,-146,408c20572,12528,20623,12458,20642,12395xm7175,2349v-83,,-229,45,-241,363c7219,2585,7206,2425,7175,2349xm19944,8626v127,-159,76,-242,38,-280c19932,8365,19856,8441,19944,8626xm7498,2413v-6,,-6,,-13,c7403,2406,7263,2451,7219,2744v159,-51,235,-121,266,-185c7517,2502,7511,2445,7498,2413xm14102,2184v-32,76,-38,229,254,350c14330,2222,14184,2177,14102,2184xm20369,12019v-31,13,-69,32,-101,76c20230,12159,20211,12261,20268,12433v,,,6,,6c20496,12216,20426,12076,20369,12019xm20515,12770v-260,-172,-387,-82,-431,-12c20122,12834,20242,12929,20515,12770xm19900,12452v-25,19,-38,38,-51,57c19862,12528,19881,12547,19900,12560v32,26,82,38,146,32c20109,12586,20185,12554,20281,12490v-96,-57,-178,-76,-235,-83c19976,12414,19932,12433,19900,12452xm20496,13636v19,83,102,210,406,146c20706,13534,20560,13585,20496,13636xm17267,19773v-31,-6,-57,-6,-82,c17172,19824,17172,19913,17267,19989v45,39,114,77,216,102c17439,19862,17343,19786,17267,19773xm20084,8499v-26,38,-38,108,,216c20084,8715,20084,8721,20084,8721v146,-146,101,-235,63,-273c20128,8454,20103,8467,20084,8499xm17267,19442v-19,,-38,6,-50,6c17210,19493,17217,19556,17267,19614v45,51,127,95,273,121c17464,19493,17350,19442,17267,19442xm945,11841v-6,6,-6,13,-12,25c939,11866,939,11866,945,11866v140,-6,197,-57,216,-108c1167,11739,1167,11726,1167,11714v,,-6,,-6,-7c1110,11688,1021,11688,945,11841xm17267,19092v-25,,-44,6,-57,19c17210,19149,17217,19206,17267,19257v51,51,140,89,298,96c17464,19130,17350,19085,17267,19092xm17267,18952v57,25,134,44,248,38c17426,18824,17337,18767,17267,18754v-50,-6,-95,7,-127,19c17140,18831,17166,18907,17267,18952xm17451,18646v-70,-95,-133,-153,-190,-178c17210,18442,17166,18436,17128,18442v-32,7,-57,20,-76,32c17058,18512,17077,18563,17128,18602v31,25,76,38,133,51c17318,18659,17375,18659,17451,18646xm3254,17952v,,,,,c3267,17914,3273,17869,3254,17819v-25,-70,-95,-147,-266,-211c3020,17920,3172,17959,3254,17952xm2918,4985v,6,-6,6,-6,12c2912,4997,2918,5004,2918,5004v57,63,190,127,425,-70c3070,4813,2956,4908,2918,4985xm2043,7677v-26,-50,-64,-76,-96,-95c1884,7633,1808,7773,2011,8008v13,-31,25,-57,32,-89c2074,7811,2068,7728,2043,7677xm13049,19894v215,229,361,165,418,108c13442,19926,13347,19805,13049,19894xm6851,2305v-82,,-228,44,-241,362c6896,2534,6883,2381,6851,2305xm18282,17061v,-172,-44,-267,-95,-318c18219,16730,18257,16705,18282,16666v184,32,394,51,597,19c19221,16641,19951,16342,20039,16182v-716,446,-1306,516,-1738,452c18308,16609,18314,16584,18308,16545v-7,-44,-38,-89,-89,-133c18263,16405,18301,16393,18333,16380v-44,89,-25,159,,204c18416,16577,18555,16507,18523,16195v-44,32,-82,58,-114,89c18447,16163,18327,16062,18320,16049v,-7,,-13,,-26c18403,16081,18498,16119,18612,16119v190,,362,-115,432,-274c19234,15788,19373,15622,19373,15425v,-108,-38,-204,-101,-280c19278,15113,19285,15075,19285,15037v,-83,-26,-160,-64,-223c19227,14788,19227,14769,19227,14744v13,19,26,38,39,51c19278,14807,19285,14814,19297,14820v19,-32,26,-76,19,-127c19373,14782,19437,14858,19513,14884v13,-70,-13,-159,-57,-248c19488,14655,19526,14667,19557,14674v,-38,-19,-83,-44,-121c19608,14604,19703,14636,19779,14616v-19,-70,-88,-133,-171,-184c19646,14432,19684,14425,19710,14413v-19,-32,-58,-58,-102,-83c19710,14324,19811,14305,19868,14254v-51,-51,-146,-70,-241,-77c19659,14158,19691,14133,19710,14107v-32,-19,-77,-25,-127,-19c19672,14031,19748,13961,19773,13891v-70,-13,-159,12,-247,51c19545,13910,19557,13872,19557,13840v-38,,-82,19,-120,44c19443,13865,19456,13853,19462,13833v38,,70,-12,102,-38c19684,13706,19678,13496,19551,13324v-19,-25,-38,-51,-57,-70c19526,13248,19551,13241,19583,13235v95,-32,177,-89,228,-153c19843,13057,19875,13031,19894,13006v69,-89,50,-172,25,-217c19913,12789,19900,12789,19894,12789v-19,,-39,7,-58,19c19811,12777,19779,12751,19741,12738v13,-57,,-108,-19,-140c19716,12592,19716,12586,19710,12586v-45,6,-115,38,-153,121c19513,12707,19462,12719,19418,12732v-19,6,-32,13,-51,19c19526,12618,19532,12509,19507,12439v,-6,6,-6,6,-6c19519,12427,19551,12427,19583,12414v374,261,786,770,932,1725c20579,13961,20325,13216,20141,12929v-140,-216,-336,-394,-520,-528c19646,12388,19665,12376,19684,12356v13,7,19,7,32,7c19760,12369,19817,12363,19887,12331v38,-19,83,-51,127,-89c20020,12255,20027,12274,20033,12293v197,-242,121,-376,57,-433c20020,11892,19925,11987,20008,12223v-45,-19,-89,-32,-121,-38c19868,12178,19849,12178,19830,12178v152,-261,57,-382,-13,-420c19811,11764,19805,11764,19798,11771v-25,-38,-50,-64,-50,-70c19748,11694,19748,11688,19748,11675v425,115,958,433,1433,1178c21169,12668,20636,12083,20350,11892v-184,-128,-399,-204,-602,-255c19748,11612,19748,11580,19741,11548v64,-13,134,-64,203,-185c19957,11344,19970,11325,19976,11300v-13,,-25,,-32,c19887,11300,19843,11312,19805,11319v-13,-51,-32,-102,-57,-159c19792,11185,19830,11204,19875,11204v,-51,-26,-102,-58,-153c19932,11115,20052,11153,20147,11134v-25,-83,-108,-165,-209,-229c19989,10905,20033,10899,20065,10880v-26,-39,-70,-77,-121,-102c20078,10771,20198,10746,20274,10682v-63,-63,-177,-89,-298,-95c20020,10561,20052,10536,20078,10504v-45,-25,-96,-32,-159,-25c20033,10408,20128,10326,20154,10230v-89,-19,-197,13,-305,70c19862,10275,19875,10249,19881,10224v13,6,32,19,44,19c19938,10173,19913,10084,19868,9995v32,19,70,32,102,38c19970,9995,19951,9950,19925,9912v95,51,191,83,267,64c20173,9906,20103,9842,20020,9791v38,,77,-6,102,-19c20103,9740,20065,9715,20020,9689v102,-6,203,-25,260,-76c20230,9562,20135,9543,20039,9536v32,-19,64,-44,83,-70c20090,9447,20046,9441,19995,9447v89,-57,165,-127,190,-197c20116,9237,20027,9263,19938,9301v19,-32,32,-70,32,-102c19932,9199,19887,9218,19849,9244v51,-96,83,-191,64,-268c19843,8995,19779,9065,19729,9148v,-38,-7,-76,-19,-108c19691,9053,19678,9065,19665,9084v-13,19,-25,39,-38,58l19627,9135v,-25,,-51,-6,-70c19659,9033,19691,8982,19684,8900v-6,-45,-38,-89,-89,-134c19659,8760,19716,8741,19741,8709v57,-64,64,-121,45,-172c19887,8365,19824,8289,19779,8263v-38,19,-82,77,-44,185c19716,8422,19697,8410,19697,8403v-6,-13,25,-127,-32,-204c19951,8257,20325,8454,20661,8976v-6,-121,-349,-496,-539,-617c19970,8257,19792,8199,19640,8174v-26,-19,-51,-38,-95,-51c19507,8117,19462,8129,19411,8155v-6,,-12,,-19,c19405,8098,19399,8040,19380,8002v-102,-178,-286,-57,-305,-57l19075,7945v-6,,-51,-19,-95,-32c18955,7862,18917,7830,18910,7818v-6,-20,51,-236,-146,-274c18758,7544,18752,7544,18745,7544v13,-19,19,-38,32,-58c18967,7429,19107,7264,19107,7066v,-108,-38,-203,-102,-280c19012,6754,19018,6716,19018,6678v,-242,-209,-439,-463,-439c18485,6239,18422,6251,18365,6277v-57,-32,-121,-51,-191,-57c18149,6175,18111,6143,18111,6131v-6,-20,51,-236,-146,-274c17921,5850,17870,5863,17813,5895v13,-64,13,-121,-7,-159c17749,5634,17667,5628,17597,5647v-6,-7,-13,-7,-13,-13c17635,5634,17680,5628,17711,5608v-25,-38,-69,-76,-120,-101c17724,5500,17845,5475,17921,5411v-64,-64,-178,-89,-298,-95c17667,5290,17699,5265,17724,5233v-44,-26,-95,-32,-159,-26c17680,5137,17775,5055,17800,4959v-89,-19,-196,13,-304,70c17521,4985,17534,4946,17540,4908v-51,,-101,26,-152,58c17451,4851,17489,4730,17470,4634v-89,26,-165,109,-234,211c17236,4794,17229,4749,17210,4717v-19,13,-38,32,-57,51c17134,4787,17121,4813,17109,4838r,-6c17102,4705,17077,4584,17014,4514v-64,63,-89,178,-96,299c16906,4794,16893,4775,16880,4755v,,,,,c16906,4724,16925,4679,16912,4615v-6,-44,-38,-89,-89,-133c16887,4475,16944,4456,16969,4424v140,-152,-32,-292,-38,-312c16925,4093,16982,3877,16785,3839v-44,-7,-95,6,-152,38c16646,3813,16646,3756,16627,3718v-102,-178,-286,-58,-305,-58l16322,3660v-13,,-108,-57,-197,-31c16132,3622,16138,3622,16144,3616v-50,-51,-145,-70,-241,-76c15935,3520,15967,3495,15986,3469v-32,-19,-76,-25,-127,-19c15948,3393,16024,3323,16049,3253v-69,-13,-158,13,-247,51c15821,3272,15834,3234,15834,3202v-38,,-83,19,-121,45c15764,3151,15796,3056,15777,2979v-70,19,-134,89,-184,172c15593,3113,15586,3075,15574,3043v-19,13,-32,25,-45,45c15516,3107,15504,3126,15491,3145r,-7c15485,3037,15466,2941,15415,2884v-51,51,-70,146,-76,242c15332,3113,15320,3094,15313,3081v-12,-13,-25,-25,-38,-38c15256,3075,15250,3119,15256,3170v-19,-25,-31,-51,-50,-76c15161,3037,15110,2998,15060,2979v-13,70,12,159,57,249c15104,3221,15091,3215,15079,3208v,-6,,-12,-7,-19c15028,3049,14825,2992,14628,3056v-31,12,-57,19,-82,38c14552,3062,14552,3037,14552,3005v,-210,-120,-382,-266,-382c14140,2623,14019,2795,14019,3005v,32,,63,7,89c14000,3081,13969,3068,13943,3056v-51,-19,-108,-26,-152,-26c13823,2986,13829,2928,13816,2884v-38,-115,-196,-159,-355,-108c13436,2782,13417,2795,13391,2801v7,-25,7,-44,7,-70c13398,2718,13398,2706,13398,2693v31,13,63,19,101,25c13506,2718,13518,2725,13531,2725v-6,-32,-19,-58,-32,-77c13423,2470,13322,2432,13245,2438v,,-6,,-6,c13220,2432,13201,2425,13182,2425v-19,,-38,7,-57,13c13423,2279,13810,2152,14318,2107v-172,-76,-933,127,-1231,293c12979,2457,12878,2534,12789,2610v-13,-25,-32,-51,-45,-70c12757,2470,12738,2375,12662,2241v-7,6,-7,13,-13,19c12630,2241,12598,2228,12560,2222v-44,-7,-95,6,-152,38c12421,2196,12421,2139,12402,2101v-76,-134,-197,-102,-267,-70c11926,1833,11647,1381,11837,573v-82,89,-108,598,-70,821c11818,1674,11996,1929,12116,2044v-12,6,-19,6,-25,6l12091,2050v-25,,-209,-121,-305,57c11767,2145,11767,2203,11780,2266v-57,-32,-108,-51,-152,-38c11533,2247,11495,2305,11482,2362v,-7,-6,-7,-6,-13c11482,2317,11488,2279,11488,2241v,-242,-209,-439,-463,-439c10955,1802,10892,1814,10835,1840v-70,-38,-152,-64,-235,-64c10384,1776,10207,1910,10150,2094v-7,,-7,7,-13,13c10093,2114,10042,2133,9998,2164v63,-114,101,-235,82,-331c9991,1859,9915,1942,9845,2044v,-51,-6,-96,-25,-128c9801,1929,9782,1948,9763,1967v-19,19,-32,45,-45,70l9718,2031v-6,-128,-31,-249,-95,-319c9560,1776,9534,1891,9528,2012v-13,-19,-25,-39,-38,-58c9477,1935,9458,1923,9439,1910v-25,44,-31,95,-25,159c9395,2037,9369,2005,9350,1973v-57,-70,-114,-120,-184,-146c9154,1897,9166,1986,9205,2075v-83,-63,-184,-108,-299,-108c9002,1547,9395,789,10670,446,10486,401,9775,738,9509,955v-374,305,-603,796,-634,1018c8818,1973,8760,1986,8710,2012v-70,-39,-153,-64,-235,-64c8297,1948,8145,2044,8069,2177v-13,-19,-32,-44,-51,-63c8006,2145,7993,2171,7987,2196v-13,45,-26,89,-26,121c7923,2355,7891,2400,7872,2451v-6,,-19,6,-25,13c7511,2317,6819,2164,6661,2247v469,19,843,121,1135,255c7784,2515,7771,2527,7765,2540v,,,,,c7688,2534,7581,2572,7511,2769v-7,19,-13,45,-19,70c7498,2839,7504,2839,7511,2833v76,-19,127,-38,171,-64c7682,2788,7682,2807,7682,2820v,32,,64,6,89c7663,2897,7631,2884,7606,2871v-203,-64,-400,-6,-444,134c7117,3145,7244,3310,7447,3380v32,13,57,19,89,19c7517,3419,7498,3444,7479,3470v-82,114,-114,254,-82,356c7320,3839,7257,3902,7225,3998v,-13,,-26,,-38c7219,3915,7187,3871,7137,3826v63,-6,120,-25,145,-57c7422,3616,7251,3476,7244,3457v-6,-19,51,-236,-146,-274c7054,3177,7003,3189,6946,3221v13,-63,13,-121,-6,-159c6838,2884,6654,3005,6635,3005r,c6610,3005,6426,2884,6331,3062v-19,38,-19,96,-6,159c6280,3196,6236,3183,6198,3183v44,-95,-51,-172,-57,-185c6134,2986,6179,2827,6033,2801v-32,-6,-70,6,-108,32c5938,2788,5931,2744,5919,2718v-70,-127,-210,-38,-222,-38l5697,2680v-20,,-153,-89,-223,38c5462,2744,5462,2788,5468,2833v-38,-26,-82,-32,-108,-26c5214,2839,5259,2992,5252,3005v-6,13,-133,114,-31,223c5240,3253,5278,3266,5329,3266v-32,32,-58,63,-64,95c5246,3508,5411,3514,5417,3527v7,,13,25,32,44c5443,3571,5436,3571,5430,3571v-216,,-393,134,-450,319c4967,3896,4961,3909,4948,3915v-95,6,-146,57,-171,102c4789,4036,4802,4049,4827,4062v-25,50,-38,101,-38,159c4720,4240,4682,4284,4663,4316v25,38,76,77,158,83c4834,4431,4853,4469,4872,4494r,13c4872,4514,4872,4520,4872,4520v-216,-51,-298,44,-324,114c4567,4660,4605,4685,4650,4692v-7,13,-19,25,-26,38c4612,4755,4605,4781,4605,4819v-19,13,-38,26,-50,38c4529,4851,4504,4845,4485,4845v38,-306,139,-656,336,-1044c4682,3890,4491,4482,4434,4857v-76,26,-108,89,-114,140c4314,4997,4307,5004,4301,5004v-51,-38,-133,-77,-266,-89c4073,5016,4117,5080,4155,5125v-19,25,-44,51,-63,82c4092,5157,4085,5112,4066,5080v-19,13,-38,32,-57,51c3990,5150,3977,5176,3965,5201r,-6c3958,5067,3933,4946,3870,4876v-64,64,-89,179,-96,300c3762,5157,3749,5137,3736,5118v-12,-19,-31,-32,-50,-44c3660,5118,3654,5169,3660,5233v-19,-32,-44,-64,-63,-96c3540,5067,3483,5016,3413,4991v-19,89,13,197,70,306c3438,5271,3400,5252,3356,5252v,51,25,102,57,153c3324,5360,3235,5328,3159,5322v51,-25,108,-70,165,-134c3127,5131,3020,5163,2962,5214v-31,25,-44,57,-50,89c2924,5316,2943,5328,2962,5341v32,13,77,19,127,13c3102,5386,3121,5418,3153,5449v-89,,-153,26,-191,58c2924,5538,2905,5583,2899,5615v13,13,38,25,63,32c2981,5653,3007,5653,3032,5653v-12,32,-25,64,-32,108c2988,5768,2975,5780,2962,5793v7,6,13,6,19,13c2981,5806,2981,5806,2975,5812v-6,-6,-6,-13,-13,-13c2950,5787,2937,5774,2924,5761v-19,32,-25,77,-19,128c2893,5870,2886,5857,2874,5844v-51,-363,,-834,260,-1400c3140,4444,3140,4444,3146,4450v19,6,38,13,57,13c3191,4475,3178,4488,3165,4507v-38,57,-57,115,-57,172c3102,4685,3096,4698,3089,4705v7,12,19,25,32,38c3127,4768,3146,4787,3165,4800v58,38,140,25,210,-32c3413,4755,3457,4736,3502,4705v76,101,196,146,272,95c3851,4743,3844,4615,3768,4507v-13,-13,-25,-32,-38,-44c3749,4463,3768,4456,3787,4450v127,-38,203,-147,178,-236c3939,4125,3812,4087,3686,4132v-19,6,-38,12,-51,19c3635,4132,3641,4112,3641,4093v,-89,-32,-165,-82,-210c3565,3858,3571,3826,3571,3794v-44,19,-82,38,-120,57c3406,3858,3368,3896,3343,3947v-57,76,-51,146,-32,191c3311,4138,3311,4138,3311,4138v,,,,,6c3292,4138,3280,4132,3261,4125v-38,-13,-77,-19,-115,-13c3127,4055,3077,3985,2975,3909v-6,-7,-13,-7,-19,-13c2931,4030,2943,4119,2975,4182v,7,6,13,6,20c2981,4208,2975,4208,2975,4214v-25,77,32,166,133,217c2975,4705,2842,5137,2823,5379v-13,134,-6,274,13,401c2797,5742,2759,5717,2721,5704v,6,,13,,19c2715,5717,2715,5717,2709,5710v-51,-31,-134,-57,-248,-70c2537,5831,2633,5895,2709,5908v19,,38,,50,c2766,5920,2772,5933,2778,5952v-31,-19,-69,-32,-101,-38c2677,5946,2690,5984,2709,6016v,,-7,,-7,c2690,6010,2671,6010,2652,6003v-70,-32,-140,-44,-197,-32c2474,6022,2512,6067,2563,6111v12,20,32,32,44,45c2575,6156,2544,6162,2518,6175v19,32,57,57,102,83c2512,6264,2417,6283,2360,6334v51,51,146,70,241,77c2569,6430,2537,6455,2518,6481v32,19,77,25,127,19c2556,6557,2480,6627,2455,6697v70,13,159,-13,247,-57c2683,6672,2671,6710,2664,6742v26,,45,-7,70,-19c2740,6735,2747,6748,2753,6761v-25,70,-44,133,-32,191c2721,6958,2715,6971,2715,6984v-19,-77,-95,-166,-323,-179c2379,6805,2372,6805,2360,6805v12,26,19,45,32,64c2512,7073,2633,7073,2709,7047v,19,,32,,51c2709,7098,2709,7098,2709,7098v-32,13,-70,32,-108,45c2537,7124,2480,7124,2423,7130v-6,-19,-12,-45,-31,-64c2353,7009,2271,6958,2100,6958v-19,,-38,,-64,6c2055,7003,2081,7028,2100,7054v63,76,120,114,171,127c2227,7206,2195,7245,2176,7295v-7,32,-13,58,-7,90c1979,7506,1827,7627,1802,7703v126,-108,253,-197,380,-280c2189,7448,2208,7474,2220,7499v-31,77,-25,191,114,357c2366,7786,2379,7728,2385,7684v,-19,,-32,,-45c2404,7652,2430,7658,2455,7665v32,12,57,19,89,19c2525,7703,2506,7728,2487,7754v-95,134,-121,286,-70,388c2353,8110,2277,8091,2201,8091v-215,,-393,134,-450,319c1637,8492,1560,8620,1560,8766v,96,32,178,83,255l1643,9033v,230,184,414,419,440c2074,9492,2093,9505,2106,9524v,12,,25,,38c2106,9594,2106,9625,2112,9651v-25,-13,-57,-26,-82,-38c1827,9549,1630,9606,1586,9746v-45,140,82,306,285,376c1903,10135,1928,10141,1960,10141v-19,19,-38,45,-57,70c1903,10211,1903,10218,1897,10218v-57,-26,-203,-90,-286,63c1592,10319,1592,10377,1605,10440v-57,-32,-108,-44,-152,-38c1250,10440,1307,10657,1300,10676v-6,19,-184,159,-44,312c1288,11020,1338,11039,1402,11045v-51,45,-83,89,-83,134c1300,11363,1472,11389,1522,11402v7,19,19,38,26,63c1510,11440,1472,11427,1434,11421v,,-7,-7,-7,-7c1408,11459,1396,11497,1389,11529v-25,-13,-57,-19,-82,-26c1294,11472,1275,11433,1237,11389v-6,13,-13,25,-19,44c1212,11453,1205,11472,1199,11491v-19,,-38,,-57,6c1142,11459,1123,11408,1085,11344v-108,172,-45,255,,280c1110,11605,1148,11573,1142,11510v13,38,38,70,63,102c1205,11612,1205,11618,1212,11618v12,26,38,38,57,45c1288,11682,1307,11694,1332,11707v-285,-38,-653,-191,-1028,-636c323,11192,717,11516,913,11618v121,57,254,96,375,108c1262,11733,1237,11739,1218,11745v19,26,38,51,70,70c1275,11828,1262,11841,1256,11854v-95,12,-184,38,-241,89c1078,12006,1193,12032,1313,12038v-44,26,-76,51,-101,83c1256,12146,1307,12153,1370,12146v-114,70,-203,153,-235,249c1224,12414,1332,12382,1440,12325v-25,44,-44,82,-44,127c1446,12452,1497,12427,1548,12395v-64,114,-102,235,-83,331c1529,12707,1592,12649,1649,12579v19,-19,32,-44,51,-70c1700,12560,1706,12605,1725,12643v26,-13,51,-38,70,-64c1808,12560,1821,12541,1827,12522r,6c1827,12560,1833,12592,1833,12618v-25,70,-6,152,-12,165c1814,12796,1725,12872,1725,12968v-247,178,-209,331,-165,394c1637,13350,1757,13286,1738,13031v6,19,19,39,38,64c1808,13127,1859,13146,1922,13152v-51,45,-82,89,-82,134c1840,13292,1840,13299,1840,13305v-134,140,-102,255,-64,306c1827,13604,1897,13572,1935,13471v51,25,108,31,120,38c1941,13642,1947,13744,1979,13808v-6,13,-13,32,-19,45c1770,13693,1580,13490,1389,13229v13,127,286,426,552,655c1846,13954,1783,14050,1763,14164v-19,20,-38,39,-57,58c1725,14228,1738,14228,1757,14234v,,,,,c1757,14330,1789,14413,1840,14489r,13c1840,14731,2024,14916,2258,14941v70,83,165,140,273,159c2537,15119,2550,15138,2556,15158v-31,-20,-69,-32,-101,-39c2455,15158,2474,15202,2499,15240v-95,-51,-190,-82,-266,-63c2252,15247,2322,15310,2404,15361v-38,,-76,7,-101,19c2322,15412,2360,15438,2404,15463v-108,7,-203,26,-260,77c2195,15590,2290,15610,2385,15616v-32,19,-63,44,-82,70c2334,15705,2379,15711,2430,15705v-89,57,-165,127,-191,197c2309,15915,2398,15890,2487,15845v-19,32,-32,70,-38,102c2487,15947,2531,15928,2569,15902v-51,96,-82,191,-63,268c2556,16151,2607,16112,2652,16055v12,-19,25,-38,38,-57c2690,16036,2696,16074,2709,16100v19,-13,38,-32,57,-51c2778,16036,2785,16017,2791,16004r,7c2797,16112,2817,16208,2867,16265v51,-51,70,-140,76,-242c2956,16042,2969,16062,2981,16074v13,13,19,19,32,26c3032,16068,3039,16023,3032,15972v57,90,121,166,197,191c3242,16093,3216,16004,3172,15915v6,6,19,13,25,13c3210,15960,3229,15992,3254,16011v95,70,254,12,355,-121c3622,15871,3635,15851,3648,15826r,c3660,15845,3673,15871,3686,15890v101,140,260,191,355,121c4136,15941,4130,15775,4035,15635v-13,-19,-32,-38,-45,-57c4015,15571,4035,15571,4060,15559v158,-51,260,-185,228,-300c4250,15145,4092,15100,3933,15151v-25,7,-44,19,-70,26c3870,15151,3870,15132,3870,15107v,-172,-96,-306,-216,-306l3654,14801v-121,,-216,140,-216,306c3438,15126,3438,15138,3445,15151v-13,,-32,,-45,7c3394,15158,3387,15151,3381,15151v-32,-13,-63,-13,-95,-19c3286,15126,3286,15119,3286,15113v-25,,-51,6,-76,19c3197,15132,3184,15138,3178,15138v45,-89,70,-178,57,-248c3165,14909,3102,14979,3051,15062v,-38,-6,-76,-19,-108c3013,14967,3000,14979,2988,14998v-13,20,-26,39,-38,58l2950,15049v,-25,-7,-51,-7,-76c2994,14928,3032,14877,3058,14820v190,-57,329,-223,329,-420c3387,14394,3387,14381,3387,14375v96,-13,153,-32,172,-58c3508,14330,3451,14336,3387,14343v-12,-83,-44,-159,-101,-223c3292,14088,3299,14050,3299,14012v,-242,-210,-440,-463,-440c2817,13572,2804,13572,2785,13572v25,-31,44,-70,51,-70c2855,13490,3077,13483,3051,13273v-6,-44,-38,-89,-89,-133c3026,13133,3083,13114,3108,13082v140,-153,-31,-293,-38,-312c3064,12751,3121,12535,2924,12497v-44,-7,-95,6,-152,38c2785,12471,2785,12414,2766,12376v-26,-45,-57,-70,-89,-83c2639,12242,2582,12191,2512,12153v51,,95,-7,127,-26c2614,12089,2569,12051,2518,12025v134,-6,254,-31,330,-95c2785,11866,2671,11841,2550,11834v45,-25,76,-50,102,-82c2607,11726,2556,11720,2493,11726v114,-70,209,-153,235,-248c2639,11459,2531,11491,2423,11548v26,-45,38,-83,45,-121c2417,11427,2366,11453,2315,11484v19,-31,32,-63,45,-95c2430,11370,2537,11325,2518,11179v-6,-45,-38,-89,-88,-134c2493,11039,2550,11020,2575,10988v140,-153,-31,-293,-38,-312c2537,10670,2537,10657,2537,10644v115,83,241,102,330,38c2988,10593,2981,10383,2855,10211v-19,-25,-38,-51,-58,-70c2829,10135,2855,10128,2886,10122v203,-64,330,-236,286,-376c3127,9606,2924,9549,2728,9613v-32,12,-57,19,-83,38c2645,9632,2652,9613,2652,9594v95,-45,171,-128,215,-223c3058,9314,3197,9148,3197,8951v,-109,-38,-204,-101,-280c3102,8639,3108,8601,3108,8562v,-172,-101,-324,-253,-394c2886,8142,2918,8110,2943,8072v19,-25,32,-51,45,-76l2988,7996v12,25,32,51,44,76c3096,8155,3172,8212,3248,8244v-38,19,-64,51,-76,89c3134,8448,3235,8581,3400,8632v26,7,45,13,70,19c3451,8671,3438,8683,3426,8709v-102,140,-102,305,-7,375c3514,9154,3673,9097,3774,8963v13,-19,26,-38,38,-63l3812,8900v13,19,26,44,39,63c3952,9103,4111,9154,4206,9084v95,-70,89,-235,-7,-375c4187,8690,4168,8671,4155,8651v25,-6,44,-6,70,-19c4383,8581,4485,8448,4453,8333v-38,-114,-196,-159,-355,-108c4073,8231,4054,8244,4028,8250v7,-25,7,-44,7,-70c4035,8009,3939,7875,3819,7875r,c3698,7875,3603,8015,3603,8180v,26,,51,6,70c3590,8238,3565,8231,3540,8225v-13,-6,-32,-6,-45,-13c3603,8123,3597,7919,3476,7754v-19,-26,-38,-51,-57,-70c3451,7677,3476,7671,3508,7665v203,-64,330,-236,285,-376c3793,7283,3793,7283,3787,7283v38,-96,6,-172,-25,-210c3724,7079,3679,7105,3648,7155v-45,-12,-89,-25,-146,-25c3495,7105,3483,7085,3464,7066v-38,7,-89,32,-121,89c3343,7155,3343,7155,3337,7155v-32,13,-57,20,-83,39c3261,7162,3261,7136,3261,7105v,-26,,-51,-7,-77c3679,6977,4009,7079,4187,7175v-19,-90,-470,-230,-939,-191c3235,6926,3216,6882,3184,6837v,,,-6,,-6c3197,6850,3210,6869,3223,6882v12,12,19,19,31,25c3254,6907,3254,6901,3261,6901v50,32,101,38,139,32c3426,6952,3451,6964,3476,6977v13,-70,-12,-159,-57,-248c3445,6742,3464,6754,3489,6761v63,159,171,178,235,172c3743,6882,3743,6793,3660,6716v26,7,57,7,83,c3724,6646,3654,6583,3578,6532v,,,,,c3616,6532,3648,6525,3673,6512v-13,-12,-25,-31,-38,-44c3635,6468,3641,6462,3641,6462v13,-13,19,-26,32,-45c3679,6417,3686,6417,3692,6411v,38,6,76,25,108c3743,6506,3768,6481,3787,6455v13,-19,25,-38,32,-57l3819,6404v6,128,32,249,95,319c3977,6659,4003,6544,4009,6423v13,26,32,45,45,64c4066,6500,4079,6512,4092,6519v25,-45,31,-96,25,-159c4187,6474,4269,6570,4364,6595v19,-89,-12,-197,-69,-305c4339,6315,4377,6334,4421,6334v,-51,-25,-102,-57,-153c4479,6245,4599,6283,4694,6264v-25,-83,-108,-165,-209,-229c4536,6035,4580,6029,4612,6010v-26,-39,-70,-77,-121,-102c4529,5908,4567,5901,4605,5895v13,19,26,45,51,70c4739,6137,4827,6251,4872,6251v-51,-57,-102,-140,-159,-235c4758,6041,4808,6048,4878,6016v38,-19,76,-64,102,-121l4980,5895v25,57,63,102,101,121c5265,6105,5348,5895,5367,5882v19,-12,241,-19,215,-229c5576,5609,5544,5564,5494,5519v63,-6,120,-25,145,-57c5779,5309,5608,5169,5601,5150v,,,-13,,-19c5633,5137,5665,5144,5703,5144v190,,361,-115,431,-274c6325,4813,6464,4647,6464,4450v,-32,-6,-57,-6,-83c6496,4380,6540,4380,6597,4354v38,-19,76,-63,102,-121l6699,4233v25,58,63,102,101,121c6819,4361,6838,4367,6851,4373v6,96,95,198,235,242c7111,4622,7130,4628,7156,4634v-19,20,-32,32,-45,58c7010,4832,7010,4997,7105,5067v95,70,254,13,355,-121c7473,4927,7485,4908,7498,4883r,c7511,4902,7523,4927,7536,4946v102,140,260,191,355,121c7987,4997,7980,4832,7885,4692v-13,-19,-32,-38,-44,-58c7866,4628,7885,4628,7910,4615v159,-51,261,-184,229,-299c8101,4202,7942,4157,7784,4208v-26,6,-45,19,-70,25c7720,4208,7720,4189,7720,4163v,-57,-13,-108,-32,-152c7796,4004,7917,3934,7999,3820v19,-26,32,-51,45,-77l8044,3743v12,26,31,51,44,77c8215,3992,8412,4062,8526,3972v120,-89,114,-299,-13,-471c8494,3476,8475,3450,8456,3431v19,,38,-6,51,-12c8583,3476,8684,3514,8792,3514v191,,362,-115,432,-274c9249,3234,9268,3228,9287,3215v-25,76,-38,153,-25,210c9325,3406,9389,3349,9446,3279v19,-20,31,-45,50,-70c9496,3259,9503,3304,9522,3342v25,-13,50,-38,69,-63c9604,3259,9617,3240,9623,3221r,7c9630,3355,9655,3476,9718,3546v64,-64,89,-178,96,-299c9826,3272,9845,3291,9858,3310v13,13,25,26,38,32c9921,3298,9928,3247,9921,3183v70,115,153,210,248,236c10188,3329,10156,3221,10099,3113v44,25,82,45,127,45c10226,3107,10200,3056,10169,3005v38,19,82,38,120,57c10359,3119,10448,3164,10549,3170v83,102,216,166,362,166c11101,3336,11273,3221,11342,3062v115,-32,203,-102,260,-197c11621,2871,11647,2877,11679,2877v-51,45,-83,90,-83,134c11571,3215,11793,3228,11812,3240v19,13,95,223,279,134c12129,3355,12167,3310,12192,3253r,c12218,3310,12256,3355,12294,3374v25,13,51,19,76,19c12370,3399,12370,3406,12376,3406v,-7,7,-13,7,-13c12510,3393,12567,3247,12579,3240v7,-6,83,-12,140,-51c12763,3215,12827,3234,12916,3234v6,,12,,25,c12928,3247,12916,3259,12909,3272v-101,140,-101,306,-6,376c12998,3718,13157,3660,13258,3527v13,-19,25,-38,38,-64l13296,3463v13,19,26,45,38,64c13436,3667,13594,3718,13689,3648v39,-32,64,-77,70,-134c13797,3546,13848,3565,13899,3584v32,13,57,19,89,19c13969,3622,13950,3648,13931,3673v-127,172,-127,382,-13,471c14038,4233,14235,4163,14356,3992v19,-26,31,-51,44,-77c14413,3941,14432,3966,14444,3992v127,171,324,241,438,152c14926,4112,14952,4062,14965,4004v57,,120,-25,190,-57c15136,3979,15123,4017,15117,4049v,,6,,6,c15117,4081,15123,4112,15129,4151v-57,-32,-107,-51,-152,-39c14774,4151,14831,4367,14825,4386v-6,19,-184,159,-44,312c14812,4730,14863,4749,14926,4755v-50,45,-82,90,-82,134c14819,5093,15041,5106,15060,5118v19,13,95,223,279,134c15377,5233,15415,5188,15440,5131r,c15466,5188,15504,5233,15542,5252v184,89,266,-121,285,-134c15846,5106,16068,5099,16043,4889v,-13,-6,-19,-6,-32c16049,4857,16062,4864,16062,4864v19,12,95,222,279,133c16347,4997,16347,4991,16354,4991v32,83,108,166,209,229c16512,5220,16468,5227,16436,5246v26,38,70,76,121,101c16424,5354,16303,5379,16227,5443v63,64,178,89,298,95c16481,5564,16449,5589,16424,5621v44,26,95,32,158,26c16468,5717,16379,5799,16347,5895v89,19,197,-13,305,-70c16627,5870,16608,5908,16608,5952v50,,101,-25,152,-57c16696,6010,16658,6131,16677,6226v64,-19,127,-76,184,-146c16880,6060,16893,6035,16912,6010v,50,6,95,25,133c16963,6131,16988,6105,17007,6080v,,,,,c17007,6118,17014,6156,17007,6162v-6,19,-184,159,-44,312c16994,6506,17045,6525,17109,6532v-51,44,-83,89,-83,133c17001,6869,17223,6882,17242,6894v19,13,95,223,279,134c17559,7009,17597,6964,17623,6907v,7,,13,,26c17623,7028,17654,7111,17705,7187r,13c17705,7372,17806,7518,17959,7595v-191,44,-133,254,-140,273c17813,7888,17635,8028,17775,8180v31,32,82,51,146,58c17870,8282,17838,8327,17838,8371v-25,204,197,217,216,230c18073,8613,18149,8823,18333,8734v38,-19,76,-63,101,-121l18434,8613v26,58,64,102,102,121c18536,8734,18542,8734,18542,8741v7,6,13,12,19,19c18593,8792,18644,8811,18707,8817v-50,45,-82,89,-82,134c18599,9154,18821,9167,18840,9180v13,13,83,184,235,153c19107,9390,19164,9441,19227,9485v-38,,-76,7,-101,20c19145,9536,19183,9562,19227,9587v-107,7,-203,26,-260,77c19018,9715,19113,9734,19208,9740v-31,19,-63,45,-82,70c19158,9829,19202,9836,19253,9829v-64,38,-127,89,-159,140c19075,9957,19063,9950,19043,9944v-19,89,13,197,70,305c19069,10224,19031,10205,18986,10205v,51,26,102,57,153c18929,10294,18809,10256,18714,10275v25,83,107,165,209,229c18872,10504,18828,10510,18796,10529v25,39,70,77,121,102c18783,10638,18663,10663,18587,10727v63,63,177,89,298,95c18840,10848,18809,10873,18783,10905v45,26,96,32,159,26c18828,11001,18739,11083,18707,11179v89,19,197,-13,305,-70c18986,11153,18967,11192,18967,11236v51,,102,-25,153,-57c19107,11198,19094,11223,19088,11242v-45,7,-95,32,-127,96c18942,11376,18942,11433,18955,11497v-57,-32,-108,-51,-153,-38c18599,11497,18657,11714,18650,11733v-6,19,-184,159,-44,312c18637,12076,18688,12096,18752,12102v-51,44,-83,89,-83,134c18644,12439,18866,12452,18885,12465v6,6,32,63,76,102c18948,12611,18942,12656,18942,12707v,31,,63,6,89c18923,12783,18891,12770,18866,12758v-203,-64,-400,-7,-444,133c18377,13031,18504,13197,18707,13267v32,13,57,19,89,19c18777,13305,18758,13331,18739,13356v-102,140,-121,299,-63,401c18676,13757,18669,13757,18669,13757v-108,,-203,70,-228,166c18384,13961,18339,14031,18339,14107v,51,13,89,45,127l18384,14241v,114,95,216,215,223c18631,14502,18669,14527,18720,14540v-19,26,-38,45,-51,70c18625,14597,18574,14591,18530,14591v-216,,-394,134,-451,318c17965,14992,17889,15119,17889,15266v,95,32,178,82,254l17971,15533v,13,,32,,45c17908,15584,17851,15616,17838,15616r,c17813,15616,17629,15495,17534,15673v-19,38,-19,96,-7,159c17470,15801,17420,15788,17375,15794v-203,38,-146,255,-152,274c17217,16087,17039,16227,17178,16380v32,32,83,51,146,57c17312,16450,17299,16463,17286,16475v-177,26,-330,153,-374,312c16906,16794,16899,16800,16887,16806v-32,-101,-108,-178,-191,-178c16576,16628,16481,16768,16481,16934v,25,,51,6,70c16468,16991,16443,16985,16417,16978v-158,-51,-323,-6,-355,108c16024,17201,16125,17335,16290,17386v26,6,45,12,70,19c16341,17424,16328,17437,16316,17462v-26,38,-45,76,-57,121c16202,17583,16144,17602,16100,17679v-19,38,-19,95,-6,159c16037,17806,15986,17787,15941,17799v-101,20,-133,83,-145,147c15738,17933,15669,17940,15605,17959v-25,6,-44,19,-70,25c15542,17959,15542,17940,15542,17914v,-172,-95,-305,-216,-305l15326,17609v-120,,-216,140,-216,305c15110,17940,15110,17965,15117,17984v-19,-13,-45,-19,-70,-25c14888,17908,14723,17952,14692,18067v-38,114,63,248,228,299c14946,18372,14965,18379,14990,18385v-19,19,-32,32,-44,57c14895,18512,14869,18595,14869,18665v-6,,-6,,-12,7c14787,18633,14704,18608,14622,18608v-127,,-247,51,-330,127c14267,18703,14235,18672,14172,18659v-26,-6,-51,,-77,6c14083,18563,14057,18493,14032,18481v13,57,25,121,38,197c14057,18684,14038,18691,14026,18703v12,-63,12,-120,-7,-159c13918,18366,13734,18487,13715,18487r,c13689,18487,13506,18366,13410,18544v-19,39,-19,96,-6,159c13347,18672,13296,18659,13252,18665v-203,38,-146,255,-152,274c13093,18958,12916,19098,13055,19251v6,6,13,13,25,19c13055,19276,13030,19276,13004,19289v-25,7,-44,19,-69,26c12941,19289,12941,19270,12941,19245v,-172,-95,-306,-216,-306c12605,18939,12510,19079,12510,19245v,25,,50,6,70c12497,19302,12471,19296,12446,19289v-158,-51,-323,-6,-355,108c12059,19499,12142,19627,12288,19684v-32,32,-64,70,-96,114c12192,19760,12186,19722,12173,19690v-19,13,-31,26,-44,45c12116,19754,12104,19773,12091,19792r,-6c12085,19684,12066,19588,12015,19531v-51,51,-70,146,-76,242c11932,19760,11920,19741,11913,19728v-12,-12,-25,-25,-38,-38c11856,19722,11850,19767,11856,19818v-19,-26,-32,-51,-51,-77c11761,19684,11710,19646,11660,19627v-7,12,-7,31,-7,44c11615,19601,11533,19557,11444,19557v-32,,-70,6,-95,19c11311,19557,11273,19544,11228,19544v-57,,-114,19,-152,57c11082,19569,11082,19531,11070,19499v-45,-140,-248,-197,-444,-133c10594,19378,10568,19385,10543,19404v6,-32,6,-58,6,-89c10549,19105,10429,18933,10283,18933v-146,,-266,172,-266,382c10017,19346,10017,19378,10023,19404v-26,-13,-57,-26,-83,-38c9788,19315,9636,19340,9553,19416v13,-57,19,-108,7,-152c9471,19289,9395,19372,9325,19474v,-51,-6,-96,-25,-128c9281,19359,9262,19378,9243,19397v-19,19,-32,45,-45,70l9198,19461v-6,-127,-32,-248,-95,-318c9040,19206,9014,19321,9008,19442v-13,-19,-26,-38,-38,-57c8957,19366,8938,19353,8919,19340v-25,45,-32,96,-25,159c8875,19467,8856,19442,8837,19416v25,-44,31,-89,19,-133c8818,19168,8659,19124,8500,19175v-25,6,-44,19,-69,25c8437,19175,8437,19155,8437,19130v,-172,-95,-306,-216,-306l8221,18824v-120,,-215,140,-215,306c8006,19155,8006,19181,8012,19200v-19,-13,-44,-19,-70,-25c7942,19175,7942,19175,7942,19175v-25,-39,-51,-64,-57,-70c7879,19085,7936,18869,7739,18831v-44,-7,-95,6,-152,38c7600,18805,7600,18748,7581,18710v-102,-178,-286,-57,-305,-57l7276,18653v-13,,-108,-58,-197,-39c7067,18379,6864,18194,6616,18194v-50,,-101,7,-146,19c6470,18213,6470,18213,6470,18207v-6,-45,-38,-89,-88,-134c6445,18067,6502,18048,6528,18016v139,-153,-32,-293,-39,-312c6483,17685,6540,17468,6344,17430v-45,-6,-96,7,-153,38c6204,17405,6204,17347,6185,17309v-102,-178,-285,-57,-305,-57l5880,17252v-25,,-209,-121,-304,57c5563,17328,5557,17354,5557,17386v-83,-32,-190,-32,-298,6c5227,17405,5202,17411,5176,17430v7,-32,7,-57,7,-89c5183,17131,5062,16959,4916,16959v-146,,-266,172,-266,382c4650,17373,4650,17405,4656,17430v-25,-12,-57,-25,-82,-38c4561,17386,4548,17386,4536,17379v63,-76,107,-172,107,-280c4643,16991,4605,16895,4542,16819v6,-32,13,-70,13,-108c4555,16469,4345,16272,4092,16272v-70,,-134,12,-191,38c3831,16272,3749,16246,3667,16246v-216,,-394,134,-451,318c3102,16647,3026,16775,3026,16921v,95,32,178,82,248l3108,17182v,185,121,344,292,407c3400,17602,3406,17608,3406,17621v58,223,165,274,248,274c3667,17895,3679,17895,3692,17889v13,-39,13,-96,-25,-160c3730,17761,3806,17787,3889,17787v38,,76,-7,114,-13c3641,18016,3070,18201,2233,18105v152,115,939,70,1262,-32c3730,18003,3952,17870,4123,17729v13,-6,19,-12,32,-19c4168,17729,4180,17742,4193,17761v-57,58,-108,172,,395c4295,18022,4320,17927,4314,17857v31,19,63,32,95,44c4440,17914,4466,17920,4498,17920v-19,20,-38,45,-58,70c4314,18162,4314,18372,4428,18462v120,89,317,19,438,-153c4885,18283,4897,18258,4910,18232r,c4923,18258,4942,18283,4954,18309v19,25,38,44,57,70c4980,18411,4942,18449,4910,18506v101,13,178,6,235,-13c5151,18493,5164,18487,5170,18487v51,19,95,25,140,19c5246,18697,5202,18926,5208,19143v6,343,216,1107,374,1216c5195,19544,5221,18920,5354,18493v13,-6,32,-12,44,-25c5411,18455,5424,18442,5436,18430v32,6,51,12,58,12c5506,18449,5551,18563,5646,18589v-13,19,-26,38,-38,57c5519,18570,5430,18582,5379,18608v,64,26,159,178,204c5557,18824,5557,18837,5557,18850v,19,,38,6,57c5462,18837,5373,18869,5329,18894v6,70,69,191,298,185c5633,19085,5633,19092,5639,19098r,13c5639,19175,5658,19238,5684,19295v-178,-190,-311,-146,-368,-95c5335,19276,5417,19404,5709,19346v76,115,203,191,349,204c6141,19652,6274,19716,6420,19716v95,,184,-26,260,-77c6686,19811,6883,19818,6895,19830v20,13,96,223,280,134c7213,19945,7251,19900,7276,19843r,c7301,19900,7340,19945,7378,19964v184,89,266,-121,285,-134c7669,19824,7733,19818,7784,19792v-26,96,-7,191,57,236c7936,20098,8094,20040,8196,19907v13,-19,25,-39,38,-64l8234,19843v13,19,25,45,38,64c8297,19938,8323,19964,8348,19989v-57,13,-108,39,-139,70c8272,20123,8386,20149,8507,20155v-45,25,-76,51,-102,83c8450,20263,8500,20270,8564,20263v-114,70,-203,153,-235,248c8418,20531,8526,20499,8634,20441v-26,45,-45,83,-45,128c8640,20569,8691,20543,8741,20511v-63,115,-101,236,-82,331c8722,20823,8786,20766,8843,20696v19,-19,32,-45,51,-70c8894,20677,8900,20721,8919,20760v25,-13,51,-39,70,-64c9002,20677,9014,20658,9021,20639r,6c9027,20772,9052,20893,9116,20963v63,-63,89,-178,95,-299c9224,20690,9243,20709,9255,20728v13,13,26,25,38,32c9319,20715,9325,20664,9319,20601v70,114,152,210,247,235c9585,20747,9553,20639,9496,20531v45,25,83,44,127,44c9623,20524,9598,20473,9566,20422v114,64,235,102,330,83c9890,20492,9883,20480,9877,20467v114,19,260,-51,362,-191c10258,20250,10270,20225,10283,20199v13,26,32,51,44,77c10334,20282,10340,20295,10346,20301v-31,7,-69,19,-114,45c10340,20422,10410,20429,10461,20403v19,13,38,26,63,32c10442,20715,10220,21072,9680,21364v121,,521,-311,654,-490c10435,20741,10505,20581,10543,20441v13,7,25,13,38,13c10575,20480,10581,20518,10606,20550v20,31,64,70,127,108c10740,20556,10721,20492,10689,20460v32,-6,57,-19,82,-31c10892,20340,10886,20129,10759,19958v-19,-26,-38,-51,-57,-70c10733,19881,10759,19875,10790,19868v51,-12,96,-38,134,-63c10911,19830,10905,19862,10905,19894v,51,12,89,44,127l10949,20028v,114,95,216,216,222c11209,20301,11273,20333,11349,20333v31,,63,-6,89,-19c11469,20320,11501,20327,11539,20327v-32,19,-63,44,-82,70c11488,20416,11533,20422,11583,20416v-88,57,-165,127,-190,197c11463,20626,11552,20601,11641,20556v-20,32,-32,70,-39,102c11641,20658,11685,20639,11723,20613v-51,96,-82,191,-63,268c11710,20862,11761,20823,11805,20766v13,-19,26,-38,39,-57c11844,20747,11850,20785,11863,20811v19,-13,38,-32,57,-51c11932,20747,11939,20728,11945,20715r,6c11951,20823,11970,20919,12021,20976v51,-51,70,-140,76,-242c12110,20753,12123,20772,12135,20785v13,13,19,19,32,26c12186,20779,12192,20734,12186,20683v57,89,121,166,197,191c12395,20804,12370,20715,12326,20626v31,19,69,32,101,38c12427,20626,12408,20581,12383,20543v95,51,190,83,266,64c12630,20537,12560,20473,12478,20422v38,,76,-6,101,-19c12560,20371,12522,20346,12478,20320v101,-6,203,-25,260,-76c12687,20193,12592,20174,12497,20168v25,-13,51,-32,70,-51c12611,20091,12649,20053,12681,20009v13,-20,25,-39,38,-64l12719,19945v13,19,25,44,38,64c12827,20104,12922,20161,13004,20161v172,198,305,153,362,109c13353,20206,13303,20110,13138,20098v57,-83,44,-223,-38,-344c13087,19735,13068,19716,13055,19697v26,-7,45,-7,70,-20c13163,19665,13201,19646,13233,19627v44,19,82,19,89,25c13328,19658,13334,19677,13353,19697v-6,,-6,6,-12,6c13353,19716,13372,19728,13385,19735v25,32,63,63,114,70c13645,19868,13728,19811,13766,19760v,,,-6,-7,-6c13772,19767,13785,19773,13797,19779v-165,280,-412,580,-793,879c13182,20632,13658,20110,13848,19798v57,13,102,,133,-25c13981,19773,13981,19779,13981,19779v19,51,70,109,153,172c14153,19964,14172,19977,14191,19989v6,-57,6,-108,,-152c14267,19913,14368,19958,14476,19970v83,102,216,166,362,166c15028,20136,15199,20021,15269,19862v190,-57,330,-223,330,-420c15599,19334,15561,19238,15497,19162v7,-32,13,-70,13,-108c15510,18894,15421,18754,15288,18678v,,,,,-6c15301,18653,15313,18633,15326,18608r,c15339,18627,15352,18653,15364,18672v102,140,260,191,355,121c15815,18723,15808,18557,15713,18417v-13,-19,-32,-38,-44,-57c15694,18353,15713,18353,15738,18341v7,6,13,12,20,19c15789,18392,15840,18411,15903,18417v-50,45,-82,89,-82,134c15796,18754,16018,18767,16037,18780v19,13,95,223,279,134c16354,18894,16392,18850,16417,18793r,c16443,18850,16481,18894,16519,18914v184,89,266,-121,285,-134c16817,18767,17001,18761,17020,18608v25,-38,32,-83,32,-115c17033,18487,17014,18481,16988,18474v-13,-19,-32,-38,-51,-57c16982,18411,17020,18404,17052,18385v222,408,387,1114,-51,2133c17153,20403,17337,19639,17331,19289v,-344,-127,-694,-254,-923c17083,18366,17083,18360,17090,18360v139,-153,-32,-293,-38,-312c17045,18035,17077,17920,17020,17844v38,,70,-6,95,-32c17121,17806,17121,17806,17128,17799v38,13,76,26,114,26c17324,17927,17458,17990,17604,17990v190,,361,-114,431,-273c18225,17659,18365,17494,18365,17297v,-109,-38,-204,-102,-281c18270,16991,18276,16972,18276,16946v-121,39,-70,77,6,115xm3419,4628r,c3419,4634,3426,4634,3426,4641v-7,,-7,-7,-13,-7c3413,4634,3413,4634,3419,4628xm1783,10816v6,-19,6,-38,6,-64c1808,10759,1827,10765,1852,10765v,,7,,7,c1878,10765,1897,10759,1922,10752v,26,,45,6,70c1935,10841,1947,10860,1960,10880v-25,6,-44,12,-63,25c1884,10918,1865,10931,1859,10950r,c1846,10931,1833,10911,1814,10899v-19,-13,-38,-19,-57,-26c1764,10854,1776,10835,1783,10816xm1967,11949v-7,,-7,,-13,c1954,11955,1954,11955,1960,11962v-13,-7,-25,-7,-32,-7c1928,11962,1928,11975,1935,11987v-7,,-7,,-13,-6c1922,11987,1922,11987,1916,11994v-7,-13,-19,-19,-26,-19c1884,11981,1884,11994,1878,12006v,,-7,-6,-7,-6c1871,12000,1865,12006,1865,12013v,-13,-6,-26,-13,-32c1846,11981,1840,11987,1827,12000v,-6,,-6,,-13c1821,11987,1821,11987,1814,11994v7,-13,7,-26,7,-32c1814,11962,1802,11962,1789,11968v,-6,,-6,,-13c1783,11955,1783,11955,1776,11949v13,-6,19,-19,19,-25c1789,11917,1783,11917,1770,11911v,,6,-6,6,-6c1776,11905,1776,11905,1776,11905v,,,,,c1776,11905,1770,11898,1770,11898v13,,25,-6,32,-13c1802,11879,1795,11873,1783,11860v6,,6,,12,c1795,11854,1795,11854,1789,11847v13,7,25,7,32,7c1821,11847,1821,11834,1814,11822v7,,7,6,13,6c1827,11822,1827,11822,1833,11815v7,13,19,19,26,19c1865,11828,1865,11815,1871,11803v,,7,6,7,6c1878,11809,1884,11803,1884,11796v,13,6,26,13,32c1903,11828,1909,11822,1922,11809v,6,,6,,13c1928,11822,1928,11822,1935,11815v-7,13,-7,26,-7,32c1935,11847,1947,11847,1960,11841v,6,,6,,13c1967,11854,1967,11854,1973,11860v-13,6,-19,19,-19,25c1960,11892,1973,11892,1986,11898v,,-7,7,-7,7c1979,11905,1979,11905,1979,11905v,,,,,c1979,11905,1986,11911,1992,11911v-13,,-25,6,-32,13c1947,11936,1954,11943,1967,11949xm3552,15431v7,-12,7,-25,7,-38c3571,15399,3584,15399,3597,15399r,c3610,15399,3622,15399,3635,15393v,13,,26,6,38c3648,15444,3654,15457,3660,15469v-12,7,-25,13,-38,20c3610,15495,3603,15508,3590,15514r,c3584,15501,3571,15495,3559,15489v-13,-7,-26,-13,-38,-20c3540,15457,3546,15450,3552,15431xm2740,15469v,,7,,7,c2747,15469,2747,15463,2747,15457v12,6,19,6,25,6c2772,15457,2772,15450,2766,15438v,,6,,6,c2772,15438,2772,15431,2772,15425v7,6,13,13,19,19c2798,15438,2798,15431,2798,15419v,,6,6,6,6c2804,15425,2810,15419,2810,15419v,12,7,19,7,25c2823,15444,2829,15438,2836,15431v,,,7,,7c2836,15438,2842,15438,2848,15431v-6,13,-6,19,-6,26c2848,15457,2855,15457,2867,15450v,,,7,,7c2867,15457,2874,15457,2880,15457v-6,6,-13,12,-19,19c2867,15482,2874,15482,2886,15482v,,-6,7,-6,7c2880,15489,2880,15489,2880,15489v,,,,,c2880,15489,2886,15495,2886,15495v-12,,-19,6,-25,6c2861,15508,2867,15514,2874,15520v,,-7,,-7,c2867,15520,2867,15527,2867,15533v-12,-6,-19,-6,-25,-6c2842,15533,2842,15540,2848,15552v,,-6,,-6,c2842,15552,2842,15559,2842,15565v-6,-6,-13,-13,-19,-19c2817,15552,2817,15559,2817,15571v,,-7,-6,-7,-6c2810,15565,2804,15571,2804,15571v,-12,-6,-19,-6,-25c2791,15546,2785,15552,2779,15559v,,,-7,,-7c2779,15552,2772,15552,2766,15559v6,-13,6,-19,6,-26c2766,15533,2759,15533,2747,15540v,,,-7,,-7c2747,15533,2740,15533,2734,15533v6,-6,13,-13,19,-19c2747,15508,2740,15508,2728,15508v,,6,-7,6,-7c2734,15501,2734,15501,2734,15501v,,,,,c2734,15501,2728,15495,2728,15495v12,,19,-6,25,-6c2753,15482,2747,15476,2740,15469xm2373,13528v6,-13,12,-26,19,-38l2392,13490v6,12,12,25,19,38c2398,13528,2385,13528,2373,13528xm2347,10027v-13,12,-25,19,-38,38c2296,10052,2284,10039,2271,10027v-13,-13,-32,-20,-44,-26c2233,9988,2246,9969,2246,9956v6,-19,6,-31,6,-50c2271,9912,2284,9912,2303,9912v19,,31,,50,-6c2353,9925,2360,9937,2360,9956v6,20,13,32,19,45c2379,10007,2360,10014,2347,10027xm2601,7143v13,-7,32,-13,44,-19c2645,7136,2645,7149,2652,7162v-19,-7,-32,-13,-51,-19xm3679,8492v7,-12,7,-25,7,-38c3698,8460,3711,8460,3724,8460r,c3736,8460,3749,8460,3762,8454v,13,,26,6,38c3774,8505,3781,8518,3787,8531v-13,6,-25,12,-38,19c3736,8556,3730,8569,3717,8575r,c3711,8562,3698,8556,3686,8550v-13,-7,-26,-13,-38,-19c3667,8518,3673,8505,3679,8492xm2943,7569v-12,13,-25,19,-38,38c2893,7595,2880,7582,2867,7569v-12,-13,-31,-19,-44,-25c2829,7531,2842,7512,2842,7499v6,-19,6,-32,6,-51c2867,7455,2880,7455,2899,7455v19,,32,,51,-7c2950,7467,2956,7480,2956,7499v6,19,13,32,19,45c2975,7556,2962,7563,2943,7569xm3083,6328v,6,6,13,13,19c3096,6347,3089,6347,3089,6347v,,,6,,13c3077,6353,3070,6353,3064,6353v,7,,13,6,26c3070,6379,3064,6379,3064,6379v,,,6,,13c3058,6385,3051,6379,3045,6372v-6,7,-6,13,-6,26c3039,6398,3032,6392,3032,6392v,,-6,6,-6,6c3026,6385,3020,6379,3020,6372v-7,,-7,7,-13,7c2994,6353,2981,6328,2969,6296v,,6,,6,-6c2975,6283,2969,6277,2962,6271v,,7,,7,c2969,6271,2969,6264,2969,6258v12,6,19,6,25,6c2994,6258,2994,6251,2988,6239v,,6,,6,c2994,6239,2994,6232,2994,6226v7,6,13,13,19,19c3020,6239,3020,6232,3020,6220v,,6,6,6,6c3026,6226,3032,6220,3032,6220v,12,7,19,7,25c3045,6245,3051,6239,3058,6232v,,,7,,7c3058,6239,3064,6239,3070,6232v-6,13,-6,19,-6,26c3070,6258,3077,6258,3089,6251v,,,7,,7c3089,6258,3096,6258,3102,6258v-6,6,-13,13,-19,19c3089,6283,3096,6283,3108,6283v,,-6,7,-6,7c3102,6290,3102,6290,3102,6290v,,,,,c3102,6290,3108,6296,3108,6296v-12,25,-19,25,-25,32xm3083,5698v-6,-26,-19,-51,-25,-70c3083,5621,3102,5608,3134,5589v25,39,70,70,114,96c3191,5679,3134,5685,3083,5698xm3159,5564v13,-13,32,-26,45,-45c3216,5532,3235,5538,3248,5551v-32,,-64,7,-89,13xm3901,5799v,7,7,13,19,26c3914,5825,3914,5825,3908,5825v,6,,6,6,13c3901,5831,3889,5831,3882,5831v,7,,19,7,32c3882,5863,3882,5863,3876,5857v,6,,6,-6,12c3863,5857,3851,5850,3844,5850v-6,7,-6,19,-12,32c3832,5882,3825,5876,3825,5876v,,-6,6,-6,13c3819,5876,3813,5863,3806,5857v-6,,-13,6,-25,19c3781,5869,3781,5869,3781,5863v-7,,-7,,-13,6c3774,5857,3774,5844,3774,5838v-6,,-19,,-31,6c3743,5838,3743,5838,3743,5831v-7,,-7,,-13,-6c3743,5819,3749,5806,3749,5799v-6,-6,-13,-6,-25,-12c3724,5787,3730,5780,3730,5780v,,,,,c3730,5780,3730,5780,3730,5780v,,-6,-6,-6,-6c3736,5774,3749,5768,3755,5761v,-6,-6,-12,-19,-25c3743,5736,3743,5736,3749,5736v,-7,,-7,-6,-13c3755,5729,3768,5729,3774,5729v,-6,,-19,-6,-31c3774,5698,3774,5704,3781,5704v,-6,,-6,6,-13c3793,5704,3806,5710,3813,5710v6,-6,6,-19,12,-31c3825,5679,3832,5685,3832,5685v,,6,-6,6,-13c3838,5685,3844,5698,3851,5704v6,,12,-6,25,-19c3876,5691,3876,5691,3876,5698v6,,6,,13,-7c3882,5704,3882,5717,3882,5723v7,,19,,32,-6c3914,5723,3914,5723,3914,5729v6,,6,,13,7c3914,5742,3908,5755,3908,5761v6,7,19,7,31,13c3939,5774,3933,5780,3933,5780v,,,,,c3933,5780,3933,5780,3933,5780v,,6,7,13,7c3914,5787,3908,5793,3901,5799xm4840,4615v7,13,7,26,13,39c4840,4647,4827,4641,4808,4634v13,-6,19,-12,32,-19xm5620,3622v-12,-6,-25,-12,-38,-19c5608,3584,5627,3559,5639,3520r,c5652,3552,5671,3578,5690,3590v-19,13,-44,20,-70,32xm5671,3177v-13,6,-19,19,-32,31l5639,3208v-6,-12,-19,-25,-31,-38c5595,3164,5582,3158,5570,3151v12,-13,19,-25,25,-44c5601,3094,5601,3075,5601,3062v13,6,32,6,45,13c5646,3075,5646,3075,5652,3075v13,,32,-7,45,-7c5697,3088,5697,3100,5703,3119v6,13,13,26,19,39c5703,3164,5684,3170,5671,3177xm5887,3590v-6,,-13,,-19,c5900,3559,5919,3520,5919,3520v,,,,6,c5906,3533,5893,3559,5887,3590xm7105,4170v-19,-7,-32,-7,-51,-13c7099,4144,7143,4112,7168,4062v,19,-6,38,-6,57c7162,4144,7162,4170,7168,4189v-12,-7,-38,-13,-63,-19xm7409,4520v-12,6,-19,19,-31,25l7378,4545v-7,-12,-19,-19,-32,-25c7333,4514,7321,4507,7308,4501v6,-13,13,-26,19,-38c7333,4450,7333,4437,7333,4424v13,7,26,7,38,7c7384,4431,7397,4431,7409,4424v,13,,26,7,39c7422,4475,7428,4488,7435,4501v,6,-13,13,-26,19xm7961,3310v-12,13,-25,19,-38,39c7910,3336,7898,3323,7885,3310v-13,-12,-32,-19,-44,-25c7847,3272,7860,3253,7860,3240v6,-19,6,-32,6,-51c7885,3196,7898,3196,7917,3196v19,,32,,51,-7c7968,3208,7974,3221,7974,3240v6,19,13,32,19,45c7987,3291,7974,3298,7961,3310xm9674,2629v,7,6,13,19,26c9687,2655,9687,2655,9680,2655v,6,,6,7,12c9674,2661,9661,2661,9655,2661v,6,,19,6,32c9655,2693,9655,2693,9649,2686v,7,,7,-7,13c9636,2686,9623,2680,9617,2680v-6,6,-6,19,-13,32c9604,2712,9598,2706,9598,2706v,,-6,6,-6,12c9592,2706,9585,2693,9579,2686v-6,,-13,7,-26,20c9553,2699,9553,2699,9553,2693v-6,,-6,,-12,6c9547,2686,9547,2674,9547,2667v-6,,-19,,-32,7c9515,2667,9515,2667,9515,2661v-6,,-6,,-12,-6c9515,2648,9522,2636,9522,2629v-7,-6,-13,-6,-26,-13c9496,2616,9503,2610,9503,2610v,,,,,c9503,2610,9503,2610,9503,2610v,,-7,-6,-7,-6c9509,2604,9522,2597,9528,2591v,-6,-6,-13,-19,-25c9515,2566,9515,2566,9522,2566v,-7,,-7,-7,-13c9528,2559,9541,2559,9547,2559v,-6,,-19,-6,-32c9547,2527,9547,2534,9553,2534v,-7,,-7,7,-13c9566,2534,9579,2540,9585,2540v7,-6,7,-19,13,-32c9598,2508,9604,2515,9604,2515v,,7,-7,7,-13c9611,2515,9617,2527,9623,2534v7,,13,-7,26,-19c9649,2521,9649,2521,9649,2527v6,,6,,12,-6c9655,2534,9655,2546,9655,2553v6,,19,,32,-7c9687,2553,9687,2553,9687,2559v6,,6,,12,7c9687,2572,9680,2585,9680,2591v7,6,19,6,32,13c9712,2604,9706,2610,9706,2610v,,,,,c9706,2610,9706,2610,9706,2610v,,6,6,12,6c9693,2616,9680,2623,9674,2629xm12973,2597v-19,,-38,7,-51,13c12922,2642,12928,2686,12954,2725v,6,,6,,12c12954,2763,12954,2788,12960,2807v-19,-12,-44,-19,-70,-25c12846,2769,12808,2763,12770,2763v19,-38,25,-70,19,-108c12871,2585,12966,2521,13068,2464v-38,25,-76,76,-95,133xm13195,3132v-13,6,-19,19,-32,26c13157,3145,13144,3138,13131,3132v-12,-6,-25,-13,-38,-19c13100,3100,13106,3088,13112,3075v7,-13,7,-26,7,-38c13131,3043,13144,3043,13157,3043v12,,25,,38,-6c13195,3049,13195,3062,13201,3075v6,13,13,25,19,38c13214,3119,13201,3126,13195,3132xm14305,3501v-13,13,-26,19,-38,39c14254,3527,14241,3514,14229,3501v-13,-12,-32,-19,-45,-25c14191,3463,14203,3444,14203,3431v7,-19,7,-32,7,-51c14229,3387,14241,3387,14260,3387v19,,32,,51,-7c14311,3399,14318,3412,14318,3431v6,19,12,32,19,45c14337,3482,14318,3495,14305,3501xm14685,3590v32,-6,58,-12,89,-19c14819,3559,14857,3540,14895,3514v12,13,32,19,51,32c14850,3546,14762,3565,14704,3610v-6,-7,-12,-20,-19,-20xm14838,3890v-7,-77,-38,-159,-95,-230c14743,3660,14743,3660,14743,3660v50,20,114,32,177,39c14888,3718,14857,3743,14838,3769v31,19,76,25,127,19c14920,3813,14876,3851,14838,3890xm15485,3654v,,-7,,-7,c15478,3654,15478,3660,15478,3667v-12,-7,-19,-7,-25,-7c15453,3667,15453,3673,15459,3686v,,-6,,-6,c15453,3686,15453,3692,15453,3699v-6,-7,-13,-13,-19,-19c15428,3686,15428,3692,15428,3705v,,-7,-6,-7,-6c15421,3699,15415,3705,15415,3705v,-13,-6,-19,-6,-25c15402,3680,15396,3686,15390,3692v,,,-6,,-6c15390,3686,15383,3686,15377,3692v6,-12,6,-19,6,-25c15377,3667,15371,3667,15358,3673v,,,-6,,-6c15358,3667,15352,3667,15345,3667v7,-7,13,-13,19,-19c15358,3641,15352,3641,15339,3641v,,6,-6,6,-6c15345,3635,15345,3635,15345,3635v,,,,,c15345,3635,15339,3629,15339,3629v13,,19,-7,25,-7c15364,3616,15358,3610,15352,3603v,,6,,6,c15358,3603,15358,3597,15358,3590v13,7,19,7,25,7c15383,3590,15383,3584,15377,3571v,,6,,6,c15383,3571,15383,3565,15383,3559v7,6,13,12,19,19c15409,3571,15409,3565,15409,3552v,,6,7,6,7c15415,3559,15421,3552,15421,3552v,13,7,19,7,26c15434,3578,15440,3571,15447,3565v,,,6,,6c15447,3571,15453,3571,15459,3565v-6,13,-6,19,-6,25c15459,3590,15466,3590,15478,3584v,,,6,,6c15478,3590,15485,3590,15491,3590v-6,7,-13,13,-19,20c15478,3616,15485,3616,15497,3616v,,-6,6,-6,6c15491,3622,15491,3622,15491,3622v,,,,,c15491,3622,15497,3629,15497,3629v-12,,-19,6,-25,6c15472,3641,15478,3648,15485,3654xm16005,3724v-19,38,-19,96,-6,159c15980,3871,15961,3864,15941,3858v-25,-19,-50,-38,-76,-57c15903,3801,15941,3794,15967,3781v-19,-31,-57,-57,-102,-82c15935,3699,15999,3686,16049,3667v-12,13,-25,32,-44,57xm16214,4348v13,-19,26,-38,32,-57c16252,4272,16252,4253,16252,4227v19,6,38,13,64,13c16316,4240,16322,4240,16322,4240v19,,38,-7,64,-13c16386,4253,16386,4272,16392,4297v6,19,19,38,32,57c16398,4361,16379,4367,16360,4380v-13,13,-32,25,-38,44l16322,4424v-13,-19,-25,-38,-44,-51c16252,4367,16233,4354,16214,4348xm16233,4966v32,-26,57,-64,76,-109l16309,4857v26,58,64,102,102,121c16455,4997,16493,5004,16525,4997v6,19,19,32,25,51c16449,4991,16328,4953,16233,4966xm16804,4870v-12,-19,-19,-32,-31,-45c16785,4819,16792,4819,16804,4813v,19,,38,,57xm17102,5468v-6,,-6,,-12,c17090,5475,17090,5475,17096,5481v-13,-6,-25,-6,-32,-6c17064,5481,17064,5494,17071,5507v-7,,-7,,-13,-7c17058,5507,17058,5507,17052,5513v-7,-13,-19,-19,-26,-19c17020,5500,17020,5513,17014,5526v,,-7,-7,-7,-7c17007,5519,17001,5526,17001,5532v,-13,-6,-25,-13,-32c16982,5500,16976,5507,16963,5519v,-6,,-6,,-12c16956,5507,16956,5507,16950,5513v6,-13,6,-25,6,-32c16950,5481,16937,5481,16925,5488v,-7,,-7,,-13c16918,5475,16918,5475,16912,5468v13,-6,19,-19,19,-25c16925,5437,16918,5437,16906,5430v,,6,-6,6,-6c16912,5424,16912,5424,16912,5424v,,,,,c16912,5424,16906,5418,16906,5418v12,,25,-7,31,-13c16937,5398,16931,5392,16918,5379v7,,7,,13,c16931,5373,16931,5373,16925,5367v12,6,25,6,31,6c16956,5367,16956,5354,16950,5341v6,,6,6,13,6c16963,5341,16963,5341,16969,5335v6,12,19,19,26,19c17001,5347,17001,5335,17007,5322v,,7,6,7,6c17014,5328,17020,5322,17020,5316v,12,6,25,13,31c17039,5347,17045,5341,17058,5328v,7,,7,,13c17064,5341,17064,5341,17071,5335v-7,12,-7,25,-7,32c17071,5367,17083,5367,17096,5360v,7,,7,,13c17102,5373,17102,5373,17109,5379v-13,7,-19,19,-19,26c17096,5411,17109,5411,17121,5418v,,-6,6,-6,6c17115,5424,17115,5424,17115,5424v,,,,,c17115,5424,17121,5430,17128,5430v-13,,-26,7,-32,13c17090,5449,17096,5462,17102,5468xm19005,13687v13,-13,19,-25,32,-38c19056,13623,19069,13598,19082,13572v6,13,12,26,19,32c19082,13649,19075,13706,19069,13763v-6,-12,-19,-31,-25,-44c19031,13706,19018,13700,19005,13687xm19208,14273v,6,7,12,13,19c19221,14292,19215,14292,19215,14292v,,,6,,13c19202,14298,19196,14298,19189,14298v,7,,13,7,26c19196,14324,19189,14324,19189,14324v,,,6,,12c19183,14330,19177,14324,19170,14317v-6,7,-6,13,-6,26c19164,14343,19158,14336,19158,14336v,,-7,7,-7,7c19151,14330,19145,14324,19145,14317v-6,,-13,7,-19,13c19126,14330,19126,14324,19126,14324v,,-6,,-13,6c19120,14317,19120,14311,19120,14305v-7,,-13,,-26,6c19094,14311,19094,14305,19094,14305v,,-6,,-12,c19088,14298,19094,14292,19101,14285v-7,-6,-13,-6,-26,-6c19075,14279,19082,14273,19082,14273v,,,,,c19082,14273,19082,14273,19082,14273v,,-7,-7,-7,-7c19088,14266,19094,14260,19101,14260v,-6,-7,-13,-13,-19c19088,14241,19094,14241,19094,14241v,,,-7,,-13c19107,14234,19113,14234,19120,14234v,-6,,-12,-7,-25c19113,14209,19120,14209,19120,14209v,,,-6,,-13c19126,14203,19132,14209,19139,14215v6,-6,6,-12,6,-25c19145,14190,19151,14196,19151,14196v,,7,-6,7,-6c19158,14203,19164,14209,19164,14215v6,,13,-6,19,-12c19183,14203,19183,14209,19183,14209v,,6,,13,-6c19189,14215,19189,14222,19189,14228v7,,13,,26,-6c19215,14222,19215,14228,19215,14228v,,6,,12,c19221,14234,19215,14241,19208,14247v7,7,13,7,26,7c19234,14254,19227,14260,19227,14260v,,,,,c19227,14260,19227,14260,19227,14260v,,7,6,7,6c19221,14266,19215,14266,19208,14273xm19227,13789r,c19227,13770,19227,13763,19227,13751v7,6,13,6,20,12c19234,13770,19227,13782,19227,13789xm19786,10147v12,20,31,39,44,51c19798,10211,19767,10224,19735,10243v25,-32,38,-64,51,-96xm19760,12045v13,38,38,89,70,140c19792,12185,19760,12191,19735,12197v-6,-38,-38,-82,-82,-121c19697,12070,19735,12064,19760,12045xm19691,11402v-19,12,-32,31,-38,44c19640,11440,19627,11440,19614,11433v-44,-6,-95,7,-152,39c19475,11421,19475,11376,19462,11344v,-12,,-25,,-38c19475,11332,19494,11351,19507,11370v12,12,25,25,38,32c19570,11357,19576,11306,19570,11242v38,64,76,115,121,160xm19494,9587v,,6,,6,c19500,9587,19500,9581,19500,9575v13,6,19,6,26,6c19526,9575,19526,9568,19519,9555v,,7,,7,c19526,9555,19526,9549,19526,9543v6,6,12,12,19,19c19551,9555,19551,9549,19551,9536v,,6,7,6,7c19557,9543,19564,9536,19564,9536v,13,6,19,6,26c19576,9562,19583,9555,19589,9549v,,,6,,6c19589,9555,19595,9555,19602,9549v-7,13,-7,19,-7,26c19602,9575,19608,9575,19621,9568v,,,7,,7c19621,9575,19627,9575,19633,9575v-6,6,-12,12,-19,19c19621,9600,19627,9600,19640,9600v,,-7,6,-7,6c19633,9606,19633,9606,19633,9606v,,,,,c19633,9606,19640,9613,19640,9613v-13,,-19,6,-26,6c19614,9625,19621,9632,19627,9638v,,-6,,-6,c19621,9638,19621,9645,19621,9651v-13,-6,-19,-6,-26,-6c19595,9651,19595,9657,19602,9670v,,-7,,-7,c19595,9670,19595,9676,19595,9683v-6,-7,-12,-13,-19,-19c19570,9670,19570,9676,19570,9689v,,-6,-6,-6,-6c19564,9683,19557,9689,19557,9689v,-13,-6,-19,-6,-25c19545,9664,19538,9670,19532,9676v,,,-6,,-6c19532,9670,19526,9670,19519,9676v7,-12,7,-19,7,-25c19519,9651,19513,9651,19500,9657v,,,-6,,-6c19500,9651,19494,9651,19488,9651v6,-6,12,-13,19,-19c19500,9625,19494,9625,19481,9625v,,7,-6,7,-6c19488,9619,19488,9619,19488,9619v,,,,,c19488,9619,19481,9613,19481,9613v13,,19,-7,26,-7c19507,9600,19500,9594,19494,9587xm19285,10638v12,6,25,6,31,6c19316,10638,19316,10625,19310,10612v6,,6,7,13,7c19323,10612,19323,10612,19329,10606v6,13,19,19,25,19c19361,10619,19361,10606,19367,10593v,,6,6,6,6c19373,10599,19380,10593,19380,10587v,12,6,25,12,32c19399,10619,19405,10612,19418,10599v,7,,7,,13c19424,10612,19424,10612,19430,10606v-6,13,-6,25,-6,32c19430,10638,19443,10638,19456,10631v,7,,7,,13c19462,10644,19462,10644,19469,10650v-13,7,-19,19,-19,26c19456,10682,19469,10682,19481,10689v,,-6,6,-6,6c19475,10695,19475,10695,19475,10695v,,,,,c19475,10695,19481,10701,19488,10701v-13,,-26,7,-32,13c19456,10720,19462,10727,19475,10740v-6,,-6,,-13,c19462,10746,19462,10746,19469,10752v-13,-6,-26,-6,-32,-6c19437,10752,19437,10765,19443,10778v-6,,-6,,-13,-7c19430,10778,19430,10778,19424,10784v-6,-13,-19,-19,-25,-19c19392,10771,19392,10784,19386,10797v,,-6,-7,-6,-7c19380,10790,19373,10797,19373,10803v,-13,-6,-25,-12,-32c19354,10771,19348,10778,19335,10790v,-6,,-6,,-12c19329,10778,19329,10778,19323,10784v6,-13,6,-25,6,-32c19323,10752,19310,10752,19297,10759v,-7,,-7,,-13c19291,10746,19291,10746,19285,10740v12,-7,19,-20,19,-26c19297,10708,19291,10708,19278,10701v,,7,-6,7,-6c19285,10695,19285,10695,19285,10695v,,,,,c19285,10695,19278,10689,19278,10689v13,,26,-7,32,-13c19310,10669,19304,10663,19291,10650v6,,6,,13,c19285,10644,19285,10644,19285,10638xm19266,9988v-7,19,-19,32,-26,51c19240,10039,19240,10033,19234,10033v-7,-6,-13,-13,-19,-19c19234,10007,19253,10001,19266,9988xm19024,9263v26,-26,51,-58,77,-109l19101,9154v19,39,44,77,69,96c19177,9275,19189,9294,19208,9320v-63,-26,-126,-51,-184,-57xm19183,9931v-19,32,-32,70,-38,102c19151,10033,19164,10033,19170,10027v-12,31,-12,76,-12,114c19139,10109,19113,10077,19094,10046v-19,-26,-38,-45,-63,-64c19082,9976,19132,9956,19183,9931xm19024,13114v7,-19,7,-32,7,-51c19050,13069,19063,13069,19082,13069v19,,31,,50,-6c19132,13082,19139,13095,19139,13114v6,19,12,32,19,45c19145,13165,19126,13171,19113,13184v-12,13,-25,19,-38,38l19075,13222v-12,-12,-25,-25,-38,-38c19024,13171,19005,13165,18993,13159v19,-13,25,-32,31,-45xm19005,13693v-19,32,-19,77,-19,121c18974,13795,18961,13770,18942,13751v19,-19,44,-39,63,-58xm18764,14566v-6,12,-12,25,-19,38c18701,14610,18663,14623,18625,14636v-6,-7,-19,-7,-26,-13c18657,14610,18714,14591,18764,14566xm4802,17780v-13,13,-25,19,-38,39c4751,17806,4739,17793,4726,17780v-13,-12,-32,-19,-44,-25c4688,17742,4701,17723,4701,17710v6,-19,6,-31,6,-51c4726,17666,4739,17666,4758,17666v19,,31,,50,-7c4808,17679,4815,17691,4815,17710v6,19,12,32,19,45c4827,17761,4815,17774,4802,17780xm7727,19563v,-7,,-13,,-13c7727,19544,7727,19544,7727,19537v6,,12,7,19,7c7739,19550,7733,19556,7727,19563xm8107,19474v-13,6,-19,19,-32,25l8075,19499v-6,-13,-19,-19,-31,-25c8031,19467,8018,19461,8006,19455v6,-13,12,-26,19,-39c8031,19404,8031,19391,8031,19378v13,7,25,7,38,7l8069,19385v13,,25,,38,-7c8107,19391,8107,19404,8113,19416v7,13,13,26,20,39c8133,19461,8120,19467,8107,19474xm8469,19614v,-7,-7,-7,-7,-13c8450,19582,8431,19563,8418,19544v13,,32,-7,44,-13c8469,19563,8488,19595,8507,19627v-13,-7,-26,-7,-38,-13xm8545,19506v6,-7,13,-7,19,-13c8570,19506,8570,19512,8577,19525v-13,-7,-26,-13,-32,-19xm9033,20028v,6,7,12,19,25c9046,20053,9046,20053,9040,20053v,6,,6,6,13c9033,20059,9021,20059,9014,20059v,7,,20,7,32c9014,20091,9014,20091,9008,20085v,6,,6,-6,13c8995,20085,8983,20079,8976,20079v-6,6,-6,19,-12,31c8964,20110,8957,20104,8957,20104v,,-6,6,-6,13c8951,20104,8944,20091,8938,20085v-6,,-13,6,-25,19c8913,20098,8913,20098,8913,20091v-7,,-7,,-13,7c8906,20085,8906,20072,8906,20066v-6,,-19,,-31,6c8875,20066,8875,20066,8875,20059v-7,,-7,,-13,-6c8875,20047,8881,20034,8881,20028v-6,-7,-13,-7,-25,-13c8856,20015,8862,20008,8862,20008v,,,,,c8862,20008,8862,20008,8862,20008v,,-6,-6,-6,-6c8868,20002,8881,19996,8887,19989v,-6,-6,-12,-19,-25c8875,19964,8875,19964,8881,19964v,-6,,-6,-6,-13c8887,19958,8900,19958,8906,19958v,-7,,-20,-6,-32c8906,19926,8906,19932,8913,19932v,-6,,-6,6,-13c8925,19932,8938,19938,8944,19938v7,-6,7,-19,13,-31c8957,19907,8964,19913,8964,19913v,,6,-6,6,-13c8970,19913,8976,19926,8983,19932v6,,12,-6,25,-19c9008,19919,9008,19919,9008,19926v6,,6,,13,-7c9014,19932,9014,19945,9014,19951v7,,19,,32,-6c9046,19951,9046,19951,9046,19958v6,,6,,13,6c9046,19970,9040,19983,9040,19989v6,7,19,7,31,13c9071,20002,9065,20008,9065,20008v,,,,,c9065,20008,9065,20008,9065,20008v,,6,7,13,7c9052,20015,9040,20021,9033,20028xm9331,19550v,-6,7,-6,7,-13c9338,19537,9338,19544,9338,19544v,,,,-7,6xm9528,19786v6,6,13,6,19,12c9534,19798,9522,19798,9509,19798v6,-6,13,-6,19,-12xm9534,20225v13,,19,,32,c9566,20231,9566,20238,9566,20250v-6,-6,-19,-12,-32,-25xm9573,20117v-13,-7,-20,-13,-32,-19c9553,20098,9566,20098,9579,20098v-6,6,-6,12,-6,19xm9661,19919v-31,-6,-63,-6,-88,-12c9611,19888,9642,19862,9661,19837v19,6,38,12,64,12c9699,19868,9680,19894,9661,19919xm10175,19767v-13,12,-25,19,-38,38c10124,19792,10112,19779,10099,19767v-13,-13,-32,-20,-44,-26c10061,19728,10074,19709,10074,19697v6,-20,6,-32,6,-51c10099,19652,10112,19652,10131,19652v19,,31,,50,-6c10181,19665,10188,19677,10188,19697v6,19,13,31,19,44c10201,19747,10188,19754,10175,19767xm11552,19824v-7,-6,-13,-19,-19,-26c11533,19786,11539,19779,11539,19767v6,19,19,44,25,63c11564,19830,11558,19824,11552,19824xm11932,20238v,6,7,12,13,19c11945,20257,11939,20257,11939,20257v,,,6,,12c11926,20263,11920,20263,11913,20263v,6,,13,7,26c11920,20289,11913,20289,11913,20289v,,,6,,12c11907,20295,11901,20289,11894,20282v-6,7,-6,13,-6,26c11888,20308,11882,20301,11882,20301v,,-7,7,-7,7c11875,20295,11869,20289,11869,20282v-6,,-13,7,-19,13c11850,20295,11850,20289,11850,20289v,,-6,,-13,6c11844,20282,11844,20276,11844,20269v-7,,-13,,-26,7c11818,20276,11818,20269,11818,20269v,,-6,,-13,c11812,20263,11818,20257,11824,20250v-6,-6,-12,-6,-25,-6c11799,20244,11805,20238,11805,20238v,,,,,c11805,20238,11805,20238,11805,20238v,,-6,-7,-6,-7c11812,20231,11818,20225,11824,20225v,-6,-6,-13,-12,-19c11812,20206,11818,20206,11818,20206v,,,-7,,-13c11831,20199,11837,20199,11844,20199v,-6,,-12,-7,-25c11837,20174,11844,20174,11844,20174v,,,-6,,-13c11850,20168,11856,20174,11863,20180v6,-6,6,-12,6,-25c11869,20155,11875,20161,11875,20161v,,7,-6,7,-6c11882,20168,11888,20174,11888,20180v6,,13,-6,19,-12c11907,20168,11907,20174,11907,20174v,,6,,13,-6c11913,20180,11913,20187,11913,20193v7,,13,,26,-6c11939,20187,11939,20193,11939,20193v,,6,,12,c11945,20199,11939,20206,11932,20212v7,7,13,7,26,7c11958,20219,11951,20225,11951,20225v,,,,,c11951,20225,11951,20225,11951,20225v,,7,6,7,6c11951,20225,11939,20231,11932,20238xm12237,19690v,-6,,-6,,-13c12237,19677,12243,19677,12243,19677v,,,7,-6,13xm12611,19607v-13,7,-19,20,-32,26c12573,19620,12560,19614,12548,19607v-13,-6,-26,-12,-38,-19c12516,19576,12522,19563,12529,19550v6,-13,6,-25,6,-38c12548,19518,12560,19518,12573,19518v13,,25,,38,-6c12611,19525,12611,19537,12617,19550v7,13,13,26,19,38c12636,19595,12624,19601,12611,19607xm13556,19665v,-7,7,-13,7,-13l13563,19652v6,13,12,25,19,38c13575,19677,13569,19671,13556,19665xm15225,18283v-13,7,-19,19,-32,26l15193,18309v-6,-13,-19,-19,-32,-26c15149,18277,15136,18271,15123,18264v7,-13,13,-25,19,-38c15149,18213,15149,18201,15149,18188v12,6,25,6,38,6l15187,18194v12,,25,,38,-6c15225,18201,15225,18213,15231,18226v6,13,13,25,19,38c15244,18271,15231,18277,15225,18283xm16316,18315v-13,13,-32,26,-38,45l16278,18360v-13,-19,-26,-39,-45,-51c16214,18296,16195,18290,16176,18283v13,-19,26,-38,32,-57c16214,18207,16214,18188,16214,18162v19,7,38,13,64,13c16278,18175,16284,18175,16284,18175v19,,38,-6,63,-13c16347,18188,16347,18207,16354,18232v6,19,19,39,32,58c16354,18290,16335,18296,16316,18315xm16500,17297v6,-13,12,-26,19,-39c16525,17246,16525,17233,16525,17220v13,7,25,7,38,7c16576,17227,16582,17227,16595,17220v6,26,13,51,25,77c16608,17303,16601,17303,16589,17316v-13,6,-19,19,-32,25c16550,17328,16538,17322,16525,17316v,-13,-13,-19,-25,-19xm16589,17812v12,-63,12,-121,-7,-159c16576,17640,16570,17634,16563,17628v,,,,,l16563,17628v13,19,26,44,38,63c16627,17723,16652,17755,16684,17774v-26,6,-57,19,-95,38xm20414,13331v25,76,120,203,418,108c20617,13210,20477,13273,20414,13331xm20078,16151v76,25,234,25,336,-274c20097,15915,20065,16068,20078,16151xm19665,16475v-12,7,-25,13,-38,13c19627,16520,19640,16558,19665,16596v45,58,133,109,305,109c19982,16705,19995,16705,20008,16705v-13,-20,-26,-45,-38,-64c19849,16469,19735,16456,19665,16475xm19970,16316v-13,7,-26,13,-38,26c19938,16367,19951,16393,19970,16418v50,64,152,115,368,70c20173,16284,20046,16284,19970,16316xm19354,16628v,,-6,,-6,6c19348,16654,19348,16679,19354,16705v26,76,102,159,311,178c19678,16883,19691,16883,19703,16883v-12,-26,-25,-51,-38,-77c19551,16603,19424,16603,19354,16628xm19075,17647v,-128,-108,-229,-241,-229c18802,17418,18764,17424,18739,17437v-38,-19,-76,-32,-120,-32c18511,17405,18416,17475,18390,17570v-57,38,-101,109,-101,185c18289,17806,18301,17844,18333,17882r,7c18333,18003,18428,18105,18549,18111v44,51,108,83,184,83c18834,18194,18917,18137,18955,18054v95,-25,171,-114,171,-216c19126,17787,19107,17736,19075,17698v,-13,,-32,,-51xm19037,16705v-13,82,19,229,317,280c19354,16985,19361,16985,19361,16985v,-7,-7,-19,-7,-26c19259,16685,19113,16679,19037,16705xm20845,12904v-13,51,-13,115,-6,197c20839,13101,20845,13095,20845,13095v260,-166,228,-318,184,-382c20972,12726,20877,12764,20845,12904xm18365,16730v-26,76,-26,236,266,337c18593,16762,18441,16724,18365,16730xm21213,12910v-44,70,-82,223,184,395c21435,12993,21296,12917,21213,12910xm20579,13961v,83,63,229,374,216c20807,13897,20648,13923,20579,13961xm20293,14871v-19,6,-38,13,-51,19c20242,14871,20249,14852,20249,14833v,-134,-76,-242,-165,-242c19995,14591,19919,14699,19919,14833v,19,,38,6,57c19906,14884,19894,14877,19875,14871v-127,-38,-254,-6,-280,83c19570,15043,19646,15145,19773,15189v19,7,38,13,57,13c19817,15215,19805,15228,19792,15247v-76,108,-82,235,-6,293c19862,15597,19982,15552,20059,15444v12,-13,19,-32,31,-51l20090,15393v7,19,19,32,32,51c20198,15552,20325,15597,20395,15540v76,-58,69,-185,-7,-293c20376,15234,20363,15215,20350,15202v19,,38,-6,57,-13c20534,15151,20610,15043,20585,14954v-38,-89,-165,-121,-292,-83xm20103,15145v-6,6,-19,13,-25,19c20071,15158,20065,15151,20052,15145v-6,-7,-19,-13,-25,-13c20033,15126,20039,15113,20039,15100v7,-12,7,-19,7,-32c20058,15068,20065,15075,20078,15075v12,,19,,31,-7c20109,15081,20109,15088,20116,15100v6,13,6,19,12,32c20122,15138,20116,15138,20103,15145xm20528,14196v-70,45,-159,172,13,433c20699,14362,20598,14241,20528,14196xm20255,13311v-57,-12,-146,-6,-216,102c20008,13464,19976,13528,19957,13630v32,-7,57,-19,82,-26c20268,13515,20274,13381,20255,13311xm20350,13630v-69,-26,-209,-19,-311,223c20033,13872,20027,13891,20020,13910v7,,13,,19,-7c20331,13859,20363,13706,20350,13630xm20109,13044v-19,,-44,,-70,6c19989,13063,19938,13101,19894,13184v-26,51,-38,115,-51,204c19862,13381,19875,13375,19894,13369v63,-32,107,-58,145,-89c20141,13184,20128,13095,20109,13044xm20845,12497v-6,-13,-13,-26,-19,-39c20769,12465,20674,12503,20642,12649v-13,51,-13,115,-6,198c20636,12847,20642,12847,20642,12840v121,-76,178,-152,203,-216c20864,12573,20858,12528,20845,12497xm20693,13114v-241,-204,-374,-127,-425,-64c20300,13120,20407,13235,20693,13114xm18701,16749v-25,76,-13,236,292,318c18936,16762,18777,16736,18701,16749xm20433,13948v-76,-25,-235,-19,-330,280c20414,14177,20445,14024,20433,13948xm18625,16609v76,-19,209,-108,133,-414c18517,16399,18574,16545,18625,16609xm19817,15807v-158,267,-63,395,7,433c19894,16202,19989,16074,19817,15807xm19532,16386v70,-44,165,-165,-6,-433c19367,16227,19462,16348,19532,16386xm19227,16526v77,-38,184,-146,45,-433c19082,16342,19164,16475,19227,16526xm18929,16590v76,-26,197,-127,95,-427c18802,16393,18872,16533,18929,16590xm16677,19518v311,58,387,-76,406,-152c17020,19308,16868,19264,16677,19518xm5468,20340v-38,76,-51,229,235,362c5697,20384,5551,20333,5468,20340xm5405,20079v38,76,146,184,431,44c5589,19926,5456,20008,5405,20079xm9769,20868v-13,,-25,,-38,6c9744,20893,9756,20912,9769,20925v57,64,108,83,146,83c9947,21008,9966,20995,9985,20989v-6,-32,-19,-70,-70,-96c9883,20874,9833,20862,9769,20868xm5614,19544v-222,-223,-368,-153,-425,-96c5221,19525,5316,19646,5614,19544xm5145,20053v63,-83,50,-159,31,-204c5164,19849,5157,19849,5145,19849v-45,7,-102,26,-146,89c4961,19989,4929,20072,4923,20206v25,-13,50,-26,76,-38c5075,20129,5119,20091,5145,20053xm5145,20269v-38,58,-57,153,-45,293c5113,20556,5132,20543,5145,20537v222,-153,190,-293,146,-363c5253,20174,5189,20199,5145,20269xm5075,19556v-19,-6,-45,-6,-70,c4923,19569,4827,19646,4789,19881v102,-32,172,-70,216,-114c5088,19690,5088,19607,5075,19556xm10302,20499v-25,-45,-101,-115,-279,-19c10188,20601,10270,20543,10302,20499xm9845,20753v26,26,45,51,70,64c10010,20893,10080,20862,10112,20836v-13,-44,-57,-115,-197,-95c9896,20741,9871,20747,9845,20753xm7162,20333v-19,7,-38,13,-51,19c7111,20333,7118,20314,7118,20295v,-134,-77,-242,-165,-242l6953,20053v-89,,-165,108,-165,242c6788,20314,6788,20333,6794,20352v-19,-6,-32,-12,-51,-19c6616,20295,6490,20327,6464,20416v-25,89,51,191,178,235c6661,20658,6680,20664,6699,20664v-13,13,-26,26,-38,45c6585,20817,6578,20944,6654,21002v77,57,197,12,273,-96c6940,20893,6946,20874,6959,20855r,c6965,20874,6978,20887,6991,20906v76,108,203,153,272,96c7340,20944,7333,20817,7257,20709v-13,-13,-25,-32,-38,-45c7238,20664,7257,20658,7276,20651v127,-38,203,-146,178,-235c7416,20333,7289,20295,7162,20333xm6972,20613v-7,7,-19,13,-26,19l6946,20632v-6,-6,-12,-12,-25,-19c6915,20607,6902,20601,6895,20601v7,-7,13,-20,13,-32c6915,20556,6915,20550,6915,20537v12,,19,6,31,6l6946,20543v13,,19,,32,-6c6978,20550,6978,20556,6984,20569v7,12,7,19,13,32c6991,20601,6978,20607,6972,20613xm10220,20671v-19,-51,-83,-128,-273,-58c10099,20753,10188,20709,10220,20671xm9236,21441v197,38,254,-45,260,-102c9458,21307,9363,21275,9236,21441xm5722,19811v-247,-191,-381,-108,-431,-44c5329,19843,5443,19951,5722,19811xm5005,19385v38,-58,38,-109,32,-147c5030,19238,5018,19232,5005,19232v-82,-7,-216,32,-285,305c4878,19506,4961,19448,5005,19385xm1935,18462v304,-70,323,-223,304,-306c2163,18137,2005,18156,1935,18462xm2677,18544v279,-146,254,-305,216,-375c2810,18175,2664,18232,2677,18544xm1611,17933v216,229,362,166,419,108c2005,17965,1909,17838,1611,17933xm2119,17621v-45,312,95,382,177,395c2341,17952,2379,17799,2119,17621xm2328,18512v292,-120,286,-273,254,-350c2499,18156,2347,18201,2328,18512xm5005,19009v25,-38,25,-83,25,-108c5024,18894,5011,18894,5005,18894v-82,-19,-216,,-323,261c4872,19136,4967,19073,5005,19009xm5081,18563v-19,-12,-51,-19,-82,-19c4916,18544,4808,18589,4713,18793v146,,235,-32,286,-70c5069,18672,5081,18608,5081,18563xm3026,18500v260,-172,228,-325,178,-395c3121,18118,2988,18188,3026,18500xm3743,17901v-51,58,-83,166,-19,370c3730,18264,3736,18258,3743,18251v203,-210,139,-350,82,-407c3800,17850,3768,17869,3743,17901xm3502,18010v-76,31,-172,133,-102,401c3445,18372,3476,18341,3502,18309v120,-153,76,-261,31,-312c3521,18003,3508,18010,3502,18010xm9655,21320v-19,6,-38,19,-51,44c9579,21403,9560,21473,9604,21587v,7,,7,7,13c9737,21447,9693,21358,9655,21320xm2442,17634v-44,312,95,382,178,395c2671,17959,2702,17806,2442,17634xm14559,20460v-19,7,-38,13,-51,20c14508,20460,14514,20441,14514,20422v,-133,-76,-242,-165,-242c14260,20180,14184,20289,14184,20422v,19,,38,7,58c14172,20473,14159,20467,14140,20460v-127,-38,-254,-6,-279,83c13835,20632,13912,20734,14038,20779v19,6,38,13,58,13c14083,20804,14070,20817,14057,20836v-76,108,-82,236,-6,293c14127,21180,14248,21142,14324,21033v13,-12,19,-31,32,-51c14362,21002,14375,21014,14387,21033v76,109,203,153,273,96c14736,21072,14730,20944,14654,20836v-13,-13,-26,-32,-38,-44c14635,20792,14654,20785,14673,20779v127,-38,203,-147,177,-236c14812,20454,14685,20416,14559,20460xm14368,20734v-6,7,-19,13,-25,19c14337,20747,14330,20741,14318,20734v-7,-6,-19,-13,-26,-13c14298,20715,14305,20702,14305,20690v6,-13,6,-19,6,-32c14324,20658,14330,20664,14343,20664v13,,19,,32,-6c14375,20671,14375,20677,14381,20690v6,12,6,19,13,31c14387,20728,14381,20728,14368,20734xm16646,19773v298,95,393,-32,418,-108c17007,19607,16861,19550,16646,19773xm13525,20155v-58,57,-121,204,107,420c13651,20518,13658,20473,13664,20429v6,-32,,-64,,-89c13651,20219,13575,20174,13525,20155xm13848,20295v25,-121,19,-204,,-267c13816,19932,13747,19900,13702,19888v-19,19,-32,50,-38,89c13664,19996,13658,20015,13664,20040v13,70,57,153,184,255l13848,20295xm13296,20371v-63,51,-139,191,64,427c13487,20511,13372,20403,13296,20371xm16671,19251v311,32,381,-108,387,-191c16988,19015,16836,18984,16671,19251xm16982,20390v-38,64,-64,204,152,351c17153,20753,17166,20766,17191,20772v7,-146,-19,-235,-57,-292c17090,20416,17026,20397,16982,20390xm16595,20932v279,-147,260,-300,222,-370c16734,20562,16589,20620,16595,20932xm16969,19989v-51,-63,-184,-140,-431,58c16830,20174,16937,20066,16969,19989xm16874,20301v-51,-63,-184,-140,-431,58c16728,20486,16836,20371,16874,20301xm16633,19015v311,-12,362,-165,355,-248c16918,18735,16760,18729,16633,19015xm10277,20760v-32,38,-70,133,88,267c10365,21021,10365,21021,10365,21021v19,-83,13,-134,,-179c10346,20785,10308,20766,10277,20760xm13049,20601v-70,44,-165,165,-7,432c13214,20772,13119,20645,13049,20601xm10004,21084v-45,32,-95,115,25,280c10118,21180,10048,21110,10004,21084xm9598,21237v13,,25,-6,32,-13c9630,21199,9623,21173,9598,21142v-32,-39,-95,-64,-209,-64c9465,21231,9547,21250,9598,21237xm17134,20066v-13,,-32,,-44,c17071,20117,17064,20193,17134,20276v32,32,70,70,133,102c17293,20390,17324,20403,17356,20416v-13,-127,-44,-210,-89,-261c17223,20098,17179,20072,17134,20066xm10143,20932v-38,38,-82,127,51,273c10270,21021,10194,20951,10143,20932xm9839,21199v-44,25,-108,108,,280c9940,21307,9883,21224,9839,21199xm12446,20887v311,6,374,-134,374,-216c12744,20632,12592,20613,12446,20887xm9566,20970v13,19,19,38,32,57c9661,21116,9718,21135,9763,21129v19,,32,-6,38,-13c9801,21091,9795,21059,9763,21027v-32,-25,-83,-51,-165,-51c9592,20970,9579,20970,9566,20970xm12992,20467v-13,-83,-95,-217,-400,-159c12782,20562,12928,20518,12992,20467xm11304,20982v,-127,-108,-229,-241,-229c11032,20753,10993,20760,10968,20772v-38,-19,-76,-31,-120,-31c10740,20741,10645,20811,10619,20906v-57,38,-101,108,-101,185c10518,21142,10530,21180,10562,21218r,6c10562,21339,10657,21441,10778,21447v44,51,108,83,184,83c11063,21530,11146,21473,11184,21390v95,-26,171,-115,171,-217c11355,21123,11336,21072,11304,21033v-6,-12,,-31,,-51xm10378,20562v-6,7,-6,13,-13,19c10353,20607,10346,20645,10365,20690v13,31,45,76,96,114c10467,20811,10473,20811,10480,20817v19,-96,6,-159,-19,-197c10442,20581,10404,20569,10378,20562xe" fillcolor="#ff7893 [3206]" stroked="f" strokeweight="1pt">
                              <v:stroke miterlimit="4" joinstyle="miter"/>
                              <v:path arrowok="t" o:extrusionok="f" o:connecttype="custom" o:connectlocs="2162168,2154556;2162168,2154556;2162168,2154556;2162168,2154556" o:connectangles="0,90,180,270"/>
                            </v:shape>
                            <v:shape id="Shape" o:spid="_x0000_s1030" style="position:absolute;left:1238;top:2000;width:39782;height:40912;visibility:visible;mso-wrap-style:square;v-text-anchor:middle" coordsize="21562,21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" path="m13378,771v41,-40,41,-107,7,-154c13385,657,13371,704,13337,744v-21,27,-48,40,-69,54c13254,804,13247,804,13233,804v14,7,21,7,35,7c13309,818,13350,804,13378,771xm15243,19676v35,-13,69,-27,104,-54c15312,19629,15278,19629,15243,19629v-34,-7,-68,-13,-103,-27c15133,19602,15133,19596,15126,19596v-13,-7,-34,-14,-48,-27c15016,19528,14968,19482,14941,19421v-7,-13,-14,-27,-14,-33c14913,19441,14920,19495,14941,19542v20,40,48,80,96,107c15064,19669,15092,19676,15126,19683v7,,7,,14,c15175,19689,15209,19683,15243,19676xm13089,872v-7,,-7,-7,-14,-7c13082,872,13082,885,13089,892v,6,7,6,7,13c13110,918,13130,932,13144,945v21,7,48,14,76,7c13233,952,13247,945,13261,939v41,-27,62,-67,62,-114c13309,845,13289,865,13261,878v-14,7,-34,14,-55,20c13185,905,13165,905,13144,898v-21,,-34,-6,-48,-13c13096,872,13096,872,13089,872xm13151,644r,c13185,644,13206,617,13206,590v,-34,-28,-54,-55,-54l13151,536v-21,,-41,14,-48,27c13096,570,13096,583,13096,590v,7,,20,7,27c13110,630,13130,644,13151,644xm13048,744v13,7,27,14,48,20c13096,764,13103,764,13103,764v13,,34,,48,-6c13172,751,13185,744,13206,731v-14,6,-34,6,-55,c13137,731,13116,724,13103,717v,,-7,,-7,c13089,711,13082,711,13075,704v-34,-20,-55,-47,-69,-74c13006,623,12999,617,12999,610v-6,27,,54,7,81c13006,711,13020,731,13048,744xm15243,19227r,c15202,19227,15161,19247,15140,19287v-7,14,-14,34,-14,54c15126,19361,15133,19374,15140,19394v21,34,55,61,97,61l15237,19455v61,,110,-47,110,-108c15354,19280,15305,19227,15243,19227xm13454,1917v,20,,41,7,61c13440,1971,13426,1958,13406,1958v-138,-41,-276,-7,-303,87c13075,2139,13158,2246,13295,2293v21,6,42,13,62,13c13344,2320,13330,2333,13316,2353v-83,114,-89,248,-7,308c13392,2722,13523,2675,13605,2561v14,-14,21,-34,35,-54l13640,2507v6,20,20,34,34,54c13757,2675,13894,2722,13970,2661v83,-60,76,-194,-7,-308c13949,2340,13936,2320,13922,2306v20,,41,-7,62,-13c14121,2253,14204,2139,14176,2045v-27,-94,-165,-134,-302,-87c13853,1964,13832,1971,13819,1978v,-20,6,-41,6,-61c13825,1777,13743,1663,13646,1663v-110,,-192,114,-192,254xm13633,1944v55,,96,60,96,141c13729,2098,13729,2105,13729,2118v7,-6,21,-6,34,-13c13839,2078,13915,2105,13929,2152v13,54,-28,114,-104,134c13812,2293,13805,2293,13791,2293v7,6,14,13,21,27c13860,2380,13860,2460,13819,2487v-42,34,-117,7,-166,-53c13646,2427,13640,2413,13633,2407v-7,6,-14,20,-21,27c13564,2494,13495,2521,13447,2487v-41,-33,-41,-107,7,-167c13461,2313,13468,2299,13474,2293v-13,,-20,-7,-34,-7c13364,2259,13316,2199,13337,2152v13,-54,89,-74,165,-47c13516,2112,13523,2112,13536,2118v,-13,,-20,,-33c13536,2004,13578,1944,13633,1944xm13633,2273v7,-7,7,-7,13,-14c13653,2253,13660,2253,13660,2253v,,,-7,-7,-7c13653,2246,13653,2246,13653,2246v-7,7,-13,13,-20,27c13626,2259,13619,2253,13605,2246v,,,,,c13605,2246,13605,2253,13598,2253v7,,14,6,14,6c13626,2266,13626,2273,13633,2273xm15243,18724v-27,-20,-62,-40,-103,-47c15133,18677,15133,18677,15126,18670v-48,-13,-103,-13,-158,c14961,18670,14954,18677,14941,18677v-131,54,-207,188,-193,329c14789,18939,14851,18878,14941,18838v20,-7,41,-20,68,-27c15051,18798,15085,18791,15126,18791v7,,7,,14,c15175,18791,15209,18791,15243,18798v35,6,69,20,97,33c15319,18798,15285,18758,15243,18724xm13082,402v-27,-6,-62,-13,-89,c12972,409,12951,422,12937,442v-34,41,-41,108,-6,155c12931,556,12944,509,12979,469v7,-6,14,-13,20,-20c13020,422,13055,409,13082,402xm16524,1455v13,-7,34,-7,48,-14c16599,1441,16627,1441,16661,1455v7,6,21,6,28,13c16716,1488,16737,1508,16751,1535v,-47,-21,-94,-62,-114c16682,1421,16682,1415,16675,1415v-34,-14,-69,-14,-103,c16558,1428,16537,1441,16524,1455xm16028,2903v-27,67,-82,154,-138,181c15884,3084,15884,3091,15877,3091v-7,-27,,-54,13,-88c15911,2956,15939,2916,15973,2876v-21,20,-41,47,-69,74c15835,3044,15773,3164,15787,3245v42,-14,83,-47,117,-87c15952,3104,15987,3030,16014,2970r,c16014,2963,16014,2963,16021,2956v7,-13,7,-26,14,-33c16042,2903,16042,2889,16049,2876v,7,,7,-7,13c16035,2896,16035,2896,16028,2903xm16131,2588v-13,33,-20,67,-27,94c16104,2675,16104,2675,16111,2668v27,-74,82,-167,151,-194c16262,2474,16269,2474,16269,2467v7,20,,47,-7,80c16242,2594,16207,2648,16180,2682v89,-88,206,-262,185,-376c16255,2333,16173,2474,16131,2588xm15739,2956v14,-47,83,-93,145,-120c15897,2829,15911,2822,15925,2816v-7,,-21,6,-28,6c15780,2863,15608,2950,15581,3050v89,20,227,-47,316,-120c15939,2903,15966,2869,15987,2842v-28,27,-62,54,-103,74c15835,2950,15787,2963,15739,2956xm13509,657v-14,47,-41,87,-76,107c13488,764,13543,724,13557,670v14,-53,-14,-107,-55,-134c13516,577,13523,617,13509,657xm16937,1669v-14,47,-42,87,-76,108c16916,1777,16971,1736,16985,1683v14,-54,-14,-108,-55,-134c16944,1582,16950,1629,16937,1669xm8298,1522v-76,87,-76,208,-14,301c8277,1743,8305,1649,8374,1575v14,-13,20,-26,34,-40c8456,1488,8518,1461,8580,1448v-55,-20,-117,-20,-172,-7c8367,1461,8326,1488,8298,1522xm16785,1361v48,40,76,94,83,141c16909,1435,16895,1347,16840,1301v-41,-34,-96,-41,-144,-27c16675,1280,16648,1294,16634,1307v21,,41,,62,7c16723,1321,16758,1334,16785,1361xm16517,1884v-7,,-7,-7,-14,-7c16510,1884,16510,1897,16517,1904v,7,7,7,7,13c16537,1931,16558,1944,16572,1958v21,6,48,13,76,6c16661,1964,16675,1958,16689,1951v41,-27,62,-67,62,-114c16737,1857,16716,1877,16689,1891v-14,6,-34,13,-55,20c16613,1917,16593,1917,16572,1911v-21,,-35,-7,-48,-14c16524,1884,16517,1884,16517,1884xm16173,2755v20,-6,48,-6,82,-13c16324,2735,16407,2749,16448,2782v-41,34,-117,40,-193,34c16242,2816,16221,2809,16207,2809v117,33,337,47,427,-34c16531,2695,16276,2715,16173,2755xm16806,1783v41,-40,41,-107,7,-154c16813,1669,16799,1716,16765,1756v-21,27,-49,41,-69,54c16682,1817,16675,1817,16661,1817v14,6,21,6,35,6c16737,1830,16778,1810,16806,1783xm16248,3097v-62,-20,-117,-107,-144,-181c16111,2936,16118,2956,16124,2977v42,114,124,248,221,274c16372,3124,16221,2923,16138,2849v48,54,104,141,110,208l16248,3077v7,14,,14,,20xm16558,3050v-41,-120,-275,-228,-385,-248c16200,2809,16228,2822,16255,2836v62,33,124,73,138,127c16352,2970,16303,2956,16255,2930v-27,-14,-62,-34,-82,-54c16255,2956,16441,3077,16558,3050xm14404,2682v27,6,48,13,75,20c14459,2722,14445,2735,14431,2755v-103,141,-110,315,-7,382c14528,3211,14693,3151,14796,3010v14,-20,28,-40,41,-67l14837,2943v14,20,28,40,42,67c14982,3151,15154,3211,15250,3137v97,-73,97,-241,-7,-382c15230,2735,15209,2715,15195,2702v28,-7,48,-7,76,-20c15443,2628,15546,2487,15512,2373v-35,-114,-207,-167,-379,-114c15106,2266,15085,2279,15064,2286v7,-27,7,-47,7,-74c15071,2038,14968,1897,14844,1897v-124,,-227,141,-227,315c14617,2239,14617,2266,14624,2286v-21,-13,-48,-20,-69,-27c14383,2206,14218,2253,14176,2373v-48,121,56,255,228,309xm14466,2514v20,-60,117,-87,206,-60c14686,2460,14700,2460,14713,2467v,-13,-6,-27,-6,-40c14707,2333,14762,2253,14830,2253v69,,124,80,124,174c14954,2440,14954,2454,14947,2467v14,-7,28,-13,42,-13c15085,2427,15175,2454,15195,2514v21,60,-34,141,-131,168c15051,2688,15037,2688,15023,2688v7,7,21,20,28,34c15106,2802,15113,2896,15058,2936v-56,41,-145,7,-207,-67c14844,2856,14837,2849,14830,2836v-6,13,-13,27,-20,33c14755,2950,14658,2977,14603,2936v-55,-40,-55,-134,7,-214c14617,2708,14631,2702,14638,2688v-14,,-28,-6,-42,-6c14500,2648,14445,2574,14466,2514xm14830,2668v7,-7,14,-13,14,-13c14851,2648,14858,2648,14865,2641v,,,-6,-7,-13c14858,2628,14858,2628,14858,2628v-14,7,-21,20,-34,27c14817,2641,14803,2635,14789,2628v,,,,,c14789,2635,14789,2635,14782,2641v7,,14,7,21,14c14824,2655,14830,2661,14830,2668xm14906,19099v14,-13,21,-26,35,-40c14989,19012,15051,18985,15113,18972v-55,-20,-117,-20,-172,-7c14899,18979,14858,19006,14830,19039v-75,87,-75,208,-13,302c14817,19267,14844,19173,14906,19099xm16427,1341v14,-7,21,-7,35,-14c16482,1321,16503,1321,16517,1321v,,7,,7,c16544,1321,16558,1321,16572,1327v21,7,34,7,48,20c16606,1321,16593,1301,16572,1287v-14,-13,-35,-20,-48,-27c16524,1260,16517,1260,16517,1260v-28,-6,-55,-6,-83,c16427,1260,16427,1260,16420,1267v-68,27,-110,94,-96,168c16345,1394,16379,1361,16427,1341xm14665,19428v-34,80,-27,161,,235c14686,19703,14713,19743,14748,19770v55,47,124,67,199,67c15009,19837,15071,19817,15126,19783v7,-6,7,-6,14,-13c15147,19770,15147,19763,15154,19756v-7,,-7,,-14,c15133,19756,15133,19756,15126,19756v-62,,-123,-13,-179,-47c14913,19696,14879,19669,14851,19649v-96,-80,-144,-181,-158,-281c14679,19394,14672,19408,14665,19428xm15656,18878v97,81,145,181,159,282c15897,19032,15870,18865,15760,18764v-83,-67,-186,-87,-283,-60c15429,18717,15388,18737,15354,18771v41,,82,,123,13c15533,18798,15594,18831,15656,18878xm15243,18992v-34,14,-68,40,-96,74c15175,19053,15209,19046,15243,19046v55,-7,111,7,173,27c15436,19079,15457,19093,15471,19099v55,34,96,81,123,128c15594,19133,15553,19046,15471,18999v-7,-7,-21,-7,-28,-14c15374,18959,15305,18959,15243,18992xm16283,1763v7,20,20,40,41,54c16352,1844,16386,1850,16427,1850v35,,62,-6,97,-27c16524,1823,16531,1817,16531,1817v,,6,-7,6,-7c16537,1810,16531,1810,16531,1810v,,-7,,-7,c16496,1810,16462,1803,16427,1790v-20,-7,-34,-20,-48,-34c16331,1716,16303,1663,16297,1616v-7,6,-7,13,-14,26c16262,1683,16262,1723,16283,1763xm16228,1656v-21,-40,-21,-87,-7,-134c16235,1488,16255,1455,16283,1435v7,,7,-7,14,-7c16290,1428,16290,1428,16283,1428v-48,7,-90,40,-110,87c16152,1562,16180,1622,16228,1656xm15904,2735v28,7,48,14,69,20c15946,2749,15918,2735,15890,2722v-61,-34,-123,-74,-137,-128c15794,2588,15842,2601,15890,2635v28,13,56,33,83,53c15952,2668,15932,2648,15904,2628v-96,-74,-227,-141,-316,-121c15615,2608,15780,2695,15904,2735xm15994,2702v-42,-47,-90,-121,-104,-188c15884,2494,15884,2474,15890,2454r,c15952,2474,16001,2561,16028,2635v,,,,,c16028,2628,16028,2628,16021,2621v-7,-13,-7,-20,-14,-33c16007,2581,16007,2581,16001,2574r,c15973,2514,15939,2440,15890,2387v-34,-41,-68,-74,-110,-88c15760,2387,15822,2507,15890,2594v42,47,76,88,104,108xm16028,2615v7,26,14,46,21,67c16042,2661,16042,2635,16035,2608r,-67c16042,2494,16049,2447,16076,2420v7,7,14,20,21,34c16097,2460,16104,2467,16104,2480v14,54,14,121,,175c16118,2615,16124,2561,16124,2507v,-33,,-67,,-100c16118,2340,16104,2279,16069,2239v-20,20,-34,54,-41,87c16021,2346,16021,2366,16014,2387v,20,-7,40,-7,60l16007,2467v,20,,47,7,67c16014,2561,16021,2588,16028,2615xm9716,1502v7,33,14,60,21,80c9730,1555,9723,1522,9723,1488r,-80c9730,1347,9744,1287,9778,1254v7,13,21,26,28,40c9812,1301,9812,1314,9819,1327v21,67,14,155,,222c9833,1502,9847,1435,9847,1368v,-41,,-88,,-128c9840,1153,9819,1079,9778,1032v-28,27,-41,67,-55,108c9716,1166,9709,1193,9709,1220v,27,-7,54,-7,81l9702,1327v,27,,61,7,88c9702,1441,9709,1475,9716,1502xm9861,1622v34,-33,82,-67,130,-94c10053,1495,10122,1475,10170,1488v-20,61,-103,114,-179,154c9971,1649,9950,1656,9936,1663v76,-21,179,-61,262,-114c10198,1582,10205,1609,10219,1636v-124,-7,-255,13,-331,40c9916,1669,9950,1663,9991,1663v90,-7,193,6,241,53c10184,1756,10081,1770,9991,1756v-20,,-41,-6,-55,-6c10067,1783,10287,1803,10418,1736v-27,74,-20,148,7,215c10446,1991,10473,2031,10508,2058v55,47,124,67,199,67c10769,2125,10831,2105,10886,2072v7,-7,7,-7,14,-14c10907,2058,10907,2051,10914,2045v-7,,-7,,-14,c10893,2045,10893,2045,10886,2045v-62,,-124,-14,-179,-47c10673,1984,10638,1958,10611,1937v-83,-67,-131,-154,-152,-234c10466,1703,10466,1696,10473,1696v-7,-7,-14,-7,-14,-13c10459,1676,10459,1669,10453,1656v,7,-7,13,-7,13c10404,1642,10349,1629,10294,1622v-7,-47,,-100,14,-154c10308,1461,10315,1448,10322,1441v27,-26,48,-60,62,-94c10384,1347,10384,1347,10384,1347v14,-20,34,-40,55,-53c10446,1287,10453,1280,10459,1280v-6,,-13,,-20,c10384,1287,10329,1314,10294,1347v-165,54,-358,195,-433,275xm10907,1361v27,-14,62,-20,96,-20c11058,1334,11113,1347,11175,1368v21,6,42,20,55,26c11285,1428,11327,1475,11354,1522v,-94,-41,-181,-124,-228c11224,1287,11210,1287,11203,1280v-69,-26,-138,-20,-200,7c10969,1307,10934,1334,10907,1361xm10707,1140v21,-7,42,-20,69,-27c10817,1099,10852,1093,10893,1093v7,,7,,14,c10941,1093,10976,1093,11010,1099v35,7,69,21,97,34c11086,1086,11051,1046,11010,1019v-27,-20,-62,-40,-103,-47c10900,972,10900,972,10893,965v-48,-13,-103,-13,-158,c10728,965,10721,972,10707,972v-131,54,-206,188,-192,329c10556,1240,10625,1180,10707,1140xm9303,19964v-21,7,-41,14,-55,20c9399,19944,9640,19830,9689,19689v-159,-33,-427,148,-517,255c9207,19911,9255,19877,9303,19850v62,-33,131,-53,179,-40c9461,19870,9386,19924,9303,19964xm8849,19636v75,27,137,134,179,228c9028,19864,9028,19864,9028,19864v,-7,,-14,-7,-20c9014,19830,9014,19817,9007,19797v,-7,,-7,-7,-14l9000,19783v-34,-80,-76,-167,-131,-234c8828,19495,8780,19455,8732,19441v-28,108,55,255,137,369c8911,19864,8952,19911,8986,19937v-55,-60,-117,-147,-130,-234c8842,19683,8842,19656,8849,19636v,,,,,xm9083,19575v7,14,20,27,27,41c9117,19622,9117,19636,9124,19649v21,67,14,154,,221c9138,19823,9152,19756,9152,19689v,-40,,-87,,-127c9145,19475,9124,19401,9083,19354v-28,27,-41,67,-55,107c9021,19488,9014,19515,9014,19542v,27,-7,54,-7,80l9007,19649v,27,,60,7,87c9021,19770,9021,19803,9028,19837v7,33,14,60,20,80c9042,19891,9035,19857,9035,19823r,-80c9035,19669,9048,19609,9083,19575xm11692,20112v41,-40,41,-108,6,-154c11698,19998,11685,20045,11650,20085v-20,27,-48,40,-69,54c11568,20145,11561,20145,11547,20145v14,7,21,7,34,7c11623,20152,11664,20139,11692,20112xm11471,19870r,c11451,19870,11430,19884,11423,19897v-7,7,-7,20,-7,27c11416,19931,11416,19944,11423,19951v7,20,28,27,48,27l11471,19978v35,,55,-27,55,-54c11526,19897,11499,19870,11471,19870xm9200,1978v-7,-34,-21,-74,-41,-108c9165,1951,9131,2045,9069,2118v-41,47,-89,81,-138,101c8911,2226,8890,2232,8863,2239v20,7,41,14,68,14c9014,2259,9090,2232,9145,2172v27,-33,48,-74,55,-114c9255,2058,9324,2038,9393,2004v-28,74,-76,128,-131,168c9372,2165,9475,2092,9503,1984v,-13,7,-26,7,-40c9530,1931,9551,1917,9565,1904v48,-34,89,-74,117,-101c9647,1830,9599,1864,9551,1891v-62,33,-131,53,-186,46c9386,1877,9468,1823,9551,1783v21,-6,34,-13,55,-20c9592,1763,9578,1770,9565,1777v-28,6,-62,20,-90,33c9468,1803,9461,1797,9455,1783v41,-6,75,-6,110,-13c9599,1763,9620,1756,9647,1750v-27,6,-62,13,-96,13c9461,1770,9358,1756,9310,1709v48,-46,151,-53,241,-40c9572,1669,9585,1676,9606,1676v-14,,-21,-7,-34,-7c9420,1636,9179,1629,9076,1723v69,67,213,80,344,74c9427,1810,9427,1823,9427,1844v-96,20,-172,73,-227,134xm11712,1777v-20,93,-82,174,-151,214c11671,1984,11774,1911,11802,1803v27,-100,-21,-201,-110,-261c11719,1609,11726,1696,11712,1777xm11726,19629v-41,-33,-96,-40,-145,-27c11561,19609,11533,19622,11520,19636v20,,41,,61,6c11616,19649,11643,19669,11678,19689v48,41,76,94,82,141c11802,19763,11788,19676,11726,19629xm11416,1173v97,81,145,181,159,282c11657,1327,11630,1160,11520,1059v-83,-67,-186,-87,-283,-60c11189,1012,11148,1032,11113,1066v42,,83,,124,13c11292,1099,11361,1126,11416,1173xm11581,19803v28,20,49,41,62,67c11643,19823,11623,19777,11581,19756v-6,,-6,-6,-13,-6c11533,19736,11499,19736,11464,19750v-20,6,-34,20,-48,40c11430,19783,11451,19783,11464,19777v28,,56,,90,13c11568,19790,11575,19797,11581,19803xm16579,1656r,c16613,1656,16634,1629,16634,1602v,-33,-28,-53,-55,-53l16579,1549v-21,,-42,13,-48,26c16524,1582,16524,1596,16524,1602v,7,,20,7,27c16537,1642,16551,1656,16579,1656xm8608,1542v27,-14,62,-20,96,-20c8759,1515,8814,1528,8876,1549v21,6,42,20,55,26c8986,1609,9028,1656,9055,1703v,-94,-41,-181,-124,-228c8924,1468,8911,1468,8904,1461v-69,-26,-138,-20,-200,7c8670,1482,8635,1508,8608,1542xm9675,1616v-55,-61,-117,-148,-131,-235c9537,1354,9537,1327,9544,1307v,,,,,c9620,1334,9682,1441,9723,1535v,,,,,c9723,1528,9723,1522,9716,1515v-7,-13,-7,-27,-14,-47c9702,1461,9702,1461,9695,1455r,c9661,1374,9620,1287,9565,1220v-42,-54,-90,-94,-138,-107c9399,1220,9482,1368,9565,1482v34,60,75,107,110,134xm9117,1347v97,81,145,181,159,282c9296,1596,9310,1569,9317,1535v76,54,172,94,248,121c9599,1663,9627,1676,9647,1676v-27,-7,-62,-20,-96,-40c9475,1596,9393,1542,9372,1475v48,-7,117,13,179,47c9585,1542,9620,1569,9654,1589v-21,-20,-55,-47,-82,-74c9496,1461,9406,1401,9317,1374v-14,-53,-48,-107,-97,-140c9138,1166,9035,1146,8938,1173v-48,14,-89,34,-124,67c8856,1240,8897,1240,8938,1254v55,20,117,53,179,93xm13357,349v49,40,76,93,83,140c13481,422,13468,335,13412,288v-41,-33,-96,-40,-144,-27c13247,268,13220,282,13206,295v21,,41,,62,7c13295,308,13330,328,13357,349xm9303,19649v7,,7,,14,-7c9324,19669,9317,19703,9303,19743v-21,60,-62,121,-103,174c9310,19810,9461,19589,9427,19448v-117,34,-227,208,-282,349c9124,19844,9117,19884,9110,19917v,-6,7,-13,7,-20c9152,19803,9220,19683,9303,19649xm8216,1488v41,-67,103,-127,192,-167c8429,1314,8450,1301,8477,1294v41,-14,76,-20,117,-20c8601,1274,8601,1274,8608,1274v34,,69,,103,6c8746,1287,8780,1301,8807,1314v-20,-47,-55,-87,-96,-114c8684,1180,8649,1160,8608,1153v-7,,-7,,-14,-7c8546,1133,8491,1133,8436,1146v-7,,-14,7,-28,7c8277,1207,8202,1347,8216,1488xm9695,1958v,-7,,-7,7,-14c9709,1931,9716,1911,9716,1897v7,-20,14,-40,14,-60c9730,1844,9730,1850,9723,1850v,7,-7,7,-7,14c9682,1951,9613,2058,9537,2092v-7,,-14,6,-14,6c9516,2065,9523,2031,9537,1991v21,-54,62,-114,103,-161c9613,1857,9585,1891,9558,1924v-90,114,-165,268,-145,375c9461,2286,9516,2239,9558,2192v55,-67,103,-154,137,-234l9695,1958xm9702,2232v7,27,7,47,14,67c9730,2340,9744,2373,9771,2393v55,-60,76,-161,76,-261l9847,2105v,-107,-21,-208,-41,-268c9806,1844,9806,1844,9806,1850v6,27,6,54,13,81l9819,2011v,27,-7,47,-13,67c9799,2112,9785,2139,9764,2159v-14,-20,-27,-41,-34,-67c9730,2085,9723,2072,9723,2065v-7,-54,-7,-114,,-168c9723,1891,9723,1877,9730,1870v,14,-7,21,-7,34c9716,1931,9709,1964,9709,1998v,20,-7,33,-7,53c9702,2058,9702,2065,9702,2072v,33,,60,,93c9702,2172,9702,2179,9702,2185v-7,14,-7,34,,47xm10377,2058v-48,-154,-344,-281,-482,-308c9929,1756,9964,1777,9998,1790v76,40,152,94,172,154c10122,1951,10060,1931,9998,1897v-34,-20,-75,-47,-103,-74c10005,1937,10232,2085,10377,2058xm10115,2306v35,-154,-151,-415,-261,-503c9916,1864,9985,1978,9991,2065r,27c9991,2098,9991,2105,9991,2112v-75,-27,-144,-141,-179,-235c9819,1904,9826,1931,9840,1958v55,140,158,308,275,348xm9806,1589v,-7,6,-14,6,-20c9847,1475,9916,1354,9998,1321v7,,7,,14,-7c10019,1341,10012,1374,9998,1415v-20,60,-62,120,-103,174c10005,1482,10157,1260,10122,1120v-117,33,-227,207,-282,348c9826,1515,9812,1555,9806,1589xm8704,1703v-41,,-82,20,-96,60c8601,1777,8594,1797,8594,1817v,20,7,33,14,53c8628,1904,8663,1931,8704,1931r,c8766,1931,8814,1884,8814,1823v,-67,-48,-120,-110,-120l8704,1703xm12332,20165v89,-87,206,-261,186,-375c12421,19817,12339,19958,12297,20072v-13,33,-20,67,-27,93c12270,20159,12270,20159,12277,20152v27,-74,82,-168,151,-194c12428,19958,12435,19958,12435,19951v7,20,,47,-7,80c12401,20072,12366,20125,12332,20165xm12242,19897v7,7,14,20,21,34c12263,19937,12270,19944,12270,19958v14,53,14,120,,174c12284,20092,12290,20038,12290,19984v,-33,,-67,,-100c12284,19817,12270,19756,12235,19716v-20,20,-34,54,-41,87c12187,19823,12187,19844,12180,19864v,20,-7,40,-7,60l12173,19944v,20,,47,7,67c12180,20038,12187,20065,12194,20092v7,26,14,47,21,67c12208,20139,12208,20112,12201,20085r,-67c12208,19971,12215,19924,12242,19897xm11829,19984v-27,-6,-55,-6,-82,c11754,20011,11774,20038,11795,20058v-14,20,-28,34,-48,47c11774,20105,11802,20092,11822,20078v69,61,166,107,248,134c12098,20219,12118,20226,12139,20232v-28,-6,-55,-20,-83,-33c11994,20165,11933,20125,11919,20072v41,-7,89,6,137,40c12084,20125,12111,20145,12139,20165v-21,-20,-41,-40,-69,-60c12015,20065,11946,20018,11877,19998v7,-47,-13,-94,-55,-121c11836,19911,11836,19944,11829,19984xm12056,19937v62,21,111,108,138,181c12194,20118,12194,20118,12194,20118v,-6,,-13,-7,-13c12180,20092,12180,20085,12173,20072v,-7,,-7,-6,-14l12167,20058v-28,-60,-62,-134,-111,-188c12022,19830,11988,19797,11946,19783v-20,87,42,208,110,295c12091,20118,12125,20159,12153,20179v-42,-47,-90,-121,-103,-188c12050,19978,12050,19958,12056,19937r,xm10879,1280v-55,-20,-117,-20,-172,-6c10666,1287,10625,1314,10597,1347v-76,88,-76,208,-14,302c10577,1569,10604,1475,10673,1401v14,-13,21,-27,34,-40c10755,1321,10817,1287,10879,1280xm10797,1951v27,20,55,27,89,33c10893,1984,10893,1984,10900,1984v34,7,69,,103,-6c11038,1964,11072,1951,11107,1924v-35,7,-69,7,-104,7c10969,1924,10934,1917,10900,1904v-7,,-7,-7,-14,-7c10872,1891,10852,1884,10838,1870v-62,-40,-110,-87,-138,-147c10694,1709,10687,1696,10687,1689v-14,54,-7,108,13,155c10728,1884,10755,1924,10797,1951xm11919,1991v82,13,213,-27,330,-74c12229,1937,12208,1958,12201,1978v21,,48,-14,83,-27c12201,2045,12118,2159,12111,2239v83,-33,193,-154,262,-261c12359,2025,12352,2065,12359,2098v28,-20,48,-60,62,-107c12407,2118,12414,2286,12463,2360v41,-67,48,-208,41,-335c12518,2058,12531,2085,12552,2098v7,-20,7,-47,,-80c12614,2125,12697,2232,12765,2273v,-94,-96,-235,-179,-342c12628,1964,12676,1984,12710,1991v-13,-33,-48,-67,-89,-94c12745,1951,12910,1991,12999,1971v-55,-60,-179,-107,-296,-134c12731,1837,12765,1823,12779,1810v-14,-13,-76,-13,-103,-20c12779,1763,12931,1723,13013,1656v-96,-7,-261,27,-371,60c12690,1683,12697,1663,12710,1629v-34,,-75,20,-124,54c12676,1582,12772,1448,12779,1354v-82,34,-179,161,-248,268c12545,1582,12552,1535,12538,1508v-20,14,-34,47,-48,81c12497,1461,12490,1314,12449,1247v-42,67,-48,214,-42,342c12394,1555,12373,1522,12359,1508v-7,27,,61,7,101c12297,1502,12208,1381,12125,1347v7,81,83,202,159,295c12256,1622,12228,1609,12201,1609v7,27,34,60,69,87c12153,1642,12001,1589,11912,1609v55,74,220,134,358,168c12215,1777,12160,1783,12132,1803v28,20,76,27,131,27c12139,1857,11974,1924,11919,1991xm12456,1663v75,,144,60,144,140c12600,1877,12538,1944,12456,1944v-76,,-145,-60,-145,-141c12311,1730,12373,1663,12456,1663xm12999,335v14,-7,21,-7,35,-13c13055,315,13075,315,13089,315v,,7,,7,c13116,315,13130,315,13144,322v21,6,34,6,48,20c13178,315,13165,295,13144,282v-14,-14,-34,-21,-48,-27c13096,255,13089,255,13089,255v-28,-7,-55,-7,-83,c12999,255,12999,255,12993,261v-69,27,-111,94,-97,168c12917,382,12951,355,12999,335xm13103,449v13,-7,34,-7,48,-13c13178,436,13206,436,13240,449v7,7,21,7,28,14c13295,483,13316,503,13330,530v,-47,-21,-94,-62,-114c13261,416,13261,409,13254,409v-34,-13,-69,-13,-103,c13130,416,13116,429,13103,449xm11003,1750r,c11065,1750,11113,1703,11113,1642v,-60,-48,-107,-110,-107l11003,1535v-41,,-82,20,-96,61c10900,1609,10893,1629,10893,1649v,20,7,34,14,54c10921,1723,10962,1750,11003,1750xm12800,644v-21,-41,-21,-88,-7,-135c12807,476,12827,442,12855,422v7,,7,-6,14,-6c12862,416,12862,416,12855,416v-48,6,-90,40,-110,87c12724,556,12752,610,12800,644xm12855,751v7,20,21,40,41,53c12924,831,12958,838,12999,838v35,,62,-7,97,-27c13096,811,13103,804,13103,804v,,7,-6,7,-6c13110,798,13103,798,13103,798v,,-7,,-7,c13068,798,13034,791,12999,778v-20,-7,-34,-20,-48,-34c12903,704,12876,650,12869,603v-7,7,-7,14,-14,27c12841,670,12841,717,12855,751xm11107,21392v13,7,27,14,48,20c11155,21412,11162,21412,11162,21412v13,,34,,48,-6c11230,21399,11244,21392,11265,21379v-14,6,-35,6,-55,c11196,21379,11175,21372,11162,21365v,,-7,,-7,-6c11148,21352,11141,21352,11134,21345v-34,-20,-55,-47,-69,-73c11065,21265,11058,21258,11058,21251v-7,27,,54,7,81c11065,21359,11086,21379,11107,21392xm11210,21171r,c11189,21171,11168,21184,11162,21198v-7,6,-7,20,-7,27c11155,21231,11155,21245,11162,21251v6,21,27,27,48,27l11210,21278v34,,55,-27,55,-53c11265,21198,11244,21171,11210,21171xm11471,20098v21,-6,35,-13,55,-26c11513,20078,11492,20078,11471,20072v-13,,-34,-7,-48,-14c11423,20058,11416,20058,11416,20051v-7,-6,-13,-6,-20,-13c11361,20018,11341,19991,11327,19964v,-6,-7,-13,-7,-20c11313,19971,11320,19998,11327,20025v7,20,27,40,48,53c11389,20085,11403,20092,11423,20098v,,7,,7,c11437,20105,11451,20105,11471,20098xm11327,21104v27,20,48,40,62,67c11389,21124,11368,21077,11327,21057v-7,,-7,-7,-14,-7c11279,21037,11244,21037,11210,21050v-21,7,-35,20,-48,41c11175,21084,11196,21084,11210,21077v27,,55,,89,14c11306,21097,11320,21104,11327,21104xm11416,20145v,,7,,,c11423,20145,11416,20145,11416,20145v,-6,-7,-6,-7,-6c11382,20139,11347,20132,11313,20118v-21,-6,-34,-20,-48,-33c11217,20045,11189,19991,11182,19944v-7,7,-7,14,-14,27c11155,20011,11155,20051,11168,20092v7,20,21,40,42,53c11237,20172,11272,20179,11313,20179v34,,62,-7,96,-27c11409,20152,11416,20152,11416,20145xm11499,21137v41,-67,27,-154,-28,-201c11430,20903,11375,20896,11327,20909v-21,7,-48,21,-62,34c11285,20943,11306,20943,11327,20950v34,6,62,27,96,47c11471,21030,11499,21084,11499,21137xm10886,2192v-7,-7,-20,-13,-27,-13c10866,2199,10879,2219,10886,2232v7,7,7,14,14,21c10928,2286,10962,2313,11003,2326v42,20,97,27,145,14c11175,2333,11203,2320,11230,2306v76,-47,124,-134,117,-228c11320,2118,11279,2152,11230,2179v-34,13,-68,27,-110,33c11079,2219,11038,2219,11003,2219v-34,-7,-69,-13,-103,-27c10900,2199,10893,2199,10886,2192xm11038,21111v7,-7,13,-14,20,-20c11086,21070,11113,21050,11148,21050v-28,-6,-62,-13,-90,c11038,21057,11017,21070,11003,21091v-34,40,-41,107,-7,154c10989,21191,11003,21144,11038,21111xm11258,19777v-34,40,-41,107,-7,154c11251,19891,11265,19844,11299,19803v7,-6,14,-13,21,-20c11347,19763,11375,19743,11409,19743v-27,-7,-62,-13,-89,c11292,19743,11272,19756,11258,19777xm11416,19649v21,,35,,48,7c11485,19663,11499,19663,11513,19676v-14,-27,-28,-47,-49,-60c11451,19602,11430,19596,11416,19589v,,-7,,-7,c11382,19582,11354,19582,11327,19589v-7,,-7,,-14,7c11244,19622,11203,19689,11217,19763v20,-33,55,-67,96,-87c11327,19669,11334,19669,11347,19663v21,-7,42,-7,56,-7c11409,19649,11416,19649,11416,19649xm10962,21064v21,-34,55,-67,96,-87c11072,20970,11079,20970,11093,20963v20,-7,41,-7,55,-7c11148,20956,11155,20956,11155,20956v20,,34,,48,7c11224,20970,11237,20970,11251,20983v-14,-27,-27,-47,-48,-60c11189,20909,11168,20903,11155,20896v,,-7,,-7,c11120,20889,11093,20889,11065,20896v-7,,-7,,-14,7c10989,20923,10948,20990,10962,21064xm11375,1944v-41,47,-90,81,-138,101c11217,2051,11196,2058,11168,2065v21,7,42,13,69,13c11320,2085,11396,2058,11451,1998v75,-87,75,-208,13,-302c11464,1783,11437,1870,11375,1944xm11175,19763v7,,7,-7,14,-7c11182,19756,11182,19756,11175,19756v-48,7,-89,41,-110,88c11045,19897,11072,19958,11120,19991v-20,-40,-20,-87,-7,-134c11120,19810,11148,19783,11175,19763xm16145,2708v28,-26,69,-53,103,-73c16297,2608,16352,2594,16393,2601v-14,47,-83,94,-145,121c16235,2728,16221,2735,16200,2742v117,-34,317,-127,351,-235c16427,2480,16221,2628,16145,2708xm21060,6664v,40,-14,87,-48,127c20991,6818,20963,6831,20943,6845v-14,6,-21,6,-35,6c20922,6858,20929,6858,20943,6858v41,7,82,-13,110,-40c21087,6778,21087,6717,21060,6664xm20819,6691r,c20853,6691,20874,6664,20874,6637v,-27,-28,-54,-55,-54l20819,6583v-21,,-41,14,-48,27c20764,6617,20764,6630,20764,6637v,7,,20,7,27c20778,6677,20798,6691,20819,6691xm20716,6798v13,6,27,13,48,20c20764,6818,20771,6818,20771,6818v14,,34,,48,-7c20840,6804,20853,6798,20874,6784v-14,7,-34,7,-55,c20805,6784,20785,6778,20771,6771v,,-7,,-7,-7c20757,6758,20750,6758,20743,6751v-34,-20,-55,-47,-69,-74c20674,6670,20668,6664,20668,6657v-7,27,,54,6,80c20681,6764,20695,6778,20716,6798xm20764,6918v-7,,-7,-6,-14,-6c20757,6918,20757,6932,20764,6939v,6,7,6,7,13c20785,6965,20805,6979,20819,6992v21,7,48,14,76,7c20908,6999,20922,6992,20936,6985v41,-26,62,-67,62,-113c20984,6892,20963,6912,20936,6925v-14,7,-34,14,-55,20c20860,6952,20840,6952,20819,6945v-21,,-34,-6,-48,-13c20771,6925,20764,6925,20764,6918xm19587,11698v82,14,213,-26,330,-73c19897,11645,19876,11665,19869,11685v21,,48,-13,83,-27c19869,11752,19786,11866,19780,11946v82,-33,192,-154,261,-261c20027,11732,20020,11772,20027,11806v28,-21,49,-61,62,-108c20076,11826,20082,11993,20131,12067v41,-67,48,-208,41,-335c20186,11765,20199,11792,20220,11806v7,-21,7,-47,,-81c20282,11832,20365,11940,20433,11980v,-94,-96,-235,-178,-342c20296,11672,20344,11692,20378,11698v-13,-33,-48,-67,-89,-94c20413,11658,20578,11698,20668,11678v-56,-60,-179,-107,-296,-134c20399,11544,20433,11531,20447,11517v-14,-13,-75,-13,-103,-20c20447,11470,20599,11430,20681,11363v-96,-7,-261,27,-371,60c20358,11390,20365,11370,20378,11336v-34,,-75,20,-123,54c20344,11289,20440,11155,20447,11061v-82,34,-179,161,-248,269c20213,11289,20220,11242,20206,11216v-20,13,-34,47,-48,80c20165,11169,20158,11021,20117,10954v-41,67,-48,215,-41,342c20062,11263,20041,11229,20027,11216v-7,26,,60,7,100c19965,11209,19876,11088,19793,11055v7,80,83,201,159,295c19924,11330,19897,11316,19869,11316v7,27,34,61,69,87c19821,11350,19669,11296,19580,11316v55,74,220,134,358,168c19883,11484,19828,11491,19800,11511v28,20,76,26,131,26c19807,11564,19642,11625,19587,11698xm20124,11370v75,,144,60,144,141c20268,11584,20206,11651,20124,11651v-76,,-145,-60,-145,-140c19979,11430,20041,11370,20124,11370xm20764,9050v-14,7,-28,14,-48,20c20833,9037,21032,8943,21067,8836v-131,-27,-338,120,-413,201c20681,9010,20723,8983,20757,8963v48,-27,103,-40,145,-33c20888,8977,20826,9017,20764,9050xm20089,12825v-13,6,-20,20,-34,26c20048,12838,20034,12831,20020,12825v,,,,,c20020,12831,20020,12831,20014,12838v6,,13,7,20,13c20041,12858,20048,12858,20048,12865v7,-7,14,-14,14,-14c20069,12845,20076,12845,20082,12838v14,-7,7,-13,7,-13c20089,12825,20089,12825,20089,12825xm19993,14547v-83,-67,-186,-87,-282,-60c19663,14501,19621,14521,19587,14554v41,,82,,124,14c19773,14581,19835,14615,19897,14661v96,81,144,181,158,282c20131,14809,20110,14641,19993,14547xm20186,14313r,-20c20186,14212,20172,14125,20151,14078v,,,7,,7c20158,14105,20158,14125,20158,14152r,67c20158,14239,20151,14259,20151,14273v-7,26,-20,53,-34,67c20103,14326,20096,14306,20089,14286v,-7,,-13,-7,-20c20076,14226,20076,14179,20082,14132v,-7,,-14,7,-20c20089,14118,20082,14132,20082,14139v-6,20,-6,46,-13,73c20069,14226,20069,14239,20062,14253v,6,,6,,13c20062,14293,20062,14313,20062,14340v,6,,6,,13c20062,14366,20062,14380,20069,14387v,20,7,40,13,53c20089,14474,20103,14501,20124,14514v48,-34,62,-114,62,-201xm20310,13669v,,6,,6,-6c20323,13683,20316,13709,20310,13743v-21,47,-55,101,-83,134c20316,13790,20433,13616,20413,13502v-97,26,-179,167,-220,281c20179,13817,20172,13850,20165,13877v,-7,,-7,7,-13c20193,13797,20248,13696,20310,13669xm20723,12570v-42,-114,-207,-168,-379,-114c20316,12463,20296,12476,20275,12483v7,-27,7,-47,7,-74c20282,12235,20179,12094,20055,12094v-124,,-227,141,-227,315c19828,12436,19828,12463,19835,12483v-21,-14,-49,-20,-69,-27c19594,12402,19429,12449,19387,12570v-41,114,69,255,241,308c19656,12885,19676,12892,19704,12898v-21,20,-35,34,-48,54c19552,13093,19546,13267,19649,13334v103,74,268,13,371,-127c20034,13187,20048,13166,20062,13140r,c20076,13160,20089,13180,20103,13207v103,140,275,201,372,127c20578,13260,20571,13093,20468,12952v-14,-20,-35,-40,-48,-54c20447,12892,20468,12892,20495,12878v166,-53,269,-194,228,-308xm20296,12872v-14,6,-28,6,-41,6c20261,12885,20275,12898,20282,12912v55,80,62,174,7,214c20234,13166,20144,13133,20082,13059v-6,-13,-13,-20,-20,-33l20062,13026v-7,13,-14,27,-21,33c19986,13140,19890,13166,19835,13126v-55,-40,-55,-134,7,-214c19848,12898,19862,12892,19869,12878v-14,,-27,-6,-41,-6c19731,12845,19676,12764,19697,12704v21,-60,117,-87,206,-60c19917,12650,19931,12650,19945,12657v,-13,-7,-27,-7,-40c19938,12523,19993,12442,20062,12442v69,,124,81,124,175c20186,12630,20186,12644,20179,12657v14,-7,27,-13,41,-13c20316,12617,20406,12644,20427,12704v20,60,-42,141,-131,168xm19938,15184v7,81,-28,175,-90,248c19807,15479,19759,15513,19711,15533v-21,7,-42,13,-69,20c19663,15560,19683,15566,19711,15566v82,7,158,-20,213,-80c20000,15399,20000,15278,19938,15184xm20599,10163v-21,7,-42,14,-55,20c20695,10143,20936,10029,20984,9888v-158,-33,-427,148,-516,255c20502,10109,20550,10076,20599,10049v62,-33,130,-53,179,-40c20757,10076,20674,10130,20599,10163xm20310,10022v6,34,13,61,20,81c20323,10076,20316,10042,20316,10009r,-81c20323,9868,20337,9808,20372,9774v6,14,20,27,27,41c20406,9821,20406,9835,20413,9848v20,67,14,154,,221c20427,10022,20440,9955,20440,9888v,-40,,-87,,-127c20433,9674,20413,9600,20372,9553v-28,27,-42,67,-56,107c20310,9687,20303,9714,20303,9741v,27,-7,53,-7,80l20296,9848v,27,,60,7,87c20303,9962,20303,9996,20310,10022xm16510,1415v-28,-7,-62,-14,-90,c16400,1421,16379,1435,16365,1455v-34,40,-41,107,-6,154c16359,1569,16372,1522,16407,1482v7,-7,13,-14,20,-21c16448,1435,16482,1421,16510,1415xm20296,10753v7,27,7,47,14,67c20323,10860,20337,10894,20365,10914v55,-60,75,-161,75,-261l20440,10626v,-108,-20,-208,-41,-268c20399,10364,20399,10364,20399,10371v7,27,7,54,14,80l20413,10532v,27,-7,47,-14,67c20392,10632,20378,10659,20358,10679v-14,-20,-28,-40,-35,-67c20323,10606,20316,10592,20316,10585v-6,-53,-6,-113,,-167c20316,10411,20316,10398,20323,10391v,13,-7,20,-7,34c20310,10451,20303,10485,20303,10518v,21,-7,34,-7,54c20296,10579,20296,10585,20296,10592v,34,,61,,94c20296,10693,20296,10699,20296,10706v,14,,34,,47xm21067,9379v-42,-121,-276,-228,-386,-248c20709,9137,20736,9151,20764,9164v62,34,124,74,138,128c20860,9298,20812,9285,20764,9258v-28,-13,-62,-33,-83,-54c20764,9285,20950,9406,21067,9379xm20716,10827v34,-154,-152,-416,-262,-503c20516,10384,20585,10498,20592,10585r,27c20592,10619,20592,10626,20592,10632v-76,-26,-145,-140,-179,-234c20420,10425,20427,10451,20440,10478v55,141,159,309,276,349xm20158,10713v55,-67,103,-154,131,-235l20289,10478v,-6,,-6,7,-13c20303,10451,20310,10431,20310,10418v6,-20,13,-40,13,-60c20323,10364,20323,10371,20316,10371v,7,-6,7,-6,13c20275,10472,20206,10579,20131,10612v-7,,-14,7,-14,7c20110,10585,20117,10552,20131,10512v20,-54,62,-114,103,-161c20206,10378,20179,10411,20151,10445v-89,114,-165,268,-144,375c20062,10807,20117,10766,20158,10713xm20399,9158v14,-7,28,-14,41,-21c20433,9137,20420,9144,20413,9144v-117,40,-289,128,-317,228c20186,9392,20323,9325,20413,9251v41,-26,69,-60,89,-87c20475,9191,20440,9218,20399,9238v-48,27,-103,47,-144,34c20268,9231,20337,9184,20399,9158xm20144,10297v21,-6,35,-13,55,-20c20186,10277,20172,10284,20158,10291v-151,46,-358,154,-399,281c19876,10599,20041,10512,20158,10425v48,-34,90,-74,117,-101c20241,10351,20193,10384,20144,10411v-62,34,-130,54,-185,47c19979,10391,20062,10337,20144,10297xm20489,10109v110,-107,261,-328,227,-469c20599,9674,20489,9848,20433,9989v-20,47,-27,87,-34,120c20399,10103,20406,10096,20406,10089v34,-93,103,-214,186,-248c20599,9841,20599,9841,20606,9835v6,26,,60,-14,100c20571,10002,20530,10063,20489,10109xm20757,9419v-62,-20,-117,-107,-145,-181c20619,9258,20626,9278,20633,9298v41,114,124,248,220,275c20881,9446,20729,9245,20647,9171v48,54,103,141,110,208l20757,9399v7,13,7,20,,20xm20606,9399v-7,27,-21,54,-35,67c20557,9453,20550,9432,20544,9412v,-6,,-13,-7,-20c20530,9352,20530,9305,20537,9258v,-7,,-13,7,-20c20544,9245,20537,9258,20537,9265v-7,20,-7,47,-14,74c20523,9352,20523,9365,20516,9379v,6,,6,,13c20516,9419,20516,9439,20516,9466v,7,,7,,13c20516,9493,20516,9506,20523,9513v,20,7,40,14,53c20544,9600,20557,9627,20578,9640v41,-47,62,-127,62,-214l20640,9406v,-81,-14,-168,-34,-215c20606,9191,20606,9198,20606,9198v6,20,6,40,6,67l20612,9332v,33,,53,-6,67xm20757,6449v-28,-7,-62,-13,-89,c20647,6456,20626,6469,20612,6489v-34,41,-41,108,-6,155c20606,6603,20619,6556,20654,6516v7,-7,14,-13,20,-20c20695,6469,20729,6456,20757,6449xm19931,17625v41,-67,28,-155,-28,-202c19862,17390,19807,17383,19759,17397v-21,6,-48,20,-62,33c19718,17430,19738,17430,19759,17437v34,7,62,27,96,47c19903,17517,19931,17571,19931,17625xm19484,15010v-42,,-83,20,-97,60c19380,15084,19373,15104,19373,15124v,20,7,34,14,54c19408,15211,19442,15238,19484,15238r,c19546,15238,19594,15191,19594,15131v,-67,-48,-121,-110,-121l19484,15010xm20069,13777v-28,-61,-62,-135,-110,-188c19924,13549,19890,13515,19848,13502v-20,87,42,207,111,295c19993,13837,20027,13877,20055,13897v-41,-47,-90,-120,-103,-188c19945,13689,19945,13669,19952,13649r,c20014,13669,20062,13756,20089,13830v,,,,,c20089,13823,20089,13817,20082,13817v-6,-14,-6,-20,-13,-34c20069,13790,20069,13783,20069,13777r,xm19959,14360v48,-54,82,-128,110,-188l20069,14172v,-7,,-7,7,-13c20082,14145,20082,14132,20089,14125v7,-20,7,-33,14,-47c20103,14085,20103,14085,20096,14092v,6,,6,-7,13c20062,14172,20007,14259,19952,14286v-7,,-7,7,-14,7c19931,14266,19938,14239,19952,14206v20,-47,48,-88,82,-128c20014,14098,19993,14125,19965,14152v-68,94,-130,214,-117,295c19890,14440,19924,14407,19959,14360xm19552,13904r,c19587,13904,19607,13877,19607,13850v,-33,-27,-53,-55,-53l19552,13797v-20,,-41,13,-48,26c19497,13830,19497,13844,19497,13850v,7,,20,7,27c19511,13897,19532,13904,19552,13904xm19490,13669v-27,-6,-61,-13,-89,c19380,13676,19360,13689,19346,13709v-35,41,-41,108,-7,155c19339,13823,19353,13777,19387,13736v7,-6,14,-13,21,-20c19429,13689,19456,13669,19490,13669xm19669,13676v-6,,-6,-7,-13,-7c19621,13656,19587,13656,19552,13669v-20,7,-34,20,-48,40c19518,13703,19539,13703,19552,13696v28,,55,,90,13c19642,13709,19649,13709,19649,13716v34,81,158,154,268,195c19917,13911,19917,13917,19917,13917v,,,,,7c19883,13917,19848,13917,19807,13917v-7,-13,-7,-26,-14,-40c19793,13891,19793,13904,19793,13917v-89,,-172,14,-220,61c19580,13984,19594,13991,19601,13998v-14,,-28,,-42,c19546,13998,19525,13991,19511,13984v,,-7,,-7,-6c19497,13971,19490,13971,19484,13964v-35,-20,-55,-47,-69,-73c19415,13884,19408,13877,19408,13870v-7,27,,54,7,81c19422,13971,19442,13991,19463,14004v14,7,27,14,48,21c19511,14025,19518,14025,19518,14025v14,,34,,48,-7c19580,14011,19601,14004,19614,13991v35,13,76,27,117,34c19718,14038,19704,14045,19683,14051v-14,7,-20,7,-34,7c19663,14065,19669,14065,19683,14065v41,7,83,-14,110,-40c19855,14025,19924,14018,19972,14011v28,-7,48,-13,62,-20c20014,13998,19986,13998,19959,14004v-76,7,-152,-6,-193,-40c19807,13931,19890,13924,19959,13931v13,,27,6,41,6c19993,13937,19979,13931,19972,13931v,,,,,c19972,13931,19972,13931,19972,13924v,,,,,c20000,13931,20020,13937,20041,13944v-27,-7,-55,-20,-82,-33c19897,13877,19835,13837,19821,13783v41,-6,89,7,138,40c19986,13837,20014,13857,20041,13877v-21,-20,-41,-40,-69,-60c19938,13790,19897,13763,19855,13743v35,-67,28,-147,-34,-194c19780,13515,19724,13508,19676,13522v-20,6,-48,20,-62,33c19635,13555,19656,13555,19676,13562v35,7,62,27,97,47c19821,13649,19842,13696,19848,13743v-48,-27,-96,-40,-137,-47c19690,13689,19683,13683,19669,13676xm20310,13924v-14,7,-28,13,-49,20c20378,13911,20578,13817,20612,13709v-130,-26,-337,121,-413,202c20227,13884,20268,13857,20303,13837v48,-27,103,-40,144,-34c20440,13850,20378,13891,20310,13924xm21184,6711v-14,47,-42,87,-76,107c21163,6818,21218,6778,21232,6724v14,-54,-14,-107,-55,-134c21191,6623,21191,6664,21184,6711xm20186,13703v,-34,,-67,,-101c20179,13535,20165,13475,20131,13435v-21,20,-35,53,-42,87c20082,13542,20082,13562,20076,13582v,20,-7,40,-7,60l20069,13663v,20,,46,7,67c20076,13756,20082,13783,20089,13810v7,27,14,47,21,67c20103,13857,20103,13830,20096,13803r,-67c20103,13689,20110,13642,20137,13616v7,6,14,20,21,33c20158,13656,20165,13663,20165,13676v14,54,14,121,,174c20172,13803,20186,13756,20186,13703xm19959,14132v41,-27,68,-60,89,-87c20020,14072,19986,14098,19945,14118v-48,27,-103,47,-145,34c19814,14105,19883,14058,19945,14031v14,-6,27,-13,41,-20c19979,14011,19965,14018,19959,14018v-83,27,-193,80,-262,141c19718,14132,19724,14105,19724,14072v-13,20,-34,40,-61,53c19649,14132,19628,14139,19607,14145v-20,7,-41,7,-61,c19525,14145,19511,14139,19497,14132v,,-7,,-7,-7c19484,14125,19484,14118,19477,14118v7,7,7,21,13,27c19490,14152,19497,14152,19497,14159v14,13,35,26,49,40c19566,14206,19594,14212,19621,14206v14,,28,-7,42,-14c19669,14192,19669,14185,19676,14179v-20,20,-34,40,-41,67c19731,14273,19869,14199,19959,14132xm19552,13535v-13,-13,-34,-20,-48,-27c19504,13508,19497,13508,19497,13508v-27,-6,-55,-6,-82,c19408,13508,19408,13508,19401,13515v-69,27,-110,94,-96,168c19325,13649,19360,13616,19401,13596v14,-7,21,-7,34,-14c19456,13575,19477,13575,19490,13575v,,7,,7,c19518,13575,19532,13575,19546,13582v20,7,34,7,48,20c19594,13575,19573,13555,19552,13535xm19711,14883v55,33,96,80,124,127c19835,14916,19793,14829,19711,14782v-7,-7,-21,-7,-28,-13c19614,14742,19546,14749,19484,14775v-35,14,-69,41,-97,74c19415,14836,19449,14829,19484,14829v55,-7,110,7,172,27c19676,14863,19690,14869,19711,14883xm19470,17591v7,-7,14,-13,20,-20c19518,17551,19546,17531,19580,17531v-28,-7,-62,-14,-90,c19470,17537,19449,17551,19435,17571v-34,40,-41,107,-6,154c19422,17678,19435,17631,19470,17591xm19256,13897v-13,40,-13,81,,121c19263,14038,19277,14058,19298,14072v27,26,62,33,103,33c19435,14105,19463,14098,19497,14078v,,7,-6,7,-6c19504,14072,19511,14065,19511,14065v,,-7,,-7,c19504,14065,19497,14065,19497,14065v-27,,-62,-7,-96,-20c19380,14038,19367,14025,19353,14011v-48,-40,-76,-94,-83,-141c19263,13877,19263,13891,19256,13897xm19759,17591v27,20,48,40,62,67c19821,17611,19800,17564,19759,17544v-7,,-7,-7,-14,-7c19711,17524,19676,17524,19642,17537v-21,7,-35,21,-48,41c19607,17571,19628,17571,19642,17564v27,,55,,89,14c19738,17584,19752,17584,19759,17591xm19642,17658r,c19621,17658,19601,17672,19594,17685v-7,7,-7,20,-7,27c19587,17718,19587,17732,19594,17739v7,20,27,26,48,26l19642,17765v34,,55,-26,55,-53c19697,17685,19676,17658,19642,17658xm19490,17464v14,-7,21,-7,35,-14c19546,17444,19566,17444,19580,17444v,,7,,7,c19607,17444,19621,17444,19635,17450v21,7,34,7,48,20c19669,17444,19656,17423,19635,17410v-14,-13,-34,-20,-48,-27c19587,17383,19580,17383,19580,17383v-28,-6,-55,-6,-83,c19490,17383,19490,17383,19484,17390v-69,27,-111,94,-97,168c19415,17511,19449,17484,19490,17464xm19539,17873v13,6,27,13,48,20c19587,17893,19594,17893,19594,17893v13,,34,,48,-7c19663,17879,19676,17873,19697,17859v-14,7,-34,7,-55,c19628,17859,19607,17853,19594,17846v,,-7,,-7,-7c19580,17832,19573,17832,19566,17826v-34,-20,-55,-47,-69,-74c19497,17745,19490,17739,19490,17732v-6,27,,53,7,80c19497,17839,19518,17859,19539,17873xm18995,14796v41,-68,103,-128,193,-168c19208,14621,19229,14608,19256,14601v42,-13,76,-20,117,-20c19380,14581,19380,14581,19387,14581v35,,69,,103,7c19525,14594,19559,14608,19587,14621v-21,-47,-55,-87,-97,-114c19463,14487,19429,14467,19387,14460v-7,,-7,,-14,-6c19325,14440,19270,14440,19215,14454v-7,,-14,6,-27,6c19057,14521,18974,14655,18995,14796xm19146,13763v-20,54,7,114,55,148c19181,13870,19181,13823,19194,13777v14,-34,35,-68,62,-88c19263,13689,19263,13683,19270,13683v-7,,-7,,-14,c19208,13689,19167,13716,19146,13763xm19367,15680v-7,-6,-21,-13,-28,-13c19346,15687,19353,15707,19367,15721v6,6,6,13,13,20c19408,15774,19442,15801,19484,15815v41,20,96,26,144,13c19656,15821,19683,15808,19711,15794v75,-47,124,-134,117,-228c19800,15607,19759,15640,19711,15667v-35,13,-69,27,-110,34c19559,15707,19518,15707,19484,15707v-35,-6,-69,-13,-104,-27c19380,15687,19373,15680,19367,15680xm19277,15432v28,21,55,27,90,34c19373,15466,19373,15466,19380,15466v35,7,69,,104,-7c19518,15446,19552,15432,19587,15406v-35,6,-69,6,-103,6c19449,15406,19415,15399,19380,15385v-7,,-7,-6,-13,-6c19353,15372,19332,15365,19318,15352v-62,-40,-110,-87,-137,-148c19174,15191,19167,15178,19167,15171v-14,54,-7,107,14,154c19201,15365,19236,15406,19277,15432xm19146,14883v14,-14,21,-27,35,-41c19229,14796,19291,14769,19353,14755v-55,-20,-117,-20,-172,-6c19139,14762,19098,14789,19071,14822v-76,87,-76,208,-14,302c19057,15050,19084,14956,19146,14883xm20537,9225v-28,67,-83,154,-138,181c20392,9406,20392,9412,20385,9412v-7,-27,,-53,14,-87c20420,9278,20447,9238,20482,9198v-21,20,-42,47,-69,74c20344,9365,20282,9486,20296,9566v41,-13,82,-46,117,-87c20461,9426,20495,9352,20523,9292r,c20523,9285,20523,9285,20530,9278v7,-13,7,-27,14,-33c20550,9225,20550,9211,20557,9198v,6,,6,-7,13c20544,9218,20544,9225,20537,9225xm17598,4867v48,-33,89,-74,117,-101c17680,4793,17632,4827,17584,4854v-62,33,-131,53,-186,47c17419,4840,17501,4787,17584,4746v20,-6,34,-13,55,-20c17625,4726,17611,4733,17598,4740v-152,47,-358,154,-400,281c17315,5048,17481,4961,17598,4867xm17598,4733v34,-7,55,-13,82,-20c17653,4720,17618,4726,17584,4726v-90,7,-193,-6,-241,-53c17391,4626,17494,4619,17584,4632v20,,34,7,55,7c17625,4639,17618,4632,17604,4632v-151,-33,-392,-40,-495,54c17205,4766,17446,4760,17598,4733xm18038,4874v-34,-20,-76,-47,-103,-74c18045,4907,18272,5055,18417,5021v-49,-154,-345,-281,-482,-308c17969,4720,18004,4740,18038,4753v76,40,152,94,172,154c18162,4927,18100,4901,18038,4874xm17598,5162v55,-67,103,-154,130,-235l17728,4927v,-6,,-6,7,-13c17742,4901,17749,4880,17749,4867v7,-20,14,-40,14,-60c17763,4813,17763,4820,17756,4820v,7,-7,7,-7,14c17715,4921,17646,5028,17570,5061v-7,,-14,7,-14,7c17549,5035,17556,5001,17570,4961v21,-54,62,-114,103,-161c17646,4827,17618,4860,17591,4894v-90,114,-166,268,-145,375c17508,5256,17556,5216,17598,5162xm18038,5082v-76,-27,-144,-141,-179,-235c17866,4874,17873,4901,17887,4927v55,141,158,309,275,349c18196,5122,18011,4860,17900,4773v62,61,131,174,138,262l18038,5061v,7,,14,,21xm17742,5196v7,26,7,46,14,67c17770,5303,17783,5336,17811,5356v55,-60,76,-160,76,-268l17887,5061v,-107,-21,-207,-42,-268c17845,4800,17845,4800,17845,4807v7,27,7,53,14,80l17859,4968v,26,-7,47,-14,67c17838,5068,17825,5095,17804,5115v-14,-20,-28,-40,-34,-67c17770,5041,17763,5028,17763,5021v-7,-53,-7,-114,,-167c17763,4847,17763,4834,17770,4827v,13,-7,20,-7,33c17756,4887,17749,4921,17749,4954v,20,-7,34,-7,54c17742,5015,17742,5021,17742,5028v,33,,60,,94c17742,5128,17742,5135,17742,5142v-7,27,-7,40,,54xm17198,4337v42,128,248,235,400,289c17632,4632,17659,4646,17680,4646v-27,-7,-62,-20,-96,-40c17508,4565,17425,4512,17405,4445v48,-7,117,13,179,47c17618,4512,17653,4539,17687,4559v-21,-20,-55,-47,-83,-74c17481,4398,17315,4311,17198,4337xm19477,5095v13,7,34,7,48,13c19511,5122,19504,5128,19490,5142v-68,87,-68,194,-6,241c19546,5430,19649,5390,19718,5303v6,-14,20,-27,27,-40l19745,5263v7,13,14,26,28,40c19842,5390,19945,5423,20007,5383v62,-47,62,-154,-7,-241c19993,5128,19979,5115,19965,5108v14,,35,-6,49,-13c20124,5061,20186,4974,20165,4901v-21,-74,-131,-101,-234,-67c19917,4840,19903,4847,19890,4854v,-14,7,-34,7,-47c19897,4699,19835,4606,19759,4606v-76,,-138,87,-138,201c19621,4820,19621,4840,19628,4854v-14,-7,-27,-14,-41,-20c19477,4800,19373,4834,19353,4901v-55,80,14,160,124,194xm19511,4988v14,-41,69,-54,131,-41c19649,4947,19656,4954,19669,4954v,-7,,-13,,-27c19669,4867,19704,4820,19745,4820v41,,76,47,76,107c19821,4934,19821,4947,19821,4954v7,-7,14,-7,27,-7c19910,4927,19965,4947,19979,4988v14,40,-20,87,-82,107c19890,5095,19883,5102,19869,5102v7,6,14,13,14,20c19917,5169,19917,5229,19883,5256v-35,27,-90,7,-131,-47c19745,5202,19745,5196,19738,5189v-7,7,-7,13,-14,20c19690,5256,19628,5276,19594,5256v-35,-27,-35,-81,,-134c19601,5115,19607,5108,19607,5102v-6,,-13,,-27,-7c19539,5075,19497,5028,19511,4988xm19621,5873v97,80,145,181,159,281c19855,6027,19835,5859,19724,5759v-82,-67,-185,-87,-282,-61c19394,5712,19353,5732,19318,5765v42,,83,,124,14c19504,5799,19566,5826,19621,5873xm18430,5356v-20,14,-34,47,-48,81c18389,5309,18382,5162,18341,5095v-41,67,-48,214,-41,342c18286,5403,18265,5370,18251,5356v-6,27,,61,7,101c18190,5350,18100,5229,18017,5196v7,80,83,201,159,295c18148,5470,18121,5457,18093,5457v7,27,35,60,69,87c18045,5491,17894,5437,17804,5457v55,74,220,134,358,168c18107,5625,18052,5631,18024,5651v28,21,76,27,131,27c18024,5712,17866,5772,17804,5846v83,13,213,-27,330,-74c18114,5792,18093,5812,18086,5832v21,,48,-13,83,-26c18086,5899,18004,6013,17997,6094v82,-34,193,-154,261,-262c18245,5879,18238,5920,18245,5953v27,-20,48,-60,62,-107c18293,5973,18300,6141,18348,6215v41,-68,48,-208,41,-336c18403,5913,18417,5940,18437,5953v7,-20,7,-47,,-80c18472,5933,18513,5993,18554,6040v-55,27,-103,74,-124,141c18396,6288,18437,6402,18534,6463v-35,-74,-42,-168,-14,-262c18534,6154,18561,6114,18589,6080v20,21,41,34,62,47c18651,6101,18644,6074,18630,6040v,,7,-6,7,-6c18644,6027,18651,6020,18658,6020v-7,,-14,,-21,c18630,6020,18623,6020,18616,6027v-34,-81,-89,-168,-151,-235c18506,5826,18554,5846,18589,5853v-14,-34,-48,-68,-90,-94c18582,5792,18678,5819,18761,5832v-35,61,-48,128,-41,202c18761,5966,18823,5906,18912,5866v21,-7,42,-20,69,-27c19022,5826,19057,5819,19098,5819v7,,7,,14,c19146,5819,19181,5819,19215,5826v35,6,69,20,96,33c19291,5812,19256,5772,19215,5745v-27,-20,-62,-40,-103,-47c19105,5698,19105,5698,19098,5692v-48,-14,-103,-14,-158,c18933,5692,18926,5698,18912,5698v-41,14,-75,41,-110,74c18740,5739,18658,5712,18582,5692v27,,62,-14,76,-27c18644,5651,18582,5651,18554,5645v104,-27,255,-67,338,-134c18795,5504,18630,5537,18520,5571v48,-34,55,-54,69,-87c18554,5484,18513,5504,18465,5537v89,-100,186,-234,193,-328c18575,5242,18479,5370,18410,5477v27,-54,27,-94,20,-121xm18485,5651v,74,-61,141,-144,141c18265,5792,18196,5732,18196,5651v,-73,62,-140,145,-140c18424,5511,18485,5571,18485,5651xm19112,6060v27,-13,62,-20,96,-20c19263,6034,19318,6047,19380,6067v21,7,42,20,55,27c19490,6127,19532,6174,19559,6221v,-94,-41,-181,-124,-228c19429,5987,19415,5987,19408,5980v-69,-27,-138,-20,-200,7c19174,6007,19139,6034,19112,6060xm17584,4284v75,27,137,134,179,228c17763,4512,17763,4512,17763,4512v,-7,,-14,-7,-20c17749,4478,17749,4465,17742,4445v,-7,,-7,-7,-14l17735,4431v-34,-80,-76,-167,-131,-234c17563,4143,17515,4103,17467,4089v-28,108,55,255,137,369c17646,4512,17687,4559,17721,4585v-55,-60,-117,-147,-130,-234c17577,4324,17577,4304,17584,4284v,,,,,xm17439,2232v,-6,7,-6,14,-6c17460,2226,17460,2219,17467,2219v,,,-7,,-7c17467,2212,17467,2212,17467,2212v-14,,-21,7,-28,20c17432,2219,17425,2212,17419,2212v,,,,,c17419,2212,17419,2219,17419,2219v6,,6,7,13,7c17439,2226,17439,2226,17439,2232xm16159,3694v48,-34,55,-54,69,-87c16193,3607,16152,3627,16104,3660v89,-100,186,-234,193,-328c16214,3365,16118,3493,16049,3600v14,-40,20,-87,7,-114c16035,3499,16021,3533,16007,3566v7,-127,,-274,-41,-341c15925,3292,15918,3439,15925,3566v-14,-33,-35,-67,-48,-80c15870,3513,15877,3546,15884,3587v-69,-108,-159,-228,-241,-262c15650,3406,15725,3526,15801,3620v-28,-20,-55,-33,-83,-33c15725,3613,15753,3647,15787,3674v-117,-54,-268,-108,-358,-87c15484,3660,15650,3721,15787,3754v-55,,-110,7,-137,27c15677,3801,15725,3808,15780,3808v-130,33,-289,94,-351,167c15512,3989,15643,3949,15760,3902v-21,20,-42,40,-49,60c15732,3962,15760,3949,15794,3935v-83,94,-165,208,-172,288c15705,4190,15815,4069,15884,3962v-14,47,-21,87,-14,121c15897,4063,15918,4022,15932,3975v-14,128,-7,295,41,369c16014,4277,16021,4136,16014,4009v14,33,28,60,49,74c16069,4063,16069,4036,16063,4002v61,107,144,215,213,255c16276,4163,16180,4022,16097,3915v41,34,89,54,124,60c16207,3942,16173,3908,16131,3882v124,53,289,93,379,73c16455,3895,16331,3848,16214,3821v28,,62,-13,76,-27c16276,3781,16214,3781,16186,3774v104,-27,255,-67,338,-134c16434,3627,16269,3660,16159,3694xm15973,3915v-76,,-144,-60,-144,-141c15829,3701,15890,3634,15973,3634v76,,145,60,145,140c16111,3855,16049,3915,15973,3915xm16957,3225v-7,26,,60,7,100c16895,3218,16806,3097,16723,3064v7,80,83,201,159,295c16854,3339,16827,3325,16799,3325v7,27,34,60,69,87c16751,3359,16599,3305,16510,3325v55,74,220,134,358,168c16813,3493,16758,3499,16730,3520v28,20,76,26,131,26c16730,3580,16572,3640,16510,3714v83,13,213,-27,330,-74c16820,3660,16799,3680,16792,3701v21,,48,-14,83,-27c16792,3768,16710,3882,16703,3962v82,-34,192,-154,261,-261c16950,3747,16944,3788,16950,3821v28,-20,49,-60,62,-107c16999,3841,17006,4009,17054,4083v41,-67,48,-208,41,-336c17109,3781,17123,3808,17143,3821v7,-20,7,-47,,-80c17205,3848,17288,3955,17357,3996v,-94,-97,-235,-179,-342c17219,3687,17267,3707,17302,3714v-14,-34,-49,-67,-90,-94c17336,3674,17501,3714,17591,3694v-55,-60,-179,-107,-296,-134c17322,3560,17357,3546,17370,3533v-13,-13,-75,-13,-103,-20c17370,3486,17522,3446,17604,3379v-96,-7,-261,27,-371,60c17281,3406,17288,3385,17302,3352v-35,,-76,20,-124,54c17267,3305,17363,3171,17370,3077v-82,34,-179,161,-247,268c17136,3305,17143,3258,17129,3231v-20,14,-34,47,-48,81c17088,3184,17081,3037,17040,2970v-41,67,-48,214,-41,342c16999,3272,16978,3238,16957,3225xm17054,3379v75,,144,60,144,141c17198,3593,17136,3660,17054,3660v-76,,-145,-60,-145,-140c16909,3439,16978,3379,17054,3379xm17935,4653v27,-7,62,-14,103,-14c18128,4632,18231,4646,18279,4693v-48,40,-151,53,-241,40c18017,4733,17997,4726,17976,4726v152,40,420,54,530,-40c18389,4572,18066,4606,17935,4653xm16469,1756v13,7,27,14,48,21c16517,1777,16524,1777,16524,1777v13,,34,,48,-7c16593,1763,16606,1756,16627,1743v-14,7,-34,7,-55,c16558,1743,16537,1736,16524,1730v,,-7,,-7,-7c16510,1716,16503,1716,16496,1709v-34,-20,-55,-46,-69,-73c16427,1629,16420,1622,16420,1616v-6,26,,53,7,80c16434,1723,16448,1743,16469,1756xm16097,3077v-7,27,-21,54,-34,67c16049,3131,16042,3111,16035,3091v,-7,,-14,-7,-21c16021,3030,16021,2983,16028,2936v,-6,,-13,7,-20c16035,2923,16028,2936,16028,2943v-7,20,-7,47,-14,74c16014,3030,16014,3044,16007,3057v,7,,7,,13c16007,3097,16007,3117,16007,3144v,7,,7,,14c16007,3171,16007,3184,16014,3191v,20,7,40,14,54c16035,3278,16049,3305,16069,3318v42,-46,62,-127,62,-214l16131,3084v,-87,-13,-168,-34,-215c16097,2869,16097,2876,16097,2876v7,20,7,40,7,67l16104,3010v,27,-7,47,-7,67xm15890,2735v14,,28,7,42,7c15925,2742,15911,2735,15904,2735v-124,-27,-316,-33,-392,40c15594,2849,15780,2842,15904,2816v28,-7,48,-14,62,-20c15946,2802,15918,2802,15890,2809v-75,7,-151,-7,-192,-40c15739,2735,15815,2728,15890,2735xm17907,4592v35,-33,83,-67,131,-94c18100,4465,18169,4445,18217,4458v-21,60,-103,114,-179,154c18017,4619,17997,4626,17983,4632v151,-40,392,-154,441,-295c18258,4304,17997,4485,17907,4592xm17845,4559v,-7,7,-14,7,-20c17887,4445,17955,4324,18038,4291v7,,7,,14,-7c18059,4311,18052,4344,18038,4384v-21,61,-62,121,-103,175c18045,4451,18196,4230,18162,4089v-117,34,-227,208,-282,349c17866,4485,17852,4525,17845,4559xm19745,5088v,-6,7,-6,14,-6c19766,5082,19766,5075,19773,5075v,,,-7,,-7c19773,5068,19773,5068,19773,5068v-21,,-28,7,-28,20c19738,5075,19731,5068,19724,5068v,,,,,c19724,5068,19724,5075,19724,5075v7,,7,7,14,7c19738,5082,19738,5082,19745,5088xm20612,9003v,-6,,-6,7,-13c20647,8916,20702,8822,20771,8796v,,7,,7,-7c20785,8809,20778,8836,20771,8869v-21,47,-55,101,-83,134c20778,8916,20895,8742,20874,8628v-96,27,-179,168,-220,281c20626,8943,20612,8977,20612,9003xm17756,4103v-7,27,-14,53,-14,80c17742,4210,17735,4237,17735,4264r,27c17735,4317,17735,4351,17742,4378v7,33,7,67,14,100c17763,4512,17770,4539,17776,4559v-6,-27,-13,-61,-13,-94l17763,4384v7,-60,20,-120,55,-154c17825,4244,17838,4257,17845,4270v7,7,7,21,14,34c17880,4371,17873,4458,17859,4525v14,-47,28,-114,28,-181c17887,4304,17887,4257,17887,4217v-7,-87,-28,-161,-69,-208c17783,4022,17770,4063,17756,4103xm17178,2246v13,7,34,7,48,13c17212,2273,17205,2279,17191,2293v-68,87,-68,194,-6,241c17246,2581,17350,2541,17419,2454v6,-14,20,-27,27,-41l17446,2413v7,14,14,27,28,41c17542,2541,17646,2574,17708,2534v62,-47,62,-154,-7,-241c17694,2279,17680,2266,17666,2259v14,,35,-6,49,-13c17825,2212,17887,2125,17866,2051v-21,-73,-131,-100,-234,-67c17618,1991,17604,1998,17591,2004v,-13,7,-33,7,-46c17598,1850,17536,1756,17460,1756v-76,,-138,88,-138,202c17322,1971,17322,1991,17329,2004v-14,-6,-27,-13,-41,-20c17178,1951,17074,1984,17054,2051v-55,74,14,161,124,195xm17212,2139v14,-41,69,-54,131,-41c17350,2098,17357,2105,17370,2105v,-7,,-13,,-27c17370,2018,17405,1971,17446,1971v41,,76,47,76,107c17522,2085,17522,2098,17522,2105v7,-7,14,-7,27,-7c17611,2078,17666,2098,17680,2139v14,40,-21,87,-82,107c17591,2246,17584,2253,17570,2253v7,6,14,13,14,20c17618,2320,17618,2380,17584,2407v-35,27,-90,6,-131,-47c17446,2353,17446,2346,17439,2340v-7,6,-7,13,-14,20c17391,2407,17329,2427,17295,2407v-35,-27,-35,-81,,-134c17302,2266,17308,2259,17308,2253v-6,,-13,,-27,-7c17240,2226,17198,2172,17212,2139xm21032,6396v49,40,76,93,83,140c21156,6469,21142,6382,21087,6335v-41,-33,-96,-40,-144,-27c20922,6315,20895,6328,20881,6342v21,,41,,62,7c20970,6355,21005,6375,21032,6396xm20970,10579v-48,-154,-344,-282,-481,-309c20523,10277,20557,10297,20592,10311v76,40,151,93,172,154c20716,10472,20654,10451,20592,10418v-35,-20,-76,-47,-103,-74c20599,10458,20826,10606,20970,10579xm20495,10203v28,-6,62,-13,104,-13c20688,10183,20791,10197,20840,10244v-49,40,-152,53,-241,40c20578,10284,20557,10277,20537,10277v151,40,420,54,530,-40c20950,10123,20626,10156,20495,10203xm19766,6697v110,-6,213,-80,241,-188c20034,6409,19986,6308,19897,6248v34,67,41,148,20,235c19897,6577,19835,6650,19766,6697xm19759,9888v41,128,248,235,399,289c20193,10183,20220,10197,20241,10197v-28,-7,-62,-20,-97,-41c20069,10116,19986,10063,19965,9996v49,-7,117,13,179,46c20179,10063,20213,10089,20248,10109v-21,-20,-55,-46,-83,-73c20041,9949,19876,9868,19759,9888xm20158,10284v35,-7,55,-14,83,-20c20213,10270,20179,10277,20144,10277v-89,7,-192,-7,-241,-54c19952,10177,20055,10170,20144,10183v21,,35,7,55,7c20186,10190,20179,10183,20165,10183v-151,-33,-392,-40,-496,54c19766,10324,20007,10317,20158,10284xm20578,8554v-21,20,-34,54,-41,87c20530,8661,20530,8682,20523,8702v,20,-7,40,-7,60l20516,8782v,20,,47,7,67c20523,8876,20530,8903,20537,8930v7,26,13,47,20,67c20550,8977,20550,8950,20544,8923r,-67c20550,8809,20557,8762,20585,8735v7,7,14,20,21,34c20606,8775,20612,8782,20612,8796v14,53,14,120,,174c20626,8930,20633,8876,20633,8822v,-33,,-67,,-100c20633,8655,20619,8594,20578,8554xm20158,10009v41,54,83,100,117,127c20220,10076,20158,9989,20144,9902v-7,-27,-7,-54,,-74c20144,9828,20144,9828,20144,9828v76,27,138,134,179,228c20323,10056,20323,10056,20323,10056v,-7,,-14,-7,-20c20310,10022,20310,10009,20303,9989v,-7,,-7,-7,-14l20296,9975v-35,-80,-76,-167,-131,-234c20124,9687,20076,9647,20027,9634v-34,113,42,261,131,375xm20516,8903v-27,-61,-62,-134,-110,-188c20372,8675,20337,8641,20296,8628v-21,87,41,208,110,295c20440,8963,20475,9003,20502,9023v-41,-46,-89,-120,-103,-187c20392,8816,20392,8796,20399,8775r,c20461,8796,20509,8883,20537,8956v,,,,,c20537,8950,20537,8943,20530,8943v-7,-13,-7,-20,-14,-34c20523,8916,20523,8909,20516,8903r,xm20096,8829v35,101,200,188,317,228c20440,9064,20461,9070,20482,9077v-28,-7,-55,-20,-83,-33c20337,9010,20275,8970,20261,8916v42,-7,90,7,138,40c20427,8970,20454,8990,20482,9010v-21,-20,-42,-40,-69,-60c20316,8876,20186,8809,20096,8829xm20413,9144v27,-7,48,-13,62,-20c20454,9131,20427,9131,20399,9137v-76,7,-151,-6,-193,-40c20248,9064,20330,9057,20399,9064v14,,28,6,41,6c20433,9070,20420,9064,20413,9064v-124,-27,-317,-34,-393,40c20096,9171,20289,9171,20413,9144xm20681,9077v21,-7,48,-7,83,-13c20833,9057,20915,9070,20957,9104v-42,33,-117,40,-193,33c20750,9137,20729,9131,20716,9131v117,33,337,47,426,-34c21046,9017,20785,9044,20681,9077xm18912,5973v-41,14,-82,40,-110,74c18726,6134,18726,6255,18788,6349v-7,-81,21,-175,90,-248c18892,6087,18898,6074,18912,6060v48,-47,110,-73,172,-87c19029,5960,18967,5960,18912,5973xm19208,6449r,c19270,6449,19318,6402,19318,6342v,-60,-48,-107,-110,-107l19208,6235v-41,,-82,20,-96,60c19105,6308,19098,6328,19098,6349v,20,7,33,14,53c19133,6422,19167,6449,19208,6449xm18637,6422v-34,81,-28,161,,235c18658,6697,18685,6737,18720,6764v55,47,123,67,199,67c18981,6831,19043,6811,19098,6778v7,-7,7,-7,14,-14c19119,6764,19119,6758,19126,6751v-7,,-7,,-14,c19105,6751,19105,6751,19098,6751v-62,,-124,-14,-179,-47c18885,6691,18850,6664,18823,6644v-97,-81,-145,-181,-159,-282c18651,6396,18644,6409,18637,6422xm19656,6697v75,-87,75,-208,13,-301c19676,6476,19642,6570,19580,6644v-41,47,-90,80,-138,100c19422,6751,19401,6758,19373,6764v21,7,42,14,69,14c19518,6784,19601,6758,19656,6697xm19050,6570v-62,-40,-110,-87,-138,-148c18905,6409,18898,6396,18898,6389v-13,53,-6,107,14,154c18933,6583,18960,6623,19009,6650v27,20,55,27,89,34c19105,6684,19105,6684,19112,6684v34,7,69,,103,-7c19250,6664,19284,6650,19318,6623v-34,7,-68,7,-103,7c19181,6623,19146,6617,19112,6603v-7,,-7,-6,-14,-6c19084,6590,19064,6577,19050,6570xm20668,6382v13,-7,20,-7,34,-13c20723,6362,20743,6362,20757,6362v,,7,,7,c20785,6362,20798,6362,20812,6369v21,6,34,6,48,20c20846,6362,20833,6342,20812,6328v-14,-13,-34,-20,-48,-26c20764,6302,20757,6302,20757,6302v-28,-7,-55,-7,-83,c20668,6302,20668,6302,20661,6308v-69,27,-111,94,-97,168c20592,6429,20626,6402,20668,6382xm20530,6798v7,20,20,40,41,53c20599,6878,20633,6885,20674,6885v35,,62,-7,97,-27c20771,6858,20778,6851,20778,6851v,,7,-6,7,-6c20785,6845,20778,6845,20778,6845v,,-7,,-7,c20743,6845,20709,6838,20674,6825v-20,-7,-34,-21,-48,-34c20578,6751,20550,6697,20544,6650v-7,7,-7,14,-14,27c20509,6717,20509,6764,20530,6798xm18905,14802v7,-6,14,-13,21,-13c18919,14789,18912,14789,18905,14789v-96,13,-179,74,-213,161c18658,15057,18699,15171,18795,15231v-34,-73,-41,-167,-14,-261c18809,14903,18850,14842,18905,14802xm20771,6496v14,-7,34,-7,48,-13c20846,6483,20874,6483,20908,6496v7,7,21,7,28,13c20964,6530,20984,6550,20998,6577v,-47,-21,-94,-62,-114c20929,6463,20929,6456,20922,6456v-34,-14,-69,-14,-103,c20805,6463,20785,6476,20771,6496xm20076,7488v-42,67,-49,215,-42,342c20020,7797,20000,7763,19986,7750v-7,27,,60,7,100c19931,7750,19848,7636,19773,7596v-55,-61,-179,-101,-296,-135c19504,7461,19539,7448,19552,7435v-13,-14,-75,-14,-103,-20c19552,7388,19704,7347,19786,7280v-96,-6,-261,27,-371,61c19463,7307,19470,7287,19484,7254v-35,,-76,20,-124,53c19449,7207,19546,7073,19552,6979v-82,33,-179,161,-247,268c19318,7207,19325,7160,19311,7133v-20,13,-34,47,-48,80c19270,7153,19270,7093,19263,7032v28,7,62,7,90,c19380,7026,19408,7012,19435,6999v76,-47,124,-134,117,-228c19525,6811,19484,6845,19435,6872v-34,13,-68,26,-110,33c19298,6912,19270,6912,19236,6912v-7,-20,-14,-40,-21,-54c19208,6872,19201,6892,19194,6905v-34,-7,-61,-13,-89,-27c19098,6878,19098,6872,19091,6872v-7,-7,-20,-14,-27,-14c19071,6878,19084,6898,19091,6912v7,6,7,13,14,20c19126,6959,19153,6972,19174,6992v-7,67,-7,141,,208c19160,7166,19139,7133,19126,7120v-7,26,,60,7,100c19064,7113,18974,6992,18892,6959v6,80,82,201,158,295c19022,7234,18995,7220,18967,7220v7,27,35,60,69,87c18919,7254,18768,7200,18678,7220v55,74,220,134,358,168c18981,7388,18926,7394,18898,7415v28,20,76,26,131,26c18898,7475,18740,7535,18678,7609v83,13,214,-27,331,-74c18988,7555,18967,7575,18960,7596v21,,49,-14,83,-27c18960,7663,18878,7777,18871,7857v83,-34,193,-154,262,-261c19119,7642,19112,7683,19119,7716v27,-20,48,-60,62,-107c19167,7736,19174,7904,19222,7978v41,-67,48,-208,41,-336c19277,7676,19291,7703,19311,7716v7,-20,7,-47,,-80c19373,7743,19456,7850,19525,7891v,-94,-97,-235,-179,-342c19387,7582,19435,7602,19470,7609v-14,-34,-48,-67,-90,-94c19497,7562,19656,7609,19745,7589v7,80,83,194,158,288c19876,7857,19848,7844,19821,7844v7,26,34,60,69,87c19773,7877,19621,7823,19532,7844v55,73,220,134,358,167c19835,8011,19780,8018,19752,8038v28,20,76,27,131,27c19752,8098,19594,8159,19532,8232v82,14,213,-26,330,-73c19842,8179,19821,8199,19814,8219v21,,48,-13,83,-27c19814,8286,19731,8400,19724,8480v83,-33,193,-154,262,-261c19972,8266,19965,8306,19972,8340v28,-20,48,-61,62,-108c20020,8360,20027,8527,20076,8601v41,-67,48,-208,41,-335c20131,8299,20144,8326,20165,8340v7,-20,7,-47,,-81c20227,8366,20310,8474,20378,8514v,-94,-96,-235,-179,-342c20241,8206,20289,8226,20323,8232v-13,-33,-48,-67,-89,-93c20358,8192,20523,8232,20612,8212v-55,-60,-179,-107,-296,-134c20344,8078,20378,8065,20392,8051v-14,-13,-76,-13,-103,-20c20392,8004,20544,7964,20626,7897v-96,-6,-261,27,-371,61c20303,7924,20310,7904,20323,7870v-34,,-75,21,-124,54c20289,7823,20385,7689,20392,7596v-82,33,-179,160,-248,268c20158,7823,20165,7777,20151,7750v-20,13,-34,47,-48,80c20124,7703,20117,7555,20076,7488xm19222,7569v-76,,-145,-61,-145,-141c19077,7354,19139,7287,19222,7287v76,,145,60,145,141c19367,7508,19305,7569,19222,7569xm20220,8038v,74,-62,141,-144,141c20000,8179,19931,8118,19931,8038v,-74,62,-141,145,-141c20151,7904,20220,7964,20220,8038xm20468,6691v-21,-41,-21,-88,-7,-135c20475,6523,20495,6489,20523,6469v7,,7,-6,14,-6c20530,6463,20530,6463,20523,6463v-48,6,-90,40,-110,87c20399,6603,20420,6664,20468,6691xm1057,15305v,,7,-7,,c1064,15298,1057,15298,1057,15305v,-7,-7,-7,-7,-7c1022,15298,988,15292,954,15278v-21,-6,-35,-20,-49,-33c857,15204,830,15151,823,15104v-7,7,-7,13,-14,27c795,15171,795,15211,809,15251v7,21,21,41,41,54c878,15332,912,15339,954,15339v34,,61,-7,96,-27c1050,15305,1057,15305,1057,15305xm3239,17269v7,,7,-6,14,-13c3246,17256,3246,17256,3239,17256v-7,,-7,,-14,c3163,17256,3101,17242,3046,17209v-34,-13,-69,-40,-96,-60c2853,17068,2805,16968,2791,16867v-6,13,-20,34,-20,47c2736,16994,2743,17075,2771,17149v20,40,48,80,82,107c2908,17303,2977,17323,3053,17323v62,,124,-20,179,-54c3225,17276,3232,17276,3239,17269xm3562,17383v-34,14,-68,27,-110,34c3411,17423,3370,17423,3335,17423v-34,-6,-69,-13,-103,-26c3225,17397,3225,17390,3218,17390v-7,-7,-20,-13,-27,-13c3198,17397,3211,17417,3218,17430v7,7,7,14,14,20c3259,17484,3294,17511,3335,17524v41,20,97,27,145,13c3507,17531,3535,17517,3562,17504v76,-47,124,-134,117,-228c3659,17323,3617,17356,3562,17383xm2764,16518v7,-6,14,-13,21,-13c2778,16505,2771,16505,2764,16505v-96,13,-179,74,-214,161c2516,16773,2557,16887,2654,16947v-35,-73,-42,-167,-14,-261c2668,16612,2709,16559,2764,16518xm4547,17665v-14,7,-21,20,-35,27c4505,17678,4492,17672,4478,17665v,,,,,c4478,17672,4478,17672,4471,17678v7,,14,7,21,14c4498,17698,4505,17698,4505,17705r,c4512,17698,4519,17692,4519,17692v7,-7,14,-7,21,-14c4554,17672,4554,17672,4547,17665v7,,7,,,xm2681,15768v28,-128,-124,-329,-206,-403c2523,15419,2578,15506,2585,15573r,20c2585,15600,2585,15600,2585,15607v-62,-20,-117,-108,-145,-181c2447,15446,2454,15466,2461,15486v48,121,131,255,220,282xm3707,17142v-41,47,-90,80,-138,100c3549,17249,3528,17256,3500,17263v21,6,42,13,69,13c3652,17283,3728,17256,3783,17196v75,-88,75,-208,13,-302c3803,16974,3769,17068,3707,17142xm2433,15406v7,20,7,40,7,67l2440,15540v,20,-7,40,-7,53c2427,15620,2413,15647,2399,15660v-14,-13,-21,-33,-27,-53c2372,15600,2372,15593,2365,15587v-7,-41,-7,-88,,-134c2365,15446,2365,15439,2372,15432v,7,-7,21,-7,27c2358,15479,2358,15506,2351,15533v,13,,27,-7,40c2344,15580,2344,15580,2344,15587v,26,,47,,73c2344,15667,2344,15667,2344,15674v,13,,27,7,33c2351,15727,2358,15747,2365,15761v7,33,20,60,41,74c2447,15788,2468,15707,2468,15620r,-7c2468,15526,2454,15446,2433,15399v,,,,,7xm1814,16485v-7,7,-14,13,-21,20l1793,16505v-7,-7,-13,-13,-20,-20c1773,16485,1773,16485,1773,16485v,,,7,,7c1780,16492,1780,16498,1786,16498v7,,7,7,14,7l1800,16505v,-7,7,-7,14,-7c1807,16492,1814,16492,1814,16485v,,,,,c1814,16485,1814,16485,1814,16485xm5476,17940v-14,47,-21,87,-14,120c5490,18040,5510,18000,5524,17953v-14,127,-7,295,41,369c5607,18255,5614,18114,5607,17987v13,33,27,60,48,73c5662,18040,5662,18013,5655,17980v48,80,103,161,158,208c5806,18188,5799,18194,5793,18194v-131,54,-207,188,-193,329c5641,18456,5703,18396,5793,18355v20,-6,41,-20,68,-27c5903,18315,5937,18308,5978,18308v7,,7,,14,c6027,18308,6061,18308,6095,18315v35,7,69,20,97,34c6171,18302,6137,18261,6095,18235v-27,-20,-62,-41,-103,-47c5985,18188,5985,18188,5978,18181v-34,-7,-75,-13,-110,-7c5841,18087,5772,17973,5703,17886v41,34,90,54,124,60c5813,17913,5779,17879,5737,17853v124,53,290,93,379,73c6061,17866,5937,17819,5820,17792v28,,62,-13,76,-27c5882,17752,5820,17752,5793,17745v103,-27,254,-67,337,-134c6033,17604,5868,17638,5758,17672v48,-34,55,-54,69,-88c5793,17584,5751,17604,5703,17638v90,-101,186,-235,193,-329c5813,17343,5717,17470,5648,17578v14,-41,21,-87,7,-114c5634,17477,5620,17511,5607,17544v7,-127,,-275,-42,-342c5524,17269,5517,17417,5524,17544v-14,-33,-34,-67,-48,-80c5469,17491,5476,17524,5483,17564v-69,-107,-159,-228,-241,-261c5249,17383,5324,17504,5400,17598v-27,-20,-55,-34,-82,-34c5324,17591,5352,17625,5386,17651v-75,-33,-165,-67,-240,-80c5187,17517,5201,17457,5180,17403v-41,-114,-207,-167,-379,-114c4774,17296,4753,17309,4733,17316v6,-27,6,-47,6,-74c4739,17068,4636,16927,4512,16927v-124,,-227,141,-227,315c4285,17269,4285,17296,4292,17316v-21,-13,-48,-20,-69,-27c4051,17236,3886,17283,3845,17403v-42,114,68,255,240,309c4113,17718,4134,17725,4161,17732v-20,20,-34,33,-48,53c4010,17926,4003,18101,4106,18168v103,73,269,13,372,-128c4492,18020,4505,18000,4519,17973r,c4533,17993,4547,18013,4560,18040v104,141,276,201,372,128c5035,18094,5029,17926,4925,17785v-14,-20,-34,-40,-48,-53c4905,17725,4925,17725,4953,17712v62,-20,117,-47,158,-87c5187,17672,5297,17712,5393,17739v-55,,-110,6,-137,26c5283,17785,5331,17792,5386,17792v-130,34,-289,94,-351,168c5118,17973,5249,17933,5366,17886v-21,20,-42,40,-48,60c5338,17946,5366,17933,5400,17920v-82,93,-165,207,-172,288c5297,18174,5407,18054,5476,17940xm5565,17631v76,,145,61,145,141c5710,17846,5648,17913,5565,17913v-75,,-144,-60,-144,-141c5421,17692,5490,17631,5565,17631xm4753,17718v-14,7,-27,7,-41,7c4719,17732,4733,17745,4739,17759v55,80,62,174,7,214c4691,18013,4602,17980,4540,17906v-7,-13,-14,-20,-21,-33l4519,17873v-7,13,-14,26,-21,33c4443,17987,4347,18013,4292,17973v-55,-40,-55,-134,7,-214c4306,17745,4320,17739,4326,17725v-13,,-27,-7,-41,-7c4189,17692,4134,17611,4154,17551v21,-60,117,-87,207,-60c4375,17497,4388,17497,4402,17504v,-13,-7,-27,-7,-40c4395,17370,4450,17289,4519,17289r,c4588,17289,4643,17370,4643,17464v,13,,27,-7,40c4650,17497,4664,17491,4677,17491v97,-27,186,,207,60c4905,17611,4850,17685,4753,17718xm1298,15238v-21,27,-48,40,-69,54c1215,15298,1208,15298,1194,15298v14,7,21,7,35,7c1270,15312,1311,15292,1339,15265v41,-40,41,-107,7,-154c1346,15151,1332,15198,1298,15238xm2344,15493v,-7,,-7,7,-14c2358,15466,2358,15453,2365,15446v7,-20,7,-34,13,-47c2378,15406,2378,15406,2372,15412v,7,,7,-7,14c2337,15493,2282,15580,2227,15607v-7,,-7,6,-14,6c2206,15587,2213,15560,2227,15526v21,-47,48,-87,83,-127c2289,15419,2268,15446,2241,15473v-69,93,-131,214,-117,295c2165,15754,2206,15721,2241,15680v41,-53,82,-127,103,-187l2344,15493xm1972,16257v-13,7,-27,13,-41,20c1931,16264,1938,16244,1938,16230v,-107,-62,-201,-138,-201l1800,16029v-76,,-137,87,-137,201c1663,16244,1663,16264,1669,16277v-13,-7,-27,-13,-41,-20c1518,16223,1415,16257,1394,16324v-21,74,41,161,152,194c1559,16525,1580,16525,1594,16532v-14,13,-21,20,-35,33c1490,16653,1490,16760,1552,16807v62,47,166,6,234,-81c1793,16713,1807,16699,1814,16686r,c1821,16699,1828,16713,1842,16726v68,87,172,121,234,81c2137,16760,2137,16653,2069,16565v-7,-13,-21,-26,-35,-33c2048,16532,2069,16525,2082,16518v111,-33,173,-120,152,-194c2186,16257,2082,16223,1972,16257xm1938,16518v-7,,-14,7,-28,7c1917,16532,1924,16539,1924,16545v35,47,35,108,,134c1890,16706,1835,16686,1793,16632v-7,-6,-7,-13,-13,-20l1780,16612v-7,7,-7,14,-14,20c1731,16679,1669,16699,1635,16679v-34,-26,-34,-80,,-134c1642,16539,1649,16532,1649,16525v-7,,-14,,-28,-7c1559,16498,1525,16451,1539,16411v13,-40,68,-53,130,-40c1676,16371,1683,16378,1697,16378v,-7,,-14,,-27c1697,16291,1731,16244,1773,16244r,c1814,16244,1848,16291,1848,16351v,7,,20,,27c1855,16371,1862,16371,1876,16371v62,-20,117,,131,40c2034,16451,2000,16498,1938,16518xm9103,20172v7,27,7,54,14,81l9117,20333v,27,-7,47,-14,67c9097,20434,9083,20460,9062,20480v-14,-20,-27,-40,-34,-67c9028,20407,9021,20393,9021,20387v-7,-54,-7,-114,,-168c9021,20212,9021,20199,9028,20192v,14,-7,20,-7,34c9014,20253,9007,20286,9007,20320v,20,-7,33,-7,53c9000,20380,9000,20387,9000,20393v,34,,61,,94c9000,20494,9000,20501,9000,20507v,14,,27,7,47c9014,20581,9014,20601,9021,20621v14,40,27,74,55,94c9131,20655,9152,20554,9152,20454r,-27c9152,20320,9131,20219,9110,20159v-7,6,-7,6,-7,13xm8980,20118v-35,27,-83,61,-131,88c8787,20239,8718,20259,8663,20253v21,-61,103,-114,186,-155c8869,20092,8883,20085,8904,20078v-14,,-28,7,-41,14c8711,20139,8505,20246,8463,20373v117,27,283,-60,400,-147c8911,20185,8952,20152,8980,20118xm8863,20085v34,-7,55,-13,82,-20c8918,20072,8883,20078,8849,20078v-90,7,-193,-6,-241,-53c8656,19978,8759,19971,8849,19984v20,,34,7,55,7c8890,19991,8883,19984,8869,19984v-151,-33,-392,-40,-495,54c8470,20118,8711,20118,8863,20085xm9000,20273v,-7,,-7,7,-14c9014,20246,9021,20226,9021,20212v7,-20,14,-40,14,-60c9035,20159,9035,20165,9028,20165v,7,-7,7,-7,14c8986,20266,8918,20373,8842,20407v-7,,-14,6,-14,6c8821,20380,8828,20346,8842,20306v21,-53,62,-114,103,-161c8918,20172,8890,20206,8863,20239v-90,114,-166,268,-145,376c8766,20601,8821,20554,8863,20507v55,-60,103,-147,137,-234l9000,20273xm1222,15365v-14,7,-34,14,-55,20c1146,15392,1126,15392,1105,15385v-21,,-34,-6,-48,-13c1057,15372,1050,15372,1050,15365v-7,,-7,-6,-14,-6c1043,15365,1043,15379,1050,15385v,7,7,7,7,14c1071,15412,1091,15426,1105,15439v21,7,48,14,76,7c1194,15446,1208,15439,1222,15432v41,-26,62,-67,62,-114c1270,15332,1250,15352,1222,15365xm8450,19870v34,-26,55,-60,55,-107c8580,19857,8746,19937,8863,19978v34,6,61,20,82,20c8918,19991,8883,19978,8849,19958v-76,-41,-159,-94,-179,-161c8718,19790,8787,19810,8849,19844v34,20,69,47,103,67c8931,19891,8897,19864,8869,19837v-103,-81,-254,-161,-364,-154c8498,19642,8477,19596,8443,19555v-14,-13,-28,-33,-42,-47c8422,19508,8443,19502,8463,19495v138,-40,221,-154,193,-248c8629,19153,8491,19113,8353,19160v-20,6,-41,13,-55,20c8298,19160,8305,19140,8305,19120v,-141,-83,-255,-179,-255l8126,18865v-96,,-179,114,-179,255c7947,19140,7947,19160,7954,19180v-21,-7,-34,-20,-55,-20c7761,19120,7624,19153,7596,19247v-14,40,,87,28,127c7562,19327,7451,19287,7348,19260v28,,62,-13,76,-26c7410,19220,7348,19220,7321,19213v103,-26,254,-67,337,-134c7562,19073,7396,19106,7286,19140v48,-34,55,-54,69,-87c7321,19053,7279,19073,7231,19106v90,-100,186,-234,193,-328c7341,18811,7245,18939,7176,19046v14,-40,21,-87,7,-114c7162,18945,7149,18979,7135,19012v7,-127,,-275,-41,-342c7052,18737,7045,18885,7052,19012v-14,-33,-34,-67,-48,-80c6997,18959,7004,18992,7011,19032v-41,-67,-90,-134,-145,-187c6846,18804,6818,18771,6777,18751v7,13,7,20,14,33c6784,18778,6777,18778,6770,18771v,33,21,74,41,121c6811,18918,6811,18952,6804,18985v-6,27,-20,54,-27,81c6715,19046,6653,19032,6605,19032v,-47,-14,-87,-42,-127c6570,18985,6536,19079,6474,19153v-41,47,-89,81,-138,101c6316,19260,6295,19267,6268,19274v20,6,41,13,68,13c6419,19294,6495,19267,6550,19207v34,-41,55,-87,55,-134c6639,19099,6681,19120,6729,19146v-21,27,-48,47,-69,61c6708,19207,6749,19187,6791,19166v48,21,96,34,137,41c6873,19207,6818,19213,6791,19234v27,20,75,26,130,26c6791,19294,6632,19354,6570,19428v83,13,214,-27,331,-74c6880,19374,6859,19394,6853,19415v20,,48,-14,82,-27c6853,19482,6770,19596,6763,19676v83,-34,193,-154,262,-261c7011,19461,7004,19502,7011,19535v27,-20,48,-60,62,-107c7059,19555,7066,19723,7114,19797v41,-67,48,-208,41,-336c7169,19495,7183,19522,7204,19535v7,-20,7,-47,,-80c7266,19562,7348,19669,7417,19709v,-93,-96,-234,-179,-341c7279,19401,7328,19421,7362,19428v-14,-34,-48,-67,-90,-94c7396,19381,7555,19428,7651,19408v34,40,90,74,152,94c7823,19508,7844,19515,7864,19515v-13,13,-27,27,-41,47c7741,19676,7734,19810,7816,19870v83,61,214,14,296,-100c8126,19756,8133,19736,8147,19716r,c8154,19736,8167,19750,8181,19770v55,107,186,154,269,100xm6846,19106v7,-7,13,-20,13,-27c6873,19099,6894,19113,6915,19133v-28,-7,-49,-20,-69,-27xm6873,19053v7,-7,7,-21,7,-27c6894,19046,6908,19059,6921,19079v-20,-6,-34,-20,-48,-26xm7087,19381v-76,,-145,-60,-145,-141c6942,19160,7004,19099,7087,19099v75,,144,61,144,141c7231,19321,7169,19381,7087,19381xm8298,19528v48,61,48,141,7,168c8264,19730,8188,19703,8140,19642v-7,-6,-14,-20,-21,-26l8119,19616v-7,6,-14,20,-21,26c8050,19703,7981,19730,7933,19696v-41,-33,-41,-107,7,-168c7947,19522,7954,19508,7961,19502v-14,,-21,-7,-35,-7c7851,19468,7802,19408,7823,19361v14,-54,90,-74,165,-47c8002,19321,8009,19321,8023,19327v,-13,,-20,,-33c8023,19220,8064,19153,8119,19153r,c8174,19153,8216,19213,8216,19294v,13,,20,,33c8222,19321,8236,19321,8250,19314v76,-27,151,,165,47c8429,19415,8388,19475,8312,19495v-14,7,-21,7,-35,7c8284,19515,8291,19522,8298,19528xm6908,20655v-7,6,-14,13,-21,20l6887,20675v-7,-7,-14,-14,-21,-20c6866,20655,6866,20655,6866,20655v,,,6,,6c6873,20661,6873,20668,6880,20668v7,,7,7,14,7l6894,20675v,-7,7,-7,14,-7c6908,20668,6908,20661,6908,20655v7,6,7,6,,c6908,20655,6908,20655,6908,20655xm8140,19455v-7,6,-21,13,-28,20l8112,19475v-7,-7,-14,-14,-27,-20c8085,19455,8085,19455,8085,19455v,,,6,-7,6c8085,19461,8092,19468,8092,19468v6,7,6,7,13,14l8105,19482v7,-7,7,-7,14,-14c8126,19461,8133,19461,8133,19461v14,,14,,7,-6c8147,19455,8147,19455,8140,19455xm6316,19408v-35,13,-69,27,-110,33c6164,19448,6123,19448,6089,19448v-35,-7,-69,-13,-104,-27c5978,19421,5978,19415,5972,19415v-7,-7,-21,-14,-28,-14c5951,19421,5965,19441,5972,19455v6,6,6,13,13,20c6013,19508,6047,19535,6089,19549v41,20,96,26,144,13c6261,19555,6288,19542,6316,19528v75,-46,124,-134,117,-227c6405,19347,6364,19381,6316,19408xm9165,20125v62,60,131,174,138,262l9303,20413v,7,,14,,21c9227,20407,9159,20293,9124,20199v7,27,14,54,28,80c9207,20420,9310,20588,9427,20628v34,-161,-158,-416,-262,-503xm5510,18536v7,-6,14,-13,21,-13c5524,18523,5517,18523,5510,18523v-96,13,-179,74,-213,161c5263,18791,5304,18905,5400,18965v-34,-73,-41,-167,-14,-261c5414,18637,5462,18577,5510,18536xm7073,20427v-14,7,-28,13,-41,20c7032,20434,7038,20413,7038,20400v,-107,-62,-201,-137,-201l6901,20199v-76,,-138,87,-138,201c6763,20413,6763,20434,6770,20447v-14,-7,-28,-13,-41,-20c6625,20393,6515,20427,6495,20494v-21,74,41,161,151,194c6660,20695,6681,20695,6694,20702v-13,13,-20,20,-34,33c6591,20822,6591,20930,6653,20977v62,46,165,6,234,-81c6894,20883,6908,20869,6915,20856r,c6921,20869,6928,20883,6942,20896v69,87,172,121,234,81c7238,20930,7238,20822,7169,20735v-7,-13,-20,-27,-34,-33c7149,20702,7169,20695,7183,20688v110,-33,172,-120,151,-194c7286,20427,7176,20393,7073,20427xm7038,20688v-6,,-13,7,-27,7c7018,20702,7025,20708,7025,20715v34,47,34,107,,134c6990,20876,6935,20856,6894,20802v-7,-6,-7,-13,-14,-20l6880,20782v-7,7,-7,14,-14,20c6832,20849,6770,20869,6736,20849v-35,-27,-35,-80,,-134c6742,20708,6749,20702,6749,20695v-7,,-13,,-27,-7c6660,20668,6625,20621,6639,20581v14,-40,69,-54,131,-40c6777,20541,6784,20547,6798,20547v,-6,,-13,,-26c6798,20460,6832,20413,6873,20413r,c6915,20413,6949,20460,6949,20521v,6,,20,,26c6956,20541,6963,20541,6976,20541v62,-20,118,,131,40c7135,20621,7094,20668,7038,20688xm5992,19294v7,,7,-7,14,-14c5999,19280,5999,19280,5992,19280v-7,,-7,,-14,c5916,19280,5855,19267,5799,19234v-34,-14,-68,-41,-96,-61c5607,19093,5559,18992,5545,18892v-7,13,-21,33,-21,47c5490,19019,5497,19099,5524,19173v21,40,48,81,83,107c5662,19327,5731,19347,5806,19347v62,,124,-20,179,-53c5978,19301,5985,19294,5992,19294xm3294,2816v7,20,21,40,41,53c3363,2896,3397,2903,3438,2903v35,,62,-7,97,-27c3535,2876,3542,2869,3542,2869v,,7,-6,7,-6c3549,2863,3542,2863,3542,2863v,,-7,,-7,c3507,2863,3473,2856,3438,2842v-20,-6,-34,-20,-48,-33c3342,2769,3315,2715,3308,2668v-7,7,-7,14,-14,27c3280,2735,3280,2782,3294,2816xm3239,2708v-21,-40,-21,-87,-7,-134c3246,2541,3266,2507,3294,2487v7,,7,-7,14,-7c3301,2480,3301,2480,3294,2480v-48,7,-90,41,-110,88c3170,2621,3191,2675,3239,2708xm2791,3607v14,6,35,6,49,13c2826,3634,2819,3640,2805,3654v-69,87,-69,194,-7,241c2860,3942,2963,3902,3032,3815v7,-14,21,-27,28,-41l3060,3774v7,14,14,27,27,41c3156,3902,3259,3935,3321,3895v62,-47,62,-154,-6,-241c3308,3640,3294,3627,3280,3620v14,,35,-7,48,-13c3432,3573,3500,3486,3480,3412v-21,-73,-131,-100,-234,-67c3232,3352,3218,3359,3204,3365v,-13,7,-33,7,-47c3211,3211,3149,3117,3074,3117v-76,,-138,87,-138,201c2936,3332,2936,3352,2943,3365v-14,-6,-28,-13,-41,-20c2791,3312,2688,3345,2668,3412v-56,74,13,161,123,195xm2826,3499v14,-40,69,-53,131,-40c2963,3459,2970,3466,2984,3466v,-7,,-13,,-27c2984,3379,3019,3332,3060,3332v41,,76,47,76,107c3136,3446,3136,3459,3136,3466v6,-7,13,-7,27,-7c3225,3439,3280,3459,3294,3499v14,41,-21,88,-83,108c3204,3607,3198,3613,3184,3613v7,7,14,14,14,21c3232,3680,3232,3741,3198,3768v-35,26,-90,6,-131,-47c3060,3714,3060,3707,3053,3701v-7,6,-7,13,-14,20c3005,3768,2943,3788,2908,3768v-34,-27,-34,-81,,-134c2915,3627,2922,3620,2922,3613v-7,,-14,,-27,-6c2853,3587,2812,3540,2826,3499xm3060,3593v,-6,7,-6,14,-6c3081,3587,3081,3580,3087,3580v,,,-7,,-7c3087,3573,3087,3573,3087,3573v-20,7,-27,7,-27,20c3053,3580,3046,3573,3039,3573v,,,,,c3039,3573,3039,3580,3039,3580v7,,7,7,14,7c3053,3587,3053,3593,3060,3593xm2557,5537v-41,-46,-89,-120,-103,-187c2447,5330,2447,5309,2454,5289r,c2516,5309,2564,5397,2592,5470v,,,,,c2592,5464,2592,5464,2585,5457v-7,-13,-7,-20,-14,-34c2571,5417,2571,5417,2564,5410r,c2537,5350,2502,5276,2454,5222v-34,-40,-69,-73,-110,-87c2323,5222,2385,5343,2454,5430v41,47,76,87,103,107xm2592,5444v7,26,14,47,20,67c2606,5491,2606,5464,2599,5437r,-67c2606,5323,2612,5276,2640,5249v7,7,14,20,21,34c2661,5289,2668,5296,2668,5309v13,54,13,121,,175c2681,5444,2688,5390,2688,5336v,-33,,-67,,-100c2681,5169,2668,5108,2633,5068v-21,20,-34,54,-41,87c2585,5175,2585,5196,2578,5216v,20,-7,40,-7,60l2571,5296v,20,,47,7,67c2578,5397,2585,5423,2592,5444xm3597,4961v34,-34,82,-67,131,-94c3790,4834,3858,4813,3907,4827v-21,60,-104,114,-179,154c3707,4988,3686,4994,3672,5001v152,-40,393,-154,441,-295c3948,4673,3686,4860,3597,4961xm2468,5564v27,7,48,14,69,20c2509,5578,2482,5564,2454,5551v-62,-34,-124,-74,-138,-128c2358,5417,2406,5430,2454,5464v28,13,55,33,83,53c2516,5497,2495,5477,2468,5457v-96,-74,-227,-141,-317,-121c2179,5437,2344,5531,2468,5564xm3948,2722v-14,47,-41,87,-76,107c3927,2829,3982,2789,3996,2735v14,-53,-14,-107,-55,-134c3955,2635,3962,2682,3948,2722xm3438,2400v14,-7,21,-7,35,-13c3494,2380,3514,2380,3528,2380v,,7,,7,c3555,2380,3569,2380,3583,2387v21,6,34,6,48,20c3617,2380,3604,2360,3583,2346v-14,-13,-34,-20,-48,-26c3535,2320,3528,2320,3528,2320v-28,-7,-55,-7,-83,c3438,2320,3438,2320,3432,2326v-69,27,-111,94,-97,168c3356,2447,3390,2413,3438,2400xm3796,2413v49,41,76,94,83,141c3920,2487,3907,2400,3851,2353v-41,-33,-96,-40,-144,-27c3686,2333,3659,2346,3645,2360v21,,41,,62,6c3734,2373,3769,2387,3796,2413xm3542,2507v13,-6,34,-6,48,-13c3617,2494,3645,2494,3679,2507v7,7,21,7,28,14c3734,2541,3755,2561,3769,2588v,-47,-21,-94,-62,-114c3700,2474,3700,2467,3693,2467v-34,-13,-69,-13,-103,c3569,2480,3555,2494,3542,2507xm1174,11558v34,-7,55,-14,82,-21c1229,11544,1194,11551,1160,11551v-89,7,-193,-7,-241,-54c967,11450,1071,11444,1160,11457v21,,34,7,55,7c1201,11464,1194,11457,1181,11457v-152,-34,-393,-40,-496,54c781,11598,1016,11591,1174,11558xm417,9325v-7,7,-14,14,-21,20l396,9345v-7,-6,-14,-13,-21,-20c375,9325,375,9325,375,9325v,,,7,,7c382,9332,382,9339,389,9339v7,,7,6,14,6l403,9345v,-6,7,-6,14,-6c410,9332,417,9332,417,9325v,7,,,,c417,9325,417,9325,417,9325xm1855,9533v7,-7,14,-13,14,-13c1869,9520,1883,9513,1890,9506v,,,-7,-7,-13c1883,9493,1883,9493,1883,9493v-14,6,-21,20,-35,27c1842,9506,1828,9499,1814,9493v,,,,,c1814,9499,1814,9499,1807,9506v7,,14,7,21,14c1848,9520,1855,9526,1855,9533xm823,10572v82,13,213,-27,330,-74c1133,10518,1112,10539,1105,10559v21,,48,-14,83,-27c1105,10626,1022,10740,1016,10820v82,-33,192,-154,261,-261c1263,10606,1256,10646,1263,10679v28,-20,48,-60,62,-107c1318,10679,1318,10807,1346,10894v-7,13,-14,27,-14,40c1325,10961,1318,10988,1318,11015v,26,-7,53,-7,80l1311,11122v,27,,60,7,87c1325,11242,1325,11276,1332,11309v7,34,14,61,21,81c1346,11363,1339,11330,1339,11296r,-80c1346,11155,1360,11095,1394,11061v7,14,21,27,28,41c1428,11108,1428,11122,1435,11135v21,67,14,154,,221c1449,11309,1463,11242,1463,11175v,-40,,-87,,-127c1456,10974,1435,10907,1401,10854v14,-67,14,-155,7,-235c1422,10653,1435,10679,1456,10693v7,-20,7,-47,,-81c1518,10720,1601,10827,1669,10867v,-94,-96,-235,-179,-342c1532,10559,1580,10579,1614,10585v-13,-33,-48,-67,-89,-93c1649,10545,1814,10585,1903,10565v-55,-60,-179,-107,-296,-134c1635,10431,1669,10418,1683,10404v-14,-13,-76,-13,-103,-20c1683,10358,1835,10317,1917,10250v-96,-6,-261,27,-371,61c1594,10277,1601,10257,1614,10223v-34,,-75,21,-124,54c1559,10203,1635,10103,1669,10022v55,-26,104,-67,145,-127c1828,9875,1842,9855,1855,9828r,c1869,9848,1883,9868,1897,9895v103,141,275,201,371,127c2372,9949,2365,9781,2261,9640v-13,-20,-34,-40,-48,-53c2241,9580,2261,9580,2289,9566v172,-53,275,-194,241,-308c2489,9144,2323,9091,2151,9144v-27,7,-48,20,-69,27c2089,9144,2089,9124,2089,9097v,-47,-7,-94,-20,-134c2076,8963,2082,8956,2082,8956v76,-47,124,-134,117,-228c2172,8769,2131,8802,2082,8829v-20,13,-48,20,-75,27c1965,8809,1917,8782,1862,8782v-48,,-89,20,-124,54c1731,8829,1718,8829,1711,8822v7,7,7,20,13,27c1669,8909,1635,8997,1635,9097v,27,,54,7,74c1621,9158,1594,9151,1573,9144v-172,-53,-337,-7,-379,114c1153,9372,1263,9513,1435,9566v28,7,49,14,76,21c1490,9607,1477,9620,1463,9640v-55,81,-83,168,-83,242c1373,9868,1373,9861,1367,9848v-42,67,-49,215,-42,342c1311,10156,1291,10123,1277,10109v-7,27,,61,7,101c1215,10103,1126,9982,1043,9949v7,80,83,201,158,295c1174,10223,1146,10210,1119,10210v7,27,34,60,69,87c1071,10244,919,10190,830,10210v55,74,220,134,358,168c1133,10378,1077,10384,1050,10404v27,21,76,27,131,27c1043,10445,885,10505,823,10572xm1490,9379v21,-61,117,-87,207,-61c1711,9325,1724,9325,1738,9332v,-14,-7,-27,-7,-40c1731,9198,1786,9117,1855,9117v69,,124,81,124,175c1979,9305,1979,9318,1972,9332v14,-7,28,-14,42,-14c2110,9292,2199,9318,2220,9379v21,60,-34,141,-131,167c2076,9553,2062,9553,2048,9553v7,7,21,20,28,34c2131,9667,2137,9761,2082,9801v-55,40,-144,7,-206,-67c1869,9721,1862,9714,1855,9701v-7,13,-13,26,-20,33c1780,9815,1683,9841,1628,9801v-55,-40,-55,-134,7,-214c1642,9573,1656,9566,1663,9553v-14,,-28,-7,-42,-7c1532,9520,1470,9439,1490,9379xm1442,10009v35,27,76,33,117,27c1511,10083,1470,10150,1435,10203v14,-40,21,-87,7,-114c1422,10103,1408,10136,1394,10170v7,-74,7,-161,-7,-228c1408,9975,1422,9996,1442,10009xm1360,10250v75,,144,61,144,141c1504,10465,1442,10532,1360,10532v-76,,-145,-60,-145,-141c1215,10311,1284,10250,1360,10250xm754,15003v14,-33,34,-67,62,-87c823,14916,823,14909,830,14909v-7,,-7,,-14,c768,14916,726,14950,706,14997v-21,53,7,114,55,147c740,15104,733,15050,754,15003xm2468,5651v27,-6,48,-13,62,-20c2509,5638,2482,5638,2454,5645v-76,6,-151,-7,-193,-41c2303,5571,2385,5564,2454,5571v14,,28,7,41,7c2489,5578,2475,5571,2468,5571v-124,-27,-317,-34,-392,40c2151,5685,2344,5678,2468,5651xm651,9406v-7,-14,-21,-27,-35,-34c630,9372,651,9365,664,9359v111,-34,173,-121,152,-195c795,9091,685,9064,582,9097v-14,7,-28,14,-41,20c541,9104,547,9084,547,9070v,-107,-62,-201,-137,-201c334,8869,272,8956,272,9070v,14,,34,7,47c265,9111,251,9104,238,9097v-104,-33,-214,,-234,67c-17,9238,45,9325,155,9359v14,6,35,6,48,13c190,9385,183,9392,169,9406v-69,87,-69,194,-7,241c224,9694,327,9654,396,9566v7,-13,21,-26,28,-40l424,9526v6,14,13,27,27,40c520,9654,623,9687,685,9647v35,-47,28,-154,-34,-241xm541,9359v-7,,-14,6,-28,6c520,9372,527,9379,527,9385v34,47,34,108,,135c492,9546,437,9526,396,9473v-7,-7,-7,-14,-14,-20l382,9453v-7,6,-7,13,-14,20c334,9520,272,9540,238,9520v-35,-27,-35,-81,,-135c245,9379,251,9372,251,9365v-6,,-13,,-27,-6c162,9339,128,9292,141,9251v14,-40,69,-53,131,-40c279,9211,286,9218,300,9218v,-7,,-14,,-27c300,9131,334,9084,375,9084v42,,76,47,76,107c451,9198,451,9211,451,9218v7,-7,14,-7,28,-7c541,9191,596,9211,609,9251v28,41,-7,88,-68,108xm2509,6952v7,-7,14,-13,14,-13c2530,6932,2537,6932,2544,6925v,,,-7,-7,-13c2537,6912,2537,6912,2537,6912v-14,6,-21,20,-35,27c2495,6925,2482,6918,2468,6912v,,,,,c2468,6918,2468,6918,2461,6925v7,,14,7,21,14c2489,6945,2502,6945,2509,6952xm2076,6965v27,7,48,14,75,20c2131,7006,2117,7019,2103,7039v-103,141,-110,315,-7,382c2199,7495,2365,7435,2468,7294v14,-20,27,-40,41,-67l2509,7227v14,20,28,40,41,67c2654,7435,2826,7495,2922,7421v103,-74,97,-241,-7,-382c2902,7019,2881,6999,2867,6985v28,-6,48,-6,76,-20c3115,6912,3218,6771,3184,6657v-35,-114,-207,-168,-379,-114c2778,6550,2757,6563,2736,6570v7,-27,7,-47,7,-74c2743,6322,2640,6181,2516,6181v-124,,-227,141,-227,315c2289,6523,2289,6550,2296,6570v-21,-14,-48,-20,-69,-27c2055,6489,1890,6536,1848,6657v-48,121,55,255,228,308xm2137,6798v21,-61,118,-87,207,-61c2358,6744,2372,6744,2385,6751v,-14,-7,-27,-7,-40c2378,6617,2433,6536,2502,6536v69,,124,81,124,175c2626,6724,2626,6737,2619,6751v14,-7,28,-14,42,-14c2757,6711,2846,6737,2867,6798v21,60,-34,141,-131,167c2723,6972,2709,6972,2695,6972v7,7,21,20,28,34c2778,7086,2785,7180,2729,7220v-55,40,-144,7,-206,-67c2516,7140,2509,7133,2502,7120v-7,13,-13,26,-20,33c2427,7234,2330,7260,2275,7220v-55,-40,-55,-134,7,-214c2289,6992,2303,6985,2310,6972v-14,,-28,-7,-42,-7c2179,6939,2117,6858,2137,6798xm1167,8387v-34,-74,-41,-168,-14,-262c1181,8051,1222,7991,1277,7951v7,-7,14,-14,21,-14c1291,7937,1284,7937,1277,7937v-96,14,-179,74,-213,161c1029,8206,1071,8320,1167,8387xm1270,8594v21,41,48,81,83,108c1408,8749,1477,8769,1552,8769v62,,124,-20,179,-54c1738,8708,1738,8708,1745,8702v7,,7,-7,14,-14c1752,8688,1752,8688,1745,8688v-7,,-7,,-14,c1669,8688,1607,8675,1552,8641v-34,-13,-68,-40,-96,-60c1360,8501,1311,8400,1298,8299v-7,14,-21,34,-21,47c1243,8434,1243,8521,1270,8594xm1552,7777v21,-7,42,-21,69,-27c1663,7736,1697,7730,1738,7730v7,,7,,14,c1786,7730,1821,7730,1855,7736v35,7,69,20,97,34c1931,7723,1897,7683,1855,7656v-27,-20,-62,-40,-103,-47c1745,7609,1745,7609,1738,7602v-48,-13,-103,-13,-158,c1573,7602,1566,7609,1552,7609v-130,54,-206,188,-192,328c1401,7870,1470,7810,1552,7777xm18389,16827v21,7,41,20,55,27c18499,16887,18541,16934,18568,16981v,-94,-41,-181,-124,-228c18437,16746,18424,16746,18417,16740v-69,-27,-138,-20,-200,6c18183,16760,18148,16787,18121,16820v27,-13,62,-20,96,-20c18272,16800,18334,16807,18389,16827xm18444,17651v-34,14,-69,27,-110,34c18293,17692,18251,17692,18217,17692v-34,-7,-69,-14,-103,-27c18107,17665,18107,17658,18100,17658v-7,-7,-21,-13,-28,-13c18079,17665,18086,17685,18100,17698v7,7,7,14,14,20c18141,17752,18176,17779,18217,17792v41,20,96,27,145,14c18389,17799,18417,17785,18444,17772v76,-47,124,-134,117,-228c18541,17584,18499,17625,18444,17651xm18059,17330v-62,-41,-110,-88,-138,-148c17914,17169,17907,17155,17907,17149v-13,53,-7,107,14,154c17942,17343,17969,17383,18017,17410v28,20,55,27,90,34c18114,17444,18114,17444,18121,17444v34,6,69,,103,-7c18258,17423,18293,17410,18327,17383v-34,7,-69,7,-103,7c18190,17383,18155,17377,18121,17363v-7,,-7,-7,-14,-7c18086,17350,18072,17336,18059,17330xm18589,17403v-42,47,-90,81,-138,101c18430,17511,18410,17517,18382,17524v21,7,42,13,69,13c18534,17544,18609,17517,18664,17457v76,-87,76,-208,14,-302c18685,17242,18651,17330,18589,17403xm18905,17008v35,67,42,147,21,234c18905,17336,18843,17417,18775,17457v110,-7,213,-80,241,-188c19036,17169,18988,17061,18905,17008xm19380,15560v7,,7,-7,14,-14c19387,15546,19387,15546,19380,15546v-7,,-7,,-13,c19305,15546,19243,15533,19188,15499v-35,-13,-69,-40,-97,-60c18995,15359,18947,15258,18933,15158v-7,13,-21,33,-21,46c18878,15285,18885,15365,18912,15439v21,40,48,81,83,107c19050,15593,19119,15613,19194,15613v62,,124,-20,179,-53c19373,15566,19380,15560,19380,15560xm18747,15996v48,-34,55,-54,69,-88c18781,15908,18740,15928,18692,15962v89,-101,186,-235,193,-328c18802,15667,18706,15794,18637,15902v14,-41,21,-87,7,-114c18623,15801,18609,15835,18596,15868v6,-127,,-275,-42,-342c18513,15593,18506,15741,18513,15868v-14,-33,-34,-67,-48,-80c18458,15815,18465,15848,18472,15888v-69,-107,-159,-228,-241,-261c18238,15707,18313,15828,18389,15922v-27,-20,-55,-34,-82,-34c18313,15915,18341,15949,18375,15975v-117,-53,-268,-107,-358,-87c18072,15962,18238,16022,18375,16056v-55,,-110,7,-137,27c18265,16103,18313,16109,18368,16109v-130,34,-289,94,-351,168c18100,16291,18231,16250,18348,16203v-21,20,-41,41,-48,61c18320,16264,18348,16250,18382,16237v-75,80,-144,181,-172,255c18183,16472,18148,16451,18114,16445v-7,,-7,,-14,-7c18052,16425,17997,16425,17942,16438v-7,,-14,7,-28,7c17783,16498,17708,16632,17721,16773v42,-67,104,-127,193,-167c17935,16599,17955,16585,17983,16579v41,-14,76,-20,117,-20c18107,16559,18107,16559,18114,16559v34,,69,,103,6c18251,16572,18286,16585,18313,16599v-20,-40,-48,-74,-82,-101c18313,16458,18403,16344,18472,16244v-14,47,-21,87,-14,120c18485,16344,18506,16304,18520,16257v-7,60,-7,127,,194c18492,16451,18472,16458,18444,16465v-48,13,-89,33,-124,67c18362,16532,18403,16532,18444,16545v35,7,62,20,97,34c18547,16599,18554,16619,18561,16632v7,-6,14,-20,14,-33c18596,16612,18609,16619,18623,16632v97,81,145,181,158,282c18864,16787,18837,16619,18726,16518v-34,-33,-75,-46,-123,-60c18609,16404,18603,16344,18603,16291v13,33,27,60,48,73c18658,16344,18658,16317,18651,16284v62,107,144,214,213,255c18864,16445,18768,16304,18685,16197v41,33,90,53,124,60c18795,16223,18761,16190,18720,16163v123,54,289,94,378,74c19043,16177,18919,16130,18802,16103v28,,62,-14,76,-27c18864,16063,18802,16063,18775,16056v103,-27,254,-67,337,-134c19022,15922,18864,15955,18747,15996xm18561,16217v-76,,-144,-61,-144,-141c18417,16002,18479,15935,18561,15935v76,,145,61,145,141c18706,16156,18637,16217,18561,16217xm3631,5021v28,-6,62,-13,103,-13c3824,5001,3927,5015,3975,5061v-48,41,-151,54,-241,41c3714,5102,3693,5095,3672,5095v152,40,420,54,531,-40c4079,4941,3762,4974,3631,5021xm17198,18101v48,-34,55,-54,69,-88c17233,18013,17191,18034,17143,18067v90,-101,186,-235,193,-328c17253,17772,17157,17899,17088,18007v14,-41,21,-87,7,-114c17074,17906,17061,17940,17047,17973v7,-127,,-275,-41,-342c16964,17698,16957,17846,16964,17973v-14,-33,-34,-67,-48,-80c16909,17920,16916,17953,16923,17993v-69,-107,-158,-228,-241,-261c16689,17812,16765,17933,16840,18027v-27,-20,-55,-34,-82,-34c16765,18020,16792,18054,16827,18080v-117,-53,-269,-107,-358,-87c16524,18067,16689,18127,16827,18161v-55,,-111,7,-138,27c16716,18208,16765,18215,16820,18215v-131,33,-289,93,-351,167c16551,18396,16682,18355,16799,18308v-21,20,-41,41,-48,61c16772,18369,16799,18355,16833,18342v-82,94,-165,208,-172,288c16744,18597,16854,18476,16923,18369v-14,47,-21,87,-14,120c16937,18469,16957,18429,16971,18382v-14,127,-7,295,41,369c17054,18684,17061,18543,17054,18416v14,33,27,60,48,73c17109,18469,17109,18442,17102,18409v62,107,144,214,213,255c17315,18570,17219,18429,17136,18322v42,33,90,53,124,60c17246,18349,17212,18315,17171,18288v124,54,289,94,378,74c17494,18302,17370,18255,17253,18228v28,,62,-13,76,-27c17315,18188,17253,18188,17226,18181v103,-27,255,-67,337,-134c17467,18034,17308,18067,17198,18101xm17006,18322v-76,,-145,-61,-145,-141c16861,18107,16923,18040,17006,18040v75,,144,61,144,141c17150,18261,17088,18322,17006,18322xm16069,17913v-20,7,-41,13,-55,20c16014,17913,16021,17893,16021,17873v,-141,-82,-255,-179,-255l15842,17618v-96,,-179,114,-179,255c15663,17893,15663,17913,15670,17933v-20,-7,-34,-13,-55,-20c15477,17873,15340,17906,15312,18000v-27,94,55,201,193,248c15526,18255,15546,18261,15567,18261v-14,14,-28,27,-41,47c15443,18422,15436,18556,15519,18617v82,60,213,13,296,-101c15829,18503,15835,18483,15849,18463r,c15856,18483,15870,18496,15884,18516v82,114,220,161,296,101c16262,18556,16255,18422,16173,18308v-14,-13,-28,-33,-42,-47c16152,18261,16173,18255,16193,18248v138,-40,221,-154,193,-248c16338,17906,16207,17866,16069,17913xm16021,18241v-14,7,-20,7,-34,7c15994,18255,16001,18261,16007,18275v49,60,49,141,7,167c15973,18476,15897,18449,15849,18389v-7,-7,-14,-20,-20,-27l15829,18362v-7,7,-14,20,-21,27c15760,18449,15691,18476,15643,18442v-42,-33,-42,-107,7,-167c15656,18268,15663,18255,15670,18248v-14,,-20,-7,-34,-7c15560,18215,15512,18154,15533,18107v13,-53,89,-73,165,-47c15711,18067,15718,18067,15732,18074v,-14,,-20,,-34c15732,17966,15773,17899,15829,17899r,c15884,17899,15925,17960,15925,18040v,14,,20,,34c15932,18067,15946,18067,15959,18060v76,-26,152,,165,47c16145,18161,16097,18221,16021,18241xm17350,17182v-7,7,-21,14,-28,20c17315,17196,17308,17189,17295,17182v,,,,,c17295,17182,17295,17189,17288,17189v7,,14,7,14,7c17308,17202,17308,17202,17315,17209v7,-7,7,-7,14,-13c17336,17189,17343,17189,17343,17189v7,-7,7,-7,7,-7c17350,17182,17350,17182,17350,17182xm18107,17095v,20,7,33,14,54c18141,17182,18176,17209,18217,17209r,c18279,17209,18327,17162,18327,17102v,-61,-48,-108,-110,-108l18217,16994v-41,,-83,21,-96,61c18114,17061,18107,17082,18107,17095xm18121,17537v7,,7,-6,13,-13c18128,17524,18128,17524,18121,17524v-7,,-7,,-14,c18045,17524,17983,17511,17928,17477v-34,-13,-69,-40,-96,-60c17763,17356,17715,17289,17694,17216v124,-47,206,-148,179,-242c17866,16961,17859,16947,17845,16934v14,-27,28,-54,49,-74c17907,16847,17914,16834,17928,16820v48,-47,110,-74,172,-87c18045,16713,17983,16713,17928,16726v-41,14,-83,40,-110,74c17797,16827,17783,16854,17770,16880v-55,-20,-131,-26,-207,c17563,16880,17556,16880,17556,16880v28,-46,55,-80,97,-114c17659,16760,17666,16753,17673,16753v-7,,-14,,-20,c17598,16760,17549,16780,17515,16813v-7,-127,-83,-228,-179,-228c17240,16585,17157,16699,17157,16840v,20,,40,7,61c17143,16894,17129,16880,17109,16880v-138,-40,-276,-6,-303,88c16778,17061,16861,17169,16999,17216v20,6,41,13,62,13c17047,17242,17033,17256,17019,17276v-82,114,-89,248,-7,308c17095,17645,17226,17598,17308,17484v14,-14,21,-34,35,-54c17350,17450,17364,17464,17377,17484v83,114,221,161,296,100c17701,17564,17715,17537,17721,17504v7,7,14,13,21,20c17797,17571,17866,17591,17942,17591v62,,124,-20,179,-54c18107,17544,18114,17537,18121,17537xm17515,17222v-14,7,-21,7,-34,7c17487,17236,17494,17242,17501,17256v48,60,48,141,7,167c17467,17457,17391,17430,17343,17370v-7,-7,-14,-20,-21,-27c17315,17350,17308,17363,17302,17370v-49,60,-117,87,-166,53c17095,17390,17095,17316,17143,17256v7,-7,14,-20,21,-27c17150,17229,17143,17222,17129,17222v-75,-26,-123,-87,-103,-134c17040,17035,17116,17015,17191,17041v14,7,21,7,35,14c17226,17041,17226,17035,17226,17021v,-74,41,-141,96,-141c17377,16880,17419,16941,17419,17021v,14,,20,,34c17425,17048,17439,17048,17453,17041v76,-26,151,,165,47c17632,17135,17591,17196,17515,17222xm17625,17256v-7,-7,-14,-14,-14,-20c17618,17236,17625,17229,17632,17229v-7,7,-7,20,-7,27xm20199,14051v49,54,104,141,111,208l20310,14279v,7,,7,,14c20248,14273,20193,14185,20165,14112v7,20,14,40,21,60c20227,14286,20310,14420,20406,14447v27,-121,-124,-322,-207,-396xm20234,13958v21,-7,48,-7,82,-14c20385,13937,20468,13951,20509,13984v-41,34,-117,41,-193,34c20303,14018,20282,14011,20268,14011v117,34,338,47,427,-33c20592,13891,20337,13917,20234,13958xm20227,14004v28,7,55,21,83,34c20372,14072,20433,14112,20447,14165v-41,7,-89,-6,-137,-33c20282,14118,20248,14098,20227,14078v89,87,268,201,385,181c20571,14132,20337,14025,20227,14004xm21555,14742v-20,-74,-130,-101,-234,-67c21308,14682,21294,14688,21280,14695v,-13,7,-34,7,-47c21287,14541,21225,14447,21149,14447v-75,,-137,87,-137,201c21012,14661,21012,14682,21019,14695v-14,-7,-28,-13,-42,-20c20874,14641,20764,14675,20743,14742v-20,74,42,161,152,194c20908,14943,20929,14943,20943,14950v-14,13,-21,20,-35,33c20840,15070,20840,15178,20902,15225v61,47,165,6,234,-81c21142,15131,21156,15117,21163,15104r,c21170,15117,21177,15131,21191,15144v68,87,172,121,234,81c21487,15178,21487,15070,21418,14983v-7,-13,-21,-27,-35,-33c21397,14950,21418,14943,21432,14936v82,-33,151,-120,123,-194xm21287,14936v-7,,-14,7,-28,7c21266,14950,21273,14956,21273,14963v35,47,35,107,,134c21239,15124,21184,15104,21142,15050v-6,-6,-6,-13,-13,-20c21122,15037,21122,15044,21115,15050v-34,47,-96,67,-131,47c20950,15070,20950,15017,20984,14963v7,-7,14,-13,14,-20c20991,14943,20984,14943,20970,14936v-62,-20,-96,-67,-82,-107c20902,14789,20957,14775,21019,14789v6,,13,7,27,7c21046,14789,21046,14782,21046,14769v,-61,35,-108,76,-108c21163,14661,21198,14708,21198,14769v,6,,20,,27c21204,14789,21211,14789,21225,14789v62,-20,117,,131,40c21383,14869,21349,14916,21287,14936xm21163,14903v-7,6,-14,13,-21,20c21136,14916,21129,14909,21122,14903v,,,,,c21122,14903,21122,14909,21122,14909v7,,7,7,14,7c21142,14916,21142,14923,21149,14923v,-7,7,-7,14,-7c21156,14916,21156,14909,21163,14903v,6,,,,c21163,14903,21163,14903,21163,14903xm9200,20072v34,6,69,26,103,40c9379,20152,9455,20206,9475,20266v-48,7,-110,-13,-172,-47c9269,20199,9227,20172,9200,20145v110,108,337,255,482,221c9633,20226,9337,20092,9200,20072xm19993,17672v14,33,21,73,14,120c19993,17839,19965,17879,19931,17899v55,,110,-40,124,-93c20062,17752,20041,17698,19993,17672xm19759,18000v-14,7,-35,13,-55,20c19683,18027,19663,18027,19642,18020v-21,,-35,-7,-48,-13c19594,18007,19587,18007,19587,18000v-7,,-7,-7,-14,-7c19580,18000,19580,18013,19587,18020v,7,7,7,7,14c19607,18047,19628,18060,19642,18074v21,6,48,13,76,6c19731,18080,19745,18074,19759,18067v41,-27,62,-67,62,-114c19807,17966,19786,17987,19759,18000xm19594,17940v,,,-7,,c19594,17933,19594,17933,19594,17940v,-7,-7,-7,-7,-7c19559,17933,19525,17926,19490,17913v-20,-7,-34,-20,-48,-34c19394,17839,19367,17785,19360,17739v-7,6,-7,13,-14,26c19332,17806,19332,17846,19346,17886v7,20,21,40,41,54c19415,17966,19449,17973,19490,17973v35,,62,-7,97,-27c19587,17946,19587,17940,19594,17940xm19284,17638v14,-34,34,-67,62,-87c19353,17551,19353,17544,19360,17544v-7,,-7,,-14,c19298,17551,19256,17584,19236,17631v-21,54,7,114,55,148c19270,17739,19270,17685,19284,17638xm20165,15030v34,67,41,148,21,235c20165,15359,20103,15439,20034,15479v110,-6,214,-80,241,-187c20303,15191,20255,15084,20165,15030xm19835,17873v-21,26,-49,40,-69,53c19752,17933,19745,17933,19731,17933v14,7,21,7,35,7c19807,17946,19848,17926,19876,17899v41,-40,41,-107,7,-154c19883,17792,19862,17832,19835,17873xm15863,18201v-7,7,-21,14,-28,20l15835,18221v-6,-6,-13,-13,-27,-20c15808,18201,15808,18201,15808,18201v,,,7,-7,7c15808,18208,15815,18215,15815,18215v7,6,7,6,14,13l15829,18228v6,-7,6,-7,13,-13c15849,18208,15856,18208,15856,18208v7,,7,-7,7,-7c15863,18201,15863,18201,15863,18201xm11327,21513v-14,7,-35,13,-55,20c11251,21540,11230,21540,11210,21533v-21,,-35,-7,-48,-13c11162,21520,11155,21520,11155,21513v-7,,-7,-7,-14,-7c11148,21513,11148,21526,11155,21533v,7,7,7,7,13c11175,21560,11196,21573,11210,21587v20,6,48,13,75,6c11299,21593,11313,21587,11327,21580v41,-27,62,-67,62,-114c11375,21479,11354,21499,11327,21513xm11561,21184v14,34,20,74,14,121c11561,21352,11533,21392,11499,21412v55,,110,-40,124,-94c11630,21265,11602,21211,11561,21184xm12180,20454v,-7,,-7,7,-14c12194,20427,12194,20413,12201,20407v7,-20,7,-34,14,-47c12215,20366,12215,20366,12208,20373v,7,,7,-7,14c12173,20454,12118,20541,12063,20568v-7,,-7,6,-13,6c12043,20547,12050,20521,12063,20487v21,-47,48,-87,83,-127c12125,20380,12105,20407,12077,20434v-69,93,-131,214,-117,294c12001,20715,12043,20682,12077,20641v34,-53,76,-120,103,-187l12180,20454xm11581,20206v-13,6,-34,13,-55,20c11506,20232,11485,20232,11464,20226v-20,,-34,-7,-48,-14c11416,20212,11409,20212,11409,20206v-6,,-6,-7,-13,-7c11403,20206,11403,20219,11409,20226v,6,7,6,7,13c11430,20253,11451,20266,11464,20279v21,7,49,14,76,7c11554,20286,11568,20279,11581,20273v42,-27,62,-67,62,-114c11630,20172,11609,20192,11581,20206xm12070,20299v28,-6,48,-13,62,-20c12111,20286,12084,20286,12056,20293v-75,6,-151,-7,-192,-40c11905,20219,11988,20212,12056,20219v14,,28,7,42,7c12091,20226,12077,20219,12070,20219v-124,-27,-316,-34,-392,40c11754,20333,11946,20326,12070,20299xm15925,19247v34,67,41,147,21,235c15925,19575,15863,19656,15794,19696v110,-7,213,-80,241,-188c16063,19408,16014,19301,15925,19247xm11396,21385v-21,27,-49,41,-69,54c11313,21446,11306,21446,11292,21446v14,7,21,7,35,7c11368,21459,11409,21439,11437,21412v41,-40,41,-107,7,-154c11451,21305,11430,21352,11396,21385xm10384,19756v-14,7,-21,21,-35,27c10342,19770,10329,19763,10315,19756v,,,,,c10315,19763,10315,19763,10308,19770v7,,14,7,21,13c10336,19790,10342,19790,10342,19797v7,-7,14,-14,14,-14c10363,19777,10370,19777,10377,19770v7,-7,7,-14,7,-14c10384,19756,10384,19756,10384,19756xm9200,20004v27,-6,62,-13,103,-13c9393,19984,9496,19998,9544,20045v-48,40,-151,53,-241,40c9282,20085,9262,20078,9241,20078v152,40,420,54,530,-40c9654,19924,9331,19958,9200,20004xm11162,21453v,,,,,c11162,21446,11162,21446,11162,21453v,-7,-7,-7,-7,-7c11127,21446,11093,21439,11058,21426v-20,-7,-34,-20,-48,-34c10962,21352,10934,21298,10928,21251v-7,7,-7,14,-14,27c10900,21318,10900,21359,10914,21399v7,20,20,40,41,54c10983,21479,11017,21486,11058,21486v35,,62,-7,97,-27c11155,21459,11155,21453,11162,21453xm10852,21158v14,-34,34,-67,62,-88c10921,21070,10921,21064,10928,21064v-7,,-7,,-14,c10866,21070,10824,21104,10804,21151v-21,53,7,114,55,147c10838,21251,10838,21204,10852,21158xm10755,19884v-13,-20,-34,-40,-48,-54c10735,19823,10755,19823,10783,19810v172,-54,275,-194,241,-308c10983,19388,10817,19334,10645,19388v-27,6,-48,20,-69,27c10583,19388,10583,19368,10583,19341v,-175,-103,-315,-227,-315c10232,19026,10129,19166,10129,19341v,27,,53,7,74c10115,19401,10088,19394,10067,19388v-172,-54,-337,-7,-378,114c9647,19616,9757,19756,9929,19810v28,7,49,13,76,20c9985,19850,9971,19864,9957,19884v-103,141,-110,315,-7,382c10053,20340,10219,20279,10322,20139v14,-21,27,-41,41,-67l10363,20072v14,20,28,40,41,67c10508,20279,10680,20340,10776,20266v90,-67,83,-241,-21,-382xm10583,19803v-13,7,-27,7,-41,7c10549,19817,10563,19830,10570,19844v55,80,62,174,7,214c10521,20098,10432,20065,10370,19991v-7,-13,-14,-20,-21,-33c10342,19971,10336,19984,10329,19991v-55,81,-152,107,-207,67c10067,20018,10067,19924,10129,19844v7,-14,21,-21,28,-34c10143,19810,10129,19803,10115,19803v-96,-26,-151,-107,-130,-167c10005,19575,10102,19549,10191,19575v14,7,28,7,41,14c10232,19575,10225,19562,10225,19549v,-94,56,-175,124,-175c10418,19374,10473,19455,10473,19549v,13,,26,-7,40c10480,19582,10494,19575,10508,19575v96,-26,186,,206,61c10735,19703,10680,19777,10583,19803xm12160,20326v-28,27,-62,54,-104,74c12008,20427,11953,20447,11912,20434v14,-47,82,-94,144,-121c12070,20306,12084,20299,12098,20293v-7,,-21,6,-28,6c11953,20340,11781,20427,11754,20527v89,20,227,-47,316,-120c12111,20380,12139,20353,12160,20326xm14555,19455v-27,-54,-41,-128,-27,-195c14555,19260,14589,19260,14610,19254v-14,-20,-41,-34,-69,-54c14541,19193,14541,19193,14541,19187v28,-74,69,-134,124,-175c14672,19006,14679,18999,14686,18999v-7,,-14,,-21,c14569,19012,14493,19066,14459,19153v-48,-20,-97,-33,-145,-47c14342,19106,14376,19093,14390,19079v-14,-13,-76,-13,-103,-20c14390,19032,14541,18992,14624,18925v-96,-7,-262,27,-372,60c14300,18952,14307,18932,14321,18898v-34,,-76,20,-124,54c14287,18851,14383,18717,14390,18623v-83,34,-179,161,-248,269c14156,18851,14163,18804,14149,18778v-21,13,-34,47,-48,80c14108,18731,14101,18583,14059,18516v-41,67,-48,215,-41,342c14004,18825,13984,18791,13970,18778v-7,26,,60,7,100c13908,18771,13819,18650,13736,18617v7,80,83,201,158,295c13867,18892,13839,18878,13812,18878v7,27,34,61,69,87c13763,18912,13612,18858,13523,18878v55,74,220,134,358,168c13825,19046,13770,19053,13743,19073v27,20,76,26,131,26c13743,19133,13585,19193,13523,19267v82,13,213,-27,330,-74c13832,19213,13812,19234,13805,19254v20,,48,-14,82,-27c13805,19321,13722,19435,13715,19515v83,-33,193,-154,262,-261c13963,19301,13956,19341,13963,19374v28,-20,48,-60,62,-107c14011,19394,14018,19562,14066,19636v42,-67,49,-208,42,-335c14121,19334,14135,19361,14156,19374v7,-20,7,-47,,-80c14218,19401,14300,19508,14369,19549v,-94,-96,-235,-179,-342c14232,19240,14280,19260,14314,19267v-14,-33,-48,-67,-89,-94c14294,19200,14369,19227,14438,19240v7,87,48,161,117,215xm14073,19227v-75,,-144,-61,-144,-141c13929,19012,13991,18945,14073,18945v76,,145,61,145,141c14211,19166,14149,19227,14073,19227xm14934,20789v-7,7,-14,13,-21,20l14913,20809v-7,-7,-14,-13,-21,-20c14892,20789,14892,20789,14892,20789v,,,7,,7c14899,20796,14899,20802,14906,20802v7,,7,7,14,7c14920,20802,14927,20802,14934,20802v,-6,,-6,,-13c14941,20796,14941,20789,14934,20789v7,,,,,xm15099,20561v-14,7,-28,13,-41,20c15058,20568,15064,20547,15064,20534v,-107,-62,-201,-137,-201c14851,20333,14789,20420,14789,20534v,13,,34,7,47c14782,20574,14768,20568,14755,20561v-104,-34,-214,,-234,67c14500,20702,14562,20789,14672,20822v14,7,35,7,48,14c14707,20849,14700,20856,14686,20869v-69,87,-69,195,-7,242c14741,21158,14844,21117,14913,21030v7,-13,21,-27,28,-40l14941,20990v6,13,13,27,27,40c15037,21117,15140,21151,15202,21111v62,-47,62,-155,-7,-242c15188,20856,15175,20842,15161,20836v14,,34,-7,48,-14c15312,20789,15381,20702,15360,20628v-48,-67,-158,-101,-261,-67xm15064,20822v-6,,-13,7,-27,7c15044,20836,15051,20842,15051,20849v34,47,34,107,,134c15016,21010,14961,20990,14920,20936v-7,-6,-7,-13,-14,-20c14899,20923,14899,20930,14892,20936v-34,47,-96,67,-130,47c14727,20956,14727,20903,14762,20849v6,-7,13,-13,13,-20c14768,20829,14762,20829,14748,20822v-62,-20,-97,-67,-83,-107c14679,20675,14734,20661,14796,20675v7,,14,7,28,7c14824,20675,14824,20668,14824,20655v,-61,34,-108,75,-108c14941,20547,14975,20594,14975,20655v,6,,20,,27c14982,20675,14989,20675,15002,20675v62,-20,118,,131,40c15161,20755,15120,20802,15064,20822xm15471,19891v-35,13,-69,26,-111,33c15319,19931,15278,19931,15243,19931v-34,-7,-68,-14,-103,-27c15133,19904,15133,19897,15126,19897v-6,-6,-20,-13,-27,-13c15106,19904,15120,19924,15126,19937v7,7,7,14,14,21c15168,19991,15202,20018,15243,20031v42,20,97,27,145,14c15416,20038,15443,20025,15471,20011v75,-47,123,-134,117,-228c15560,19830,15519,19864,15471,19891xm15608,19642v-41,47,-89,81,-137,101c15450,19750,15429,19756,15402,19763v20,7,41,14,69,14c15553,19783,15629,19756,15684,19696v76,-87,76,-208,14,-302c15705,19482,15677,19569,15608,19642xm12263,20366v7,21,7,41,7,68l12270,20501v,20,-7,40,-7,53c12256,20581,12242,20608,12229,20621v-14,-13,-21,-33,-28,-53c12201,20561,12201,20554,12194,20547v-7,-40,-7,-87,,-134c12194,20407,12194,20400,12201,20393v,7,-7,20,-7,27c12187,20440,12187,20467,12180,20494v,13,,27,-7,40c12173,20541,12173,20541,12173,20547v,27,,47,,74c12173,20628,12173,20628,12173,20635v,13,,26,7,33c12180,20688,12187,20708,12194,20722v7,33,21,60,41,74c12277,20749,12297,20668,12297,20581r,-7c12297,20494,12284,20407,12263,20360v,,,6,,6xm12339,20286v27,7,55,20,82,34c12483,20353,12545,20393,12559,20447v-41,7,-90,-7,-138,-34c12394,20400,12359,20380,12339,20360v89,87,268,201,385,181c12683,20413,12449,20306,12339,20286xm12304,20333v48,54,103,141,110,208l12414,20561v,7,,7,,13c12352,20554,12297,20467,12270,20393v7,20,14,41,20,61c12332,20568,12414,20702,12511,20728v34,-120,-117,-328,-207,-395xm13027,19596v-7,6,-21,13,-28,20l12999,19616v-6,-7,-13,-14,-27,-20c12972,19596,12972,19596,12972,19596v,,,6,-7,6c12972,19602,12979,19609,12979,19609v7,7,7,7,14,13c12999,19616,12999,19616,13006,19609v7,-7,14,-7,14,-7c13034,19602,13027,19596,13027,19596v,,,,,xm12339,20232v20,-6,48,-6,82,-13c12490,20212,12573,20226,12614,20259v-41,34,-117,40,-193,34c12407,20293,12387,20286,12373,20286v117,34,337,47,427,-33c12703,20172,12442,20199,12339,20232xm13233,19301v-20,6,-41,13,-55,20c13178,19301,13185,19280,13185,19260v,-140,-82,-254,-179,-254l13006,19006v-96,,-179,114,-179,254c12827,19280,12827,19301,12834,19321v-20,-7,-34,-20,-55,-20c12642,19260,12504,19294,12476,19388v-27,94,55,201,193,248c12690,19642,12710,19649,12731,19649v-14,14,-28,27,-41,47c12614,19797,12607,19924,12662,19984v-124,20,-275,134,-337,201c12352,20159,12394,20132,12428,20112v48,-27,103,-40,145,-34c12559,20125,12490,20172,12428,20199v-14,7,-34,13,-48,20c12483,20192,12648,20112,12710,20018v83,27,193,-20,262,-121c12986,19884,12993,19864,13006,19844r,c13013,19864,13027,19877,13041,19897v82,114,220,161,296,101c13419,19937,13412,19803,13330,19689v-14,-13,-28,-33,-41,-47c13309,19642,13330,19636,13350,19629v138,-40,221,-154,193,-248c13509,19301,13371,19260,13233,19301xm13192,19636v-14,6,-20,6,-34,6c13165,19649,13172,19656,13178,19669v49,61,49,141,7,168c13144,19870,13068,19844,13020,19783v-7,-6,-14,-20,-21,-27c12993,19763,12986,19777,12979,19783v-48,61,-117,87,-165,54c12772,19803,12772,19730,12820,19669v7,-6,14,-20,21,-27c12827,19642,12820,19636,12807,19636v-76,-27,-124,-87,-104,-134c12717,19448,12793,19428,12869,19455v13,6,20,6,34,13c12903,19455,12903,19448,12903,19435v,-74,41,-141,96,-141c13055,19294,13096,19354,13096,19435v,13,,20,,33c13103,19461,13116,19461,13130,19455v76,-27,152,,165,47c13309,19549,13268,19609,13192,19636xm7355,3734r,c7362,3727,7362,3727,7369,3721v7,-7,14,-7,14,-7c7383,3714,7383,3707,7376,3707v,,,,,c7376,3714,7362,3721,7355,3734r,c7348,3721,7341,3714,7328,3707v,,,,,c7328,3707,7328,3714,7321,3714v7,,13,7,13,7c7348,3727,7355,3734,7355,3734xm2020,12429v14,-40,21,-87,7,-114c2007,12328,1993,12362,1979,12396v7,-128,,-275,-41,-342c1897,12121,1890,12268,1897,12396v-14,-34,-35,-68,-49,-81c1842,12342,1848,12375,1855,12416v-69,-108,-158,-228,-241,-262c1621,12235,1697,12355,1773,12449v-28,-20,-55,-33,-83,-33c1697,12442,1724,12476,1759,12503v-117,-54,-269,-107,-358,-87c1456,12489,1621,12550,1759,12583v-55,,-110,7,-138,27c1649,12630,1697,12637,1752,12637v-131,33,-289,94,-351,167c1484,12818,1614,12778,1731,12731v-20,20,-41,40,-48,60c1704,12791,1731,12778,1766,12764v-83,94,-165,208,-172,289c1676,13019,1786,12898,1855,12791v-14,47,-20,87,-14,121c1869,12892,1890,12851,1903,12804v-13,128,-6,295,42,369c1986,13106,1993,12965,1986,12838v14,34,28,60,48,74c2041,12892,2041,12865,2034,12831v62,108,145,215,214,255c2248,12992,2151,12851,2069,12744v41,34,89,54,124,60c2179,12771,2144,12737,2103,12711v124,53,289,93,379,73c2427,12724,2303,12677,2186,12650v27,,62,-13,75,-27c2248,12610,2186,12610,2158,12603v103,-26,255,-67,337,-134c2399,12463,2234,12496,2124,12530v48,-34,55,-54,69,-88c2158,12442,2117,12463,2069,12496v89,-100,186,-235,192,-328c2193,12194,2089,12315,2020,12429xm2082,12610v,74,-62,141,-144,141c1855,12751,1793,12691,1793,12610v,-74,62,-141,145,-141c2020,12469,2082,12530,2082,12610xm1724,7911v-55,-20,-117,-20,-172,-7c1511,7917,1470,7944,1442,7978v-75,87,-75,207,-13,301c1422,8199,1449,8105,1518,8031v14,-13,21,-27,34,-40c1601,7951,1663,7924,1724,7911xm1642,8581v27,20,55,27,89,34c1738,8615,1738,8615,1745,8615v35,6,69,,103,-7c1883,8594,1917,8581,1952,8554v-35,7,-69,7,-104,7c1814,8554,1780,8547,1745,8534v-7,,-7,-7,-14,-7c1718,8521,1697,8514,1683,8501v-62,-41,-110,-88,-137,-148c1539,8340,1532,8326,1532,8320v-14,53,-7,107,14,154c1573,8514,1601,8554,1642,8581xm1848,8159r,c1807,8159,1766,8179,1745,8219v-7,13,-14,34,-14,54c1731,8293,1738,8306,1745,8326v21,34,55,61,97,61l1842,8387v61,,110,-47,110,-108c1959,8212,1910,8159,1848,8159xm2289,8628v76,-87,76,-208,14,-302c2310,8407,2275,8501,2213,8574v-41,47,-89,81,-137,101c2055,8682,2034,8688,2007,8695v20,7,41,13,69,13c2158,8722,2234,8688,2289,8628xm2076,8031v55,34,96,81,123,128c2199,8065,2158,7978,2076,7931v-7,-7,-21,-7,-28,-14c1979,7891,1910,7897,1848,7924v-34,13,-68,40,-96,74c1780,7984,1814,7978,1848,7978v55,-7,111,6,172,26c2041,8011,2062,8018,2076,8031xm2358,7696v-83,-67,-186,-87,-282,-60c2027,7649,1986,7669,1952,7703v41,,82,,124,13c2137,7730,2199,7763,2261,7810v97,81,145,181,159,282c2495,7958,2475,7790,2358,7696xm2585,15446v-28,-14,-62,-40,-83,-61c2585,15466,2750,15573,2867,15566v7,41,28,74,55,94c3005,15721,3136,15674,3218,15560v14,-14,21,-34,35,-54l3253,15506v6,20,20,34,34,54c3370,15674,3507,15721,3583,15660v83,-60,76,-194,-7,-308c3562,15339,3549,15318,3535,15305v20,,41,-7,62,-13c3734,15251,3817,15137,3789,15044v-27,-94,-165,-135,-302,-88c3466,14963,3445,14970,3432,14977v,-21,6,-41,6,-61c3438,14775,3356,14661,3259,14661r,c3163,14661,3081,14775,3081,14916v,20,,40,6,61c3067,14970,3053,14963,3032,14956v-137,-40,-275,-6,-303,88c2633,15091,2537,15164,2495,15211v28,-27,69,-53,111,-74c2654,15111,2709,15097,2750,15104v-14,47,-82,94,-144,121c2592,15231,2571,15238,2557,15245v55,-14,131,-47,200,-81c2771,15184,2791,15211,2812,15231v-103,-6,-227,7,-289,34c2544,15258,2578,15258,2606,15251v68,-6,151,7,192,41c2757,15325,2681,15332,2606,15325v-14,,-35,-7,-49,-7c2668,15345,2867,15359,2963,15298v7,,14,7,21,7c2970,15318,2957,15332,2943,15352v-41,54,-62,107,-62,161c2805,15412,2619,15332,2523,15312v27,6,55,20,83,33c2668,15379,2729,15419,2743,15473v-55,20,-110,,-158,-27xm2963,15164v14,-53,90,-73,166,-47c3142,15124,3149,15124,3163,15131v,-14,,-20,,-34c3163,15023,3204,14956,3259,14956r,c3315,14956,3356,15017,3356,15097v,14,,20,,34c3363,15124,3376,15124,3390,15117v76,-26,152,,165,47c3569,15218,3528,15278,3452,15298v-14,7,-20,7,-34,7c3425,15312,3432,15318,3438,15332v49,60,49,141,7,167c3404,15533,3328,15506,3280,15446v-7,-7,-14,-20,-21,-27l3259,15419v-6,7,-13,20,-20,27c3191,15506,3122,15533,3074,15499v-42,-33,-42,-107,7,-167c3087,15325,3094,15312,3101,15305v-14,,-20,-7,-34,-7c2991,15278,2943,15218,2963,15164xm2413,14930v7,6,14,20,20,33c2433,14970,2440,14977,2440,14990v14,54,14,121,,174c2454,15124,2461,15070,2461,15017v,-34,,-67,,-101c2454,14849,2440,14789,2406,14749v-21,20,-34,53,-41,87c2358,14856,2358,14876,2351,14896v,20,-7,40,-7,60l2344,14977v,20,,46,7,67c2351,15070,2358,15097,2365,15124v7,27,13,47,20,67c2378,15171,2378,15144,2372,15117r,-67c2372,15003,2385,14956,2413,14930xm2227,14977v62,20,110,107,138,181c2365,15158,2365,15158,2365,15158v,-7,,-14,-7,-14c2351,15131,2351,15124,2344,15111v,-7,,-7,-7,-14l2337,15097v-27,-60,-62,-134,-110,-188c2193,14869,2158,14836,2117,14822v-21,87,41,208,110,295c2261,15158,2296,15198,2323,15218v-41,-47,-89,-121,-103,-188c2220,15017,2220,14997,2227,14977r,xm1415,11879v-7,34,-21,61,-42,81c1360,11940,1346,11920,1339,11893v,-7,-7,-20,-7,-27c1325,11812,1325,11752,1332,11698v,-6,,-20,7,-26c1339,11685,1332,11692,1332,11705v-7,27,-14,60,-14,94c1318,11819,1311,11832,1311,11853v,6,,13,,20c1311,11906,1311,11933,1311,11966v,7,,14,,21c1311,12000,1311,12013,1318,12034v7,26,7,46,14,67c1346,12141,1360,12174,1387,12194v55,-60,76,-160,76,-268l1463,11899v,-107,-21,-207,-41,-268c1422,11638,1422,11638,1422,11645v7,27,7,53,13,80l1435,11806v-13,26,-13,53,-20,73xm1153,11571v21,-7,35,-13,55,-20c1194,11551,1181,11558,1167,11564v-152,47,-358,154,-399,282c885,11873,1050,11785,1167,11698v48,-33,89,-73,117,-100c1250,11625,1201,11658,1153,11685v-62,33,-131,54,-186,47c995,11665,1077,11611,1153,11571xm3487,2809v13,7,27,13,48,20c3535,2829,3542,2829,3542,2829v13,,34,,48,-7c3611,2816,3624,2809,3645,2796v-14,6,-34,6,-55,c3576,2796,3555,2789,3542,2782v,,-7,,-7,-7c3528,2769,3521,2769,3514,2762v-34,-20,-55,-47,-69,-74c3445,2682,3438,2675,3438,2668v-6,27,,54,7,81c3445,2775,3459,2796,3487,2809xm2468,6000v48,-54,82,-127,110,-188l2578,5812v,-6,,-6,7,-13c2592,5785,2592,5772,2599,5765v7,-20,7,-33,13,-47c2612,5725,2612,5725,2606,5732v,7,,7,-7,13c2571,5812,2516,5899,2461,5926v-7,,-7,7,-14,7c2440,5906,2447,5879,2461,5846v21,-47,48,-87,83,-128c2523,5739,2502,5765,2475,5792v-69,94,-131,215,-117,295c2392,6074,2433,6040,2468,6000xm2578,6027v,20,7,40,14,53c2599,6114,2612,6141,2633,6154v41,-47,62,-127,62,-214l2695,5920v,-81,-14,-168,-34,-215c2661,5705,2661,5712,2661,5712v7,20,7,40,7,67l2668,5846v,20,-7,40,-7,53c2654,5926,2640,5953,2626,5966v-14,-13,-20,-33,-27,-53c2599,5906,2599,5899,2592,5893v-7,-40,-7,-87,,-134c2592,5752,2592,5745,2599,5739v,6,-7,20,-7,26c2585,5785,2585,5812,2578,5839v,14,,27,-7,40c2571,5886,2571,5886,2571,5893v,27,,47,,73c2571,5973,2571,5973,2571,5980v,27,7,33,7,47xm3253,15292r,c3259,15285,3259,15285,3266,15278v7,-6,14,-6,14,-6c3280,15272,3280,15265,3273,15265v,,,,,c3266,15265,3259,15272,3253,15292r,c3246,15278,3239,15272,3225,15265v,,,,,c3225,15265,3225,15272,3218,15272v7,,14,6,14,6c3246,15278,3253,15285,3253,15292xm3590,2708r,c3624,2708,3645,2682,3645,2655v,-27,-28,-54,-55,-54l3590,2601v-21,,-41,14,-48,27c3535,2635,3535,2648,3535,2655v,6,,20,7,27c3549,2695,3569,2708,3590,2708xm3521,2467v-27,-7,-62,-13,-89,c3411,2474,3390,2487,3376,2507v-34,40,-41,108,-6,154c3370,2621,3383,2574,3418,2534v7,-7,14,-13,20,-20c3459,2487,3494,2474,3521,2467xm2640,8440v28,-100,-21,-201,-110,-261c2564,8246,2571,8326,2550,8413v-20,94,-82,175,-151,215c2516,8621,2619,8547,2640,8440xm2454,5665v14,-7,28,-14,41,-20c2489,5645,2475,5651,2468,5651v-117,41,-289,128,-317,228c2241,5899,2378,5832,2468,5759v41,-27,69,-61,89,-87c2530,5698,2495,5725,2454,5745v-48,27,-103,47,-144,34c2323,5739,2385,5698,2454,5665xm2626,14380v110,-7,214,-81,241,-188c2895,14092,2846,13991,2757,13931v34,67,41,147,21,234c2757,14259,2702,14340,2626,14380xm3528,2936v-7,,-7,-6,-14,-6c3521,2936,3521,2950,3528,2956v,7,7,7,7,14c3549,2983,3569,2997,3583,3010v21,7,48,13,76,7c3672,3017,3686,3010,3700,3003v41,-26,62,-67,62,-114c3748,2909,3728,2930,3700,2943v-14,7,-34,13,-55,20c3624,2970,3604,2970,3583,2963v-21,,-34,-7,-48,-13c3535,2936,3535,2936,3528,2936xm3390,7978r,c3397,7971,3397,7971,3404,7964v7,-6,14,-6,14,-6c3418,7958,3418,7951,3411,7951v,,,,,c3404,7958,3397,7964,3390,7978r,c3383,7964,3376,7958,3363,7951v,,,,,c3363,7951,3363,7958,3356,7958v7,,14,6,14,6c3383,7971,3390,7978,3390,7978xm2853,7750v-27,94,55,201,193,248c3067,8004,3087,8011,3108,8011v-14,14,-27,27,-41,47c2984,8172,2977,8306,3060,8366v82,61,213,14,296,-100c3370,8253,3376,8232,3390,8212r,c3397,8232,3411,8246,3425,8266v82,114,220,161,296,100c3803,8306,3796,8172,3714,8058v-14,-13,-28,-33,-42,-47c3693,8011,3714,8004,3734,7998v138,-40,221,-154,193,-248c3900,7656,3762,7616,3624,7663v-20,6,-41,13,-55,20c3569,7663,3576,7642,3576,7622v,-140,-82,-254,-179,-254l3397,7368v-96,,-179,114,-179,254c3218,7642,3218,7663,3225,7683v-21,-7,-34,-20,-55,-20c3025,7616,2888,7656,2853,7750xm3266,7803v14,7,21,7,35,14c3301,7803,3301,7797,3301,7783v,-74,41,-141,96,-141l3397,7642v55,,97,61,97,141c3494,7797,3494,7803,3494,7817v6,-7,20,-7,34,-14c3604,7777,3679,7803,3693,7850v14,54,-27,114,-103,134c3576,7991,3569,7991,3555,7991v7,7,14,13,21,27c3624,8078,3624,8159,3583,8185v-41,34,-117,7,-165,-53c3411,8125,3404,8112,3397,8105r,c3390,8112,3383,8125,3376,8132v-48,60,-117,87,-165,53c3170,8152,3170,8078,3218,8018v7,-7,14,-20,21,-27c3225,7991,3218,7984,3204,7984v-75,-26,-123,-87,-103,-134c3115,7803,3191,7783,3266,7803xm2303,13388v-48,13,-90,33,-124,67c2220,13455,2261,13455,2303,13468v62,14,124,47,186,94c2585,13642,2633,13743,2647,13844v82,-128,55,-295,-55,-396c2502,13381,2399,13368,2303,13388xm5958,18496v-55,-20,-117,-20,-172,-7c5744,18503,5703,18530,5676,18563v-76,87,-76,208,-14,302c5655,18784,5682,18691,5751,18617v14,-14,21,-27,35,-40c5841,18536,5903,18509,5958,18496xm6089,18744r,c6047,18744,6006,18764,5985,18804v-7,14,-13,34,-13,54c5972,18878,5978,18892,5985,18912v21,33,55,60,97,60l6082,18972v62,,110,-47,110,-107c6199,18798,6150,18744,6089,18744xm5965,3003v82,14,213,-26,330,-73c6274,2950,6254,2970,6247,2990v21,,48,-13,82,-27c6247,3057,6164,3171,6157,3251v83,-33,193,-154,262,-261c6405,3037,6398,3077,6405,3111v28,-20,48,-61,62,-108c6453,3131,6460,3298,6508,3372v42,-67,49,-208,42,-335c6563,3070,6577,3097,6598,3111v7,-20,7,-47,,-81c6660,3137,6742,3245,6811,3285v,-94,-96,-235,-179,-342c6674,2977,6722,2997,6756,3003v-14,-33,-48,-67,-89,-94c6791,2963,6956,3003,7045,2983v-55,-60,-179,-107,-296,-134c6777,2849,6811,2836,6825,2822v-14,-13,-76,-13,-103,-20c6825,2775,6976,2735,7059,2668v-96,-7,-261,27,-372,60c6736,2695,6742,2675,6756,2641v-34,,-75,20,-124,54c6722,2594,6818,2460,6825,2366v-83,34,-179,161,-248,269c6591,2594,6598,2547,6584,2521v-21,13,-34,47,-48,80c6543,2474,6536,2326,6495,2259v-42,67,-49,215,-42,342c6440,2568,6419,2534,6405,2521v-7,26,,60,7,100c6343,2514,6254,2393,6171,2360v7,80,83,201,158,295c6302,2635,6274,2621,6247,2621v7,27,34,61,69,87c6199,2655,6047,2601,5958,2621v55,74,220,134,358,168c6261,2789,6206,2796,6178,2816v28,20,76,26,131,26c6185,2869,6027,2930,5965,3003xm6502,2675v75,,144,60,144,141c6646,2889,6584,2956,6502,2956v-76,,-145,-60,-145,-140c6357,2735,6426,2675,6502,2675xm5882,19166v28,21,55,27,90,34c5978,19200,5978,19200,5985,19200v35,7,69,,104,-7c6123,19180,6157,19166,6192,19140v-35,6,-69,6,-103,6c6054,19140,6020,19133,5985,19120v-7,,-7,-7,-13,-7c5958,19106,5937,19099,5923,19086v-62,-40,-110,-87,-137,-147c5779,18925,5772,18912,5772,18905v-14,54,-7,107,14,154c5813,19099,5841,19140,5882,19166xm6653,18670v83,-127,55,-295,-55,-395c6515,18208,6412,18188,6316,18215v-48,13,-90,33,-124,67c6233,18282,6274,18282,6316,18295v62,13,124,47,186,94c6591,18469,6646,18570,6653,18670xm6316,18617v55,33,96,80,124,127c6440,18650,6398,18563,6316,18516v-7,-7,-21,-7,-28,-13c6219,18476,6150,18483,6089,18509v-35,14,-69,41,-97,74c6020,18570,6054,18563,6089,18563v55,-7,110,7,172,27c6281,18597,6295,18603,6316,18617xm7947,2460v7,-6,14,-13,14,-13c7968,2440,7975,2440,7981,2434v,,,-7,-6,-14c7975,2420,7975,2420,7975,2420v-14,7,-21,20,-35,27c7933,2434,7920,2427,7906,2420v,,,,,c7906,2427,7906,2427,7899,2434v7,,14,6,21,13c7933,2454,7940,2454,7947,2460xm5166,3835v28,20,55,26,90,33c5263,3868,5263,3868,5269,3868v35,7,69,,104,-7c5407,3848,5442,3835,5476,3808v-34,7,-69,7,-103,7c5338,3808,5304,3801,5269,3788v-6,,-6,-7,-13,-7c5242,3774,5221,3768,5207,3754v-61,-40,-110,-87,-137,-147c5063,3593,5056,3580,5056,3573v-14,54,-7,107,14,154c5090,3774,5118,3815,5166,3835xm7617,489v13,7,34,7,48,14c7651,516,7644,523,7630,536v-68,87,-68,195,-6,242c7685,825,7789,784,7858,697v6,-13,20,-27,27,-40l7885,657v7,13,14,27,28,40c7981,784,8085,818,8147,778v62,-47,62,-155,-7,-242c8133,523,8119,509,8105,503v14,,35,-7,49,-14c8257,456,8326,369,8305,295,8284,221,8174,194,8071,228v-14,7,-28,13,-41,20c8030,235,8037,215,8037,201,8037,94,7975,,7899,v-76,,-138,87,-138,201c7761,215,7761,235,7768,248v-14,-7,-27,-13,-41,-20c7624,194,7513,228,7493,295v-21,67,14,161,124,194xm7651,382v14,-40,69,-54,131,-40c7789,342,7796,349,7809,349v,-7,,-14,,-27c7809,261,7844,215,7885,215v41,,76,46,76,107c7961,328,7961,342,7961,349v7,-7,14,-7,27,-7c8050,322,8105,342,8119,382v14,40,-21,87,-82,107c8030,489,8023,496,8009,496v7,7,14,13,14,20c8057,563,8057,623,8023,650v-35,27,-90,7,-131,-47c7885,597,7885,590,7878,583r,c7871,590,7871,597,7864,603v-34,47,-96,67,-130,47c7699,623,7699,570,7734,516v7,-7,13,-13,13,-20c7741,496,7734,496,7720,489v-41,-26,-83,-73,-69,-107xm6825,3506v-27,94,55,201,193,248c7038,3761,7059,3768,7080,3768v-14,13,-28,26,-42,47c6956,3928,6949,4063,7032,4123v82,60,213,13,296,-101c7341,4009,7348,3989,7362,3969r,c7369,3989,7383,4002,7396,4022v83,114,221,161,296,101c7775,4063,7768,3928,7685,3815v-13,-14,-27,-34,-41,-47c7665,3768,7685,3761,7706,3754v138,-40,220,-154,193,-248c7871,3412,7734,3372,7596,3419v-21,7,-41,13,-55,20c7541,3419,7548,3399,7548,3379v,-141,-83,-255,-179,-255l7369,3124v-97,,-179,114,-179,255c7190,3399,7190,3419,7197,3439v-21,-7,-35,-20,-55,-20c6990,3372,6853,3412,6825,3506xm7231,3566v14,7,21,7,35,14c7266,3566,7266,3560,7266,3546v,-73,41,-140,96,-140c7417,3406,7458,3466,7458,3546v,14,,20,,34c7465,3573,7479,3573,7493,3566v75,-26,151,,165,47c7672,3667,7630,3727,7555,3747v-14,7,-21,7,-35,7c7527,3761,7534,3768,7541,3781v48,60,48,141,7,168c7507,3982,7431,3955,7383,3895v-7,-7,-14,-20,-21,-27c7355,3875,7348,3888,7341,3895v-48,60,-117,87,-165,54c7135,3915,7135,3841,7183,3781v7,-7,14,-20,21,-27c7190,3754,7183,3747,7169,3747v-75,-26,-124,-87,-103,-134c7080,3560,7155,3540,7231,3566xm7520,2480v28,7,48,14,76,21c7575,2521,7562,2534,7548,2554v-103,141,-110,315,-7,382c7644,3010,7809,2950,7913,2809v13,-20,27,-40,41,-67l7954,2742v14,20,27,40,41,67c8098,2950,8271,3010,8367,2936v103,-73,96,-241,-7,-382c8346,2534,8326,2514,8312,2501v27,-7,48,-7,76,-21c8470,2454,8532,2413,8573,2360v7,20,14,33,28,47c8608,2413,8608,2420,8615,2427v27,33,62,60,103,74c8759,2521,8814,2527,8863,2514v27,-7,55,-20,82,-34c9021,2434,9069,2346,9062,2253v-27,40,-69,73,-117,100c8911,2366,8876,2380,8835,2387v-41,6,-83,6,-117,6c8684,2387,8649,2380,8615,2366v-7,,-7,-6,-14,-6c8594,2353,8587,2353,8580,2346v49,-60,69,-127,49,-187c8629,2152,8622,2152,8622,2145v34,,62,,96,-6c8752,2125,8787,2112,8821,2085v-34,7,-69,7,-103,7c8684,2085,8649,2078,8615,2065v-7,,-7,-7,-14,-7c8587,2051,8567,2045,8553,2031v-62,-40,-110,-87,-138,-147c8408,1870,8401,1857,8401,1850v-13,54,-7,108,14,154c8422,2011,8422,2025,8429,2031v-55,-6,-117,,-179,20c8202,1984,8167,1917,8160,1844v,6,-6,6,-6,13c8126,1777,8071,1716,8002,1696v,-13,7,-27,7,-40c8037,1582,8078,1522,8133,1482v7,-7,14,-14,21,-14c8147,1468,8140,1468,8133,1468v-96,14,-179,74,-213,161c7913,1649,7913,1669,7906,1689v-103,27,-186,155,-186,309c7720,2025,7720,2051,7727,2072v-21,-14,-48,-21,-69,-27c7486,1991,7321,2038,7279,2159v-41,127,69,268,241,321xm7582,2306v21,-60,117,-87,207,-60c7802,2253,7816,2253,7830,2259v,-13,-7,-27,-7,-40c7823,2125,7878,2045,7947,2045v69,,124,80,124,174c8071,2232,8071,2246,8064,2259v14,-6,28,-13,41,-13c8202,2219,8291,2246,8312,2306v21,60,-35,141,-131,168c8167,2480,8154,2480,8140,2480v7,7,20,21,27,34c8222,2594,8229,2688,8174,2728v-55,41,-144,7,-206,-67c7961,2648,7954,2641,7947,2628v-7,13,-14,27,-21,33c7871,2742,7775,2769,7720,2728v-55,-40,-55,-134,7,-214c7734,2501,7747,2494,7754,2480v-13,,-27,-6,-41,-6c7617,2447,7562,2373,7582,2306xm7885,476v,-7,7,-7,14,-7c7906,469,7906,463,7913,463v,,,-7,,-7c7913,456,7913,456,7913,456v-21,,-28,7,-28,20l7885,476v-7,-13,-14,-20,-21,-20c7864,456,7864,456,7864,456v,,,7,,7c7871,463,7871,469,7878,469v,,,,7,7xm6157,3694v28,-101,-20,-201,-110,-262c6082,3499,6089,3580,6068,3667v-21,94,-83,174,-152,215c6033,3875,6137,3801,6157,3694xm5070,3030v20,-7,41,-20,69,-27c5180,2990,5214,2983,5256,2983v7,,7,,13,c5304,2983,5338,2983,5373,2990v34,7,69,20,96,33c5448,2977,5414,2936,5373,2909v-28,-20,-62,-40,-104,-46c5263,2863,5263,2863,5256,2856v-49,-14,-104,-14,-159,c5090,2856,5084,2863,5070,2863v-131,53,-207,187,-193,328c4918,3131,4987,3070,5070,3030xm5090,2400v56,13,159,-20,241,-54c5318,2360,5304,2380,5297,2393v14,,34,-6,55,-20c5290,2440,5235,2521,5228,2581v62,-20,138,-114,193,-188c5414,2427,5407,2460,5407,2480v21,-13,35,-46,48,-73c5448,2501,5448,2621,5490,2675v27,-47,34,-154,27,-241c5524,2454,5538,2474,5552,2487v7,-13,,-33,,-60c5593,2501,5655,2581,5710,2608v,-67,-69,-168,-131,-248c5607,2380,5641,2400,5669,2400v-7,-20,-35,-47,-62,-67c5696,2366,5820,2400,5882,2387v-34,-41,-131,-74,-213,-94c5689,2293,5710,2279,5724,2273v-14,-7,-55,-14,-76,-14c5724,2239,5827,2212,5889,2165v-69,-6,-186,20,-269,47c5655,2192,5662,2172,5669,2145v-21,,-55,20,-90,40c5641,2112,5717,2011,5717,1951v-62,27,-131,114,-179,194c5545,2112,5552,2085,5545,2065v-14,13,-28,33,-35,60c5517,2038,5510,1931,5483,1877v-35,54,-35,154,-28,248c5448,2098,5435,2078,5421,2065v-7,20,,47,7,74c5380,2058,5311,1971,5256,1951v,60,55,147,117,214c5352,2152,5331,2145,5318,2139v6,20,27,40,48,60c5276,2159,5173,2125,5104,2132v42,53,159,100,255,121c5318,2253,5283,2259,5263,2273v20,13,55,20,96,20c5249,2306,5132,2353,5090,2400xm5476,2165v55,,103,47,103,101c5579,2320,5531,2366,5476,2366v-55,,-103,-46,-103,-100c5373,2212,5421,2165,5476,2165xm4120,4753v83,13,213,-27,330,-74c4430,4699,4409,4720,4402,4740v21,,48,-14,83,-27c4402,4807,4320,4921,4313,5001v82,-33,192,-154,261,-261c4560,4787,4554,4827,4560,4860v28,-20,49,-60,62,-107c4609,4880,4616,5048,4664,5122v41,-67,48,-208,41,-335c4719,4820,4733,4847,4753,4860v7,-20,7,-47,,-80c4815,4887,4898,4994,4967,5035v,-94,-97,-235,-179,-342c4829,4726,4877,4746,4911,4753v-13,-33,-48,-67,-89,-94c4946,4713,5111,4753,5201,4733v-55,-60,-179,-107,-296,-134c4932,4599,4967,4585,4980,4572v-13,-13,-75,-13,-103,-20c4980,4525,5132,4485,5214,4418v-96,-7,-261,27,-371,60c4891,4445,4898,4425,4911,4391v-34,,-75,20,-123,54c4877,4344,4973,4210,4980,4116v-82,34,-179,161,-247,268c4746,4344,4753,4297,4739,4270v-20,14,-34,47,-48,81c4698,4223,4691,4076,4650,4009v-41,67,-48,214,-41,342c4595,4317,4574,4284,4560,4270v-6,27,,61,7,101c4498,4264,4409,4143,4326,4109v7,81,83,202,159,295c4457,4384,4430,4371,4402,4371v7,27,35,60,69,87c4354,4404,4202,4351,4113,4371v55,74,220,134,358,168c4416,4539,4361,4545,4333,4565v28,20,76,27,131,27c4333,4626,4175,4686,4120,4753xm4650,4431v76,,144,61,144,141c4794,4646,4733,4713,4650,4713v-76,,-145,-60,-145,-141c4512,4492,4574,4431,4650,4431xm4684,3640v-34,-74,-41,-167,-13,-261c4698,3305,4739,3245,4794,3204v7,-6,14,-13,21,-13c4808,3191,4801,3191,4794,3191v-96,13,-178,74,-213,161c4547,3466,4588,3580,4684,3640xm4788,3848v20,40,48,80,82,107c4925,4002,4994,4022,5070,4022v62,,124,-20,179,-53c5256,3962,5256,3962,5263,3955v6,,6,-6,13,-13c5269,3942,5269,3942,5263,3942v-7,,-7,,-14,c5187,3942,5125,3928,5070,3895v-35,-13,-69,-40,-97,-60c4877,3754,4829,3654,4815,3553v-7,13,-21,34,-21,47c4760,3694,4760,3774,4788,3848xm5256,3526v,20,7,34,13,54c5290,3613,5324,3640,5366,3640r,c5428,3640,5476,3593,5476,3533v,-60,-48,-107,-110,-107l5366,3426v-42,,-83,20,-97,60c5256,3493,5256,3506,5256,3526xm5538,3258v21,7,41,20,55,27c5648,3318,5689,3365,5717,3412v,-94,-41,-181,-124,-228c5586,3178,5572,3178,5565,3171v-68,-27,-137,-20,-199,7c5331,3191,5297,3218,5269,3251v28,-13,62,-20,97,-20c5421,3225,5483,3238,5538,3258xm5242,3164v-55,-20,-117,-20,-172,-6c5029,3171,4987,3198,4960,3231v-76,87,-76,208,-14,302c4939,3453,4967,3359,5035,3285v14,-13,21,-27,35,-40c5118,3204,5180,3178,5242,3164xm5249,4083v-7,-7,-21,-14,-28,-14c5228,4089,5242,4109,5249,4123v7,7,7,13,14,20c5290,4177,5324,4203,5366,4217v41,20,96,27,144,13c5538,4223,5565,4210,5593,4197v76,-47,124,-134,117,-228c5682,4009,5641,4042,5593,4069v-34,14,-69,27,-110,34c5442,4109,5400,4109,5366,4109v-35,-6,-69,-13,-103,-26c5263,4089,5256,4089,5249,4083xm5827,3587v7,80,-28,174,-90,248c5696,3882,5648,3915,5600,3935v-21,7,-41,14,-69,20c5552,3962,5572,3969,5600,3969v82,6,158,-20,213,-81c5882,3801,5889,3680,5827,3587xm5875,2950v-82,-67,-186,-87,-282,-61c5545,2903,5503,2923,5469,2956v41,,83,,124,14c5655,2983,5717,3017,5779,3064v96,80,144,181,158,281c6013,3211,5992,3050,5875,2950xm1112,15023r,c1091,15023,1071,15037,1064,15050v-7,7,-7,20,-7,27c1057,15084,1057,15097,1064,15104v7,20,27,27,48,27l1112,15131v34,,55,-27,55,-54c1167,15050,1139,15023,1112,15023xm940,14956v7,-6,14,-13,20,-20c988,14916,1015,14896,1050,14896v-28,-7,-62,-13,-90,c940,14903,919,14916,905,14936v-34,41,-41,108,-7,155c892,15044,905,14997,940,14956xm1002,15238v14,7,27,13,48,20c1050,15258,1057,15258,1057,15258v14,,34,,48,-7c1126,15245,1139,15238,1160,15225v-14,6,-34,6,-55,c1091,15225,1071,15218,1057,15211v,,-7,,-7,-7c1043,15198,1036,15198,1029,15191v-34,-20,-55,-47,-69,-74c960,15111,954,15104,954,15097v-7,27,,54,6,81c967,15204,981,15225,1002,15238xm775,11162v41,127,247,235,399,288c1208,11457,1236,11470,1256,11470v-27,-6,-62,-20,-96,-40c1084,11390,1002,11336,981,11269v48,-6,117,14,179,47c1194,11336,1229,11363,1263,11383v-20,-20,-55,-47,-82,-74c1050,11222,885,11135,775,11162xm954,14829v13,-7,20,-7,34,-13c1009,14809,1029,14809,1043,14809v,,7,,7,c1071,14809,1084,14809,1098,14816v21,6,35,6,48,20c1133,14809,1119,14789,1098,14775v-14,-13,-34,-20,-48,-26c1050,14749,1043,14749,1043,14749v-27,-7,-55,-7,-83,c954,14749,954,14749,947,14755v-69,27,-110,94,-97,168c878,14876,912,14849,954,14829xm1222,14956v28,21,48,41,62,67c1284,14977,1263,14930,1222,14909v-7,,-7,-6,-14,-6c1174,14889,1139,14889,1105,14903v-21,6,-34,20,-48,40c1071,14936,1091,14936,1105,14930v28,,55,,89,13c1208,14950,1215,14950,1222,14956xm1401,14990v41,-67,28,-154,-28,-201c1332,14755,1277,14749,1229,14762v-21,7,-48,20,-62,34c1188,14796,1208,14796,1229,14802v34,7,62,27,96,47c1367,14883,1394,14936,1401,14990xm4134,17001v27,-100,-21,-201,-110,-261c4058,16807,4065,16887,4044,16974v-20,94,-82,175,-151,215c4003,17182,4106,17108,4134,17001xm1511,11477v28,-7,62,-13,103,-13c1704,11457,1807,11470,1855,11517v-48,41,-151,54,-241,41c1594,11558,1573,11551,1552,11551v152,40,420,53,530,-40c1959,11397,1642,11430,1511,11477xm1477,11417v34,-34,82,-67,130,-94c1669,11289,1738,11269,1786,11283v-20,60,-103,114,-179,154c1587,11444,1566,11450,1552,11457v152,-40,393,-154,441,-295c1828,11128,1566,11316,1477,11417xm1311,11276v,-7,,-7,-6,-13l1305,11263v-35,-81,-76,-168,-131,-235c1133,10974,1084,10934,1036,10921v-27,107,55,254,138,368c1215,11343,1256,11390,1291,11417v-55,-61,-117,-148,-131,-235c1153,11155,1153,11128,1160,11108v,,,,,c1236,11135,1298,11242,1339,11336v,,,,,c1339,11330,1339,11323,1332,11316v-7,-13,-14,-27,-21,-40xm1456,11263v-21,46,-27,87,-34,120c1422,11377,1429,11370,1429,11363v34,-94,103,-214,185,-248c1621,11115,1621,11115,1628,11108v7,27,,61,-14,101c1594,11269,1552,11330,1511,11383v110,-107,262,-328,227,-469c1614,10954,1511,11122,1456,11263xm3624,4927v110,-107,262,-328,227,-469c3734,4492,3624,4666,3569,4807v-20,47,-27,87,-34,120c3535,4921,3542,4914,3542,4907v34,-94,103,-214,186,-248c3734,4659,3734,4659,3741,4653v7,26,,60,-13,100c3707,4820,3666,4880,3624,4927xm3136,17149v27,20,55,26,89,33c3232,17182,3232,17182,3239,17182v34,7,69,,103,-7c3376,17162,3411,17149,3445,17122v-34,6,-69,6,-103,6c3308,17122,3273,17115,3239,17102v-7,,-7,-7,-14,-7c3211,17088,3191,17082,3177,17068v-62,-40,-110,-87,-138,-147c3032,16907,3025,16894,3025,16887v-13,54,-6,107,14,154c3060,17082,3087,17122,3136,17149xm3335,16726r,c3294,16726,3253,16746,3232,16787v-7,13,-14,33,-14,53c3218,16860,3225,16874,3232,16894v21,33,55,60,96,60l3328,16954v62,,110,-47,110,-107c3452,16773,3397,16726,3335,16726xm3005,16599v14,-14,20,-27,34,-40c3087,16512,3149,16485,3211,16472v-55,-21,-117,-21,-172,-7c2998,16478,2957,16505,2929,16539v-76,87,-76,207,-14,301c2908,16760,2936,16673,3005,16599xm1607,11698v-34,-20,-75,-47,-103,-73c1614,11732,1842,11879,1986,11846v-48,-154,-344,-282,-482,-309c1539,11544,1573,11564,1607,11578v76,40,152,94,173,154c1731,11752,1669,11732,1607,11698xm3907,16653v82,-128,55,-295,-56,-396c3769,16190,3666,16170,3569,16197v-48,13,-89,33,-124,67c3487,16264,3528,16264,3569,16277v62,14,124,47,186,94c3845,16451,3893,16552,3907,16653xm3562,16592v55,34,97,81,124,128c3686,16626,3645,16539,3562,16492v-7,-7,-20,-7,-27,-14c3466,16451,3397,16458,3335,16485v-34,13,-69,40,-96,74c3266,16545,3301,16539,3335,16539v55,-7,110,6,172,26c3528,16572,3549,16585,3562,16592xm3039,16337v21,-6,42,-20,69,-26c3149,16297,3184,16291,3225,16291v7,,7,,14,c3273,16291,3308,16291,3342,16297v34,7,69,20,96,34c3418,16284,3383,16244,3342,16217v-27,-20,-62,-40,-103,-47c3232,16170,3232,16170,3225,16163v-48,-13,-103,-13,-158,c3060,16163,3053,16170,3039,16170v-131,53,-206,188,-193,328c2888,16438,2957,16378,3039,16337xm1511,15164v14,-53,-14,-107,-55,-134c1470,15064,1477,15104,1470,15151v-14,47,-41,87,-76,107c1449,15258,1504,15225,1511,15164xm1780,14527v62,,123,-20,179,-53c1965,14467,1965,14467,1972,14460v7,,7,-6,14,-13c1979,14447,1979,14447,1972,14447v-7,,-7,,-13,c1897,14447,1835,14434,1780,14400v-35,-13,-69,-40,-97,-60c1587,14259,1539,14159,1525,14058v-7,14,-21,34,-21,47c1470,14185,1477,14266,1504,14340v21,40,48,80,83,107c1635,14501,1704,14527,1780,14527xm2241,15339v27,-7,48,-14,62,-21c2282,15325,2255,15325,2227,15332v-76,7,-151,-7,-193,-40c2076,15258,2158,15251,2227,15258v14,,28,7,41,7c2261,15265,2248,15258,2241,15258v-124,-27,-317,-33,-393,40c1924,15365,2117,15359,2241,15339xm2241,15446v41,-27,69,-61,89,-87c2303,15385,2268,15412,2227,15432v-48,27,-103,47,-145,34c2096,15419,2165,15372,2227,15345v14,-6,28,-13,41,-20c2261,15325,2248,15332,2241,15332v-117,40,-289,127,-317,228c2007,15587,2144,15520,2241,15446xm2585,14990v,,7,,7,-7c2599,15003,2592,15030,2585,15064v-21,47,-55,100,-83,134c2592,15111,2709,14936,2688,14822v-96,27,-179,168,-220,282c2454,15137,2447,15171,2440,15198v,-7,,-7,7,-14c2468,15111,2523,15017,2585,14990xm1332,11658v-34,87,-103,195,-179,228c1146,11886,1139,11893,1139,11893v-6,-34,,-67,14,-108c1174,11732,1215,11672,1256,11625v-27,26,-55,60,-82,93c1084,11832,1009,11987,1029,12094v48,-14,104,-60,145,-107c1229,11920,1277,11832,1305,11752r,c1305,11745,1305,11745,1311,11739v7,-14,14,-34,14,-47c1332,11672,1339,11651,1339,11631v,7,,14,-7,14c1332,11651,1332,11658,1332,11658xm3425,4800v-35,-80,-76,-168,-131,-235c3253,4512,3204,4472,3156,4458v-27,107,55,255,138,369c3335,4880,3376,4927,3411,4954v-55,-60,-117,-147,-131,-234c3273,4693,3273,4666,3280,4646v,,,,,c3356,4673,3418,4780,3459,4874v,,,,,c3459,4867,3459,4860,3452,4854v-7,-14,-7,-27,-14,-47c3432,4813,3425,4807,3425,4800r,xm2895,4706v41,128,247,235,399,288c3328,5001,3356,5015,3376,5015v-27,-7,-61,-21,-96,-41c3204,4934,3122,4880,3101,4813v48,-6,117,14,179,47c3315,4880,3349,4907,3383,4927v-20,-20,-55,-47,-82,-73c3170,4766,3005,4679,2895,4706xm2812,5558v-14,6,-27,13,-48,20c2881,5544,3074,5457,3115,5350v62,-27,124,-67,172,-108c3335,5209,3376,5169,3404,5142v-34,27,-83,60,-131,87c3211,5263,3142,5283,3087,5276v21,-60,104,-114,186,-154c3294,5115,3308,5108,3328,5102v-13,,-27,6,-41,13c3136,5162,2929,5269,2888,5397v7,,14,,14,c2819,5444,2743,5504,2702,5544v27,-27,69,-53,103,-74c2853,5444,2908,5430,2950,5437v-7,47,-69,94,-138,121xm2661,5517v,-6,,-6,7,-13c2695,5430,2750,5336,2819,5309v,,7,,7,-6c2833,5323,2826,5350,2819,5383v-21,47,-55,101,-83,134c2826,5430,2943,5256,2922,5142v-96,27,-179,167,-220,281c2674,5457,2668,5491,2661,5517xm3294,5102v34,-7,55,-14,82,-20c3349,5088,3315,5095,3280,5095v-89,7,-193,-7,-241,-54c3087,4994,3191,4988,3280,5001v21,,35,7,55,7c3321,5008,3315,5001,3301,5001v-152,-33,-393,-40,-496,54c2902,5142,3136,5135,3294,5102xm3445,4472v-7,26,-13,53,-13,80c3432,4579,3425,4606,3425,4632r,27c3425,4686,3425,4720,3432,4746v6,34,6,67,13,101c3452,4880,3459,4907,3466,4927v-7,-26,-14,-60,-14,-93l3452,4753v7,-60,21,-121,55,-154c3514,4612,3528,4626,3535,4639v7,7,7,20,14,34c3569,4740,3562,4827,3549,4894v13,-47,27,-114,27,-181c3576,4673,3576,4626,3576,4585v-7,-87,-27,-160,-69,-207c3480,4391,3459,4431,3445,4472xm3728,5403r,27c3728,5437,3728,5444,3728,5450v-76,-27,-145,-141,-179,-234c3555,5242,3562,5269,3576,5296v55,141,158,308,275,349c3886,5491,3700,5229,3590,5142v62,67,131,174,138,261xm2908,6087v28,-127,-123,-328,-206,-402c2750,5739,2805,5826,2812,5893r,20c2812,5920,2812,5920,2812,5926v-62,-20,-117,-107,-144,-181c2674,5765,2681,5785,2688,5806v48,114,131,254,220,281xm3728,5242v-35,-20,-76,-46,-104,-73c3734,5276,3962,5423,4106,5390v-48,-154,-344,-282,-482,-308c3659,5088,3693,5108,3728,5122v75,40,151,94,172,154c3851,5296,3789,5276,3728,5242xm3776,2809v-21,27,-48,40,-69,54c3693,2869,3686,2869,3672,2869v14,7,21,7,35,7c3748,2883,3789,2863,3817,2836v41,-40,41,-108,7,-154c3824,2722,3810,2769,3776,2809xm3452,5216v,13,-7,20,-7,33c3438,5276,3432,5309,3432,5343v,20,-7,34,-7,54c3425,5403,3425,5410,3425,5417v,33,,60,,94c3425,5517,3425,5524,3425,5531v,13,,27,7,47c3438,5604,3438,5625,3445,5645v14,40,28,73,55,94c3555,5678,3576,5578,3576,5477r,-27c3576,5343,3555,5242,3535,5182v,7,,7,,14c3542,5222,3542,5249,3549,5276r,80c3549,5383,3542,5403,3535,5423v-7,34,-21,61,-41,81c3480,5484,3466,5464,3459,5437v,-7,-7,-20,-7,-27c3445,5356,3445,5296,3452,5242v,-6,,-13,,-26xm1497,13703v7,-7,14,-14,21,-14c1511,13689,1504,13689,1497,13689v-96,14,-179,74,-213,161c1250,13958,1291,14072,1387,14132v-34,-74,-41,-168,-14,-262c1401,13803,1442,13743,1497,13703xm1869,14333v28,20,55,27,90,33c1965,14366,1965,14366,1972,14366v35,7,69,,104,-6c2110,14346,2144,14333,2179,14306v-35,7,-69,7,-103,7c2041,14306,2007,14299,1972,14286v-7,,-7,-7,-13,-7c1945,14273,1924,14266,1910,14253v-62,-41,-110,-88,-137,-148c1766,14092,1759,14078,1759,14072v-14,53,-7,107,14,154c1793,14273,1828,14306,1869,14333xm2076,13415v-28,-21,-62,-41,-104,-47c1965,13368,1965,13368,1959,13361v-49,-14,-104,-14,-159,c1793,13361,1786,13368,1773,13368v-131,53,-207,187,-193,328c1621,13629,1683,13569,1773,13528v20,-6,41,-20,69,-26c1883,13488,1917,13482,1959,13482v6,,6,,13,c2007,13482,2041,13482,2076,13488v34,7,68,20,96,34c2151,13482,2117,13441,2076,13415xm1738,13783v14,-13,21,-27,35,-40c1821,13696,1883,13669,1945,13656v-55,-20,-117,-20,-172,-7c1731,13663,1690,13689,1663,13723v-76,87,-76,208,-14,302c1649,13951,1676,13857,1738,13783xm1607,11906v-75,-27,-144,-141,-178,-234c1435,11698,1442,11725,1456,11752v55,141,158,308,275,349c1766,11946,1580,11685,1470,11598v62,60,131,174,137,261l1607,11886v,7,,13,,20xm2530,14085v7,80,-28,174,-90,248c2399,14380,2351,14413,2303,14434v-21,6,-42,13,-69,20c2255,14460,2275,14467,2303,14467v82,7,158,-20,213,-80c2592,14299,2592,14179,2530,14085xm2303,13783v55,34,96,81,124,128c2427,13817,2385,13730,2303,13683v-7,-7,-21,-7,-28,-14c2206,13642,2137,13649,2076,13676v-35,13,-69,40,-97,74c2007,13736,2041,13730,2076,13730v55,-7,110,6,172,26c2268,13763,2282,13770,2303,13783xm2227,15144v28,14,55,34,83,54c2289,15178,2268,15158,2241,15137v-97,-73,-227,-140,-317,-120c1959,15117,2124,15204,2241,15245v27,6,48,13,69,20c2282,15258,2255,15245,2227,15231v-62,-33,-124,-73,-138,-127c2124,15097,2179,15117,2227,15144xm2076,13917v-42,,-83,20,-97,61c1972,13991,1965,14011,1965,14031v,20,7,34,14,54c2000,14118,2034,14145,2076,14145r,c2137,14145,2186,14098,2186,14038v,-74,-49,-121,-110,-121l2076,13917xm3294,5531v55,-67,103,-154,131,-235l3425,5296v,-7,,-7,7,-13c3438,5269,3445,5249,3445,5236v7,-20,14,-40,14,-61c3459,5182,3459,5189,3452,5189v,7,-7,7,-7,13c3411,5289,3342,5397,3266,5430v-7,,-13,7,-13,7c3246,5403,3253,5370,3266,5330v21,-54,62,-114,104,-161c3342,5196,3315,5229,3287,5263v-76,93,-138,214,-145,315c3025,5531,2819,5551,2729,5584v21,-6,56,-6,83,-13c2881,5564,2963,5578,3005,5611v-42,34,-117,40,-193,34c2798,5645,2778,5638,2764,5638v110,27,303,40,399,-13c3211,5611,3253,5578,3294,5531xm3115,5886v-41,-121,-275,-228,-386,-248c2757,5645,2785,5658,2812,5672v62,33,124,73,138,127c2908,5806,2860,5792,2812,5765v-27,-13,-62,-33,-83,-53c2819,5792,2998,5913,3115,5886xm2220,14728v28,-6,55,-20,83,-33c2378,14648,2427,14561,2420,14467v-28,40,-69,74,-117,101c2268,14581,2234,14594,2193,14601v-42,7,-83,7,-117,7c2041,14601,2007,14594,1972,14581v-7,,-7,-7,-13,-7c1952,14568,1938,14561,1931,14561v7,20,21,40,28,54c1965,14621,1965,14628,1972,14635v28,33,62,60,104,73c2117,14735,2172,14735,2220,14728xe" fillcolor="#f8f8ee [3209]" stroked="f" strokeweight="1pt">
                              <v:stroke miterlimit="4" joinstyle="miter"/>
                              <v:path arrowok="t" o:extrusionok="f" o:connecttype="custom" o:connectlocs="1989111,2045599;1989111,2045599;1989111,2045599;1989111,2045599" o:connectangles="0,90,180,270"/>
                            </v:shape>
                            <v:oval id="Circle" o:spid="_x0000_s1031" style="position:absolute;left:23622;top:40100;width:533;height:5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32" style="position:absolute;left:38481;top:21050;width:660;height: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33" style="position:absolute;left:33813;top:10572;width:661;height:6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34" style="position:absolute;left:28289;top:6762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35" style="position:absolute;left:26193;top:609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36" style="position:absolute;left:18954;top:4953;width:661;height: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37" style="position:absolute;left:38004;top:26003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38" style="position:absolute;left:17621;top:39624;width:660;height: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39" style="position:absolute;left:20097;top:39147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40" style="position:absolute;left:4476;top:19716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41" style="position:absolute;left:5619;top:14859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42" style="position:absolute;left:30194;top:36290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43" style="position:absolute;left:33051;top:34290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44" style="position:absolute;left:25050;top:38862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45" style="position:absolute;left:7143;top:30765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46" style="position:absolute;left:7334;top:16859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47" style="position:absolute;left:16002;top:3857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48" style="position:absolute;left:15621;top:6381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" fillcolor="#f8f8ee [3209]" stroked="f" strokeweight="1pt">
                              <v:stroke miterlimit="4" joinstyle="miter"/>
                              <v:textbox inset="3pt,3pt,3pt,3pt"/>
                            </v:oval>
                            <v:oval id="Circle" o:spid="_x0000_s1049" style="position:absolute;left:14573;top:8763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" fillcolor="#f8f8ee [3209]" stroked="f" strokeweight="1pt">
                              <v:stroke miterlimit="4" joinstyle="miter"/>
                              <v:textbox inset="3pt,3pt,3pt,3pt"/>
                            </v:oval>
                          </v:group>
                          <w10:anchorlock/>
                        </v:group>
                      </w:pict>
                    </mc:Fallback>
                  </mc:AlternateContent>
                </w:r>
              </w:p>
            </w:sdtContent>
          </w:sdt>
        </w:tc>
      </w:tr>
      <w:tr w:rsidR="00F002DA" w:rsidTr="005A0F3D">
        <w:trPr>
          <w:trHeight w:val="3312"/>
        </w:trPr>
        <w:tc>
          <w:tcPr>
            <w:tcW w:w="5673" w:type="dxa"/>
          </w:tcPr>
          <w:p w:rsidR="00C6133D" w:rsidRDefault="00C6133D"/>
        </w:tc>
        <w:tc>
          <w:tcPr>
            <w:tcW w:w="1138" w:type="dxa"/>
          </w:tcPr>
          <w:p w:rsidR="00C6133D" w:rsidRDefault="00C6133D"/>
        </w:tc>
        <w:tc>
          <w:tcPr>
            <w:tcW w:w="1109" w:type="dxa"/>
          </w:tcPr>
          <w:p w:rsidR="00C6133D" w:rsidRDefault="00C6133D"/>
        </w:tc>
        <w:tc>
          <w:tcPr>
            <w:tcW w:w="5740" w:type="dxa"/>
            <w:vAlign w:val="bottom"/>
          </w:tcPr>
          <w:p w:rsidR="00C6133D" w:rsidRDefault="00360CAA" w:rsidP="00AF0F69">
            <w:pPr>
              <w:pStyle w:val="Subtitle"/>
              <w:rPr>
                <w:b w:val="0"/>
                <w:bCs w:val="0"/>
                <w:i w:val="0"/>
                <w:caps w:val="0"/>
              </w:rPr>
            </w:pPr>
            <w:r w:rsidRPr="00360CAA">
              <w:rPr>
                <w:bCs w:val="0"/>
                <w:i w:val="0"/>
                <w:caps w:val="0"/>
              </w:rPr>
              <w:t>FUNERAL PRAYER</w:t>
            </w:r>
            <w:r>
              <w:rPr>
                <w:b w:val="0"/>
                <w:bCs w:val="0"/>
                <w:i w:val="0"/>
                <w:caps w:val="0"/>
              </w:rPr>
              <w:br/>
              <w:t>FOR</w:t>
            </w:r>
          </w:p>
          <w:p w:rsidR="00C6133D" w:rsidRPr="005A0F3D" w:rsidRDefault="00360CAA" w:rsidP="005A0F3D">
            <w:pPr>
              <w:pStyle w:val="Title"/>
            </w:pPr>
            <w:r>
              <w:t xml:space="preserve"> [NAME HERE]</w:t>
            </w:r>
          </w:p>
        </w:tc>
        <w:tc>
          <w:tcPr>
            <w:tcW w:w="581" w:type="dxa"/>
          </w:tcPr>
          <w:p w:rsidR="00C6133D" w:rsidRDefault="00C6133D" w:rsidP="006776D2">
            <w:pPr>
              <w:pStyle w:val="Subtitle"/>
            </w:pPr>
          </w:p>
        </w:tc>
      </w:tr>
      <w:tr w:rsidR="00F002DA" w:rsidTr="00F002DA">
        <w:trPr>
          <w:trHeight w:val="9615"/>
        </w:trPr>
        <w:tc>
          <w:tcPr>
            <w:tcW w:w="5673" w:type="dxa"/>
            <w:vAlign w:val="center"/>
          </w:tcPr>
          <w:p w:rsidR="00C6133D" w:rsidRPr="00B76A9F" w:rsidRDefault="00360CAA" w:rsidP="00B76A9F">
            <w:pPr>
              <w:pStyle w:val="Text"/>
            </w:pPr>
            <w:r>
              <w:lastRenderedPageBreak/>
              <w:t>[Date of Birth] to [Date of Death]</w:t>
            </w:r>
          </w:p>
          <w:p w:rsidR="00360CAA" w:rsidRDefault="00360CAA" w:rsidP="00360CAA">
            <w:r>
              <w:t>God saw you getting tired and a cure was not to be, so he put His arms around you and whispered, “Come to Me”</w:t>
            </w:r>
          </w:p>
          <w:p w:rsidR="00360CAA" w:rsidRDefault="00360CAA" w:rsidP="00360CAA">
            <w:r>
              <w:t xml:space="preserve"> With tearful eyes we watched you and saw you pass away and although we love you dearly, we could not make you stay.</w:t>
            </w:r>
          </w:p>
          <w:p w:rsidR="00360CAA" w:rsidRDefault="00360CAA" w:rsidP="00360CAA">
            <w:r>
              <w:t xml:space="preserve"> A Golden heart stop beating, hardworking hands at rest.</w:t>
            </w:r>
          </w:p>
          <w:p w:rsidR="005A0F3D" w:rsidRDefault="00360CAA" w:rsidP="00360CAA">
            <w:r>
              <w:t xml:space="preserve"> God broke our hearts to prove to us He only takes the best </w:t>
            </w:r>
          </w:p>
          <w:p w:rsidR="00360CAA" w:rsidRDefault="00360CAA" w:rsidP="00360CAA"/>
          <w:p w:rsidR="00360CAA" w:rsidRPr="00B76A9F" w:rsidRDefault="00360CAA" w:rsidP="00360CAA">
            <w:bookmarkStart w:id="0" w:name="_GoBack"/>
            <w:r>
              <w:rPr>
                <w:b/>
                <w:bCs/>
                <w:i/>
                <w:caps/>
              </w:rPr>
              <w:t>DATE. PLACE. TIME</w:t>
            </w:r>
            <w:bookmarkEnd w:id="0"/>
          </w:p>
        </w:tc>
        <w:tc>
          <w:tcPr>
            <w:tcW w:w="1138" w:type="dxa"/>
          </w:tcPr>
          <w:p w:rsidR="00C6133D" w:rsidRDefault="00C6133D"/>
        </w:tc>
        <w:tc>
          <w:tcPr>
            <w:tcW w:w="1109" w:type="dxa"/>
          </w:tcPr>
          <w:p w:rsidR="00C6133D" w:rsidRDefault="00C6133D"/>
        </w:tc>
        <w:tc>
          <w:tcPr>
            <w:tcW w:w="5740" w:type="dxa"/>
            <w:vAlign w:val="center"/>
          </w:tcPr>
          <w:p w:rsidR="00C6133D" w:rsidRPr="00B76A9F" w:rsidRDefault="00360CAA" w:rsidP="00B76A9F">
            <w:pPr>
              <w:pStyle w:val="Text-white"/>
            </w:pPr>
            <w:r>
              <w:t>Always in our hearts</w:t>
            </w:r>
          </w:p>
        </w:tc>
        <w:tc>
          <w:tcPr>
            <w:tcW w:w="581" w:type="dxa"/>
          </w:tcPr>
          <w:p w:rsidR="00C6133D" w:rsidRDefault="00C6133D" w:rsidP="001F3080">
            <w:pPr>
              <w:pStyle w:val="Text"/>
              <w:rPr>
                <w:color w:val="FFFFFF" w:themeColor="background1"/>
              </w:rPr>
            </w:pPr>
          </w:p>
        </w:tc>
      </w:tr>
    </w:tbl>
    <w:p w:rsidR="00D135FD" w:rsidRDefault="00D135FD"/>
    <w:sectPr w:rsidR="00D135FD" w:rsidSect="004D4160">
      <w:headerReference w:type="even" r:id="rId12"/>
      <w:headerReference w:type="default" r:id="rId13"/>
      <w:footerReference w:type="default" r:id="rId14"/>
      <w:pgSz w:w="15840" w:h="12240" w:orient="landscape" w:code="1"/>
      <w:pgMar w:top="432" w:right="432" w:bottom="1138" w:left="1138" w:header="288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5A3F" w:rsidRDefault="00B75A3F" w:rsidP="000364A6">
      <w:r>
        <w:separator/>
      </w:r>
    </w:p>
  </w:endnote>
  <w:endnote w:type="continuationSeparator" w:id="0">
    <w:p w:rsidR="00B75A3F" w:rsidRDefault="00B75A3F" w:rsidP="000364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7AA0" w:rsidRDefault="00F77AA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767E78CD" wp14:editId="6B918139">
              <wp:simplePos x="0" y="0"/>
              <wp:positionH relativeFrom="column">
                <wp:posOffset>7516494</wp:posOffset>
              </wp:positionH>
              <wp:positionV relativeFrom="paragraph">
                <wp:posOffset>-2975610</wp:posOffset>
              </wp:positionV>
              <wp:extent cx="35561" cy="35561"/>
              <wp:effectExtent l="0" t="0" r="2540" b="2540"/>
              <wp:wrapNone/>
              <wp:docPr id="51" name="Ci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5CDD8189" id="Circle" o:spid="_x0000_s1026" style="position:absolute;margin-left:591.85pt;margin-top:-234.3pt;width:2.8pt;height:2.8pt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40485AD8" wp14:editId="48174D62">
              <wp:simplePos x="0" y="0"/>
              <wp:positionH relativeFrom="column">
                <wp:posOffset>6043294</wp:posOffset>
              </wp:positionH>
              <wp:positionV relativeFrom="paragraph">
                <wp:posOffset>-3001010</wp:posOffset>
              </wp:positionV>
              <wp:extent cx="35561" cy="35561"/>
              <wp:effectExtent l="0" t="0" r="2540" b="2540"/>
              <wp:wrapNone/>
              <wp:docPr id="52" name="Ci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559519AD" id="Circle" o:spid="_x0000_s1026" style="position:absolute;margin-left:475.85pt;margin-top:-236.3pt;width:2.8pt;height:2.8pt;z-index:-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5A3F" w:rsidRDefault="00B75A3F" w:rsidP="000364A6">
      <w:r>
        <w:separator/>
      </w:r>
    </w:p>
  </w:footnote>
  <w:footnote w:type="continuationSeparator" w:id="0">
    <w:p w:rsidR="00B75A3F" w:rsidRDefault="00B75A3F" w:rsidP="000364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5322" w:rsidRDefault="006776D2">
    <w:pPr>
      <w:pStyle w:val="Header"/>
    </w:pPr>
    <w:r w:rsidRPr="006776D2"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66944" behindDoc="0" locked="0" layoutInCell="1" allowOverlap="1" wp14:anchorId="5E3D8F4B" wp14:editId="4A11F4B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059673" cy="7772400"/>
              <wp:effectExtent l="0" t="0" r="0" b="0"/>
              <wp:wrapNone/>
              <wp:docPr id="3" name="Group 2">
                <a:extLst xmlns:a="http://schemas.openxmlformats.org/drawingml/2006/main">
                  <a:ext uri="{FF2B5EF4-FFF2-40B4-BE49-F238E27FC236}">
                    <a16:creationId xmlns:a16="http://schemas.microsoft.com/office/drawing/2014/main" id="{E1AE6E00-EDC3-124E-BE1C-B7A690393CBA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9673" cy="7772400"/>
                        <a:chOff x="0" y="0"/>
                        <a:chExt cx="10059673" cy="7772400"/>
                      </a:xfrm>
                    </wpg:grpSpPr>
                    <wps:wsp>
                      <wps:cNvPr id="2" name="Rectangle"/>
                      <wps:cNvSpPr/>
                      <wps:spPr>
                        <a:xfrm>
                          <a:off x="5029200" y="0"/>
                          <a:ext cx="5030471" cy="77724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4" name="Shape"/>
                      <wps:cNvSpPr/>
                      <wps:spPr>
                        <a:xfrm>
                          <a:off x="5029200" y="0"/>
                          <a:ext cx="5030473" cy="7772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5502" y="18519"/>
                              </a:moveTo>
                              <a:cubicBezTo>
                                <a:pt x="5339" y="18501"/>
                                <a:pt x="5148" y="18593"/>
                                <a:pt x="5126" y="18681"/>
                              </a:cubicBezTo>
                              <a:cubicBezTo>
                                <a:pt x="5104" y="18593"/>
                                <a:pt x="4913" y="18501"/>
                                <a:pt x="4750" y="18519"/>
                              </a:cubicBezTo>
                              <a:cubicBezTo>
                                <a:pt x="4504" y="18544"/>
                                <a:pt x="4417" y="18692"/>
                                <a:pt x="4504" y="18822"/>
                              </a:cubicBezTo>
                              <a:cubicBezTo>
                                <a:pt x="4641" y="19034"/>
                                <a:pt x="5011" y="19105"/>
                                <a:pt x="5126" y="19278"/>
                              </a:cubicBezTo>
                              <a:cubicBezTo>
                                <a:pt x="5240" y="19105"/>
                                <a:pt x="5606" y="19031"/>
                                <a:pt x="5748" y="18822"/>
                              </a:cubicBezTo>
                              <a:cubicBezTo>
                                <a:pt x="5835" y="18695"/>
                                <a:pt x="5748" y="18544"/>
                                <a:pt x="5502" y="18519"/>
                              </a:cubicBezTo>
                              <a:close/>
                              <a:moveTo>
                                <a:pt x="6991" y="14820"/>
                              </a:moveTo>
                              <a:cubicBezTo>
                                <a:pt x="6827" y="14802"/>
                                <a:pt x="6637" y="14894"/>
                                <a:pt x="6615" y="14982"/>
                              </a:cubicBezTo>
                              <a:cubicBezTo>
                                <a:pt x="6593" y="14894"/>
                                <a:pt x="6402" y="14802"/>
                                <a:pt x="6238" y="14820"/>
                              </a:cubicBezTo>
                              <a:cubicBezTo>
                                <a:pt x="5993" y="14845"/>
                                <a:pt x="5906" y="14993"/>
                                <a:pt x="5993" y="15124"/>
                              </a:cubicBezTo>
                              <a:cubicBezTo>
                                <a:pt x="6129" y="15335"/>
                                <a:pt x="6500" y="15406"/>
                                <a:pt x="6615" y="15579"/>
                              </a:cubicBezTo>
                              <a:cubicBezTo>
                                <a:pt x="6729" y="15406"/>
                                <a:pt x="7095" y="15332"/>
                                <a:pt x="7236" y="15124"/>
                              </a:cubicBezTo>
                              <a:cubicBezTo>
                                <a:pt x="7324" y="14996"/>
                                <a:pt x="7236" y="14845"/>
                                <a:pt x="6991" y="14820"/>
                              </a:cubicBezTo>
                              <a:close/>
                              <a:moveTo>
                                <a:pt x="6991" y="17336"/>
                              </a:moveTo>
                              <a:cubicBezTo>
                                <a:pt x="6827" y="17319"/>
                                <a:pt x="6637" y="17411"/>
                                <a:pt x="6615" y="17499"/>
                              </a:cubicBezTo>
                              <a:cubicBezTo>
                                <a:pt x="6593" y="17411"/>
                                <a:pt x="6402" y="17319"/>
                                <a:pt x="6238" y="17336"/>
                              </a:cubicBezTo>
                              <a:cubicBezTo>
                                <a:pt x="5993" y="17361"/>
                                <a:pt x="5906" y="17509"/>
                                <a:pt x="5993" y="17640"/>
                              </a:cubicBezTo>
                              <a:cubicBezTo>
                                <a:pt x="6129" y="17852"/>
                                <a:pt x="6500" y="17922"/>
                                <a:pt x="6615" y="18095"/>
                              </a:cubicBezTo>
                              <a:cubicBezTo>
                                <a:pt x="6729" y="17922"/>
                                <a:pt x="7095" y="17848"/>
                                <a:pt x="7236" y="17640"/>
                              </a:cubicBezTo>
                              <a:cubicBezTo>
                                <a:pt x="7324" y="17509"/>
                                <a:pt x="7236" y="17361"/>
                                <a:pt x="6991" y="17336"/>
                              </a:cubicBezTo>
                              <a:close/>
                              <a:moveTo>
                                <a:pt x="6991" y="19853"/>
                              </a:moveTo>
                              <a:cubicBezTo>
                                <a:pt x="6827" y="19835"/>
                                <a:pt x="6637" y="19927"/>
                                <a:pt x="6615" y="20015"/>
                              </a:cubicBezTo>
                              <a:cubicBezTo>
                                <a:pt x="6593" y="19927"/>
                                <a:pt x="6402" y="19835"/>
                                <a:pt x="6238" y="19853"/>
                              </a:cubicBezTo>
                              <a:cubicBezTo>
                                <a:pt x="5993" y="19878"/>
                                <a:pt x="5906" y="20026"/>
                                <a:pt x="5993" y="20156"/>
                              </a:cubicBezTo>
                              <a:cubicBezTo>
                                <a:pt x="6129" y="20368"/>
                                <a:pt x="6500" y="20439"/>
                                <a:pt x="6615" y="20612"/>
                              </a:cubicBezTo>
                              <a:cubicBezTo>
                                <a:pt x="6729" y="20439"/>
                                <a:pt x="7095" y="20365"/>
                                <a:pt x="7236" y="20156"/>
                              </a:cubicBezTo>
                              <a:cubicBezTo>
                                <a:pt x="7324" y="20026"/>
                                <a:pt x="7236" y="19874"/>
                                <a:pt x="6991" y="19853"/>
                              </a:cubicBezTo>
                              <a:close/>
                              <a:moveTo>
                                <a:pt x="6991" y="12307"/>
                              </a:moveTo>
                              <a:cubicBezTo>
                                <a:pt x="6827" y="12289"/>
                                <a:pt x="6637" y="12381"/>
                                <a:pt x="6615" y="12469"/>
                              </a:cubicBezTo>
                              <a:cubicBezTo>
                                <a:pt x="6593" y="12381"/>
                                <a:pt x="6402" y="12289"/>
                                <a:pt x="6238" y="12307"/>
                              </a:cubicBezTo>
                              <a:cubicBezTo>
                                <a:pt x="5993" y="12332"/>
                                <a:pt x="5906" y="12480"/>
                                <a:pt x="5993" y="12611"/>
                              </a:cubicBezTo>
                              <a:cubicBezTo>
                                <a:pt x="6129" y="12822"/>
                                <a:pt x="6500" y="12893"/>
                                <a:pt x="6615" y="13066"/>
                              </a:cubicBezTo>
                              <a:cubicBezTo>
                                <a:pt x="6729" y="12893"/>
                                <a:pt x="7095" y="12819"/>
                                <a:pt x="7236" y="12611"/>
                              </a:cubicBezTo>
                              <a:cubicBezTo>
                                <a:pt x="7324" y="12480"/>
                                <a:pt x="7236" y="12332"/>
                                <a:pt x="6991" y="12307"/>
                              </a:cubicBezTo>
                              <a:close/>
                              <a:moveTo>
                                <a:pt x="6991" y="7278"/>
                              </a:moveTo>
                              <a:cubicBezTo>
                                <a:pt x="6827" y="7260"/>
                                <a:pt x="6637" y="7352"/>
                                <a:pt x="6615" y="7440"/>
                              </a:cubicBezTo>
                              <a:cubicBezTo>
                                <a:pt x="6593" y="7352"/>
                                <a:pt x="6402" y="7260"/>
                                <a:pt x="6238" y="7278"/>
                              </a:cubicBezTo>
                              <a:cubicBezTo>
                                <a:pt x="5993" y="7302"/>
                                <a:pt x="5906" y="7451"/>
                                <a:pt x="5993" y="7581"/>
                              </a:cubicBezTo>
                              <a:cubicBezTo>
                                <a:pt x="6129" y="7793"/>
                                <a:pt x="6500" y="7864"/>
                                <a:pt x="6615" y="8036"/>
                              </a:cubicBezTo>
                              <a:cubicBezTo>
                                <a:pt x="6729" y="7864"/>
                                <a:pt x="7095" y="7789"/>
                                <a:pt x="7236" y="7581"/>
                              </a:cubicBezTo>
                              <a:cubicBezTo>
                                <a:pt x="7324" y="7451"/>
                                <a:pt x="7236" y="7299"/>
                                <a:pt x="6991" y="7278"/>
                              </a:cubicBezTo>
                              <a:close/>
                              <a:moveTo>
                                <a:pt x="11463" y="21035"/>
                              </a:moveTo>
                              <a:cubicBezTo>
                                <a:pt x="11299" y="21018"/>
                                <a:pt x="11108" y="21109"/>
                                <a:pt x="11086" y="21198"/>
                              </a:cubicBezTo>
                              <a:cubicBezTo>
                                <a:pt x="11064" y="21109"/>
                                <a:pt x="10874" y="21018"/>
                                <a:pt x="10710" y="21035"/>
                              </a:cubicBezTo>
                              <a:cubicBezTo>
                                <a:pt x="10465" y="21060"/>
                                <a:pt x="10377" y="21208"/>
                                <a:pt x="10465" y="21339"/>
                              </a:cubicBezTo>
                              <a:cubicBezTo>
                                <a:pt x="10541" y="21455"/>
                                <a:pt x="10683" y="21529"/>
                                <a:pt x="10819" y="21600"/>
                              </a:cubicBezTo>
                              <a:lnTo>
                                <a:pt x="11353" y="21600"/>
                              </a:lnTo>
                              <a:cubicBezTo>
                                <a:pt x="11490" y="21529"/>
                                <a:pt x="11632" y="21455"/>
                                <a:pt x="11708" y="21339"/>
                              </a:cubicBezTo>
                              <a:cubicBezTo>
                                <a:pt x="11795" y="21208"/>
                                <a:pt x="11713" y="21060"/>
                                <a:pt x="11463" y="21035"/>
                              </a:cubicBezTo>
                              <a:close/>
                              <a:moveTo>
                                <a:pt x="6991" y="9791"/>
                              </a:moveTo>
                              <a:cubicBezTo>
                                <a:pt x="6827" y="9773"/>
                                <a:pt x="6637" y="9865"/>
                                <a:pt x="6615" y="9953"/>
                              </a:cubicBezTo>
                              <a:cubicBezTo>
                                <a:pt x="6593" y="9865"/>
                                <a:pt x="6402" y="9773"/>
                                <a:pt x="6238" y="9791"/>
                              </a:cubicBezTo>
                              <a:cubicBezTo>
                                <a:pt x="5993" y="9815"/>
                                <a:pt x="5906" y="9964"/>
                                <a:pt x="5993" y="10094"/>
                              </a:cubicBezTo>
                              <a:cubicBezTo>
                                <a:pt x="6129" y="10306"/>
                                <a:pt x="6500" y="10376"/>
                                <a:pt x="6615" y="10549"/>
                              </a:cubicBezTo>
                              <a:cubicBezTo>
                                <a:pt x="6729" y="10376"/>
                                <a:pt x="7095" y="10302"/>
                                <a:pt x="7236" y="10094"/>
                              </a:cubicBezTo>
                              <a:cubicBezTo>
                                <a:pt x="7324" y="9964"/>
                                <a:pt x="7236" y="9815"/>
                                <a:pt x="6991" y="9791"/>
                              </a:cubicBezTo>
                              <a:close/>
                              <a:moveTo>
                                <a:pt x="5502" y="5944"/>
                              </a:moveTo>
                              <a:cubicBezTo>
                                <a:pt x="5339" y="5926"/>
                                <a:pt x="5148" y="6018"/>
                                <a:pt x="5126" y="6106"/>
                              </a:cubicBezTo>
                              <a:cubicBezTo>
                                <a:pt x="5104" y="6018"/>
                                <a:pt x="4913" y="5926"/>
                                <a:pt x="4750" y="5944"/>
                              </a:cubicBezTo>
                              <a:cubicBezTo>
                                <a:pt x="4504" y="5968"/>
                                <a:pt x="4417" y="6116"/>
                                <a:pt x="4504" y="6247"/>
                              </a:cubicBezTo>
                              <a:cubicBezTo>
                                <a:pt x="4641" y="6459"/>
                                <a:pt x="5011" y="6529"/>
                                <a:pt x="5126" y="6702"/>
                              </a:cubicBezTo>
                              <a:cubicBezTo>
                                <a:pt x="5240" y="6529"/>
                                <a:pt x="5606" y="6455"/>
                                <a:pt x="5748" y="6247"/>
                              </a:cubicBezTo>
                              <a:cubicBezTo>
                                <a:pt x="5835" y="6120"/>
                                <a:pt x="5748" y="5968"/>
                                <a:pt x="5502" y="5944"/>
                              </a:cubicBezTo>
                              <a:close/>
                              <a:moveTo>
                                <a:pt x="5502" y="10976"/>
                              </a:moveTo>
                              <a:cubicBezTo>
                                <a:pt x="5339" y="10959"/>
                                <a:pt x="5148" y="11051"/>
                                <a:pt x="5126" y="11139"/>
                              </a:cubicBezTo>
                              <a:cubicBezTo>
                                <a:pt x="5104" y="11051"/>
                                <a:pt x="4913" y="10959"/>
                                <a:pt x="4750" y="10976"/>
                              </a:cubicBezTo>
                              <a:cubicBezTo>
                                <a:pt x="4504" y="11001"/>
                                <a:pt x="4417" y="11149"/>
                                <a:pt x="4504" y="11280"/>
                              </a:cubicBezTo>
                              <a:cubicBezTo>
                                <a:pt x="4641" y="11492"/>
                                <a:pt x="5011" y="11562"/>
                                <a:pt x="5126" y="11735"/>
                              </a:cubicBezTo>
                              <a:cubicBezTo>
                                <a:pt x="5240" y="11562"/>
                                <a:pt x="5606" y="11488"/>
                                <a:pt x="5748" y="11280"/>
                              </a:cubicBezTo>
                              <a:cubicBezTo>
                                <a:pt x="5835" y="11149"/>
                                <a:pt x="5748" y="10998"/>
                                <a:pt x="5502" y="10976"/>
                              </a:cubicBezTo>
                              <a:close/>
                              <a:moveTo>
                                <a:pt x="5502" y="13489"/>
                              </a:moveTo>
                              <a:cubicBezTo>
                                <a:pt x="5339" y="13472"/>
                                <a:pt x="5148" y="13564"/>
                                <a:pt x="5126" y="13652"/>
                              </a:cubicBezTo>
                              <a:cubicBezTo>
                                <a:pt x="5104" y="13564"/>
                                <a:pt x="4913" y="13472"/>
                                <a:pt x="4750" y="13489"/>
                              </a:cubicBezTo>
                              <a:cubicBezTo>
                                <a:pt x="4504" y="13514"/>
                                <a:pt x="4417" y="13662"/>
                                <a:pt x="4504" y="13793"/>
                              </a:cubicBezTo>
                              <a:cubicBezTo>
                                <a:pt x="4641" y="14005"/>
                                <a:pt x="5011" y="14075"/>
                                <a:pt x="5126" y="14248"/>
                              </a:cubicBezTo>
                              <a:cubicBezTo>
                                <a:pt x="5240" y="14075"/>
                                <a:pt x="5606" y="14001"/>
                                <a:pt x="5748" y="13793"/>
                              </a:cubicBezTo>
                              <a:cubicBezTo>
                                <a:pt x="5835" y="13666"/>
                                <a:pt x="5748" y="13514"/>
                                <a:pt x="5502" y="13489"/>
                              </a:cubicBezTo>
                              <a:close/>
                              <a:moveTo>
                                <a:pt x="5502" y="914"/>
                              </a:moveTo>
                              <a:cubicBezTo>
                                <a:pt x="5339" y="896"/>
                                <a:pt x="5148" y="988"/>
                                <a:pt x="5126" y="1076"/>
                              </a:cubicBezTo>
                              <a:cubicBezTo>
                                <a:pt x="5104" y="988"/>
                                <a:pt x="4913" y="896"/>
                                <a:pt x="4750" y="914"/>
                              </a:cubicBezTo>
                              <a:cubicBezTo>
                                <a:pt x="4504" y="939"/>
                                <a:pt x="4417" y="1087"/>
                                <a:pt x="4504" y="1218"/>
                              </a:cubicBezTo>
                              <a:cubicBezTo>
                                <a:pt x="4641" y="1429"/>
                                <a:pt x="5011" y="1500"/>
                                <a:pt x="5126" y="1673"/>
                              </a:cubicBezTo>
                              <a:cubicBezTo>
                                <a:pt x="5240" y="1500"/>
                                <a:pt x="5606" y="1426"/>
                                <a:pt x="5748" y="1218"/>
                              </a:cubicBezTo>
                              <a:cubicBezTo>
                                <a:pt x="5835" y="1091"/>
                                <a:pt x="5748" y="939"/>
                                <a:pt x="5502" y="914"/>
                              </a:cubicBezTo>
                              <a:close/>
                              <a:moveTo>
                                <a:pt x="5502" y="16006"/>
                              </a:moveTo>
                              <a:cubicBezTo>
                                <a:pt x="5339" y="15988"/>
                                <a:pt x="5148" y="16080"/>
                                <a:pt x="5126" y="16168"/>
                              </a:cubicBezTo>
                              <a:cubicBezTo>
                                <a:pt x="5104" y="16080"/>
                                <a:pt x="4913" y="15988"/>
                                <a:pt x="4750" y="16006"/>
                              </a:cubicBezTo>
                              <a:cubicBezTo>
                                <a:pt x="4504" y="16031"/>
                                <a:pt x="4417" y="16179"/>
                                <a:pt x="4504" y="16309"/>
                              </a:cubicBezTo>
                              <a:cubicBezTo>
                                <a:pt x="4641" y="16521"/>
                                <a:pt x="5011" y="16592"/>
                                <a:pt x="5126" y="16765"/>
                              </a:cubicBezTo>
                              <a:cubicBezTo>
                                <a:pt x="5240" y="16592"/>
                                <a:pt x="5606" y="16518"/>
                                <a:pt x="5748" y="16309"/>
                              </a:cubicBezTo>
                              <a:cubicBezTo>
                                <a:pt x="5835" y="16179"/>
                                <a:pt x="5748" y="16031"/>
                                <a:pt x="5502" y="16006"/>
                              </a:cubicBezTo>
                              <a:close/>
                              <a:moveTo>
                                <a:pt x="5502" y="3431"/>
                              </a:moveTo>
                              <a:cubicBezTo>
                                <a:pt x="5339" y="3413"/>
                                <a:pt x="5148" y="3505"/>
                                <a:pt x="5126" y="3593"/>
                              </a:cubicBezTo>
                              <a:cubicBezTo>
                                <a:pt x="5104" y="3505"/>
                                <a:pt x="4913" y="3413"/>
                                <a:pt x="4750" y="3431"/>
                              </a:cubicBezTo>
                              <a:cubicBezTo>
                                <a:pt x="4504" y="3455"/>
                                <a:pt x="4417" y="3604"/>
                                <a:pt x="4504" y="3734"/>
                              </a:cubicBezTo>
                              <a:cubicBezTo>
                                <a:pt x="4641" y="3946"/>
                                <a:pt x="5011" y="4016"/>
                                <a:pt x="5126" y="4189"/>
                              </a:cubicBezTo>
                              <a:cubicBezTo>
                                <a:pt x="5240" y="4016"/>
                                <a:pt x="5606" y="3942"/>
                                <a:pt x="5748" y="3734"/>
                              </a:cubicBezTo>
                              <a:cubicBezTo>
                                <a:pt x="5835" y="3604"/>
                                <a:pt x="5748" y="3455"/>
                                <a:pt x="5502" y="3431"/>
                              </a:cubicBezTo>
                              <a:close/>
                              <a:moveTo>
                                <a:pt x="5502" y="8460"/>
                              </a:moveTo>
                              <a:cubicBezTo>
                                <a:pt x="5339" y="8442"/>
                                <a:pt x="5148" y="8534"/>
                                <a:pt x="5126" y="8622"/>
                              </a:cubicBezTo>
                              <a:cubicBezTo>
                                <a:pt x="5104" y="8534"/>
                                <a:pt x="4913" y="8442"/>
                                <a:pt x="4750" y="8460"/>
                              </a:cubicBezTo>
                              <a:cubicBezTo>
                                <a:pt x="4504" y="8485"/>
                                <a:pt x="4417" y="8633"/>
                                <a:pt x="4504" y="8764"/>
                              </a:cubicBezTo>
                              <a:cubicBezTo>
                                <a:pt x="4641" y="8975"/>
                                <a:pt x="5011" y="9046"/>
                                <a:pt x="5126" y="9219"/>
                              </a:cubicBezTo>
                              <a:cubicBezTo>
                                <a:pt x="5240" y="9046"/>
                                <a:pt x="5606" y="8972"/>
                                <a:pt x="5748" y="8764"/>
                              </a:cubicBezTo>
                              <a:cubicBezTo>
                                <a:pt x="5835" y="8633"/>
                                <a:pt x="5748" y="8485"/>
                                <a:pt x="5502" y="8460"/>
                              </a:cubicBezTo>
                              <a:close/>
                              <a:moveTo>
                                <a:pt x="6991" y="2245"/>
                              </a:moveTo>
                              <a:cubicBezTo>
                                <a:pt x="6827" y="2227"/>
                                <a:pt x="6637" y="2319"/>
                                <a:pt x="6615" y="2407"/>
                              </a:cubicBezTo>
                              <a:cubicBezTo>
                                <a:pt x="6593" y="2319"/>
                                <a:pt x="6402" y="2227"/>
                                <a:pt x="6238" y="2245"/>
                              </a:cubicBezTo>
                              <a:cubicBezTo>
                                <a:pt x="5993" y="2269"/>
                                <a:pt x="5906" y="2418"/>
                                <a:pt x="5993" y="2548"/>
                              </a:cubicBezTo>
                              <a:cubicBezTo>
                                <a:pt x="6129" y="2760"/>
                                <a:pt x="6500" y="2831"/>
                                <a:pt x="6615" y="3004"/>
                              </a:cubicBezTo>
                              <a:cubicBezTo>
                                <a:pt x="6729" y="2831"/>
                                <a:pt x="7095" y="2756"/>
                                <a:pt x="7236" y="2548"/>
                              </a:cubicBezTo>
                              <a:cubicBezTo>
                                <a:pt x="7324" y="2421"/>
                                <a:pt x="7236" y="2269"/>
                                <a:pt x="6991" y="2245"/>
                              </a:cubicBezTo>
                              <a:close/>
                              <a:moveTo>
                                <a:pt x="9974" y="17336"/>
                              </a:moveTo>
                              <a:cubicBezTo>
                                <a:pt x="9810" y="17319"/>
                                <a:pt x="9619" y="17411"/>
                                <a:pt x="9598" y="17499"/>
                              </a:cubicBezTo>
                              <a:cubicBezTo>
                                <a:pt x="9576" y="17411"/>
                                <a:pt x="9385" y="17319"/>
                                <a:pt x="9221" y="17336"/>
                              </a:cubicBezTo>
                              <a:cubicBezTo>
                                <a:pt x="8976" y="17361"/>
                                <a:pt x="8889" y="17509"/>
                                <a:pt x="8976" y="17640"/>
                              </a:cubicBezTo>
                              <a:cubicBezTo>
                                <a:pt x="9112" y="17852"/>
                                <a:pt x="9483" y="17922"/>
                                <a:pt x="9598" y="18095"/>
                              </a:cubicBezTo>
                              <a:cubicBezTo>
                                <a:pt x="9712" y="17922"/>
                                <a:pt x="10077" y="17848"/>
                                <a:pt x="10219" y="17640"/>
                              </a:cubicBezTo>
                              <a:cubicBezTo>
                                <a:pt x="10301" y="17509"/>
                                <a:pt x="10219" y="17361"/>
                                <a:pt x="9974" y="17336"/>
                              </a:cubicBezTo>
                              <a:close/>
                              <a:moveTo>
                                <a:pt x="9974" y="14820"/>
                              </a:moveTo>
                              <a:cubicBezTo>
                                <a:pt x="9810" y="14802"/>
                                <a:pt x="9619" y="14894"/>
                                <a:pt x="9598" y="14982"/>
                              </a:cubicBezTo>
                              <a:cubicBezTo>
                                <a:pt x="9576" y="14894"/>
                                <a:pt x="9385" y="14802"/>
                                <a:pt x="9221" y="14820"/>
                              </a:cubicBezTo>
                              <a:cubicBezTo>
                                <a:pt x="8976" y="14845"/>
                                <a:pt x="8889" y="14993"/>
                                <a:pt x="8976" y="15124"/>
                              </a:cubicBezTo>
                              <a:cubicBezTo>
                                <a:pt x="9112" y="15335"/>
                                <a:pt x="9483" y="15406"/>
                                <a:pt x="9598" y="15579"/>
                              </a:cubicBezTo>
                              <a:cubicBezTo>
                                <a:pt x="9712" y="15406"/>
                                <a:pt x="10077" y="15332"/>
                                <a:pt x="10219" y="15124"/>
                              </a:cubicBezTo>
                              <a:cubicBezTo>
                                <a:pt x="10301" y="14996"/>
                                <a:pt x="10219" y="14845"/>
                                <a:pt x="9974" y="14820"/>
                              </a:cubicBezTo>
                              <a:close/>
                              <a:moveTo>
                                <a:pt x="9974" y="9791"/>
                              </a:moveTo>
                              <a:cubicBezTo>
                                <a:pt x="9810" y="9773"/>
                                <a:pt x="9619" y="9865"/>
                                <a:pt x="9598" y="9953"/>
                              </a:cubicBezTo>
                              <a:cubicBezTo>
                                <a:pt x="9576" y="9865"/>
                                <a:pt x="9385" y="9773"/>
                                <a:pt x="9221" y="9791"/>
                              </a:cubicBezTo>
                              <a:cubicBezTo>
                                <a:pt x="8976" y="9815"/>
                                <a:pt x="8889" y="9964"/>
                                <a:pt x="8976" y="10094"/>
                              </a:cubicBezTo>
                              <a:cubicBezTo>
                                <a:pt x="9112" y="10306"/>
                                <a:pt x="9483" y="10376"/>
                                <a:pt x="9598" y="10549"/>
                              </a:cubicBezTo>
                              <a:cubicBezTo>
                                <a:pt x="9712" y="10376"/>
                                <a:pt x="10077" y="10302"/>
                                <a:pt x="10219" y="10094"/>
                              </a:cubicBezTo>
                              <a:cubicBezTo>
                                <a:pt x="10301" y="9964"/>
                                <a:pt x="10219" y="9815"/>
                                <a:pt x="9974" y="9791"/>
                              </a:cubicBezTo>
                              <a:close/>
                              <a:moveTo>
                                <a:pt x="9974" y="12307"/>
                              </a:moveTo>
                              <a:cubicBezTo>
                                <a:pt x="9810" y="12289"/>
                                <a:pt x="9619" y="12381"/>
                                <a:pt x="9598" y="12469"/>
                              </a:cubicBezTo>
                              <a:cubicBezTo>
                                <a:pt x="9576" y="12381"/>
                                <a:pt x="9385" y="12289"/>
                                <a:pt x="9221" y="12307"/>
                              </a:cubicBezTo>
                              <a:cubicBezTo>
                                <a:pt x="8976" y="12332"/>
                                <a:pt x="8889" y="12480"/>
                                <a:pt x="8976" y="12611"/>
                              </a:cubicBezTo>
                              <a:cubicBezTo>
                                <a:pt x="9112" y="12822"/>
                                <a:pt x="9483" y="12893"/>
                                <a:pt x="9598" y="13066"/>
                              </a:cubicBezTo>
                              <a:cubicBezTo>
                                <a:pt x="9712" y="12893"/>
                                <a:pt x="10077" y="12819"/>
                                <a:pt x="10219" y="12611"/>
                              </a:cubicBezTo>
                              <a:cubicBezTo>
                                <a:pt x="10301" y="12480"/>
                                <a:pt x="10219" y="12332"/>
                                <a:pt x="9974" y="12307"/>
                              </a:cubicBezTo>
                              <a:close/>
                              <a:moveTo>
                                <a:pt x="9974" y="19853"/>
                              </a:moveTo>
                              <a:cubicBezTo>
                                <a:pt x="9810" y="19835"/>
                                <a:pt x="9619" y="19927"/>
                                <a:pt x="9598" y="20015"/>
                              </a:cubicBezTo>
                              <a:cubicBezTo>
                                <a:pt x="9576" y="19927"/>
                                <a:pt x="9385" y="19835"/>
                                <a:pt x="9221" y="19853"/>
                              </a:cubicBezTo>
                              <a:cubicBezTo>
                                <a:pt x="8976" y="19878"/>
                                <a:pt x="8889" y="20026"/>
                                <a:pt x="8976" y="20156"/>
                              </a:cubicBezTo>
                              <a:cubicBezTo>
                                <a:pt x="9112" y="20368"/>
                                <a:pt x="9483" y="20439"/>
                                <a:pt x="9598" y="20612"/>
                              </a:cubicBezTo>
                              <a:cubicBezTo>
                                <a:pt x="9712" y="20439"/>
                                <a:pt x="10077" y="20365"/>
                                <a:pt x="10219" y="20156"/>
                              </a:cubicBezTo>
                              <a:cubicBezTo>
                                <a:pt x="10301" y="20026"/>
                                <a:pt x="10219" y="19874"/>
                                <a:pt x="9974" y="19853"/>
                              </a:cubicBezTo>
                              <a:close/>
                              <a:moveTo>
                                <a:pt x="9974" y="4761"/>
                              </a:moveTo>
                              <a:cubicBezTo>
                                <a:pt x="9810" y="4744"/>
                                <a:pt x="9619" y="4835"/>
                                <a:pt x="9598" y="4924"/>
                              </a:cubicBezTo>
                              <a:cubicBezTo>
                                <a:pt x="9576" y="4835"/>
                                <a:pt x="9385" y="4744"/>
                                <a:pt x="9221" y="4761"/>
                              </a:cubicBezTo>
                              <a:cubicBezTo>
                                <a:pt x="8976" y="4786"/>
                                <a:pt x="8889" y="4934"/>
                                <a:pt x="8976" y="5065"/>
                              </a:cubicBezTo>
                              <a:cubicBezTo>
                                <a:pt x="9112" y="5276"/>
                                <a:pt x="9483" y="5347"/>
                                <a:pt x="9598" y="5520"/>
                              </a:cubicBezTo>
                              <a:cubicBezTo>
                                <a:pt x="9712" y="5347"/>
                                <a:pt x="10077" y="5273"/>
                                <a:pt x="10219" y="5065"/>
                              </a:cubicBezTo>
                              <a:cubicBezTo>
                                <a:pt x="10301" y="4934"/>
                                <a:pt x="10219" y="4786"/>
                                <a:pt x="9974" y="4761"/>
                              </a:cubicBezTo>
                              <a:close/>
                              <a:moveTo>
                                <a:pt x="9974" y="2245"/>
                              </a:moveTo>
                              <a:cubicBezTo>
                                <a:pt x="9810" y="2227"/>
                                <a:pt x="9619" y="2319"/>
                                <a:pt x="9598" y="2407"/>
                              </a:cubicBezTo>
                              <a:cubicBezTo>
                                <a:pt x="9576" y="2319"/>
                                <a:pt x="9385" y="2227"/>
                                <a:pt x="9221" y="2245"/>
                              </a:cubicBezTo>
                              <a:cubicBezTo>
                                <a:pt x="8976" y="2269"/>
                                <a:pt x="8889" y="2418"/>
                                <a:pt x="8976" y="2548"/>
                              </a:cubicBezTo>
                              <a:cubicBezTo>
                                <a:pt x="9112" y="2760"/>
                                <a:pt x="9483" y="2831"/>
                                <a:pt x="9598" y="3004"/>
                              </a:cubicBezTo>
                              <a:cubicBezTo>
                                <a:pt x="9712" y="2831"/>
                                <a:pt x="10077" y="2756"/>
                                <a:pt x="10219" y="2548"/>
                              </a:cubicBezTo>
                              <a:cubicBezTo>
                                <a:pt x="10301" y="2421"/>
                                <a:pt x="10219" y="2269"/>
                                <a:pt x="9974" y="2245"/>
                              </a:cubicBezTo>
                              <a:close/>
                              <a:moveTo>
                                <a:pt x="9974" y="7278"/>
                              </a:moveTo>
                              <a:cubicBezTo>
                                <a:pt x="9810" y="7260"/>
                                <a:pt x="9619" y="7352"/>
                                <a:pt x="9598" y="7440"/>
                              </a:cubicBezTo>
                              <a:cubicBezTo>
                                <a:pt x="9576" y="7352"/>
                                <a:pt x="9385" y="7260"/>
                                <a:pt x="9221" y="7278"/>
                              </a:cubicBezTo>
                              <a:cubicBezTo>
                                <a:pt x="8976" y="7302"/>
                                <a:pt x="8889" y="7451"/>
                                <a:pt x="8976" y="7581"/>
                              </a:cubicBezTo>
                              <a:cubicBezTo>
                                <a:pt x="9112" y="7793"/>
                                <a:pt x="9483" y="7864"/>
                                <a:pt x="9598" y="8036"/>
                              </a:cubicBezTo>
                              <a:cubicBezTo>
                                <a:pt x="9712" y="7864"/>
                                <a:pt x="10077" y="7789"/>
                                <a:pt x="10219" y="7581"/>
                              </a:cubicBezTo>
                              <a:cubicBezTo>
                                <a:pt x="10301" y="7451"/>
                                <a:pt x="10219" y="7299"/>
                                <a:pt x="9974" y="7278"/>
                              </a:cubicBezTo>
                              <a:close/>
                              <a:moveTo>
                                <a:pt x="8485" y="21035"/>
                              </a:moveTo>
                              <a:cubicBezTo>
                                <a:pt x="8322" y="21018"/>
                                <a:pt x="8131" y="21109"/>
                                <a:pt x="8109" y="21198"/>
                              </a:cubicBezTo>
                              <a:cubicBezTo>
                                <a:pt x="8087" y="21109"/>
                                <a:pt x="7896" y="21018"/>
                                <a:pt x="7733" y="21035"/>
                              </a:cubicBezTo>
                              <a:cubicBezTo>
                                <a:pt x="7487" y="21060"/>
                                <a:pt x="7400" y="21208"/>
                                <a:pt x="7487" y="21339"/>
                              </a:cubicBezTo>
                              <a:cubicBezTo>
                                <a:pt x="7564" y="21455"/>
                                <a:pt x="7705" y="21529"/>
                                <a:pt x="7842" y="21600"/>
                              </a:cubicBezTo>
                              <a:lnTo>
                                <a:pt x="8376" y="21600"/>
                              </a:lnTo>
                              <a:cubicBezTo>
                                <a:pt x="8512" y="21529"/>
                                <a:pt x="8654" y="21455"/>
                                <a:pt x="8731" y="21339"/>
                              </a:cubicBezTo>
                              <a:cubicBezTo>
                                <a:pt x="8812" y="21208"/>
                                <a:pt x="8731" y="21060"/>
                                <a:pt x="8485" y="21035"/>
                              </a:cubicBezTo>
                              <a:close/>
                              <a:moveTo>
                                <a:pt x="8485" y="914"/>
                              </a:moveTo>
                              <a:cubicBezTo>
                                <a:pt x="8322" y="896"/>
                                <a:pt x="8131" y="988"/>
                                <a:pt x="8109" y="1076"/>
                              </a:cubicBezTo>
                              <a:cubicBezTo>
                                <a:pt x="8087" y="988"/>
                                <a:pt x="7896" y="896"/>
                                <a:pt x="7733" y="914"/>
                              </a:cubicBezTo>
                              <a:cubicBezTo>
                                <a:pt x="7487" y="939"/>
                                <a:pt x="7400" y="1087"/>
                                <a:pt x="7487" y="1218"/>
                              </a:cubicBezTo>
                              <a:cubicBezTo>
                                <a:pt x="7624" y="1429"/>
                                <a:pt x="7994" y="1500"/>
                                <a:pt x="8109" y="1673"/>
                              </a:cubicBezTo>
                              <a:cubicBezTo>
                                <a:pt x="8223" y="1500"/>
                                <a:pt x="8589" y="1426"/>
                                <a:pt x="8731" y="1218"/>
                              </a:cubicBezTo>
                              <a:cubicBezTo>
                                <a:pt x="8812" y="1091"/>
                                <a:pt x="8731" y="939"/>
                                <a:pt x="8485" y="914"/>
                              </a:cubicBezTo>
                              <a:close/>
                              <a:moveTo>
                                <a:pt x="8485" y="13489"/>
                              </a:moveTo>
                              <a:cubicBezTo>
                                <a:pt x="8322" y="13472"/>
                                <a:pt x="8131" y="13564"/>
                                <a:pt x="8109" y="13652"/>
                              </a:cubicBezTo>
                              <a:cubicBezTo>
                                <a:pt x="8087" y="13564"/>
                                <a:pt x="7896" y="13472"/>
                                <a:pt x="7733" y="13489"/>
                              </a:cubicBezTo>
                              <a:cubicBezTo>
                                <a:pt x="7487" y="13514"/>
                                <a:pt x="7400" y="13662"/>
                                <a:pt x="7487" y="13793"/>
                              </a:cubicBezTo>
                              <a:cubicBezTo>
                                <a:pt x="7624" y="14005"/>
                                <a:pt x="7994" y="14075"/>
                                <a:pt x="8109" y="14248"/>
                              </a:cubicBezTo>
                              <a:cubicBezTo>
                                <a:pt x="8223" y="14075"/>
                                <a:pt x="8589" y="14001"/>
                                <a:pt x="8731" y="13793"/>
                              </a:cubicBezTo>
                              <a:cubicBezTo>
                                <a:pt x="8812" y="13666"/>
                                <a:pt x="8731" y="13514"/>
                                <a:pt x="8485" y="13489"/>
                              </a:cubicBezTo>
                              <a:close/>
                              <a:moveTo>
                                <a:pt x="8485" y="16006"/>
                              </a:moveTo>
                              <a:cubicBezTo>
                                <a:pt x="8322" y="15988"/>
                                <a:pt x="8131" y="16080"/>
                                <a:pt x="8109" y="16168"/>
                              </a:cubicBezTo>
                              <a:cubicBezTo>
                                <a:pt x="8087" y="16080"/>
                                <a:pt x="7896" y="15988"/>
                                <a:pt x="7733" y="16006"/>
                              </a:cubicBezTo>
                              <a:cubicBezTo>
                                <a:pt x="7487" y="16031"/>
                                <a:pt x="7400" y="16179"/>
                                <a:pt x="7487" y="16309"/>
                              </a:cubicBezTo>
                              <a:cubicBezTo>
                                <a:pt x="7624" y="16521"/>
                                <a:pt x="7994" y="16592"/>
                                <a:pt x="8109" y="16765"/>
                              </a:cubicBezTo>
                              <a:cubicBezTo>
                                <a:pt x="8223" y="16592"/>
                                <a:pt x="8589" y="16518"/>
                                <a:pt x="8731" y="16309"/>
                              </a:cubicBezTo>
                              <a:cubicBezTo>
                                <a:pt x="8812" y="16179"/>
                                <a:pt x="8731" y="16031"/>
                                <a:pt x="8485" y="16006"/>
                              </a:cubicBezTo>
                              <a:close/>
                              <a:moveTo>
                                <a:pt x="8485" y="18519"/>
                              </a:moveTo>
                              <a:cubicBezTo>
                                <a:pt x="8322" y="18501"/>
                                <a:pt x="8131" y="18593"/>
                                <a:pt x="8109" y="18681"/>
                              </a:cubicBezTo>
                              <a:cubicBezTo>
                                <a:pt x="8087" y="18593"/>
                                <a:pt x="7896" y="18501"/>
                                <a:pt x="7733" y="18519"/>
                              </a:cubicBezTo>
                              <a:cubicBezTo>
                                <a:pt x="7487" y="18544"/>
                                <a:pt x="7400" y="18692"/>
                                <a:pt x="7487" y="18822"/>
                              </a:cubicBezTo>
                              <a:cubicBezTo>
                                <a:pt x="7624" y="19034"/>
                                <a:pt x="7994" y="19105"/>
                                <a:pt x="8109" y="19278"/>
                              </a:cubicBezTo>
                              <a:cubicBezTo>
                                <a:pt x="8223" y="19105"/>
                                <a:pt x="8589" y="19031"/>
                                <a:pt x="8731" y="18822"/>
                              </a:cubicBezTo>
                              <a:cubicBezTo>
                                <a:pt x="8812" y="18695"/>
                                <a:pt x="8731" y="18544"/>
                                <a:pt x="8485" y="18519"/>
                              </a:cubicBezTo>
                              <a:close/>
                              <a:moveTo>
                                <a:pt x="8485" y="3431"/>
                              </a:moveTo>
                              <a:cubicBezTo>
                                <a:pt x="8322" y="3413"/>
                                <a:pt x="8131" y="3505"/>
                                <a:pt x="8109" y="3593"/>
                              </a:cubicBezTo>
                              <a:cubicBezTo>
                                <a:pt x="8087" y="3505"/>
                                <a:pt x="7896" y="3413"/>
                                <a:pt x="7733" y="3431"/>
                              </a:cubicBezTo>
                              <a:cubicBezTo>
                                <a:pt x="7487" y="3455"/>
                                <a:pt x="7400" y="3604"/>
                                <a:pt x="7487" y="3734"/>
                              </a:cubicBezTo>
                              <a:cubicBezTo>
                                <a:pt x="7624" y="3946"/>
                                <a:pt x="7994" y="4016"/>
                                <a:pt x="8109" y="4189"/>
                              </a:cubicBezTo>
                              <a:cubicBezTo>
                                <a:pt x="8223" y="4016"/>
                                <a:pt x="8589" y="3942"/>
                                <a:pt x="8731" y="3734"/>
                              </a:cubicBezTo>
                              <a:cubicBezTo>
                                <a:pt x="8812" y="3604"/>
                                <a:pt x="8731" y="3455"/>
                                <a:pt x="8485" y="3431"/>
                              </a:cubicBezTo>
                              <a:close/>
                              <a:moveTo>
                                <a:pt x="8485" y="5944"/>
                              </a:moveTo>
                              <a:cubicBezTo>
                                <a:pt x="8322" y="5926"/>
                                <a:pt x="8131" y="6018"/>
                                <a:pt x="8109" y="6106"/>
                              </a:cubicBezTo>
                              <a:cubicBezTo>
                                <a:pt x="8087" y="6018"/>
                                <a:pt x="7896" y="5926"/>
                                <a:pt x="7733" y="5944"/>
                              </a:cubicBezTo>
                              <a:cubicBezTo>
                                <a:pt x="7487" y="5968"/>
                                <a:pt x="7400" y="6116"/>
                                <a:pt x="7487" y="6247"/>
                              </a:cubicBezTo>
                              <a:cubicBezTo>
                                <a:pt x="7624" y="6459"/>
                                <a:pt x="7994" y="6529"/>
                                <a:pt x="8109" y="6702"/>
                              </a:cubicBezTo>
                              <a:cubicBezTo>
                                <a:pt x="8223" y="6529"/>
                                <a:pt x="8589" y="6455"/>
                                <a:pt x="8731" y="6247"/>
                              </a:cubicBezTo>
                              <a:cubicBezTo>
                                <a:pt x="8812" y="6120"/>
                                <a:pt x="8731" y="5968"/>
                                <a:pt x="8485" y="5944"/>
                              </a:cubicBezTo>
                              <a:close/>
                              <a:moveTo>
                                <a:pt x="8485" y="8460"/>
                              </a:moveTo>
                              <a:cubicBezTo>
                                <a:pt x="8322" y="8442"/>
                                <a:pt x="8131" y="8534"/>
                                <a:pt x="8109" y="8622"/>
                              </a:cubicBezTo>
                              <a:cubicBezTo>
                                <a:pt x="8087" y="8534"/>
                                <a:pt x="7896" y="8442"/>
                                <a:pt x="7733" y="8460"/>
                              </a:cubicBezTo>
                              <a:cubicBezTo>
                                <a:pt x="7487" y="8485"/>
                                <a:pt x="7400" y="8633"/>
                                <a:pt x="7487" y="8764"/>
                              </a:cubicBezTo>
                              <a:cubicBezTo>
                                <a:pt x="7624" y="8975"/>
                                <a:pt x="7994" y="9046"/>
                                <a:pt x="8109" y="9219"/>
                              </a:cubicBezTo>
                              <a:cubicBezTo>
                                <a:pt x="8223" y="9046"/>
                                <a:pt x="8589" y="8972"/>
                                <a:pt x="8731" y="8764"/>
                              </a:cubicBezTo>
                              <a:cubicBezTo>
                                <a:pt x="8812" y="8633"/>
                                <a:pt x="8731" y="8485"/>
                                <a:pt x="8485" y="8460"/>
                              </a:cubicBezTo>
                              <a:close/>
                              <a:moveTo>
                                <a:pt x="8485" y="10976"/>
                              </a:moveTo>
                              <a:cubicBezTo>
                                <a:pt x="8322" y="10959"/>
                                <a:pt x="8131" y="11051"/>
                                <a:pt x="8109" y="11139"/>
                              </a:cubicBezTo>
                              <a:cubicBezTo>
                                <a:pt x="8087" y="11051"/>
                                <a:pt x="7896" y="10959"/>
                                <a:pt x="7733" y="10976"/>
                              </a:cubicBezTo>
                              <a:cubicBezTo>
                                <a:pt x="7487" y="11001"/>
                                <a:pt x="7400" y="11149"/>
                                <a:pt x="7487" y="11280"/>
                              </a:cubicBezTo>
                              <a:cubicBezTo>
                                <a:pt x="7624" y="11492"/>
                                <a:pt x="7994" y="11562"/>
                                <a:pt x="8109" y="11735"/>
                              </a:cubicBezTo>
                              <a:cubicBezTo>
                                <a:pt x="8223" y="11562"/>
                                <a:pt x="8589" y="11488"/>
                                <a:pt x="8731" y="11280"/>
                              </a:cubicBezTo>
                              <a:cubicBezTo>
                                <a:pt x="8812" y="11149"/>
                                <a:pt x="8731" y="10998"/>
                                <a:pt x="8485" y="10976"/>
                              </a:cubicBezTo>
                              <a:close/>
                              <a:moveTo>
                                <a:pt x="6991" y="4761"/>
                              </a:moveTo>
                              <a:cubicBezTo>
                                <a:pt x="6827" y="4744"/>
                                <a:pt x="6637" y="4835"/>
                                <a:pt x="6615" y="4924"/>
                              </a:cubicBezTo>
                              <a:cubicBezTo>
                                <a:pt x="6593" y="4835"/>
                                <a:pt x="6402" y="4744"/>
                                <a:pt x="6238" y="4761"/>
                              </a:cubicBezTo>
                              <a:cubicBezTo>
                                <a:pt x="5993" y="4786"/>
                                <a:pt x="5906" y="4934"/>
                                <a:pt x="5993" y="5065"/>
                              </a:cubicBezTo>
                              <a:cubicBezTo>
                                <a:pt x="6129" y="5276"/>
                                <a:pt x="6500" y="5347"/>
                                <a:pt x="6615" y="5520"/>
                              </a:cubicBezTo>
                              <a:cubicBezTo>
                                <a:pt x="6729" y="5347"/>
                                <a:pt x="7095" y="5273"/>
                                <a:pt x="7236" y="5065"/>
                              </a:cubicBezTo>
                              <a:cubicBezTo>
                                <a:pt x="7324" y="4934"/>
                                <a:pt x="7236" y="4786"/>
                                <a:pt x="6991" y="4761"/>
                              </a:cubicBezTo>
                              <a:close/>
                              <a:moveTo>
                                <a:pt x="1031" y="14820"/>
                              </a:moveTo>
                              <a:cubicBezTo>
                                <a:pt x="867" y="14802"/>
                                <a:pt x="676" y="14894"/>
                                <a:pt x="654" y="14982"/>
                              </a:cubicBezTo>
                              <a:cubicBezTo>
                                <a:pt x="633" y="14894"/>
                                <a:pt x="442" y="14802"/>
                                <a:pt x="278" y="14820"/>
                              </a:cubicBezTo>
                              <a:cubicBezTo>
                                <a:pt x="109" y="14838"/>
                                <a:pt x="16" y="14912"/>
                                <a:pt x="0" y="15000"/>
                              </a:cubicBezTo>
                              <a:lnTo>
                                <a:pt x="0" y="15049"/>
                              </a:lnTo>
                              <a:cubicBezTo>
                                <a:pt x="5" y="15074"/>
                                <a:pt x="16" y="15099"/>
                                <a:pt x="33" y="15124"/>
                              </a:cubicBezTo>
                              <a:cubicBezTo>
                                <a:pt x="169" y="15335"/>
                                <a:pt x="540" y="15406"/>
                                <a:pt x="654" y="15579"/>
                              </a:cubicBezTo>
                              <a:cubicBezTo>
                                <a:pt x="769" y="15406"/>
                                <a:pt x="1134" y="15332"/>
                                <a:pt x="1276" y="15124"/>
                              </a:cubicBezTo>
                              <a:cubicBezTo>
                                <a:pt x="1358" y="14996"/>
                                <a:pt x="1276" y="14845"/>
                                <a:pt x="1031" y="14820"/>
                              </a:cubicBezTo>
                              <a:close/>
                              <a:moveTo>
                                <a:pt x="2519" y="21035"/>
                              </a:moveTo>
                              <a:cubicBezTo>
                                <a:pt x="2356" y="21018"/>
                                <a:pt x="2165" y="21109"/>
                                <a:pt x="2143" y="21198"/>
                              </a:cubicBezTo>
                              <a:cubicBezTo>
                                <a:pt x="2121" y="21109"/>
                                <a:pt x="1930" y="21018"/>
                                <a:pt x="1767" y="21035"/>
                              </a:cubicBezTo>
                              <a:cubicBezTo>
                                <a:pt x="1521" y="21060"/>
                                <a:pt x="1434" y="21208"/>
                                <a:pt x="1521" y="21339"/>
                              </a:cubicBezTo>
                              <a:cubicBezTo>
                                <a:pt x="1598" y="21455"/>
                                <a:pt x="1740" y="21529"/>
                                <a:pt x="1876" y="21600"/>
                              </a:cubicBezTo>
                              <a:lnTo>
                                <a:pt x="2410" y="21600"/>
                              </a:lnTo>
                              <a:cubicBezTo>
                                <a:pt x="2547" y="21529"/>
                                <a:pt x="2688" y="21455"/>
                                <a:pt x="2765" y="21339"/>
                              </a:cubicBezTo>
                              <a:cubicBezTo>
                                <a:pt x="2852" y="21208"/>
                                <a:pt x="2765" y="21060"/>
                                <a:pt x="2519" y="21035"/>
                              </a:cubicBezTo>
                              <a:close/>
                              <a:moveTo>
                                <a:pt x="1031" y="17336"/>
                              </a:moveTo>
                              <a:cubicBezTo>
                                <a:pt x="867" y="17319"/>
                                <a:pt x="676" y="17411"/>
                                <a:pt x="654" y="17499"/>
                              </a:cubicBezTo>
                              <a:cubicBezTo>
                                <a:pt x="633" y="17411"/>
                                <a:pt x="442" y="17319"/>
                                <a:pt x="278" y="17336"/>
                              </a:cubicBezTo>
                              <a:cubicBezTo>
                                <a:pt x="109" y="17354"/>
                                <a:pt x="16" y="17428"/>
                                <a:pt x="0" y="17516"/>
                              </a:cubicBezTo>
                              <a:lnTo>
                                <a:pt x="0" y="17566"/>
                              </a:lnTo>
                              <a:cubicBezTo>
                                <a:pt x="5" y="17591"/>
                                <a:pt x="16" y="17615"/>
                                <a:pt x="33" y="17640"/>
                              </a:cubicBezTo>
                              <a:cubicBezTo>
                                <a:pt x="169" y="17852"/>
                                <a:pt x="540" y="17922"/>
                                <a:pt x="654" y="18095"/>
                              </a:cubicBezTo>
                              <a:cubicBezTo>
                                <a:pt x="769" y="17922"/>
                                <a:pt x="1134" y="17848"/>
                                <a:pt x="1276" y="17640"/>
                              </a:cubicBezTo>
                              <a:cubicBezTo>
                                <a:pt x="1358" y="17509"/>
                                <a:pt x="1276" y="17361"/>
                                <a:pt x="1031" y="17336"/>
                              </a:cubicBezTo>
                              <a:close/>
                              <a:moveTo>
                                <a:pt x="1031" y="9791"/>
                              </a:moveTo>
                              <a:cubicBezTo>
                                <a:pt x="867" y="9773"/>
                                <a:pt x="676" y="9865"/>
                                <a:pt x="654" y="9953"/>
                              </a:cubicBezTo>
                              <a:cubicBezTo>
                                <a:pt x="633" y="9865"/>
                                <a:pt x="442" y="9773"/>
                                <a:pt x="278" y="9791"/>
                              </a:cubicBezTo>
                              <a:cubicBezTo>
                                <a:pt x="109" y="9808"/>
                                <a:pt x="16" y="9882"/>
                                <a:pt x="0" y="9971"/>
                              </a:cubicBezTo>
                              <a:lnTo>
                                <a:pt x="0" y="10020"/>
                              </a:lnTo>
                              <a:cubicBezTo>
                                <a:pt x="5" y="10045"/>
                                <a:pt x="16" y="10069"/>
                                <a:pt x="33" y="10094"/>
                              </a:cubicBezTo>
                              <a:cubicBezTo>
                                <a:pt x="169" y="10306"/>
                                <a:pt x="540" y="10376"/>
                                <a:pt x="654" y="10549"/>
                              </a:cubicBezTo>
                              <a:cubicBezTo>
                                <a:pt x="769" y="10376"/>
                                <a:pt x="1134" y="10302"/>
                                <a:pt x="1276" y="10094"/>
                              </a:cubicBezTo>
                              <a:cubicBezTo>
                                <a:pt x="1358" y="9964"/>
                                <a:pt x="1276" y="9815"/>
                                <a:pt x="1031" y="9791"/>
                              </a:cubicBezTo>
                              <a:close/>
                              <a:moveTo>
                                <a:pt x="1031" y="7278"/>
                              </a:moveTo>
                              <a:cubicBezTo>
                                <a:pt x="867" y="7260"/>
                                <a:pt x="676" y="7352"/>
                                <a:pt x="654" y="7440"/>
                              </a:cubicBezTo>
                              <a:cubicBezTo>
                                <a:pt x="633" y="7352"/>
                                <a:pt x="442" y="7260"/>
                                <a:pt x="278" y="7278"/>
                              </a:cubicBezTo>
                              <a:cubicBezTo>
                                <a:pt x="109" y="7295"/>
                                <a:pt x="16" y="7369"/>
                                <a:pt x="0" y="7458"/>
                              </a:cubicBezTo>
                              <a:lnTo>
                                <a:pt x="0" y="7507"/>
                              </a:lnTo>
                              <a:cubicBezTo>
                                <a:pt x="5" y="7532"/>
                                <a:pt x="16" y="7556"/>
                                <a:pt x="33" y="7581"/>
                              </a:cubicBezTo>
                              <a:cubicBezTo>
                                <a:pt x="169" y="7793"/>
                                <a:pt x="540" y="7864"/>
                                <a:pt x="654" y="8036"/>
                              </a:cubicBezTo>
                              <a:cubicBezTo>
                                <a:pt x="769" y="7864"/>
                                <a:pt x="1134" y="7789"/>
                                <a:pt x="1276" y="7581"/>
                              </a:cubicBezTo>
                              <a:cubicBezTo>
                                <a:pt x="1358" y="7451"/>
                                <a:pt x="1276" y="7299"/>
                                <a:pt x="1031" y="7278"/>
                              </a:cubicBezTo>
                              <a:close/>
                              <a:moveTo>
                                <a:pt x="1031" y="2245"/>
                              </a:moveTo>
                              <a:cubicBezTo>
                                <a:pt x="867" y="2227"/>
                                <a:pt x="676" y="2319"/>
                                <a:pt x="654" y="2407"/>
                              </a:cubicBezTo>
                              <a:cubicBezTo>
                                <a:pt x="633" y="2319"/>
                                <a:pt x="442" y="2227"/>
                                <a:pt x="278" y="2245"/>
                              </a:cubicBezTo>
                              <a:cubicBezTo>
                                <a:pt x="109" y="2262"/>
                                <a:pt x="16" y="2336"/>
                                <a:pt x="0" y="2425"/>
                              </a:cubicBezTo>
                              <a:lnTo>
                                <a:pt x="0" y="2474"/>
                              </a:lnTo>
                              <a:cubicBezTo>
                                <a:pt x="5" y="2499"/>
                                <a:pt x="16" y="2524"/>
                                <a:pt x="33" y="2548"/>
                              </a:cubicBezTo>
                              <a:cubicBezTo>
                                <a:pt x="169" y="2760"/>
                                <a:pt x="540" y="2831"/>
                                <a:pt x="654" y="3004"/>
                              </a:cubicBezTo>
                              <a:cubicBezTo>
                                <a:pt x="769" y="2831"/>
                                <a:pt x="1134" y="2756"/>
                                <a:pt x="1276" y="2548"/>
                              </a:cubicBezTo>
                              <a:cubicBezTo>
                                <a:pt x="1358" y="2421"/>
                                <a:pt x="1276" y="2269"/>
                                <a:pt x="1031" y="2245"/>
                              </a:cubicBezTo>
                              <a:close/>
                              <a:moveTo>
                                <a:pt x="1031" y="4761"/>
                              </a:moveTo>
                              <a:cubicBezTo>
                                <a:pt x="867" y="4744"/>
                                <a:pt x="676" y="4835"/>
                                <a:pt x="654" y="4924"/>
                              </a:cubicBezTo>
                              <a:cubicBezTo>
                                <a:pt x="633" y="4835"/>
                                <a:pt x="442" y="4744"/>
                                <a:pt x="278" y="4761"/>
                              </a:cubicBezTo>
                              <a:cubicBezTo>
                                <a:pt x="109" y="4779"/>
                                <a:pt x="16" y="4853"/>
                                <a:pt x="0" y="4941"/>
                              </a:cubicBezTo>
                              <a:lnTo>
                                <a:pt x="0" y="4991"/>
                              </a:lnTo>
                              <a:cubicBezTo>
                                <a:pt x="5" y="5015"/>
                                <a:pt x="16" y="5040"/>
                                <a:pt x="33" y="5065"/>
                              </a:cubicBezTo>
                              <a:cubicBezTo>
                                <a:pt x="169" y="5276"/>
                                <a:pt x="540" y="5347"/>
                                <a:pt x="654" y="5520"/>
                              </a:cubicBezTo>
                              <a:cubicBezTo>
                                <a:pt x="769" y="5347"/>
                                <a:pt x="1134" y="5273"/>
                                <a:pt x="1276" y="5065"/>
                              </a:cubicBezTo>
                              <a:cubicBezTo>
                                <a:pt x="1358" y="4934"/>
                                <a:pt x="1276" y="4786"/>
                                <a:pt x="1031" y="4761"/>
                              </a:cubicBezTo>
                              <a:close/>
                              <a:moveTo>
                                <a:pt x="1031" y="19853"/>
                              </a:moveTo>
                              <a:cubicBezTo>
                                <a:pt x="867" y="19835"/>
                                <a:pt x="676" y="19927"/>
                                <a:pt x="654" y="20015"/>
                              </a:cubicBezTo>
                              <a:cubicBezTo>
                                <a:pt x="633" y="19927"/>
                                <a:pt x="442" y="19835"/>
                                <a:pt x="278" y="19853"/>
                              </a:cubicBezTo>
                              <a:cubicBezTo>
                                <a:pt x="109" y="19871"/>
                                <a:pt x="16" y="19945"/>
                                <a:pt x="0" y="20033"/>
                              </a:cubicBezTo>
                              <a:lnTo>
                                <a:pt x="0" y="20082"/>
                              </a:lnTo>
                              <a:cubicBezTo>
                                <a:pt x="5" y="20107"/>
                                <a:pt x="16" y="20132"/>
                                <a:pt x="33" y="20156"/>
                              </a:cubicBezTo>
                              <a:cubicBezTo>
                                <a:pt x="169" y="20368"/>
                                <a:pt x="540" y="20439"/>
                                <a:pt x="654" y="20612"/>
                              </a:cubicBezTo>
                              <a:cubicBezTo>
                                <a:pt x="769" y="20439"/>
                                <a:pt x="1134" y="20365"/>
                                <a:pt x="1276" y="20156"/>
                              </a:cubicBezTo>
                              <a:cubicBezTo>
                                <a:pt x="1358" y="20026"/>
                                <a:pt x="1276" y="19874"/>
                                <a:pt x="1031" y="19853"/>
                              </a:cubicBezTo>
                              <a:close/>
                              <a:moveTo>
                                <a:pt x="1031" y="12307"/>
                              </a:moveTo>
                              <a:cubicBezTo>
                                <a:pt x="867" y="12289"/>
                                <a:pt x="676" y="12381"/>
                                <a:pt x="654" y="12469"/>
                              </a:cubicBezTo>
                              <a:cubicBezTo>
                                <a:pt x="633" y="12381"/>
                                <a:pt x="442" y="12289"/>
                                <a:pt x="278" y="12307"/>
                              </a:cubicBezTo>
                              <a:cubicBezTo>
                                <a:pt x="109" y="12325"/>
                                <a:pt x="16" y="12399"/>
                                <a:pt x="0" y="12487"/>
                              </a:cubicBezTo>
                              <a:lnTo>
                                <a:pt x="0" y="12536"/>
                              </a:lnTo>
                              <a:cubicBezTo>
                                <a:pt x="5" y="12561"/>
                                <a:pt x="16" y="12586"/>
                                <a:pt x="33" y="12611"/>
                              </a:cubicBezTo>
                              <a:cubicBezTo>
                                <a:pt x="169" y="12822"/>
                                <a:pt x="540" y="12893"/>
                                <a:pt x="654" y="13066"/>
                              </a:cubicBezTo>
                              <a:cubicBezTo>
                                <a:pt x="769" y="12893"/>
                                <a:pt x="1134" y="12819"/>
                                <a:pt x="1276" y="12611"/>
                              </a:cubicBezTo>
                              <a:cubicBezTo>
                                <a:pt x="1358" y="12480"/>
                                <a:pt x="1276" y="12332"/>
                                <a:pt x="1031" y="12307"/>
                              </a:cubicBezTo>
                              <a:close/>
                              <a:moveTo>
                                <a:pt x="12580" y="491"/>
                              </a:moveTo>
                              <a:cubicBezTo>
                                <a:pt x="12695" y="318"/>
                                <a:pt x="13060" y="244"/>
                                <a:pt x="13202" y="35"/>
                              </a:cubicBezTo>
                              <a:cubicBezTo>
                                <a:pt x="13208" y="25"/>
                                <a:pt x="13213" y="11"/>
                                <a:pt x="13218" y="0"/>
                              </a:cubicBezTo>
                              <a:lnTo>
                                <a:pt x="11942" y="0"/>
                              </a:lnTo>
                              <a:cubicBezTo>
                                <a:pt x="11948" y="11"/>
                                <a:pt x="11953" y="25"/>
                                <a:pt x="11959" y="35"/>
                              </a:cubicBezTo>
                              <a:cubicBezTo>
                                <a:pt x="12095" y="244"/>
                                <a:pt x="12466" y="318"/>
                                <a:pt x="12580" y="491"/>
                              </a:cubicBezTo>
                              <a:close/>
                              <a:moveTo>
                                <a:pt x="654" y="491"/>
                              </a:moveTo>
                              <a:cubicBezTo>
                                <a:pt x="769" y="318"/>
                                <a:pt x="1134" y="244"/>
                                <a:pt x="1276" y="35"/>
                              </a:cubicBezTo>
                              <a:cubicBezTo>
                                <a:pt x="1282" y="25"/>
                                <a:pt x="1287" y="11"/>
                                <a:pt x="1292" y="0"/>
                              </a:cubicBezTo>
                              <a:lnTo>
                                <a:pt x="16" y="0"/>
                              </a:lnTo>
                              <a:cubicBezTo>
                                <a:pt x="22" y="11"/>
                                <a:pt x="27" y="25"/>
                                <a:pt x="33" y="35"/>
                              </a:cubicBezTo>
                              <a:cubicBezTo>
                                <a:pt x="169" y="244"/>
                                <a:pt x="540" y="318"/>
                                <a:pt x="654" y="491"/>
                              </a:cubicBezTo>
                              <a:close/>
                              <a:moveTo>
                                <a:pt x="18541" y="491"/>
                              </a:moveTo>
                              <a:cubicBezTo>
                                <a:pt x="18655" y="318"/>
                                <a:pt x="19021" y="244"/>
                                <a:pt x="19162" y="35"/>
                              </a:cubicBezTo>
                              <a:cubicBezTo>
                                <a:pt x="19168" y="25"/>
                                <a:pt x="19173" y="11"/>
                                <a:pt x="19179" y="0"/>
                              </a:cubicBezTo>
                              <a:lnTo>
                                <a:pt x="17903" y="0"/>
                              </a:lnTo>
                              <a:cubicBezTo>
                                <a:pt x="17908" y="11"/>
                                <a:pt x="17914" y="25"/>
                                <a:pt x="17919" y="35"/>
                              </a:cubicBezTo>
                              <a:cubicBezTo>
                                <a:pt x="18061" y="244"/>
                                <a:pt x="18426" y="318"/>
                                <a:pt x="18541" y="491"/>
                              </a:cubicBezTo>
                              <a:close/>
                              <a:moveTo>
                                <a:pt x="15558" y="491"/>
                              </a:moveTo>
                              <a:cubicBezTo>
                                <a:pt x="15672" y="318"/>
                                <a:pt x="16038" y="244"/>
                                <a:pt x="16180" y="35"/>
                              </a:cubicBezTo>
                              <a:cubicBezTo>
                                <a:pt x="16185" y="25"/>
                                <a:pt x="16190" y="11"/>
                                <a:pt x="16196" y="0"/>
                              </a:cubicBezTo>
                              <a:lnTo>
                                <a:pt x="14920" y="0"/>
                              </a:lnTo>
                              <a:cubicBezTo>
                                <a:pt x="14925" y="11"/>
                                <a:pt x="14931" y="25"/>
                                <a:pt x="14936" y="35"/>
                              </a:cubicBezTo>
                              <a:cubicBezTo>
                                <a:pt x="15078" y="244"/>
                                <a:pt x="15443" y="318"/>
                                <a:pt x="15558" y="491"/>
                              </a:cubicBezTo>
                              <a:close/>
                              <a:moveTo>
                                <a:pt x="3632" y="491"/>
                              </a:moveTo>
                              <a:cubicBezTo>
                                <a:pt x="3746" y="318"/>
                                <a:pt x="4112" y="244"/>
                                <a:pt x="4253" y="35"/>
                              </a:cubicBezTo>
                              <a:cubicBezTo>
                                <a:pt x="4259" y="25"/>
                                <a:pt x="4264" y="11"/>
                                <a:pt x="4270" y="0"/>
                              </a:cubicBezTo>
                              <a:lnTo>
                                <a:pt x="2994" y="0"/>
                              </a:lnTo>
                              <a:cubicBezTo>
                                <a:pt x="2999" y="11"/>
                                <a:pt x="3005" y="25"/>
                                <a:pt x="3010" y="35"/>
                              </a:cubicBezTo>
                              <a:cubicBezTo>
                                <a:pt x="3152" y="244"/>
                                <a:pt x="3517" y="318"/>
                                <a:pt x="3632" y="491"/>
                              </a:cubicBezTo>
                              <a:close/>
                              <a:moveTo>
                                <a:pt x="9598" y="491"/>
                              </a:moveTo>
                              <a:cubicBezTo>
                                <a:pt x="9712" y="318"/>
                                <a:pt x="10077" y="244"/>
                                <a:pt x="10219" y="35"/>
                              </a:cubicBezTo>
                              <a:cubicBezTo>
                                <a:pt x="10225" y="25"/>
                                <a:pt x="10230" y="11"/>
                                <a:pt x="10236" y="0"/>
                              </a:cubicBezTo>
                              <a:lnTo>
                                <a:pt x="8960" y="0"/>
                              </a:lnTo>
                              <a:cubicBezTo>
                                <a:pt x="8965" y="11"/>
                                <a:pt x="8970" y="25"/>
                                <a:pt x="8976" y="35"/>
                              </a:cubicBezTo>
                              <a:cubicBezTo>
                                <a:pt x="9112" y="244"/>
                                <a:pt x="9483" y="318"/>
                                <a:pt x="9598" y="491"/>
                              </a:cubicBezTo>
                              <a:close/>
                              <a:moveTo>
                                <a:pt x="6615" y="491"/>
                              </a:moveTo>
                              <a:cubicBezTo>
                                <a:pt x="6729" y="318"/>
                                <a:pt x="7095" y="244"/>
                                <a:pt x="7236" y="35"/>
                              </a:cubicBezTo>
                              <a:cubicBezTo>
                                <a:pt x="7242" y="25"/>
                                <a:pt x="7247" y="11"/>
                                <a:pt x="7253" y="0"/>
                              </a:cubicBezTo>
                              <a:lnTo>
                                <a:pt x="5977" y="0"/>
                              </a:lnTo>
                              <a:cubicBezTo>
                                <a:pt x="5982" y="11"/>
                                <a:pt x="5988" y="25"/>
                                <a:pt x="5993" y="35"/>
                              </a:cubicBezTo>
                              <a:cubicBezTo>
                                <a:pt x="6135" y="244"/>
                                <a:pt x="6500" y="318"/>
                                <a:pt x="6615" y="491"/>
                              </a:cubicBezTo>
                              <a:close/>
                              <a:moveTo>
                                <a:pt x="2519" y="914"/>
                              </a:moveTo>
                              <a:cubicBezTo>
                                <a:pt x="2356" y="896"/>
                                <a:pt x="2165" y="988"/>
                                <a:pt x="2143" y="1076"/>
                              </a:cubicBezTo>
                              <a:cubicBezTo>
                                <a:pt x="2121" y="988"/>
                                <a:pt x="1930" y="896"/>
                                <a:pt x="1767" y="914"/>
                              </a:cubicBezTo>
                              <a:cubicBezTo>
                                <a:pt x="1521" y="939"/>
                                <a:pt x="1434" y="1087"/>
                                <a:pt x="1521" y="1218"/>
                              </a:cubicBezTo>
                              <a:cubicBezTo>
                                <a:pt x="1658" y="1429"/>
                                <a:pt x="2029" y="1500"/>
                                <a:pt x="2143" y="1673"/>
                              </a:cubicBezTo>
                              <a:cubicBezTo>
                                <a:pt x="2258" y="1500"/>
                                <a:pt x="2623" y="1426"/>
                                <a:pt x="2765" y="1218"/>
                              </a:cubicBezTo>
                              <a:cubicBezTo>
                                <a:pt x="2852" y="1091"/>
                                <a:pt x="2765" y="939"/>
                                <a:pt x="2519" y="914"/>
                              </a:cubicBezTo>
                              <a:close/>
                              <a:moveTo>
                                <a:pt x="4008" y="9791"/>
                              </a:moveTo>
                              <a:cubicBezTo>
                                <a:pt x="3844" y="9773"/>
                                <a:pt x="3654" y="9865"/>
                                <a:pt x="3632" y="9953"/>
                              </a:cubicBezTo>
                              <a:cubicBezTo>
                                <a:pt x="3610" y="9865"/>
                                <a:pt x="3419" y="9773"/>
                                <a:pt x="3256" y="9791"/>
                              </a:cubicBezTo>
                              <a:cubicBezTo>
                                <a:pt x="3010" y="9815"/>
                                <a:pt x="2923" y="9964"/>
                                <a:pt x="3010" y="10094"/>
                              </a:cubicBezTo>
                              <a:cubicBezTo>
                                <a:pt x="3146" y="10306"/>
                                <a:pt x="3517" y="10376"/>
                                <a:pt x="3632" y="10549"/>
                              </a:cubicBezTo>
                              <a:cubicBezTo>
                                <a:pt x="3746" y="10376"/>
                                <a:pt x="4112" y="10302"/>
                                <a:pt x="4253" y="10094"/>
                              </a:cubicBezTo>
                              <a:cubicBezTo>
                                <a:pt x="4341" y="9964"/>
                                <a:pt x="4253" y="9815"/>
                                <a:pt x="4008" y="9791"/>
                              </a:cubicBezTo>
                              <a:close/>
                              <a:moveTo>
                                <a:pt x="4008" y="12307"/>
                              </a:moveTo>
                              <a:cubicBezTo>
                                <a:pt x="3844" y="12289"/>
                                <a:pt x="3654" y="12381"/>
                                <a:pt x="3632" y="12469"/>
                              </a:cubicBezTo>
                              <a:cubicBezTo>
                                <a:pt x="3610" y="12381"/>
                                <a:pt x="3419" y="12289"/>
                                <a:pt x="3256" y="12307"/>
                              </a:cubicBezTo>
                              <a:cubicBezTo>
                                <a:pt x="3010" y="12332"/>
                                <a:pt x="2923" y="12480"/>
                                <a:pt x="3010" y="12611"/>
                              </a:cubicBezTo>
                              <a:cubicBezTo>
                                <a:pt x="3146" y="12822"/>
                                <a:pt x="3517" y="12893"/>
                                <a:pt x="3632" y="13066"/>
                              </a:cubicBezTo>
                              <a:cubicBezTo>
                                <a:pt x="3746" y="12893"/>
                                <a:pt x="4112" y="12819"/>
                                <a:pt x="4253" y="12611"/>
                              </a:cubicBezTo>
                              <a:cubicBezTo>
                                <a:pt x="4341" y="12480"/>
                                <a:pt x="4253" y="12332"/>
                                <a:pt x="4008" y="12307"/>
                              </a:cubicBezTo>
                              <a:close/>
                              <a:moveTo>
                                <a:pt x="4008" y="14820"/>
                              </a:moveTo>
                              <a:cubicBezTo>
                                <a:pt x="3844" y="14802"/>
                                <a:pt x="3654" y="14894"/>
                                <a:pt x="3632" y="14982"/>
                              </a:cubicBezTo>
                              <a:cubicBezTo>
                                <a:pt x="3610" y="14894"/>
                                <a:pt x="3419" y="14802"/>
                                <a:pt x="3256" y="14820"/>
                              </a:cubicBezTo>
                              <a:cubicBezTo>
                                <a:pt x="3010" y="14845"/>
                                <a:pt x="2923" y="14993"/>
                                <a:pt x="3010" y="15124"/>
                              </a:cubicBezTo>
                              <a:cubicBezTo>
                                <a:pt x="3146" y="15335"/>
                                <a:pt x="3517" y="15406"/>
                                <a:pt x="3632" y="15579"/>
                              </a:cubicBezTo>
                              <a:cubicBezTo>
                                <a:pt x="3746" y="15406"/>
                                <a:pt x="4112" y="15332"/>
                                <a:pt x="4253" y="15124"/>
                              </a:cubicBezTo>
                              <a:cubicBezTo>
                                <a:pt x="4341" y="14996"/>
                                <a:pt x="4253" y="14845"/>
                                <a:pt x="4008" y="14820"/>
                              </a:cubicBezTo>
                              <a:close/>
                              <a:moveTo>
                                <a:pt x="4008" y="17336"/>
                              </a:moveTo>
                              <a:cubicBezTo>
                                <a:pt x="3844" y="17319"/>
                                <a:pt x="3654" y="17411"/>
                                <a:pt x="3632" y="17499"/>
                              </a:cubicBezTo>
                              <a:cubicBezTo>
                                <a:pt x="3610" y="17411"/>
                                <a:pt x="3419" y="17319"/>
                                <a:pt x="3256" y="17336"/>
                              </a:cubicBezTo>
                              <a:cubicBezTo>
                                <a:pt x="3010" y="17361"/>
                                <a:pt x="2923" y="17509"/>
                                <a:pt x="3010" y="17640"/>
                              </a:cubicBezTo>
                              <a:cubicBezTo>
                                <a:pt x="3146" y="17852"/>
                                <a:pt x="3517" y="17922"/>
                                <a:pt x="3632" y="18095"/>
                              </a:cubicBezTo>
                              <a:cubicBezTo>
                                <a:pt x="3746" y="17922"/>
                                <a:pt x="4112" y="17848"/>
                                <a:pt x="4253" y="17640"/>
                              </a:cubicBezTo>
                              <a:cubicBezTo>
                                <a:pt x="4341" y="17509"/>
                                <a:pt x="4253" y="17361"/>
                                <a:pt x="4008" y="17336"/>
                              </a:cubicBezTo>
                              <a:close/>
                              <a:moveTo>
                                <a:pt x="4008" y="7278"/>
                              </a:moveTo>
                              <a:cubicBezTo>
                                <a:pt x="3844" y="7260"/>
                                <a:pt x="3654" y="7352"/>
                                <a:pt x="3632" y="7440"/>
                              </a:cubicBezTo>
                              <a:cubicBezTo>
                                <a:pt x="3610" y="7352"/>
                                <a:pt x="3419" y="7260"/>
                                <a:pt x="3256" y="7278"/>
                              </a:cubicBezTo>
                              <a:cubicBezTo>
                                <a:pt x="3010" y="7302"/>
                                <a:pt x="2923" y="7451"/>
                                <a:pt x="3010" y="7581"/>
                              </a:cubicBezTo>
                              <a:cubicBezTo>
                                <a:pt x="3146" y="7793"/>
                                <a:pt x="3517" y="7864"/>
                                <a:pt x="3632" y="8036"/>
                              </a:cubicBezTo>
                              <a:cubicBezTo>
                                <a:pt x="3746" y="7864"/>
                                <a:pt x="4112" y="7789"/>
                                <a:pt x="4253" y="7581"/>
                              </a:cubicBezTo>
                              <a:cubicBezTo>
                                <a:pt x="4341" y="7451"/>
                                <a:pt x="4253" y="7299"/>
                                <a:pt x="4008" y="7278"/>
                              </a:cubicBezTo>
                              <a:close/>
                              <a:moveTo>
                                <a:pt x="4008" y="19853"/>
                              </a:moveTo>
                              <a:cubicBezTo>
                                <a:pt x="3844" y="19835"/>
                                <a:pt x="3654" y="19927"/>
                                <a:pt x="3632" y="20015"/>
                              </a:cubicBezTo>
                              <a:cubicBezTo>
                                <a:pt x="3610" y="19927"/>
                                <a:pt x="3419" y="19835"/>
                                <a:pt x="3256" y="19853"/>
                              </a:cubicBezTo>
                              <a:cubicBezTo>
                                <a:pt x="3010" y="19878"/>
                                <a:pt x="2923" y="20026"/>
                                <a:pt x="3010" y="20156"/>
                              </a:cubicBezTo>
                              <a:cubicBezTo>
                                <a:pt x="3146" y="20368"/>
                                <a:pt x="3517" y="20439"/>
                                <a:pt x="3632" y="20612"/>
                              </a:cubicBezTo>
                              <a:cubicBezTo>
                                <a:pt x="3746" y="20439"/>
                                <a:pt x="4112" y="20365"/>
                                <a:pt x="4253" y="20156"/>
                              </a:cubicBezTo>
                              <a:cubicBezTo>
                                <a:pt x="4341" y="20026"/>
                                <a:pt x="4253" y="19874"/>
                                <a:pt x="4008" y="19853"/>
                              </a:cubicBezTo>
                              <a:close/>
                              <a:moveTo>
                                <a:pt x="4008" y="2245"/>
                              </a:moveTo>
                              <a:cubicBezTo>
                                <a:pt x="3844" y="2227"/>
                                <a:pt x="3654" y="2319"/>
                                <a:pt x="3632" y="2407"/>
                              </a:cubicBezTo>
                              <a:cubicBezTo>
                                <a:pt x="3610" y="2319"/>
                                <a:pt x="3419" y="2227"/>
                                <a:pt x="3256" y="2245"/>
                              </a:cubicBezTo>
                              <a:cubicBezTo>
                                <a:pt x="3010" y="2269"/>
                                <a:pt x="2923" y="2418"/>
                                <a:pt x="3010" y="2548"/>
                              </a:cubicBezTo>
                              <a:cubicBezTo>
                                <a:pt x="3146" y="2760"/>
                                <a:pt x="3517" y="2831"/>
                                <a:pt x="3632" y="3004"/>
                              </a:cubicBezTo>
                              <a:cubicBezTo>
                                <a:pt x="3746" y="2831"/>
                                <a:pt x="4112" y="2756"/>
                                <a:pt x="4253" y="2548"/>
                              </a:cubicBezTo>
                              <a:cubicBezTo>
                                <a:pt x="4341" y="2421"/>
                                <a:pt x="4253" y="2269"/>
                                <a:pt x="4008" y="2245"/>
                              </a:cubicBezTo>
                              <a:close/>
                              <a:moveTo>
                                <a:pt x="4008" y="4761"/>
                              </a:moveTo>
                              <a:cubicBezTo>
                                <a:pt x="3844" y="4744"/>
                                <a:pt x="3654" y="4835"/>
                                <a:pt x="3632" y="4924"/>
                              </a:cubicBezTo>
                              <a:cubicBezTo>
                                <a:pt x="3610" y="4835"/>
                                <a:pt x="3419" y="4744"/>
                                <a:pt x="3256" y="4761"/>
                              </a:cubicBezTo>
                              <a:cubicBezTo>
                                <a:pt x="3010" y="4786"/>
                                <a:pt x="2923" y="4934"/>
                                <a:pt x="3010" y="5065"/>
                              </a:cubicBezTo>
                              <a:cubicBezTo>
                                <a:pt x="3146" y="5276"/>
                                <a:pt x="3517" y="5347"/>
                                <a:pt x="3632" y="5520"/>
                              </a:cubicBezTo>
                              <a:cubicBezTo>
                                <a:pt x="3746" y="5347"/>
                                <a:pt x="4112" y="5273"/>
                                <a:pt x="4253" y="5065"/>
                              </a:cubicBezTo>
                              <a:cubicBezTo>
                                <a:pt x="4341" y="4934"/>
                                <a:pt x="4253" y="4786"/>
                                <a:pt x="4008" y="4761"/>
                              </a:cubicBezTo>
                              <a:close/>
                              <a:moveTo>
                                <a:pt x="2519" y="13489"/>
                              </a:moveTo>
                              <a:cubicBezTo>
                                <a:pt x="2356" y="13472"/>
                                <a:pt x="2165" y="13564"/>
                                <a:pt x="2143" y="13652"/>
                              </a:cubicBezTo>
                              <a:cubicBezTo>
                                <a:pt x="2121" y="13564"/>
                                <a:pt x="1930" y="13472"/>
                                <a:pt x="1767" y="13489"/>
                              </a:cubicBezTo>
                              <a:cubicBezTo>
                                <a:pt x="1521" y="13514"/>
                                <a:pt x="1434" y="13662"/>
                                <a:pt x="1521" y="13793"/>
                              </a:cubicBezTo>
                              <a:cubicBezTo>
                                <a:pt x="1658" y="14005"/>
                                <a:pt x="2029" y="14075"/>
                                <a:pt x="2143" y="14248"/>
                              </a:cubicBezTo>
                              <a:cubicBezTo>
                                <a:pt x="2258" y="14075"/>
                                <a:pt x="2623" y="14001"/>
                                <a:pt x="2765" y="13793"/>
                              </a:cubicBezTo>
                              <a:cubicBezTo>
                                <a:pt x="2852" y="13666"/>
                                <a:pt x="2765" y="13514"/>
                                <a:pt x="2519" y="13489"/>
                              </a:cubicBezTo>
                              <a:close/>
                              <a:moveTo>
                                <a:pt x="2519" y="10976"/>
                              </a:moveTo>
                              <a:cubicBezTo>
                                <a:pt x="2356" y="10959"/>
                                <a:pt x="2165" y="11051"/>
                                <a:pt x="2143" y="11139"/>
                              </a:cubicBezTo>
                              <a:cubicBezTo>
                                <a:pt x="2121" y="11051"/>
                                <a:pt x="1930" y="10959"/>
                                <a:pt x="1767" y="10976"/>
                              </a:cubicBezTo>
                              <a:cubicBezTo>
                                <a:pt x="1521" y="11001"/>
                                <a:pt x="1434" y="11149"/>
                                <a:pt x="1521" y="11280"/>
                              </a:cubicBezTo>
                              <a:cubicBezTo>
                                <a:pt x="1658" y="11492"/>
                                <a:pt x="2029" y="11562"/>
                                <a:pt x="2143" y="11735"/>
                              </a:cubicBezTo>
                              <a:cubicBezTo>
                                <a:pt x="2258" y="11562"/>
                                <a:pt x="2623" y="11488"/>
                                <a:pt x="2765" y="11280"/>
                              </a:cubicBezTo>
                              <a:cubicBezTo>
                                <a:pt x="2852" y="11149"/>
                                <a:pt x="2765" y="10998"/>
                                <a:pt x="2519" y="10976"/>
                              </a:cubicBezTo>
                              <a:close/>
                              <a:moveTo>
                                <a:pt x="5502" y="21035"/>
                              </a:moveTo>
                              <a:cubicBezTo>
                                <a:pt x="5339" y="21018"/>
                                <a:pt x="5148" y="21109"/>
                                <a:pt x="5126" y="21198"/>
                              </a:cubicBezTo>
                              <a:cubicBezTo>
                                <a:pt x="5104" y="21109"/>
                                <a:pt x="4913" y="21018"/>
                                <a:pt x="4750" y="21035"/>
                              </a:cubicBezTo>
                              <a:cubicBezTo>
                                <a:pt x="4504" y="21060"/>
                                <a:pt x="4417" y="21208"/>
                                <a:pt x="4504" y="21339"/>
                              </a:cubicBezTo>
                              <a:cubicBezTo>
                                <a:pt x="4581" y="21455"/>
                                <a:pt x="4722" y="21529"/>
                                <a:pt x="4859" y="21600"/>
                              </a:cubicBezTo>
                              <a:lnTo>
                                <a:pt x="5393" y="21600"/>
                              </a:lnTo>
                              <a:cubicBezTo>
                                <a:pt x="5530" y="21529"/>
                                <a:pt x="5671" y="21455"/>
                                <a:pt x="5748" y="21339"/>
                              </a:cubicBezTo>
                              <a:cubicBezTo>
                                <a:pt x="5835" y="21208"/>
                                <a:pt x="5748" y="21060"/>
                                <a:pt x="5502" y="21035"/>
                              </a:cubicBezTo>
                              <a:close/>
                              <a:moveTo>
                                <a:pt x="2519" y="16006"/>
                              </a:moveTo>
                              <a:cubicBezTo>
                                <a:pt x="2356" y="15988"/>
                                <a:pt x="2165" y="16080"/>
                                <a:pt x="2143" y="16168"/>
                              </a:cubicBezTo>
                              <a:cubicBezTo>
                                <a:pt x="2121" y="16080"/>
                                <a:pt x="1930" y="15988"/>
                                <a:pt x="1767" y="16006"/>
                              </a:cubicBezTo>
                              <a:cubicBezTo>
                                <a:pt x="1521" y="16031"/>
                                <a:pt x="1434" y="16179"/>
                                <a:pt x="1521" y="16309"/>
                              </a:cubicBezTo>
                              <a:cubicBezTo>
                                <a:pt x="1658" y="16521"/>
                                <a:pt x="2029" y="16592"/>
                                <a:pt x="2143" y="16765"/>
                              </a:cubicBezTo>
                              <a:cubicBezTo>
                                <a:pt x="2258" y="16592"/>
                                <a:pt x="2623" y="16518"/>
                                <a:pt x="2765" y="16309"/>
                              </a:cubicBezTo>
                              <a:cubicBezTo>
                                <a:pt x="2852" y="16179"/>
                                <a:pt x="2765" y="16031"/>
                                <a:pt x="2519" y="16006"/>
                              </a:cubicBezTo>
                              <a:close/>
                              <a:moveTo>
                                <a:pt x="2519" y="18519"/>
                              </a:moveTo>
                              <a:cubicBezTo>
                                <a:pt x="2356" y="18501"/>
                                <a:pt x="2165" y="18593"/>
                                <a:pt x="2143" y="18681"/>
                              </a:cubicBezTo>
                              <a:cubicBezTo>
                                <a:pt x="2121" y="18593"/>
                                <a:pt x="1930" y="18501"/>
                                <a:pt x="1767" y="18519"/>
                              </a:cubicBezTo>
                              <a:cubicBezTo>
                                <a:pt x="1521" y="18544"/>
                                <a:pt x="1434" y="18692"/>
                                <a:pt x="1521" y="18822"/>
                              </a:cubicBezTo>
                              <a:cubicBezTo>
                                <a:pt x="1658" y="19034"/>
                                <a:pt x="2029" y="19105"/>
                                <a:pt x="2143" y="19278"/>
                              </a:cubicBezTo>
                              <a:cubicBezTo>
                                <a:pt x="2258" y="19105"/>
                                <a:pt x="2623" y="19031"/>
                                <a:pt x="2765" y="18822"/>
                              </a:cubicBezTo>
                              <a:cubicBezTo>
                                <a:pt x="2852" y="18695"/>
                                <a:pt x="2765" y="18544"/>
                                <a:pt x="2519" y="18519"/>
                              </a:cubicBezTo>
                              <a:close/>
                              <a:moveTo>
                                <a:pt x="2519" y="3431"/>
                              </a:moveTo>
                              <a:cubicBezTo>
                                <a:pt x="2356" y="3413"/>
                                <a:pt x="2165" y="3505"/>
                                <a:pt x="2143" y="3593"/>
                              </a:cubicBezTo>
                              <a:cubicBezTo>
                                <a:pt x="2121" y="3505"/>
                                <a:pt x="1930" y="3413"/>
                                <a:pt x="1767" y="3431"/>
                              </a:cubicBezTo>
                              <a:cubicBezTo>
                                <a:pt x="1521" y="3455"/>
                                <a:pt x="1434" y="3604"/>
                                <a:pt x="1521" y="3734"/>
                              </a:cubicBezTo>
                              <a:cubicBezTo>
                                <a:pt x="1658" y="3946"/>
                                <a:pt x="2029" y="4016"/>
                                <a:pt x="2143" y="4189"/>
                              </a:cubicBezTo>
                              <a:cubicBezTo>
                                <a:pt x="2258" y="4016"/>
                                <a:pt x="2623" y="3942"/>
                                <a:pt x="2765" y="3734"/>
                              </a:cubicBezTo>
                              <a:cubicBezTo>
                                <a:pt x="2852" y="3604"/>
                                <a:pt x="2765" y="3455"/>
                                <a:pt x="2519" y="3431"/>
                              </a:cubicBezTo>
                              <a:close/>
                              <a:moveTo>
                                <a:pt x="2519" y="8460"/>
                              </a:moveTo>
                              <a:cubicBezTo>
                                <a:pt x="2356" y="8442"/>
                                <a:pt x="2165" y="8534"/>
                                <a:pt x="2143" y="8622"/>
                              </a:cubicBezTo>
                              <a:cubicBezTo>
                                <a:pt x="2121" y="8534"/>
                                <a:pt x="1930" y="8442"/>
                                <a:pt x="1767" y="8460"/>
                              </a:cubicBezTo>
                              <a:cubicBezTo>
                                <a:pt x="1521" y="8485"/>
                                <a:pt x="1434" y="8633"/>
                                <a:pt x="1521" y="8764"/>
                              </a:cubicBezTo>
                              <a:cubicBezTo>
                                <a:pt x="1658" y="8975"/>
                                <a:pt x="2029" y="9046"/>
                                <a:pt x="2143" y="9219"/>
                              </a:cubicBezTo>
                              <a:cubicBezTo>
                                <a:pt x="2258" y="9046"/>
                                <a:pt x="2623" y="8972"/>
                                <a:pt x="2765" y="8764"/>
                              </a:cubicBezTo>
                              <a:cubicBezTo>
                                <a:pt x="2852" y="8633"/>
                                <a:pt x="2765" y="8485"/>
                                <a:pt x="2519" y="8460"/>
                              </a:cubicBezTo>
                              <a:close/>
                              <a:moveTo>
                                <a:pt x="2519" y="5944"/>
                              </a:moveTo>
                              <a:cubicBezTo>
                                <a:pt x="2356" y="5926"/>
                                <a:pt x="2165" y="6018"/>
                                <a:pt x="2143" y="6106"/>
                              </a:cubicBezTo>
                              <a:cubicBezTo>
                                <a:pt x="2121" y="6018"/>
                                <a:pt x="1930" y="5926"/>
                                <a:pt x="1767" y="5944"/>
                              </a:cubicBezTo>
                              <a:cubicBezTo>
                                <a:pt x="1521" y="5968"/>
                                <a:pt x="1434" y="6116"/>
                                <a:pt x="1521" y="6247"/>
                              </a:cubicBezTo>
                              <a:cubicBezTo>
                                <a:pt x="1658" y="6459"/>
                                <a:pt x="2029" y="6529"/>
                                <a:pt x="2143" y="6702"/>
                              </a:cubicBezTo>
                              <a:cubicBezTo>
                                <a:pt x="2258" y="6529"/>
                                <a:pt x="2623" y="6455"/>
                                <a:pt x="2765" y="6247"/>
                              </a:cubicBezTo>
                              <a:cubicBezTo>
                                <a:pt x="2852" y="6120"/>
                                <a:pt x="2765" y="5968"/>
                                <a:pt x="2519" y="5944"/>
                              </a:cubicBezTo>
                              <a:close/>
                              <a:moveTo>
                                <a:pt x="18917" y="12307"/>
                              </a:moveTo>
                              <a:cubicBezTo>
                                <a:pt x="18753" y="12289"/>
                                <a:pt x="18563" y="12381"/>
                                <a:pt x="18541" y="12469"/>
                              </a:cubicBezTo>
                              <a:cubicBezTo>
                                <a:pt x="18519" y="12381"/>
                                <a:pt x="18328" y="12289"/>
                                <a:pt x="18164" y="12307"/>
                              </a:cubicBezTo>
                              <a:cubicBezTo>
                                <a:pt x="17919" y="12332"/>
                                <a:pt x="17832" y="12480"/>
                                <a:pt x="17919" y="12611"/>
                              </a:cubicBezTo>
                              <a:cubicBezTo>
                                <a:pt x="18055" y="12822"/>
                                <a:pt x="18426" y="12893"/>
                                <a:pt x="18541" y="13066"/>
                              </a:cubicBezTo>
                              <a:cubicBezTo>
                                <a:pt x="18655" y="12893"/>
                                <a:pt x="19021" y="12819"/>
                                <a:pt x="19162" y="12611"/>
                              </a:cubicBezTo>
                              <a:cubicBezTo>
                                <a:pt x="19250" y="12480"/>
                                <a:pt x="19162" y="12332"/>
                                <a:pt x="18917" y="12307"/>
                              </a:cubicBezTo>
                              <a:close/>
                              <a:moveTo>
                                <a:pt x="18917" y="9791"/>
                              </a:moveTo>
                              <a:cubicBezTo>
                                <a:pt x="18753" y="9773"/>
                                <a:pt x="18563" y="9865"/>
                                <a:pt x="18541" y="9953"/>
                              </a:cubicBezTo>
                              <a:cubicBezTo>
                                <a:pt x="18519" y="9865"/>
                                <a:pt x="18328" y="9773"/>
                                <a:pt x="18164" y="9791"/>
                              </a:cubicBezTo>
                              <a:cubicBezTo>
                                <a:pt x="17919" y="9815"/>
                                <a:pt x="17832" y="9964"/>
                                <a:pt x="17919" y="10094"/>
                              </a:cubicBezTo>
                              <a:cubicBezTo>
                                <a:pt x="18055" y="10306"/>
                                <a:pt x="18426" y="10376"/>
                                <a:pt x="18541" y="10549"/>
                              </a:cubicBezTo>
                              <a:cubicBezTo>
                                <a:pt x="18655" y="10376"/>
                                <a:pt x="19021" y="10302"/>
                                <a:pt x="19162" y="10094"/>
                              </a:cubicBezTo>
                              <a:cubicBezTo>
                                <a:pt x="19250" y="9964"/>
                                <a:pt x="19162" y="9815"/>
                                <a:pt x="18917" y="9791"/>
                              </a:cubicBezTo>
                              <a:close/>
                              <a:moveTo>
                                <a:pt x="18917" y="14820"/>
                              </a:moveTo>
                              <a:cubicBezTo>
                                <a:pt x="18753" y="14802"/>
                                <a:pt x="18563" y="14894"/>
                                <a:pt x="18541" y="14982"/>
                              </a:cubicBezTo>
                              <a:cubicBezTo>
                                <a:pt x="18519" y="14894"/>
                                <a:pt x="18328" y="14802"/>
                                <a:pt x="18164" y="14820"/>
                              </a:cubicBezTo>
                              <a:cubicBezTo>
                                <a:pt x="17919" y="14845"/>
                                <a:pt x="17832" y="14993"/>
                                <a:pt x="17919" y="15124"/>
                              </a:cubicBezTo>
                              <a:cubicBezTo>
                                <a:pt x="18055" y="15335"/>
                                <a:pt x="18426" y="15406"/>
                                <a:pt x="18541" y="15579"/>
                              </a:cubicBezTo>
                              <a:cubicBezTo>
                                <a:pt x="18655" y="15406"/>
                                <a:pt x="19021" y="15332"/>
                                <a:pt x="19162" y="15124"/>
                              </a:cubicBezTo>
                              <a:cubicBezTo>
                                <a:pt x="19250" y="14996"/>
                                <a:pt x="19162" y="14845"/>
                                <a:pt x="18917" y="14820"/>
                              </a:cubicBezTo>
                              <a:close/>
                              <a:moveTo>
                                <a:pt x="18917" y="17336"/>
                              </a:moveTo>
                              <a:cubicBezTo>
                                <a:pt x="18753" y="17319"/>
                                <a:pt x="18563" y="17411"/>
                                <a:pt x="18541" y="17499"/>
                              </a:cubicBezTo>
                              <a:cubicBezTo>
                                <a:pt x="18519" y="17411"/>
                                <a:pt x="18328" y="17319"/>
                                <a:pt x="18164" y="17336"/>
                              </a:cubicBezTo>
                              <a:cubicBezTo>
                                <a:pt x="17919" y="17361"/>
                                <a:pt x="17832" y="17509"/>
                                <a:pt x="17919" y="17640"/>
                              </a:cubicBezTo>
                              <a:cubicBezTo>
                                <a:pt x="18055" y="17852"/>
                                <a:pt x="18426" y="17922"/>
                                <a:pt x="18541" y="18095"/>
                              </a:cubicBezTo>
                              <a:cubicBezTo>
                                <a:pt x="18655" y="17922"/>
                                <a:pt x="19021" y="17848"/>
                                <a:pt x="19162" y="17640"/>
                              </a:cubicBezTo>
                              <a:cubicBezTo>
                                <a:pt x="19250" y="17509"/>
                                <a:pt x="19162" y="17361"/>
                                <a:pt x="18917" y="17336"/>
                              </a:cubicBezTo>
                              <a:close/>
                              <a:moveTo>
                                <a:pt x="18917" y="7278"/>
                              </a:moveTo>
                              <a:cubicBezTo>
                                <a:pt x="18753" y="7260"/>
                                <a:pt x="18563" y="7352"/>
                                <a:pt x="18541" y="7440"/>
                              </a:cubicBezTo>
                              <a:cubicBezTo>
                                <a:pt x="18519" y="7352"/>
                                <a:pt x="18328" y="7260"/>
                                <a:pt x="18164" y="7278"/>
                              </a:cubicBezTo>
                              <a:cubicBezTo>
                                <a:pt x="17919" y="7302"/>
                                <a:pt x="17832" y="7451"/>
                                <a:pt x="17919" y="7581"/>
                              </a:cubicBezTo>
                              <a:cubicBezTo>
                                <a:pt x="18055" y="7793"/>
                                <a:pt x="18426" y="7864"/>
                                <a:pt x="18541" y="8036"/>
                              </a:cubicBezTo>
                              <a:cubicBezTo>
                                <a:pt x="18655" y="7864"/>
                                <a:pt x="19021" y="7789"/>
                                <a:pt x="19162" y="7581"/>
                              </a:cubicBezTo>
                              <a:cubicBezTo>
                                <a:pt x="19250" y="7451"/>
                                <a:pt x="19162" y="7299"/>
                                <a:pt x="18917" y="7278"/>
                              </a:cubicBezTo>
                              <a:close/>
                              <a:moveTo>
                                <a:pt x="18917" y="4761"/>
                              </a:moveTo>
                              <a:cubicBezTo>
                                <a:pt x="18753" y="4744"/>
                                <a:pt x="18563" y="4835"/>
                                <a:pt x="18541" y="4924"/>
                              </a:cubicBezTo>
                              <a:cubicBezTo>
                                <a:pt x="18519" y="4835"/>
                                <a:pt x="18328" y="4744"/>
                                <a:pt x="18164" y="4761"/>
                              </a:cubicBezTo>
                              <a:cubicBezTo>
                                <a:pt x="17919" y="4786"/>
                                <a:pt x="17832" y="4934"/>
                                <a:pt x="17919" y="5065"/>
                              </a:cubicBezTo>
                              <a:cubicBezTo>
                                <a:pt x="18055" y="5276"/>
                                <a:pt x="18426" y="5347"/>
                                <a:pt x="18541" y="5520"/>
                              </a:cubicBezTo>
                              <a:cubicBezTo>
                                <a:pt x="18655" y="5347"/>
                                <a:pt x="19021" y="5273"/>
                                <a:pt x="19162" y="5065"/>
                              </a:cubicBezTo>
                              <a:cubicBezTo>
                                <a:pt x="19250" y="4934"/>
                                <a:pt x="19162" y="4786"/>
                                <a:pt x="18917" y="4761"/>
                              </a:cubicBezTo>
                              <a:close/>
                              <a:moveTo>
                                <a:pt x="20411" y="21035"/>
                              </a:moveTo>
                              <a:cubicBezTo>
                                <a:pt x="20248" y="21018"/>
                                <a:pt x="20057" y="21109"/>
                                <a:pt x="20035" y="21198"/>
                              </a:cubicBezTo>
                              <a:cubicBezTo>
                                <a:pt x="20013" y="21109"/>
                                <a:pt x="19822" y="21018"/>
                                <a:pt x="19659" y="21035"/>
                              </a:cubicBezTo>
                              <a:cubicBezTo>
                                <a:pt x="19413" y="21060"/>
                                <a:pt x="19326" y="21208"/>
                                <a:pt x="19413" y="21339"/>
                              </a:cubicBezTo>
                              <a:cubicBezTo>
                                <a:pt x="19490" y="21455"/>
                                <a:pt x="19631" y="21529"/>
                                <a:pt x="19768" y="21600"/>
                              </a:cubicBezTo>
                              <a:lnTo>
                                <a:pt x="20302" y="21600"/>
                              </a:lnTo>
                              <a:cubicBezTo>
                                <a:pt x="20438" y="21529"/>
                                <a:pt x="20580" y="21455"/>
                                <a:pt x="20657" y="21339"/>
                              </a:cubicBezTo>
                              <a:cubicBezTo>
                                <a:pt x="20738" y="21208"/>
                                <a:pt x="20657" y="21060"/>
                                <a:pt x="20411" y="21035"/>
                              </a:cubicBezTo>
                              <a:close/>
                              <a:moveTo>
                                <a:pt x="20411" y="18519"/>
                              </a:moveTo>
                              <a:cubicBezTo>
                                <a:pt x="20248" y="18501"/>
                                <a:pt x="20057" y="18593"/>
                                <a:pt x="20035" y="18681"/>
                              </a:cubicBezTo>
                              <a:cubicBezTo>
                                <a:pt x="20013" y="18593"/>
                                <a:pt x="19822" y="18501"/>
                                <a:pt x="19659" y="18519"/>
                              </a:cubicBezTo>
                              <a:cubicBezTo>
                                <a:pt x="19413" y="18544"/>
                                <a:pt x="19326" y="18692"/>
                                <a:pt x="19413" y="18822"/>
                              </a:cubicBezTo>
                              <a:cubicBezTo>
                                <a:pt x="19550" y="19034"/>
                                <a:pt x="19920" y="19105"/>
                                <a:pt x="20035" y="19278"/>
                              </a:cubicBezTo>
                              <a:cubicBezTo>
                                <a:pt x="20149" y="19105"/>
                                <a:pt x="20515" y="19031"/>
                                <a:pt x="20657" y="18822"/>
                              </a:cubicBezTo>
                              <a:cubicBezTo>
                                <a:pt x="20738" y="18695"/>
                                <a:pt x="20657" y="18544"/>
                                <a:pt x="20411" y="18519"/>
                              </a:cubicBezTo>
                              <a:close/>
                              <a:moveTo>
                                <a:pt x="18917" y="19853"/>
                              </a:moveTo>
                              <a:cubicBezTo>
                                <a:pt x="18753" y="19835"/>
                                <a:pt x="18563" y="19927"/>
                                <a:pt x="18541" y="20015"/>
                              </a:cubicBezTo>
                              <a:cubicBezTo>
                                <a:pt x="18519" y="19927"/>
                                <a:pt x="18328" y="19835"/>
                                <a:pt x="18164" y="19853"/>
                              </a:cubicBezTo>
                              <a:cubicBezTo>
                                <a:pt x="17919" y="19878"/>
                                <a:pt x="17832" y="20026"/>
                                <a:pt x="17919" y="20156"/>
                              </a:cubicBezTo>
                              <a:cubicBezTo>
                                <a:pt x="18055" y="20368"/>
                                <a:pt x="18426" y="20439"/>
                                <a:pt x="18541" y="20612"/>
                              </a:cubicBezTo>
                              <a:cubicBezTo>
                                <a:pt x="18655" y="20439"/>
                                <a:pt x="19021" y="20365"/>
                                <a:pt x="19162" y="20156"/>
                              </a:cubicBezTo>
                              <a:cubicBezTo>
                                <a:pt x="19250" y="20026"/>
                                <a:pt x="19162" y="19874"/>
                                <a:pt x="18917" y="19853"/>
                              </a:cubicBezTo>
                              <a:close/>
                              <a:moveTo>
                                <a:pt x="18917" y="2245"/>
                              </a:moveTo>
                              <a:cubicBezTo>
                                <a:pt x="18753" y="2227"/>
                                <a:pt x="18563" y="2319"/>
                                <a:pt x="18541" y="2407"/>
                              </a:cubicBezTo>
                              <a:cubicBezTo>
                                <a:pt x="18519" y="2319"/>
                                <a:pt x="18328" y="2227"/>
                                <a:pt x="18164" y="2245"/>
                              </a:cubicBezTo>
                              <a:cubicBezTo>
                                <a:pt x="17919" y="2269"/>
                                <a:pt x="17832" y="2418"/>
                                <a:pt x="17919" y="2548"/>
                              </a:cubicBezTo>
                              <a:cubicBezTo>
                                <a:pt x="18055" y="2760"/>
                                <a:pt x="18426" y="2831"/>
                                <a:pt x="18541" y="3004"/>
                              </a:cubicBezTo>
                              <a:cubicBezTo>
                                <a:pt x="18655" y="2831"/>
                                <a:pt x="19021" y="2756"/>
                                <a:pt x="19162" y="2548"/>
                              </a:cubicBezTo>
                              <a:cubicBezTo>
                                <a:pt x="19250" y="2421"/>
                                <a:pt x="19162" y="2269"/>
                                <a:pt x="18917" y="2245"/>
                              </a:cubicBezTo>
                              <a:close/>
                              <a:moveTo>
                                <a:pt x="17428" y="914"/>
                              </a:moveTo>
                              <a:cubicBezTo>
                                <a:pt x="17265" y="896"/>
                                <a:pt x="17074" y="988"/>
                                <a:pt x="17052" y="1076"/>
                              </a:cubicBezTo>
                              <a:cubicBezTo>
                                <a:pt x="17030" y="988"/>
                                <a:pt x="16839" y="896"/>
                                <a:pt x="16676" y="914"/>
                              </a:cubicBezTo>
                              <a:cubicBezTo>
                                <a:pt x="16430" y="939"/>
                                <a:pt x="16343" y="1087"/>
                                <a:pt x="16430" y="1218"/>
                              </a:cubicBezTo>
                              <a:cubicBezTo>
                                <a:pt x="16567" y="1429"/>
                                <a:pt x="16938" y="1500"/>
                                <a:pt x="17052" y="1673"/>
                              </a:cubicBezTo>
                              <a:cubicBezTo>
                                <a:pt x="17167" y="1500"/>
                                <a:pt x="17532" y="1426"/>
                                <a:pt x="17674" y="1218"/>
                              </a:cubicBezTo>
                              <a:cubicBezTo>
                                <a:pt x="17761" y="1091"/>
                                <a:pt x="17674" y="939"/>
                                <a:pt x="17428" y="914"/>
                              </a:cubicBezTo>
                              <a:close/>
                              <a:moveTo>
                                <a:pt x="17428" y="16006"/>
                              </a:moveTo>
                              <a:cubicBezTo>
                                <a:pt x="17265" y="15988"/>
                                <a:pt x="17074" y="16080"/>
                                <a:pt x="17052" y="16168"/>
                              </a:cubicBezTo>
                              <a:cubicBezTo>
                                <a:pt x="17030" y="16080"/>
                                <a:pt x="16839" y="15988"/>
                                <a:pt x="16676" y="16006"/>
                              </a:cubicBezTo>
                              <a:cubicBezTo>
                                <a:pt x="16430" y="16031"/>
                                <a:pt x="16343" y="16179"/>
                                <a:pt x="16430" y="16309"/>
                              </a:cubicBezTo>
                              <a:cubicBezTo>
                                <a:pt x="16567" y="16521"/>
                                <a:pt x="16938" y="16592"/>
                                <a:pt x="17052" y="16765"/>
                              </a:cubicBezTo>
                              <a:cubicBezTo>
                                <a:pt x="17167" y="16592"/>
                                <a:pt x="17532" y="16518"/>
                                <a:pt x="17674" y="16309"/>
                              </a:cubicBezTo>
                              <a:cubicBezTo>
                                <a:pt x="17761" y="16179"/>
                                <a:pt x="17674" y="16031"/>
                                <a:pt x="17428" y="16006"/>
                              </a:cubicBezTo>
                              <a:close/>
                              <a:moveTo>
                                <a:pt x="17428" y="10976"/>
                              </a:moveTo>
                              <a:cubicBezTo>
                                <a:pt x="17265" y="10959"/>
                                <a:pt x="17074" y="11051"/>
                                <a:pt x="17052" y="11139"/>
                              </a:cubicBezTo>
                              <a:cubicBezTo>
                                <a:pt x="17030" y="11051"/>
                                <a:pt x="16839" y="10959"/>
                                <a:pt x="16676" y="10976"/>
                              </a:cubicBezTo>
                              <a:cubicBezTo>
                                <a:pt x="16430" y="11001"/>
                                <a:pt x="16343" y="11149"/>
                                <a:pt x="16430" y="11280"/>
                              </a:cubicBezTo>
                              <a:cubicBezTo>
                                <a:pt x="16567" y="11492"/>
                                <a:pt x="16938" y="11562"/>
                                <a:pt x="17052" y="11735"/>
                              </a:cubicBezTo>
                              <a:cubicBezTo>
                                <a:pt x="17167" y="11562"/>
                                <a:pt x="17532" y="11488"/>
                                <a:pt x="17674" y="11280"/>
                              </a:cubicBezTo>
                              <a:cubicBezTo>
                                <a:pt x="17761" y="11149"/>
                                <a:pt x="17674" y="10998"/>
                                <a:pt x="17428" y="10976"/>
                              </a:cubicBezTo>
                              <a:close/>
                              <a:moveTo>
                                <a:pt x="17428" y="13489"/>
                              </a:moveTo>
                              <a:cubicBezTo>
                                <a:pt x="17265" y="13472"/>
                                <a:pt x="17074" y="13564"/>
                                <a:pt x="17052" y="13652"/>
                              </a:cubicBezTo>
                              <a:cubicBezTo>
                                <a:pt x="17030" y="13564"/>
                                <a:pt x="16839" y="13472"/>
                                <a:pt x="16676" y="13489"/>
                              </a:cubicBezTo>
                              <a:cubicBezTo>
                                <a:pt x="16430" y="13514"/>
                                <a:pt x="16343" y="13662"/>
                                <a:pt x="16430" y="13793"/>
                              </a:cubicBezTo>
                              <a:cubicBezTo>
                                <a:pt x="16567" y="14005"/>
                                <a:pt x="16938" y="14075"/>
                                <a:pt x="17052" y="14248"/>
                              </a:cubicBezTo>
                              <a:cubicBezTo>
                                <a:pt x="17167" y="14075"/>
                                <a:pt x="17532" y="14001"/>
                                <a:pt x="17674" y="13793"/>
                              </a:cubicBezTo>
                              <a:cubicBezTo>
                                <a:pt x="17761" y="13666"/>
                                <a:pt x="17674" y="13514"/>
                                <a:pt x="17428" y="13489"/>
                              </a:cubicBezTo>
                              <a:close/>
                              <a:moveTo>
                                <a:pt x="17428" y="18519"/>
                              </a:moveTo>
                              <a:cubicBezTo>
                                <a:pt x="17265" y="18501"/>
                                <a:pt x="17074" y="18593"/>
                                <a:pt x="17052" y="18681"/>
                              </a:cubicBezTo>
                              <a:cubicBezTo>
                                <a:pt x="17030" y="18593"/>
                                <a:pt x="16839" y="18501"/>
                                <a:pt x="16676" y="18519"/>
                              </a:cubicBezTo>
                              <a:cubicBezTo>
                                <a:pt x="16430" y="18544"/>
                                <a:pt x="16343" y="18692"/>
                                <a:pt x="16430" y="18822"/>
                              </a:cubicBezTo>
                              <a:cubicBezTo>
                                <a:pt x="16567" y="19034"/>
                                <a:pt x="16938" y="19105"/>
                                <a:pt x="17052" y="19278"/>
                              </a:cubicBezTo>
                              <a:cubicBezTo>
                                <a:pt x="17167" y="19105"/>
                                <a:pt x="17532" y="19031"/>
                                <a:pt x="17674" y="18822"/>
                              </a:cubicBezTo>
                              <a:cubicBezTo>
                                <a:pt x="17761" y="18695"/>
                                <a:pt x="17674" y="18544"/>
                                <a:pt x="17428" y="18519"/>
                              </a:cubicBezTo>
                              <a:close/>
                              <a:moveTo>
                                <a:pt x="17428" y="5944"/>
                              </a:moveTo>
                              <a:cubicBezTo>
                                <a:pt x="17265" y="5926"/>
                                <a:pt x="17074" y="6018"/>
                                <a:pt x="17052" y="6106"/>
                              </a:cubicBezTo>
                              <a:cubicBezTo>
                                <a:pt x="17030" y="6018"/>
                                <a:pt x="16839" y="5926"/>
                                <a:pt x="16676" y="5944"/>
                              </a:cubicBezTo>
                              <a:cubicBezTo>
                                <a:pt x="16430" y="5968"/>
                                <a:pt x="16343" y="6116"/>
                                <a:pt x="16430" y="6247"/>
                              </a:cubicBezTo>
                              <a:cubicBezTo>
                                <a:pt x="16567" y="6459"/>
                                <a:pt x="16938" y="6529"/>
                                <a:pt x="17052" y="6702"/>
                              </a:cubicBezTo>
                              <a:cubicBezTo>
                                <a:pt x="17167" y="6529"/>
                                <a:pt x="17532" y="6455"/>
                                <a:pt x="17674" y="6247"/>
                              </a:cubicBezTo>
                              <a:cubicBezTo>
                                <a:pt x="17761" y="6120"/>
                                <a:pt x="17674" y="5968"/>
                                <a:pt x="17428" y="5944"/>
                              </a:cubicBezTo>
                              <a:close/>
                              <a:moveTo>
                                <a:pt x="17428" y="8460"/>
                              </a:moveTo>
                              <a:cubicBezTo>
                                <a:pt x="17265" y="8442"/>
                                <a:pt x="17074" y="8534"/>
                                <a:pt x="17052" y="8622"/>
                              </a:cubicBezTo>
                              <a:cubicBezTo>
                                <a:pt x="17030" y="8534"/>
                                <a:pt x="16839" y="8442"/>
                                <a:pt x="16676" y="8460"/>
                              </a:cubicBezTo>
                              <a:cubicBezTo>
                                <a:pt x="16430" y="8485"/>
                                <a:pt x="16343" y="8633"/>
                                <a:pt x="16430" y="8764"/>
                              </a:cubicBezTo>
                              <a:cubicBezTo>
                                <a:pt x="16567" y="8975"/>
                                <a:pt x="16938" y="9046"/>
                                <a:pt x="17052" y="9219"/>
                              </a:cubicBezTo>
                              <a:cubicBezTo>
                                <a:pt x="17167" y="9046"/>
                                <a:pt x="17532" y="8972"/>
                                <a:pt x="17674" y="8764"/>
                              </a:cubicBezTo>
                              <a:cubicBezTo>
                                <a:pt x="17761" y="8633"/>
                                <a:pt x="17674" y="8485"/>
                                <a:pt x="17428" y="8460"/>
                              </a:cubicBezTo>
                              <a:close/>
                              <a:moveTo>
                                <a:pt x="17428" y="3431"/>
                              </a:moveTo>
                              <a:cubicBezTo>
                                <a:pt x="17265" y="3413"/>
                                <a:pt x="17074" y="3505"/>
                                <a:pt x="17052" y="3593"/>
                              </a:cubicBezTo>
                              <a:cubicBezTo>
                                <a:pt x="17030" y="3505"/>
                                <a:pt x="16839" y="3413"/>
                                <a:pt x="16676" y="3431"/>
                              </a:cubicBezTo>
                              <a:cubicBezTo>
                                <a:pt x="16430" y="3455"/>
                                <a:pt x="16343" y="3604"/>
                                <a:pt x="16430" y="3734"/>
                              </a:cubicBezTo>
                              <a:cubicBezTo>
                                <a:pt x="16567" y="3946"/>
                                <a:pt x="16938" y="4016"/>
                                <a:pt x="17052" y="4189"/>
                              </a:cubicBezTo>
                              <a:cubicBezTo>
                                <a:pt x="17167" y="4016"/>
                                <a:pt x="17532" y="3942"/>
                                <a:pt x="17674" y="3734"/>
                              </a:cubicBezTo>
                              <a:cubicBezTo>
                                <a:pt x="17761" y="3604"/>
                                <a:pt x="17674" y="3455"/>
                                <a:pt x="17428" y="3431"/>
                              </a:cubicBezTo>
                              <a:close/>
                              <a:moveTo>
                                <a:pt x="21147" y="12307"/>
                              </a:moveTo>
                              <a:cubicBezTo>
                                <a:pt x="20902" y="12332"/>
                                <a:pt x="20815" y="12480"/>
                                <a:pt x="20902" y="12611"/>
                              </a:cubicBezTo>
                              <a:cubicBezTo>
                                <a:pt x="21038" y="12822"/>
                                <a:pt x="21409" y="12893"/>
                                <a:pt x="21524" y="13066"/>
                              </a:cubicBezTo>
                              <a:cubicBezTo>
                                <a:pt x="21545" y="13038"/>
                                <a:pt x="21567" y="13009"/>
                                <a:pt x="21600" y="12985"/>
                              </a:cubicBezTo>
                              <a:lnTo>
                                <a:pt x="21600" y="12378"/>
                              </a:lnTo>
                              <a:cubicBezTo>
                                <a:pt x="21556" y="12406"/>
                                <a:pt x="21529" y="12438"/>
                                <a:pt x="21524" y="12466"/>
                              </a:cubicBezTo>
                              <a:cubicBezTo>
                                <a:pt x="21502" y="12381"/>
                                <a:pt x="21311" y="12289"/>
                                <a:pt x="21147" y="12307"/>
                              </a:cubicBezTo>
                              <a:close/>
                              <a:moveTo>
                                <a:pt x="21147" y="9791"/>
                              </a:moveTo>
                              <a:cubicBezTo>
                                <a:pt x="20902" y="9815"/>
                                <a:pt x="20815" y="9964"/>
                                <a:pt x="20902" y="10094"/>
                              </a:cubicBezTo>
                              <a:cubicBezTo>
                                <a:pt x="21038" y="10306"/>
                                <a:pt x="21409" y="10376"/>
                                <a:pt x="21524" y="10549"/>
                              </a:cubicBezTo>
                              <a:cubicBezTo>
                                <a:pt x="21545" y="10521"/>
                                <a:pt x="21567" y="10493"/>
                                <a:pt x="21600" y="10468"/>
                              </a:cubicBezTo>
                              <a:lnTo>
                                <a:pt x="21600" y="9861"/>
                              </a:lnTo>
                              <a:cubicBezTo>
                                <a:pt x="21556" y="9889"/>
                                <a:pt x="21529" y="9921"/>
                                <a:pt x="21524" y="9949"/>
                              </a:cubicBezTo>
                              <a:cubicBezTo>
                                <a:pt x="21502" y="9865"/>
                                <a:pt x="21311" y="9776"/>
                                <a:pt x="21147" y="9791"/>
                              </a:cubicBezTo>
                              <a:close/>
                              <a:moveTo>
                                <a:pt x="21147" y="17336"/>
                              </a:moveTo>
                              <a:cubicBezTo>
                                <a:pt x="20902" y="17361"/>
                                <a:pt x="20815" y="17509"/>
                                <a:pt x="20902" y="17640"/>
                              </a:cubicBezTo>
                              <a:cubicBezTo>
                                <a:pt x="21038" y="17852"/>
                                <a:pt x="21409" y="17922"/>
                                <a:pt x="21524" y="18095"/>
                              </a:cubicBezTo>
                              <a:cubicBezTo>
                                <a:pt x="21545" y="18067"/>
                                <a:pt x="21567" y="18039"/>
                                <a:pt x="21600" y="18014"/>
                              </a:cubicBezTo>
                              <a:lnTo>
                                <a:pt x="21600" y="17407"/>
                              </a:lnTo>
                              <a:cubicBezTo>
                                <a:pt x="21556" y="17435"/>
                                <a:pt x="21529" y="17467"/>
                                <a:pt x="21524" y="17495"/>
                              </a:cubicBezTo>
                              <a:cubicBezTo>
                                <a:pt x="21502" y="17411"/>
                                <a:pt x="21311" y="17319"/>
                                <a:pt x="21147" y="17336"/>
                              </a:cubicBezTo>
                              <a:close/>
                              <a:moveTo>
                                <a:pt x="21147" y="14820"/>
                              </a:moveTo>
                              <a:cubicBezTo>
                                <a:pt x="20902" y="14845"/>
                                <a:pt x="20815" y="14993"/>
                                <a:pt x="20902" y="15124"/>
                              </a:cubicBezTo>
                              <a:cubicBezTo>
                                <a:pt x="21038" y="15335"/>
                                <a:pt x="21409" y="15406"/>
                                <a:pt x="21524" y="15579"/>
                              </a:cubicBezTo>
                              <a:cubicBezTo>
                                <a:pt x="21545" y="15551"/>
                                <a:pt x="21567" y="15522"/>
                                <a:pt x="21600" y="15498"/>
                              </a:cubicBezTo>
                              <a:lnTo>
                                <a:pt x="21600" y="14891"/>
                              </a:lnTo>
                              <a:cubicBezTo>
                                <a:pt x="21556" y="14919"/>
                                <a:pt x="21529" y="14951"/>
                                <a:pt x="21524" y="14979"/>
                              </a:cubicBezTo>
                              <a:cubicBezTo>
                                <a:pt x="21502" y="14894"/>
                                <a:pt x="21311" y="14806"/>
                                <a:pt x="21147" y="14820"/>
                              </a:cubicBezTo>
                              <a:close/>
                              <a:moveTo>
                                <a:pt x="20411" y="16006"/>
                              </a:moveTo>
                              <a:cubicBezTo>
                                <a:pt x="20248" y="15988"/>
                                <a:pt x="20057" y="16080"/>
                                <a:pt x="20035" y="16168"/>
                              </a:cubicBezTo>
                              <a:cubicBezTo>
                                <a:pt x="20013" y="16080"/>
                                <a:pt x="19822" y="15988"/>
                                <a:pt x="19659" y="16006"/>
                              </a:cubicBezTo>
                              <a:cubicBezTo>
                                <a:pt x="19413" y="16031"/>
                                <a:pt x="19326" y="16179"/>
                                <a:pt x="19413" y="16309"/>
                              </a:cubicBezTo>
                              <a:cubicBezTo>
                                <a:pt x="19550" y="16521"/>
                                <a:pt x="19920" y="16592"/>
                                <a:pt x="20035" y="16765"/>
                              </a:cubicBezTo>
                              <a:cubicBezTo>
                                <a:pt x="20149" y="16592"/>
                                <a:pt x="20515" y="16518"/>
                                <a:pt x="20657" y="16309"/>
                              </a:cubicBezTo>
                              <a:cubicBezTo>
                                <a:pt x="20738" y="16179"/>
                                <a:pt x="20657" y="16031"/>
                                <a:pt x="20411" y="16006"/>
                              </a:cubicBezTo>
                              <a:close/>
                              <a:moveTo>
                                <a:pt x="20886" y="0"/>
                              </a:moveTo>
                              <a:cubicBezTo>
                                <a:pt x="20891" y="11"/>
                                <a:pt x="20897" y="25"/>
                                <a:pt x="20902" y="35"/>
                              </a:cubicBezTo>
                              <a:cubicBezTo>
                                <a:pt x="21038" y="247"/>
                                <a:pt x="21409" y="318"/>
                                <a:pt x="21524" y="491"/>
                              </a:cubicBezTo>
                              <a:cubicBezTo>
                                <a:pt x="21545" y="462"/>
                                <a:pt x="21567" y="434"/>
                                <a:pt x="21600" y="409"/>
                              </a:cubicBezTo>
                              <a:lnTo>
                                <a:pt x="21600" y="0"/>
                              </a:lnTo>
                              <a:lnTo>
                                <a:pt x="20886" y="0"/>
                              </a:lnTo>
                              <a:close/>
                              <a:moveTo>
                                <a:pt x="21147" y="4761"/>
                              </a:moveTo>
                              <a:cubicBezTo>
                                <a:pt x="20902" y="4786"/>
                                <a:pt x="20815" y="4934"/>
                                <a:pt x="20902" y="5065"/>
                              </a:cubicBezTo>
                              <a:cubicBezTo>
                                <a:pt x="21038" y="5276"/>
                                <a:pt x="21409" y="5347"/>
                                <a:pt x="21524" y="5520"/>
                              </a:cubicBezTo>
                              <a:cubicBezTo>
                                <a:pt x="21545" y="5492"/>
                                <a:pt x="21567" y="5464"/>
                                <a:pt x="21600" y="5439"/>
                              </a:cubicBezTo>
                              <a:lnTo>
                                <a:pt x="21600" y="4832"/>
                              </a:lnTo>
                              <a:cubicBezTo>
                                <a:pt x="21556" y="4860"/>
                                <a:pt x="21529" y="4892"/>
                                <a:pt x="21524" y="4920"/>
                              </a:cubicBezTo>
                              <a:cubicBezTo>
                                <a:pt x="21502" y="4835"/>
                                <a:pt x="21311" y="4744"/>
                                <a:pt x="21147" y="4761"/>
                              </a:cubicBezTo>
                              <a:close/>
                              <a:moveTo>
                                <a:pt x="21147" y="2245"/>
                              </a:moveTo>
                              <a:cubicBezTo>
                                <a:pt x="20902" y="2269"/>
                                <a:pt x="20815" y="2418"/>
                                <a:pt x="20902" y="2548"/>
                              </a:cubicBezTo>
                              <a:cubicBezTo>
                                <a:pt x="21038" y="2760"/>
                                <a:pt x="21409" y="2831"/>
                                <a:pt x="21524" y="3004"/>
                              </a:cubicBezTo>
                              <a:cubicBezTo>
                                <a:pt x="21545" y="2975"/>
                                <a:pt x="21567" y="2947"/>
                                <a:pt x="21600" y="2922"/>
                              </a:cubicBezTo>
                              <a:lnTo>
                                <a:pt x="21600" y="2319"/>
                              </a:lnTo>
                              <a:cubicBezTo>
                                <a:pt x="21556" y="2347"/>
                                <a:pt x="21529" y="2379"/>
                                <a:pt x="21524" y="2407"/>
                              </a:cubicBezTo>
                              <a:cubicBezTo>
                                <a:pt x="21502" y="2319"/>
                                <a:pt x="21311" y="2231"/>
                                <a:pt x="21147" y="2245"/>
                              </a:cubicBezTo>
                              <a:close/>
                              <a:moveTo>
                                <a:pt x="21147" y="7278"/>
                              </a:moveTo>
                              <a:cubicBezTo>
                                <a:pt x="20902" y="7302"/>
                                <a:pt x="20815" y="7451"/>
                                <a:pt x="20902" y="7581"/>
                              </a:cubicBezTo>
                              <a:cubicBezTo>
                                <a:pt x="21038" y="7793"/>
                                <a:pt x="21409" y="7864"/>
                                <a:pt x="21524" y="8036"/>
                              </a:cubicBezTo>
                              <a:cubicBezTo>
                                <a:pt x="21545" y="8008"/>
                                <a:pt x="21567" y="7980"/>
                                <a:pt x="21600" y="7955"/>
                              </a:cubicBezTo>
                              <a:lnTo>
                                <a:pt x="21600" y="7348"/>
                              </a:lnTo>
                              <a:cubicBezTo>
                                <a:pt x="21556" y="7376"/>
                                <a:pt x="21529" y="7408"/>
                                <a:pt x="21524" y="7436"/>
                              </a:cubicBezTo>
                              <a:cubicBezTo>
                                <a:pt x="21502" y="7352"/>
                                <a:pt x="21311" y="7260"/>
                                <a:pt x="21147" y="7278"/>
                              </a:cubicBezTo>
                              <a:close/>
                              <a:moveTo>
                                <a:pt x="20411" y="10976"/>
                              </a:moveTo>
                              <a:cubicBezTo>
                                <a:pt x="20248" y="10959"/>
                                <a:pt x="20057" y="11051"/>
                                <a:pt x="20035" y="11139"/>
                              </a:cubicBezTo>
                              <a:cubicBezTo>
                                <a:pt x="20013" y="11051"/>
                                <a:pt x="19822" y="10959"/>
                                <a:pt x="19659" y="10976"/>
                              </a:cubicBezTo>
                              <a:cubicBezTo>
                                <a:pt x="19413" y="11001"/>
                                <a:pt x="19326" y="11149"/>
                                <a:pt x="19413" y="11280"/>
                              </a:cubicBezTo>
                              <a:cubicBezTo>
                                <a:pt x="19550" y="11492"/>
                                <a:pt x="19920" y="11562"/>
                                <a:pt x="20035" y="11735"/>
                              </a:cubicBezTo>
                              <a:cubicBezTo>
                                <a:pt x="20149" y="11562"/>
                                <a:pt x="20515" y="11488"/>
                                <a:pt x="20657" y="11280"/>
                              </a:cubicBezTo>
                              <a:cubicBezTo>
                                <a:pt x="20738" y="11149"/>
                                <a:pt x="20657" y="10998"/>
                                <a:pt x="20411" y="10976"/>
                              </a:cubicBezTo>
                              <a:close/>
                              <a:moveTo>
                                <a:pt x="20411" y="8460"/>
                              </a:moveTo>
                              <a:cubicBezTo>
                                <a:pt x="20248" y="8442"/>
                                <a:pt x="20057" y="8534"/>
                                <a:pt x="20035" y="8622"/>
                              </a:cubicBezTo>
                              <a:cubicBezTo>
                                <a:pt x="20013" y="8534"/>
                                <a:pt x="19822" y="8442"/>
                                <a:pt x="19659" y="8460"/>
                              </a:cubicBezTo>
                              <a:cubicBezTo>
                                <a:pt x="19413" y="8485"/>
                                <a:pt x="19326" y="8633"/>
                                <a:pt x="19413" y="8764"/>
                              </a:cubicBezTo>
                              <a:cubicBezTo>
                                <a:pt x="19550" y="8975"/>
                                <a:pt x="19920" y="9046"/>
                                <a:pt x="20035" y="9219"/>
                              </a:cubicBezTo>
                              <a:cubicBezTo>
                                <a:pt x="20149" y="9046"/>
                                <a:pt x="20515" y="8972"/>
                                <a:pt x="20657" y="8764"/>
                              </a:cubicBezTo>
                              <a:cubicBezTo>
                                <a:pt x="20738" y="8633"/>
                                <a:pt x="20657" y="8485"/>
                                <a:pt x="20411" y="8460"/>
                              </a:cubicBezTo>
                              <a:close/>
                              <a:moveTo>
                                <a:pt x="21147" y="19853"/>
                              </a:moveTo>
                              <a:cubicBezTo>
                                <a:pt x="20902" y="19878"/>
                                <a:pt x="20815" y="20026"/>
                                <a:pt x="20902" y="20156"/>
                              </a:cubicBezTo>
                              <a:cubicBezTo>
                                <a:pt x="21038" y="20368"/>
                                <a:pt x="21409" y="20439"/>
                                <a:pt x="21524" y="20612"/>
                              </a:cubicBezTo>
                              <a:cubicBezTo>
                                <a:pt x="21545" y="20584"/>
                                <a:pt x="21567" y="20555"/>
                                <a:pt x="21600" y="20531"/>
                              </a:cubicBezTo>
                              <a:lnTo>
                                <a:pt x="21600" y="19924"/>
                              </a:lnTo>
                              <a:cubicBezTo>
                                <a:pt x="21556" y="19952"/>
                                <a:pt x="21529" y="19984"/>
                                <a:pt x="21524" y="20012"/>
                              </a:cubicBezTo>
                              <a:cubicBezTo>
                                <a:pt x="21502" y="19927"/>
                                <a:pt x="21311" y="19835"/>
                                <a:pt x="21147" y="19853"/>
                              </a:cubicBezTo>
                              <a:close/>
                              <a:moveTo>
                                <a:pt x="20411" y="13489"/>
                              </a:moveTo>
                              <a:cubicBezTo>
                                <a:pt x="20248" y="13472"/>
                                <a:pt x="20057" y="13564"/>
                                <a:pt x="20035" y="13652"/>
                              </a:cubicBezTo>
                              <a:cubicBezTo>
                                <a:pt x="20013" y="13564"/>
                                <a:pt x="19822" y="13472"/>
                                <a:pt x="19659" y="13489"/>
                              </a:cubicBezTo>
                              <a:cubicBezTo>
                                <a:pt x="19413" y="13514"/>
                                <a:pt x="19326" y="13662"/>
                                <a:pt x="19413" y="13793"/>
                              </a:cubicBezTo>
                              <a:cubicBezTo>
                                <a:pt x="19550" y="14005"/>
                                <a:pt x="19920" y="14075"/>
                                <a:pt x="20035" y="14248"/>
                              </a:cubicBezTo>
                              <a:cubicBezTo>
                                <a:pt x="20149" y="14075"/>
                                <a:pt x="20515" y="14001"/>
                                <a:pt x="20657" y="13793"/>
                              </a:cubicBezTo>
                              <a:cubicBezTo>
                                <a:pt x="20738" y="13666"/>
                                <a:pt x="20657" y="13514"/>
                                <a:pt x="20411" y="13489"/>
                              </a:cubicBezTo>
                              <a:close/>
                              <a:moveTo>
                                <a:pt x="20411" y="5944"/>
                              </a:moveTo>
                              <a:cubicBezTo>
                                <a:pt x="20248" y="5926"/>
                                <a:pt x="20057" y="6018"/>
                                <a:pt x="20035" y="6106"/>
                              </a:cubicBezTo>
                              <a:cubicBezTo>
                                <a:pt x="20013" y="6018"/>
                                <a:pt x="19822" y="5926"/>
                                <a:pt x="19659" y="5944"/>
                              </a:cubicBezTo>
                              <a:cubicBezTo>
                                <a:pt x="19413" y="5968"/>
                                <a:pt x="19326" y="6116"/>
                                <a:pt x="19413" y="6247"/>
                              </a:cubicBezTo>
                              <a:cubicBezTo>
                                <a:pt x="19550" y="6459"/>
                                <a:pt x="19920" y="6529"/>
                                <a:pt x="20035" y="6702"/>
                              </a:cubicBezTo>
                              <a:cubicBezTo>
                                <a:pt x="20149" y="6529"/>
                                <a:pt x="20515" y="6455"/>
                                <a:pt x="20657" y="6247"/>
                              </a:cubicBezTo>
                              <a:cubicBezTo>
                                <a:pt x="20738" y="6120"/>
                                <a:pt x="20657" y="5968"/>
                                <a:pt x="20411" y="5944"/>
                              </a:cubicBezTo>
                              <a:close/>
                              <a:moveTo>
                                <a:pt x="20411" y="914"/>
                              </a:moveTo>
                              <a:cubicBezTo>
                                <a:pt x="20248" y="896"/>
                                <a:pt x="20057" y="988"/>
                                <a:pt x="20035" y="1076"/>
                              </a:cubicBezTo>
                              <a:cubicBezTo>
                                <a:pt x="20013" y="988"/>
                                <a:pt x="19822" y="896"/>
                                <a:pt x="19659" y="914"/>
                              </a:cubicBezTo>
                              <a:cubicBezTo>
                                <a:pt x="19413" y="939"/>
                                <a:pt x="19326" y="1087"/>
                                <a:pt x="19413" y="1218"/>
                              </a:cubicBezTo>
                              <a:cubicBezTo>
                                <a:pt x="19550" y="1429"/>
                                <a:pt x="19920" y="1500"/>
                                <a:pt x="20035" y="1673"/>
                              </a:cubicBezTo>
                              <a:cubicBezTo>
                                <a:pt x="20149" y="1500"/>
                                <a:pt x="20515" y="1426"/>
                                <a:pt x="20657" y="1218"/>
                              </a:cubicBezTo>
                              <a:cubicBezTo>
                                <a:pt x="20738" y="1091"/>
                                <a:pt x="20657" y="939"/>
                                <a:pt x="20411" y="914"/>
                              </a:cubicBezTo>
                              <a:close/>
                              <a:moveTo>
                                <a:pt x="20411" y="3431"/>
                              </a:moveTo>
                              <a:cubicBezTo>
                                <a:pt x="20248" y="3413"/>
                                <a:pt x="20057" y="3505"/>
                                <a:pt x="20035" y="3593"/>
                              </a:cubicBezTo>
                              <a:cubicBezTo>
                                <a:pt x="20013" y="3505"/>
                                <a:pt x="19822" y="3413"/>
                                <a:pt x="19659" y="3431"/>
                              </a:cubicBezTo>
                              <a:cubicBezTo>
                                <a:pt x="19413" y="3455"/>
                                <a:pt x="19326" y="3604"/>
                                <a:pt x="19413" y="3734"/>
                              </a:cubicBezTo>
                              <a:cubicBezTo>
                                <a:pt x="19550" y="3946"/>
                                <a:pt x="19920" y="4016"/>
                                <a:pt x="20035" y="4189"/>
                              </a:cubicBezTo>
                              <a:cubicBezTo>
                                <a:pt x="20149" y="4016"/>
                                <a:pt x="20515" y="3942"/>
                                <a:pt x="20657" y="3734"/>
                              </a:cubicBezTo>
                              <a:cubicBezTo>
                                <a:pt x="20738" y="3604"/>
                                <a:pt x="20657" y="3455"/>
                                <a:pt x="20411" y="3431"/>
                              </a:cubicBezTo>
                              <a:close/>
                              <a:moveTo>
                                <a:pt x="11463" y="8460"/>
                              </a:moveTo>
                              <a:cubicBezTo>
                                <a:pt x="11299" y="8442"/>
                                <a:pt x="11108" y="8534"/>
                                <a:pt x="11086" y="8622"/>
                              </a:cubicBezTo>
                              <a:cubicBezTo>
                                <a:pt x="11064" y="8534"/>
                                <a:pt x="10874" y="8442"/>
                                <a:pt x="10710" y="8460"/>
                              </a:cubicBezTo>
                              <a:cubicBezTo>
                                <a:pt x="10465" y="8485"/>
                                <a:pt x="10377" y="8633"/>
                                <a:pt x="10465" y="8764"/>
                              </a:cubicBezTo>
                              <a:cubicBezTo>
                                <a:pt x="10601" y="8975"/>
                                <a:pt x="10972" y="9046"/>
                                <a:pt x="11086" y="9219"/>
                              </a:cubicBezTo>
                              <a:cubicBezTo>
                                <a:pt x="11201" y="9046"/>
                                <a:pt x="11566" y="8972"/>
                                <a:pt x="11708" y="8764"/>
                              </a:cubicBezTo>
                              <a:cubicBezTo>
                                <a:pt x="11795" y="8633"/>
                                <a:pt x="11713" y="8485"/>
                                <a:pt x="11463" y="8460"/>
                              </a:cubicBezTo>
                              <a:close/>
                              <a:moveTo>
                                <a:pt x="12951" y="14820"/>
                              </a:moveTo>
                              <a:cubicBezTo>
                                <a:pt x="12788" y="14802"/>
                                <a:pt x="12597" y="14894"/>
                                <a:pt x="12575" y="14982"/>
                              </a:cubicBezTo>
                              <a:cubicBezTo>
                                <a:pt x="12553" y="14894"/>
                                <a:pt x="12362" y="14802"/>
                                <a:pt x="12199" y="14820"/>
                              </a:cubicBezTo>
                              <a:cubicBezTo>
                                <a:pt x="11953" y="14845"/>
                                <a:pt x="11866" y="14993"/>
                                <a:pt x="11953" y="15124"/>
                              </a:cubicBezTo>
                              <a:cubicBezTo>
                                <a:pt x="12090" y="15335"/>
                                <a:pt x="12460" y="15406"/>
                                <a:pt x="12575" y="15579"/>
                              </a:cubicBezTo>
                              <a:cubicBezTo>
                                <a:pt x="12690" y="15406"/>
                                <a:pt x="13055" y="15332"/>
                                <a:pt x="13197" y="15124"/>
                              </a:cubicBezTo>
                              <a:cubicBezTo>
                                <a:pt x="13284" y="14996"/>
                                <a:pt x="13202" y="14845"/>
                                <a:pt x="12951" y="14820"/>
                              </a:cubicBezTo>
                              <a:close/>
                              <a:moveTo>
                                <a:pt x="12951" y="19853"/>
                              </a:moveTo>
                              <a:cubicBezTo>
                                <a:pt x="12788" y="19835"/>
                                <a:pt x="12597" y="19927"/>
                                <a:pt x="12575" y="20015"/>
                              </a:cubicBezTo>
                              <a:cubicBezTo>
                                <a:pt x="12553" y="19927"/>
                                <a:pt x="12362" y="19835"/>
                                <a:pt x="12199" y="19853"/>
                              </a:cubicBezTo>
                              <a:cubicBezTo>
                                <a:pt x="11953" y="19878"/>
                                <a:pt x="11866" y="20026"/>
                                <a:pt x="11953" y="20156"/>
                              </a:cubicBezTo>
                              <a:cubicBezTo>
                                <a:pt x="12090" y="20368"/>
                                <a:pt x="12460" y="20439"/>
                                <a:pt x="12575" y="20612"/>
                              </a:cubicBezTo>
                              <a:cubicBezTo>
                                <a:pt x="12690" y="20439"/>
                                <a:pt x="13055" y="20365"/>
                                <a:pt x="13197" y="20156"/>
                              </a:cubicBezTo>
                              <a:cubicBezTo>
                                <a:pt x="13284" y="20026"/>
                                <a:pt x="13202" y="19874"/>
                                <a:pt x="12951" y="19853"/>
                              </a:cubicBezTo>
                              <a:close/>
                              <a:moveTo>
                                <a:pt x="12951" y="17336"/>
                              </a:moveTo>
                              <a:cubicBezTo>
                                <a:pt x="12788" y="17319"/>
                                <a:pt x="12597" y="17411"/>
                                <a:pt x="12575" y="17499"/>
                              </a:cubicBezTo>
                              <a:cubicBezTo>
                                <a:pt x="12553" y="17411"/>
                                <a:pt x="12362" y="17319"/>
                                <a:pt x="12199" y="17336"/>
                              </a:cubicBezTo>
                              <a:cubicBezTo>
                                <a:pt x="11953" y="17361"/>
                                <a:pt x="11866" y="17509"/>
                                <a:pt x="11953" y="17640"/>
                              </a:cubicBezTo>
                              <a:cubicBezTo>
                                <a:pt x="12090" y="17852"/>
                                <a:pt x="12460" y="17922"/>
                                <a:pt x="12575" y="18095"/>
                              </a:cubicBezTo>
                              <a:cubicBezTo>
                                <a:pt x="12690" y="17922"/>
                                <a:pt x="13055" y="17848"/>
                                <a:pt x="13197" y="17640"/>
                              </a:cubicBezTo>
                              <a:cubicBezTo>
                                <a:pt x="13284" y="17509"/>
                                <a:pt x="13202" y="17361"/>
                                <a:pt x="12951" y="17336"/>
                              </a:cubicBezTo>
                              <a:close/>
                              <a:moveTo>
                                <a:pt x="12951" y="9791"/>
                              </a:moveTo>
                              <a:cubicBezTo>
                                <a:pt x="12788" y="9773"/>
                                <a:pt x="12597" y="9865"/>
                                <a:pt x="12575" y="9953"/>
                              </a:cubicBezTo>
                              <a:cubicBezTo>
                                <a:pt x="12553" y="9865"/>
                                <a:pt x="12362" y="9773"/>
                                <a:pt x="12199" y="9791"/>
                              </a:cubicBezTo>
                              <a:cubicBezTo>
                                <a:pt x="11953" y="9815"/>
                                <a:pt x="11866" y="9964"/>
                                <a:pt x="11953" y="10094"/>
                              </a:cubicBezTo>
                              <a:cubicBezTo>
                                <a:pt x="12090" y="10306"/>
                                <a:pt x="12460" y="10376"/>
                                <a:pt x="12575" y="10549"/>
                              </a:cubicBezTo>
                              <a:cubicBezTo>
                                <a:pt x="12690" y="10376"/>
                                <a:pt x="13055" y="10302"/>
                                <a:pt x="13197" y="10094"/>
                              </a:cubicBezTo>
                              <a:cubicBezTo>
                                <a:pt x="13284" y="9964"/>
                                <a:pt x="13202" y="9815"/>
                                <a:pt x="12951" y="9791"/>
                              </a:cubicBezTo>
                              <a:close/>
                              <a:moveTo>
                                <a:pt x="12951" y="12307"/>
                              </a:moveTo>
                              <a:cubicBezTo>
                                <a:pt x="12788" y="12289"/>
                                <a:pt x="12597" y="12381"/>
                                <a:pt x="12575" y="12469"/>
                              </a:cubicBezTo>
                              <a:cubicBezTo>
                                <a:pt x="12553" y="12381"/>
                                <a:pt x="12362" y="12289"/>
                                <a:pt x="12199" y="12307"/>
                              </a:cubicBezTo>
                              <a:cubicBezTo>
                                <a:pt x="11953" y="12332"/>
                                <a:pt x="11866" y="12480"/>
                                <a:pt x="11953" y="12611"/>
                              </a:cubicBezTo>
                              <a:cubicBezTo>
                                <a:pt x="12090" y="12822"/>
                                <a:pt x="12460" y="12893"/>
                                <a:pt x="12575" y="13066"/>
                              </a:cubicBezTo>
                              <a:cubicBezTo>
                                <a:pt x="12690" y="12893"/>
                                <a:pt x="13055" y="12819"/>
                                <a:pt x="13197" y="12611"/>
                              </a:cubicBezTo>
                              <a:cubicBezTo>
                                <a:pt x="13284" y="12480"/>
                                <a:pt x="13202" y="12332"/>
                                <a:pt x="12951" y="12307"/>
                              </a:cubicBezTo>
                              <a:close/>
                              <a:moveTo>
                                <a:pt x="12951" y="2245"/>
                              </a:moveTo>
                              <a:cubicBezTo>
                                <a:pt x="12788" y="2227"/>
                                <a:pt x="12597" y="2319"/>
                                <a:pt x="12575" y="2407"/>
                              </a:cubicBezTo>
                              <a:cubicBezTo>
                                <a:pt x="12553" y="2319"/>
                                <a:pt x="12362" y="2227"/>
                                <a:pt x="12199" y="2245"/>
                              </a:cubicBezTo>
                              <a:cubicBezTo>
                                <a:pt x="11953" y="2269"/>
                                <a:pt x="11866" y="2418"/>
                                <a:pt x="11953" y="2548"/>
                              </a:cubicBezTo>
                              <a:cubicBezTo>
                                <a:pt x="12090" y="2760"/>
                                <a:pt x="12460" y="2831"/>
                                <a:pt x="12575" y="3004"/>
                              </a:cubicBezTo>
                              <a:cubicBezTo>
                                <a:pt x="12690" y="2831"/>
                                <a:pt x="13055" y="2756"/>
                                <a:pt x="13197" y="2548"/>
                              </a:cubicBezTo>
                              <a:cubicBezTo>
                                <a:pt x="13284" y="2421"/>
                                <a:pt x="13202" y="2269"/>
                                <a:pt x="12951" y="2245"/>
                              </a:cubicBezTo>
                              <a:close/>
                              <a:moveTo>
                                <a:pt x="12951" y="4761"/>
                              </a:moveTo>
                              <a:cubicBezTo>
                                <a:pt x="12788" y="4744"/>
                                <a:pt x="12597" y="4835"/>
                                <a:pt x="12575" y="4924"/>
                              </a:cubicBezTo>
                              <a:cubicBezTo>
                                <a:pt x="12553" y="4835"/>
                                <a:pt x="12362" y="4744"/>
                                <a:pt x="12199" y="4761"/>
                              </a:cubicBezTo>
                              <a:cubicBezTo>
                                <a:pt x="11953" y="4786"/>
                                <a:pt x="11866" y="4934"/>
                                <a:pt x="11953" y="5065"/>
                              </a:cubicBezTo>
                              <a:cubicBezTo>
                                <a:pt x="12090" y="5276"/>
                                <a:pt x="12460" y="5347"/>
                                <a:pt x="12575" y="5520"/>
                              </a:cubicBezTo>
                              <a:cubicBezTo>
                                <a:pt x="12690" y="5347"/>
                                <a:pt x="13055" y="5273"/>
                                <a:pt x="13197" y="5065"/>
                              </a:cubicBezTo>
                              <a:cubicBezTo>
                                <a:pt x="13284" y="4934"/>
                                <a:pt x="13202" y="4786"/>
                                <a:pt x="12951" y="4761"/>
                              </a:cubicBezTo>
                              <a:close/>
                              <a:moveTo>
                                <a:pt x="12951" y="7278"/>
                              </a:moveTo>
                              <a:cubicBezTo>
                                <a:pt x="12788" y="7260"/>
                                <a:pt x="12597" y="7352"/>
                                <a:pt x="12575" y="7440"/>
                              </a:cubicBezTo>
                              <a:cubicBezTo>
                                <a:pt x="12553" y="7352"/>
                                <a:pt x="12362" y="7260"/>
                                <a:pt x="12199" y="7278"/>
                              </a:cubicBezTo>
                              <a:cubicBezTo>
                                <a:pt x="11953" y="7302"/>
                                <a:pt x="11866" y="7451"/>
                                <a:pt x="11953" y="7581"/>
                              </a:cubicBezTo>
                              <a:cubicBezTo>
                                <a:pt x="12090" y="7793"/>
                                <a:pt x="12460" y="7864"/>
                                <a:pt x="12575" y="8036"/>
                              </a:cubicBezTo>
                              <a:cubicBezTo>
                                <a:pt x="12690" y="7864"/>
                                <a:pt x="13055" y="7789"/>
                                <a:pt x="13197" y="7581"/>
                              </a:cubicBezTo>
                              <a:cubicBezTo>
                                <a:pt x="13284" y="7451"/>
                                <a:pt x="13202" y="7299"/>
                                <a:pt x="12951" y="7278"/>
                              </a:cubicBezTo>
                              <a:close/>
                              <a:moveTo>
                                <a:pt x="11463" y="5944"/>
                              </a:moveTo>
                              <a:cubicBezTo>
                                <a:pt x="11299" y="5926"/>
                                <a:pt x="11108" y="6018"/>
                                <a:pt x="11086" y="6106"/>
                              </a:cubicBezTo>
                              <a:cubicBezTo>
                                <a:pt x="11064" y="6018"/>
                                <a:pt x="10874" y="5926"/>
                                <a:pt x="10710" y="5944"/>
                              </a:cubicBezTo>
                              <a:cubicBezTo>
                                <a:pt x="10465" y="5968"/>
                                <a:pt x="10377" y="6116"/>
                                <a:pt x="10465" y="6247"/>
                              </a:cubicBezTo>
                              <a:cubicBezTo>
                                <a:pt x="10601" y="6459"/>
                                <a:pt x="10972" y="6529"/>
                                <a:pt x="11086" y="6702"/>
                              </a:cubicBezTo>
                              <a:cubicBezTo>
                                <a:pt x="11201" y="6529"/>
                                <a:pt x="11566" y="6455"/>
                                <a:pt x="11708" y="6247"/>
                              </a:cubicBezTo>
                              <a:cubicBezTo>
                                <a:pt x="11795" y="6120"/>
                                <a:pt x="11713" y="5968"/>
                                <a:pt x="11463" y="5944"/>
                              </a:cubicBezTo>
                              <a:close/>
                              <a:moveTo>
                                <a:pt x="17428" y="21035"/>
                              </a:moveTo>
                              <a:cubicBezTo>
                                <a:pt x="17265" y="21018"/>
                                <a:pt x="17074" y="21109"/>
                                <a:pt x="17052" y="21198"/>
                              </a:cubicBezTo>
                              <a:cubicBezTo>
                                <a:pt x="17030" y="21109"/>
                                <a:pt x="16839" y="21018"/>
                                <a:pt x="16676" y="21035"/>
                              </a:cubicBezTo>
                              <a:cubicBezTo>
                                <a:pt x="16430" y="21060"/>
                                <a:pt x="16343" y="21208"/>
                                <a:pt x="16430" y="21339"/>
                              </a:cubicBezTo>
                              <a:cubicBezTo>
                                <a:pt x="16507" y="21455"/>
                                <a:pt x="16649" y="21529"/>
                                <a:pt x="16785" y="21600"/>
                              </a:cubicBezTo>
                              <a:lnTo>
                                <a:pt x="17319" y="21600"/>
                              </a:lnTo>
                              <a:cubicBezTo>
                                <a:pt x="17456" y="21529"/>
                                <a:pt x="17597" y="21455"/>
                                <a:pt x="17674" y="21339"/>
                              </a:cubicBezTo>
                              <a:cubicBezTo>
                                <a:pt x="17761" y="21208"/>
                                <a:pt x="17674" y="21060"/>
                                <a:pt x="17428" y="21035"/>
                              </a:cubicBezTo>
                              <a:close/>
                              <a:moveTo>
                                <a:pt x="11463" y="10976"/>
                              </a:moveTo>
                              <a:cubicBezTo>
                                <a:pt x="11299" y="10959"/>
                                <a:pt x="11108" y="11051"/>
                                <a:pt x="11086" y="11139"/>
                              </a:cubicBezTo>
                              <a:cubicBezTo>
                                <a:pt x="11064" y="11051"/>
                                <a:pt x="10874" y="10959"/>
                                <a:pt x="10710" y="10976"/>
                              </a:cubicBezTo>
                              <a:cubicBezTo>
                                <a:pt x="10465" y="11001"/>
                                <a:pt x="10377" y="11149"/>
                                <a:pt x="10465" y="11280"/>
                              </a:cubicBezTo>
                              <a:cubicBezTo>
                                <a:pt x="10601" y="11492"/>
                                <a:pt x="10972" y="11562"/>
                                <a:pt x="11086" y="11735"/>
                              </a:cubicBezTo>
                              <a:cubicBezTo>
                                <a:pt x="11201" y="11562"/>
                                <a:pt x="11566" y="11488"/>
                                <a:pt x="11708" y="11280"/>
                              </a:cubicBezTo>
                              <a:cubicBezTo>
                                <a:pt x="11795" y="11149"/>
                                <a:pt x="11713" y="10998"/>
                                <a:pt x="11463" y="10976"/>
                              </a:cubicBezTo>
                              <a:close/>
                              <a:moveTo>
                                <a:pt x="11463" y="914"/>
                              </a:moveTo>
                              <a:cubicBezTo>
                                <a:pt x="11299" y="896"/>
                                <a:pt x="11108" y="988"/>
                                <a:pt x="11086" y="1076"/>
                              </a:cubicBezTo>
                              <a:cubicBezTo>
                                <a:pt x="11064" y="988"/>
                                <a:pt x="10874" y="896"/>
                                <a:pt x="10710" y="914"/>
                              </a:cubicBezTo>
                              <a:cubicBezTo>
                                <a:pt x="10465" y="939"/>
                                <a:pt x="10377" y="1087"/>
                                <a:pt x="10465" y="1218"/>
                              </a:cubicBezTo>
                              <a:cubicBezTo>
                                <a:pt x="10601" y="1429"/>
                                <a:pt x="10972" y="1500"/>
                                <a:pt x="11086" y="1673"/>
                              </a:cubicBezTo>
                              <a:cubicBezTo>
                                <a:pt x="11201" y="1500"/>
                                <a:pt x="11566" y="1426"/>
                                <a:pt x="11708" y="1218"/>
                              </a:cubicBezTo>
                              <a:cubicBezTo>
                                <a:pt x="11795" y="1091"/>
                                <a:pt x="11713" y="939"/>
                                <a:pt x="11463" y="914"/>
                              </a:cubicBezTo>
                              <a:close/>
                              <a:moveTo>
                                <a:pt x="11463" y="16006"/>
                              </a:moveTo>
                              <a:cubicBezTo>
                                <a:pt x="11299" y="15988"/>
                                <a:pt x="11108" y="16080"/>
                                <a:pt x="11086" y="16168"/>
                              </a:cubicBezTo>
                              <a:cubicBezTo>
                                <a:pt x="11064" y="16080"/>
                                <a:pt x="10874" y="15988"/>
                                <a:pt x="10710" y="16006"/>
                              </a:cubicBezTo>
                              <a:cubicBezTo>
                                <a:pt x="10465" y="16031"/>
                                <a:pt x="10377" y="16179"/>
                                <a:pt x="10465" y="16309"/>
                              </a:cubicBezTo>
                              <a:cubicBezTo>
                                <a:pt x="10601" y="16521"/>
                                <a:pt x="10972" y="16592"/>
                                <a:pt x="11086" y="16765"/>
                              </a:cubicBezTo>
                              <a:cubicBezTo>
                                <a:pt x="11201" y="16592"/>
                                <a:pt x="11566" y="16518"/>
                                <a:pt x="11708" y="16309"/>
                              </a:cubicBezTo>
                              <a:cubicBezTo>
                                <a:pt x="11795" y="16179"/>
                                <a:pt x="11713" y="16031"/>
                                <a:pt x="11463" y="16006"/>
                              </a:cubicBezTo>
                              <a:close/>
                              <a:moveTo>
                                <a:pt x="11463" y="3431"/>
                              </a:moveTo>
                              <a:cubicBezTo>
                                <a:pt x="11299" y="3413"/>
                                <a:pt x="11108" y="3505"/>
                                <a:pt x="11086" y="3593"/>
                              </a:cubicBezTo>
                              <a:cubicBezTo>
                                <a:pt x="11064" y="3505"/>
                                <a:pt x="10874" y="3413"/>
                                <a:pt x="10710" y="3431"/>
                              </a:cubicBezTo>
                              <a:cubicBezTo>
                                <a:pt x="10465" y="3455"/>
                                <a:pt x="10377" y="3604"/>
                                <a:pt x="10465" y="3734"/>
                              </a:cubicBezTo>
                              <a:cubicBezTo>
                                <a:pt x="10601" y="3946"/>
                                <a:pt x="10972" y="4016"/>
                                <a:pt x="11086" y="4189"/>
                              </a:cubicBezTo>
                              <a:cubicBezTo>
                                <a:pt x="11201" y="4016"/>
                                <a:pt x="11566" y="3942"/>
                                <a:pt x="11708" y="3734"/>
                              </a:cubicBezTo>
                              <a:cubicBezTo>
                                <a:pt x="11795" y="3604"/>
                                <a:pt x="11713" y="3455"/>
                                <a:pt x="11463" y="3431"/>
                              </a:cubicBezTo>
                              <a:close/>
                              <a:moveTo>
                                <a:pt x="11463" y="18519"/>
                              </a:moveTo>
                              <a:cubicBezTo>
                                <a:pt x="11299" y="18501"/>
                                <a:pt x="11108" y="18593"/>
                                <a:pt x="11086" y="18681"/>
                              </a:cubicBezTo>
                              <a:cubicBezTo>
                                <a:pt x="11064" y="18593"/>
                                <a:pt x="10874" y="18501"/>
                                <a:pt x="10710" y="18519"/>
                              </a:cubicBezTo>
                              <a:cubicBezTo>
                                <a:pt x="10465" y="18544"/>
                                <a:pt x="10377" y="18692"/>
                                <a:pt x="10465" y="18822"/>
                              </a:cubicBezTo>
                              <a:cubicBezTo>
                                <a:pt x="10601" y="19034"/>
                                <a:pt x="10972" y="19105"/>
                                <a:pt x="11086" y="19278"/>
                              </a:cubicBezTo>
                              <a:cubicBezTo>
                                <a:pt x="11201" y="19105"/>
                                <a:pt x="11566" y="19031"/>
                                <a:pt x="11708" y="18822"/>
                              </a:cubicBezTo>
                              <a:cubicBezTo>
                                <a:pt x="11795" y="18695"/>
                                <a:pt x="11713" y="18544"/>
                                <a:pt x="11463" y="18519"/>
                              </a:cubicBezTo>
                              <a:close/>
                              <a:moveTo>
                                <a:pt x="14445" y="21035"/>
                              </a:moveTo>
                              <a:cubicBezTo>
                                <a:pt x="14282" y="21018"/>
                                <a:pt x="14091" y="21109"/>
                                <a:pt x="14069" y="21198"/>
                              </a:cubicBezTo>
                              <a:cubicBezTo>
                                <a:pt x="14047" y="21109"/>
                                <a:pt x="13856" y="21018"/>
                                <a:pt x="13693" y="21035"/>
                              </a:cubicBezTo>
                              <a:cubicBezTo>
                                <a:pt x="13448" y="21060"/>
                                <a:pt x="13360" y="21208"/>
                                <a:pt x="13448" y="21339"/>
                              </a:cubicBezTo>
                              <a:cubicBezTo>
                                <a:pt x="13524" y="21455"/>
                                <a:pt x="13666" y="21529"/>
                                <a:pt x="13802" y="21600"/>
                              </a:cubicBezTo>
                              <a:lnTo>
                                <a:pt x="14336" y="21600"/>
                              </a:lnTo>
                              <a:cubicBezTo>
                                <a:pt x="14473" y="21529"/>
                                <a:pt x="14614" y="21455"/>
                                <a:pt x="14691" y="21339"/>
                              </a:cubicBezTo>
                              <a:cubicBezTo>
                                <a:pt x="14778" y="21208"/>
                                <a:pt x="14691" y="21060"/>
                                <a:pt x="14445" y="21035"/>
                              </a:cubicBezTo>
                              <a:close/>
                              <a:moveTo>
                                <a:pt x="11463" y="13489"/>
                              </a:moveTo>
                              <a:cubicBezTo>
                                <a:pt x="11299" y="13472"/>
                                <a:pt x="11108" y="13564"/>
                                <a:pt x="11086" y="13652"/>
                              </a:cubicBezTo>
                              <a:cubicBezTo>
                                <a:pt x="11064" y="13564"/>
                                <a:pt x="10874" y="13472"/>
                                <a:pt x="10710" y="13489"/>
                              </a:cubicBezTo>
                              <a:cubicBezTo>
                                <a:pt x="10465" y="13514"/>
                                <a:pt x="10377" y="13662"/>
                                <a:pt x="10465" y="13793"/>
                              </a:cubicBezTo>
                              <a:cubicBezTo>
                                <a:pt x="10601" y="14005"/>
                                <a:pt x="10972" y="14075"/>
                                <a:pt x="11086" y="14248"/>
                              </a:cubicBezTo>
                              <a:cubicBezTo>
                                <a:pt x="11201" y="14075"/>
                                <a:pt x="11566" y="14001"/>
                                <a:pt x="11708" y="13793"/>
                              </a:cubicBezTo>
                              <a:cubicBezTo>
                                <a:pt x="11795" y="13666"/>
                                <a:pt x="11713" y="13514"/>
                                <a:pt x="11463" y="13489"/>
                              </a:cubicBezTo>
                              <a:close/>
                              <a:moveTo>
                                <a:pt x="15934" y="14820"/>
                              </a:moveTo>
                              <a:cubicBezTo>
                                <a:pt x="15771" y="14802"/>
                                <a:pt x="15580" y="14894"/>
                                <a:pt x="15558" y="14982"/>
                              </a:cubicBezTo>
                              <a:cubicBezTo>
                                <a:pt x="15536" y="14894"/>
                                <a:pt x="15345" y="14802"/>
                                <a:pt x="15182" y="14820"/>
                              </a:cubicBezTo>
                              <a:cubicBezTo>
                                <a:pt x="14936" y="14845"/>
                                <a:pt x="14849" y="14993"/>
                                <a:pt x="14936" y="15124"/>
                              </a:cubicBezTo>
                              <a:cubicBezTo>
                                <a:pt x="15073" y="15335"/>
                                <a:pt x="15443" y="15406"/>
                                <a:pt x="15558" y="15579"/>
                              </a:cubicBezTo>
                              <a:cubicBezTo>
                                <a:pt x="15672" y="15406"/>
                                <a:pt x="16038" y="15332"/>
                                <a:pt x="16180" y="15124"/>
                              </a:cubicBezTo>
                              <a:cubicBezTo>
                                <a:pt x="16267" y="14996"/>
                                <a:pt x="16180" y="14845"/>
                                <a:pt x="15934" y="14820"/>
                              </a:cubicBezTo>
                              <a:close/>
                              <a:moveTo>
                                <a:pt x="15934" y="12307"/>
                              </a:moveTo>
                              <a:cubicBezTo>
                                <a:pt x="15771" y="12289"/>
                                <a:pt x="15580" y="12381"/>
                                <a:pt x="15558" y="12469"/>
                              </a:cubicBezTo>
                              <a:cubicBezTo>
                                <a:pt x="15536" y="12381"/>
                                <a:pt x="15345" y="12289"/>
                                <a:pt x="15182" y="12307"/>
                              </a:cubicBezTo>
                              <a:cubicBezTo>
                                <a:pt x="14936" y="12332"/>
                                <a:pt x="14849" y="12480"/>
                                <a:pt x="14936" y="12611"/>
                              </a:cubicBezTo>
                              <a:cubicBezTo>
                                <a:pt x="15073" y="12822"/>
                                <a:pt x="15443" y="12893"/>
                                <a:pt x="15558" y="13066"/>
                              </a:cubicBezTo>
                              <a:cubicBezTo>
                                <a:pt x="15672" y="12893"/>
                                <a:pt x="16038" y="12819"/>
                                <a:pt x="16180" y="12611"/>
                              </a:cubicBezTo>
                              <a:cubicBezTo>
                                <a:pt x="16267" y="12480"/>
                                <a:pt x="16180" y="12332"/>
                                <a:pt x="15934" y="12307"/>
                              </a:cubicBezTo>
                              <a:close/>
                              <a:moveTo>
                                <a:pt x="15934" y="9791"/>
                              </a:moveTo>
                              <a:cubicBezTo>
                                <a:pt x="15771" y="9773"/>
                                <a:pt x="15580" y="9865"/>
                                <a:pt x="15558" y="9953"/>
                              </a:cubicBezTo>
                              <a:cubicBezTo>
                                <a:pt x="15536" y="9865"/>
                                <a:pt x="15345" y="9773"/>
                                <a:pt x="15182" y="9791"/>
                              </a:cubicBezTo>
                              <a:cubicBezTo>
                                <a:pt x="14936" y="9815"/>
                                <a:pt x="14849" y="9964"/>
                                <a:pt x="14936" y="10094"/>
                              </a:cubicBezTo>
                              <a:cubicBezTo>
                                <a:pt x="15073" y="10306"/>
                                <a:pt x="15443" y="10376"/>
                                <a:pt x="15558" y="10549"/>
                              </a:cubicBezTo>
                              <a:cubicBezTo>
                                <a:pt x="15672" y="10376"/>
                                <a:pt x="16038" y="10302"/>
                                <a:pt x="16180" y="10094"/>
                              </a:cubicBezTo>
                              <a:cubicBezTo>
                                <a:pt x="16267" y="9964"/>
                                <a:pt x="16180" y="9815"/>
                                <a:pt x="15934" y="9791"/>
                              </a:cubicBezTo>
                              <a:close/>
                              <a:moveTo>
                                <a:pt x="15934" y="17336"/>
                              </a:moveTo>
                              <a:cubicBezTo>
                                <a:pt x="15771" y="17319"/>
                                <a:pt x="15580" y="17411"/>
                                <a:pt x="15558" y="17499"/>
                              </a:cubicBezTo>
                              <a:cubicBezTo>
                                <a:pt x="15536" y="17411"/>
                                <a:pt x="15345" y="17319"/>
                                <a:pt x="15182" y="17336"/>
                              </a:cubicBezTo>
                              <a:cubicBezTo>
                                <a:pt x="14936" y="17361"/>
                                <a:pt x="14849" y="17509"/>
                                <a:pt x="14936" y="17640"/>
                              </a:cubicBezTo>
                              <a:cubicBezTo>
                                <a:pt x="15073" y="17852"/>
                                <a:pt x="15443" y="17922"/>
                                <a:pt x="15558" y="18095"/>
                              </a:cubicBezTo>
                              <a:cubicBezTo>
                                <a:pt x="15672" y="17922"/>
                                <a:pt x="16038" y="17848"/>
                                <a:pt x="16180" y="17640"/>
                              </a:cubicBezTo>
                              <a:cubicBezTo>
                                <a:pt x="16267" y="17509"/>
                                <a:pt x="16180" y="17361"/>
                                <a:pt x="15934" y="17336"/>
                              </a:cubicBezTo>
                              <a:close/>
                              <a:moveTo>
                                <a:pt x="15934" y="4761"/>
                              </a:moveTo>
                              <a:cubicBezTo>
                                <a:pt x="15771" y="4744"/>
                                <a:pt x="15580" y="4835"/>
                                <a:pt x="15558" y="4924"/>
                              </a:cubicBezTo>
                              <a:cubicBezTo>
                                <a:pt x="15536" y="4835"/>
                                <a:pt x="15345" y="4744"/>
                                <a:pt x="15182" y="4761"/>
                              </a:cubicBezTo>
                              <a:cubicBezTo>
                                <a:pt x="14936" y="4786"/>
                                <a:pt x="14849" y="4934"/>
                                <a:pt x="14936" y="5065"/>
                              </a:cubicBezTo>
                              <a:cubicBezTo>
                                <a:pt x="15073" y="5276"/>
                                <a:pt x="15443" y="5347"/>
                                <a:pt x="15558" y="5520"/>
                              </a:cubicBezTo>
                              <a:cubicBezTo>
                                <a:pt x="15672" y="5347"/>
                                <a:pt x="16038" y="5273"/>
                                <a:pt x="16180" y="5065"/>
                              </a:cubicBezTo>
                              <a:cubicBezTo>
                                <a:pt x="16267" y="4934"/>
                                <a:pt x="16180" y="4786"/>
                                <a:pt x="15934" y="4761"/>
                              </a:cubicBezTo>
                              <a:close/>
                              <a:moveTo>
                                <a:pt x="15934" y="2245"/>
                              </a:moveTo>
                              <a:cubicBezTo>
                                <a:pt x="15771" y="2227"/>
                                <a:pt x="15580" y="2319"/>
                                <a:pt x="15558" y="2407"/>
                              </a:cubicBezTo>
                              <a:cubicBezTo>
                                <a:pt x="15536" y="2319"/>
                                <a:pt x="15345" y="2227"/>
                                <a:pt x="15182" y="2245"/>
                              </a:cubicBezTo>
                              <a:cubicBezTo>
                                <a:pt x="14936" y="2269"/>
                                <a:pt x="14849" y="2418"/>
                                <a:pt x="14936" y="2548"/>
                              </a:cubicBezTo>
                              <a:cubicBezTo>
                                <a:pt x="15073" y="2760"/>
                                <a:pt x="15443" y="2831"/>
                                <a:pt x="15558" y="3004"/>
                              </a:cubicBezTo>
                              <a:cubicBezTo>
                                <a:pt x="15672" y="2831"/>
                                <a:pt x="16038" y="2756"/>
                                <a:pt x="16180" y="2548"/>
                              </a:cubicBezTo>
                              <a:cubicBezTo>
                                <a:pt x="16267" y="2421"/>
                                <a:pt x="16180" y="2269"/>
                                <a:pt x="15934" y="2245"/>
                              </a:cubicBezTo>
                              <a:close/>
                              <a:moveTo>
                                <a:pt x="15934" y="7278"/>
                              </a:moveTo>
                              <a:cubicBezTo>
                                <a:pt x="15771" y="7260"/>
                                <a:pt x="15580" y="7352"/>
                                <a:pt x="15558" y="7440"/>
                              </a:cubicBezTo>
                              <a:cubicBezTo>
                                <a:pt x="15536" y="7352"/>
                                <a:pt x="15345" y="7260"/>
                                <a:pt x="15182" y="7278"/>
                              </a:cubicBezTo>
                              <a:cubicBezTo>
                                <a:pt x="14936" y="7302"/>
                                <a:pt x="14849" y="7451"/>
                                <a:pt x="14936" y="7581"/>
                              </a:cubicBezTo>
                              <a:cubicBezTo>
                                <a:pt x="15073" y="7793"/>
                                <a:pt x="15443" y="7864"/>
                                <a:pt x="15558" y="8036"/>
                              </a:cubicBezTo>
                              <a:cubicBezTo>
                                <a:pt x="15672" y="7864"/>
                                <a:pt x="16038" y="7789"/>
                                <a:pt x="16180" y="7581"/>
                              </a:cubicBezTo>
                              <a:cubicBezTo>
                                <a:pt x="16267" y="7451"/>
                                <a:pt x="16180" y="7299"/>
                                <a:pt x="15934" y="7278"/>
                              </a:cubicBezTo>
                              <a:close/>
                              <a:moveTo>
                                <a:pt x="14445" y="18519"/>
                              </a:moveTo>
                              <a:cubicBezTo>
                                <a:pt x="14282" y="18501"/>
                                <a:pt x="14091" y="18593"/>
                                <a:pt x="14069" y="18681"/>
                              </a:cubicBezTo>
                              <a:cubicBezTo>
                                <a:pt x="14047" y="18593"/>
                                <a:pt x="13856" y="18501"/>
                                <a:pt x="13693" y="18519"/>
                              </a:cubicBezTo>
                              <a:cubicBezTo>
                                <a:pt x="13448" y="18544"/>
                                <a:pt x="13360" y="18692"/>
                                <a:pt x="13448" y="18822"/>
                              </a:cubicBezTo>
                              <a:cubicBezTo>
                                <a:pt x="13584" y="19034"/>
                                <a:pt x="13955" y="19105"/>
                                <a:pt x="14069" y="19278"/>
                              </a:cubicBezTo>
                              <a:cubicBezTo>
                                <a:pt x="14184" y="19105"/>
                                <a:pt x="14549" y="19031"/>
                                <a:pt x="14691" y="18822"/>
                              </a:cubicBezTo>
                              <a:cubicBezTo>
                                <a:pt x="14778" y="18695"/>
                                <a:pt x="14691" y="18544"/>
                                <a:pt x="14445" y="18519"/>
                              </a:cubicBezTo>
                              <a:close/>
                              <a:moveTo>
                                <a:pt x="15934" y="19853"/>
                              </a:moveTo>
                              <a:cubicBezTo>
                                <a:pt x="15771" y="19835"/>
                                <a:pt x="15580" y="19927"/>
                                <a:pt x="15558" y="20015"/>
                              </a:cubicBezTo>
                              <a:cubicBezTo>
                                <a:pt x="15536" y="19927"/>
                                <a:pt x="15345" y="19835"/>
                                <a:pt x="15182" y="19853"/>
                              </a:cubicBezTo>
                              <a:cubicBezTo>
                                <a:pt x="14936" y="19878"/>
                                <a:pt x="14849" y="20026"/>
                                <a:pt x="14936" y="20156"/>
                              </a:cubicBezTo>
                              <a:cubicBezTo>
                                <a:pt x="15073" y="20368"/>
                                <a:pt x="15443" y="20439"/>
                                <a:pt x="15558" y="20612"/>
                              </a:cubicBezTo>
                              <a:cubicBezTo>
                                <a:pt x="15672" y="20439"/>
                                <a:pt x="16038" y="20365"/>
                                <a:pt x="16180" y="20156"/>
                              </a:cubicBezTo>
                              <a:cubicBezTo>
                                <a:pt x="16267" y="20026"/>
                                <a:pt x="16180" y="19874"/>
                                <a:pt x="15934" y="19853"/>
                              </a:cubicBezTo>
                              <a:close/>
                              <a:moveTo>
                                <a:pt x="14445" y="13489"/>
                              </a:moveTo>
                              <a:cubicBezTo>
                                <a:pt x="14282" y="13472"/>
                                <a:pt x="14091" y="13564"/>
                                <a:pt x="14069" y="13652"/>
                              </a:cubicBezTo>
                              <a:cubicBezTo>
                                <a:pt x="14047" y="13564"/>
                                <a:pt x="13856" y="13472"/>
                                <a:pt x="13693" y="13489"/>
                              </a:cubicBezTo>
                              <a:cubicBezTo>
                                <a:pt x="13448" y="13514"/>
                                <a:pt x="13360" y="13662"/>
                                <a:pt x="13448" y="13793"/>
                              </a:cubicBezTo>
                              <a:cubicBezTo>
                                <a:pt x="13584" y="14005"/>
                                <a:pt x="13955" y="14075"/>
                                <a:pt x="14069" y="14248"/>
                              </a:cubicBezTo>
                              <a:cubicBezTo>
                                <a:pt x="14184" y="14075"/>
                                <a:pt x="14549" y="14001"/>
                                <a:pt x="14691" y="13793"/>
                              </a:cubicBezTo>
                              <a:cubicBezTo>
                                <a:pt x="14778" y="13666"/>
                                <a:pt x="14691" y="13514"/>
                                <a:pt x="14445" y="13489"/>
                              </a:cubicBezTo>
                              <a:close/>
                              <a:moveTo>
                                <a:pt x="14445" y="10976"/>
                              </a:moveTo>
                              <a:cubicBezTo>
                                <a:pt x="14282" y="10959"/>
                                <a:pt x="14091" y="11051"/>
                                <a:pt x="14069" y="11139"/>
                              </a:cubicBezTo>
                              <a:cubicBezTo>
                                <a:pt x="14047" y="11051"/>
                                <a:pt x="13856" y="10959"/>
                                <a:pt x="13693" y="10976"/>
                              </a:cubicBezTo>
                              <a:cubicBezTo>
                                <a:pt x="13448" y="11001"/>
                                <a:pt x="13360" y="11149"/>
                                <a:pt x="13448" y="11280"/>
                              </a:cubicBezTo>
                              <a:cubicBezTo>
                                <a:pt x="13584" y="11492"/>
                                <a:pt x="13955" y="11562"/>
                                <a:pt x="14069" y="11735"/>
                              </a:cubicBezTo>
                              <a:cubicBezTo>
                                <a:pt x="14184" y="11562"/>
                                <a:pt x="14549" y="11488"/>
                                <a:pt x="14691" y="11280"/>
                              </a:cubicBezTo>
                              <a:cubicBezTo>
                                <a:pt x="14778" y="11149"/>
                                <a:pt x="14691" y="10998"/>
                                <a:pt x="14445" y="10976"/>
                              </a:cubicBezTo>
                              <a:close/>
                              <a:moveTo>
                                <a:pt x="14445" y="16006"/>
                              </a:moveTo>
                              <a:cubicBezTo>
                                <a:pt x="14282" y="15988"/>
                                <a:pt x="14091" y="16080"/>
                                <a:pt x="14069" y="16168"/>
                              </a:cubicBezTo>
                              <a:cubicBezTo>
                                <a:pt x="14047" y="16080"/>
                                <a:pt x="13856" y="15988"/>
                                <a:pt x="13693" y="16006"/>
                              </a:cubicBezTo>
                              <a:cubicBezTo>
                                <a:pt x="13448" y="16031"/>
                                <a:pt x="13360" y="16179"/>
                                <a:pt x="13448" y="16309"/>
                              </a:cubicBezTo>
                              <a:cubicBezTo>
                                <a:pt x="13584" y="16521"/>
                                <a:pt x="13955" y="16592"/>
                                <a:pt x="14069" y="16765"/>
                              </a:cubicBezTo>
                              <a:cubicBezTo>
                                <a:pt x="14184" y="16592"/>
                                <a:pt x="14549" y="16518"/>
                                <a:pt x="14691" y="16309"/>
                              </a:cubicBezTo>
                              <a:cubicBezTo>
                                <a:pt x="14778" y="16179"/>
                                <a:pt x="14691" y="16031"/>
                                <a:pt x="14445" y="16006"/>
                              </a:cubicBezTo>
                              <a:close/>
                              <a:moveTo>
                                <a:pt x="14445" y="5944"/>
                              </a:moveTo>
                              <a:cubicBezTo>
                                <a:pt x="14282" y="5926"/>
                                <a:pt x="14091" y="6018"/>
                                <a:pt x="14069" y="6106"/>
                              </a:cubicBezTo>
                              <a:cubicBezTo>
                                <a:pt x="14047" y="6018"/>
                                <a:pt x="13856" y="5926"/>
                                <a:pt x="13693" y="5944"/>
                              </a:cubicBezTo>
                              <a:cubicBezTo>
                                <a:pt x="13448" y="5968"/>
                                <a:pt x="13360" y="6116"/>
                                <a:pt x="13448" y="6247"/>
                              </a:cubicBezTo>
                              <a:cubicBezTo>
                                <a:pt x="13584" y="6459"/>
                                <a:pt x="13955" y="6529"/>
                                <a:pt x="14069" y="6702"/>
                              </a:cubicBezTo>
                              <a:cubicBezTo>
                                <a:pt x="14184" y="6529"/>
                                <a:pt x="14549" y="6455"/>
                                <a:pt x="14691" y="6247"/>
                              </a:cubicBezTo>
                              <a:cubicBezTo>
                                <a:pt x="14778" y="6120"/>
                                <a:pt x="14691" y="5968"/>
                                <a:pt x="14445" y="5944"/>
                              </a:cubicBezTo>
                              <a:close/>
                              <a:moveTo>
                                <a:pt x="14445" y="8460"/>
                              </a:moveTo>
                              <a:cubicBezTo>
                                <a:pt x="14282" y="8442"/>
                                <a:pt x="14091" y="8534"/>
                                <a:pt x="14069" y="8622"/>
                              </a:cubicBezTo>
                              <a:cubicBezTo>
                                <a:pt x="14047" y="8534"/>
                                <a:pt x="13856" y="8442"/>
                                <a:pt x="13693" y="8460"/>
                              </a:cubicBezTo>
                              <a:cubicBezTo>
                                <a:pt x="13448" y="8485"/>
                                <a:pt x="13360" y="8633"/>
                                <a:pt x="13448" y="8764"/>
                              </a:cubicBezTo>
                              <a:cubicBezTo>
                                <a:pt x="13584" y="8975"/>
                                <a:pt x="13955" y="9046"/>
                                <a:pt x="14069" y="9219"/>
                              </a:cubicBezTo>
                              <a:cubicBezTo>
                                <a:pt x="14184" y="9046"/>
                                <a:pt x="14549" y="8972"/>
                                <a:pt x="14691" y="8764"/>
                              </a:cubicBezTo>
                              <a:cubicBezTo>
                                <a:pt x="14778" y="8633"/>
                                <a:pt x="14691" y="8485"/>
                                <a:pt x="14445" y="8460"/>
                              </a:cubicBezTo>
                              <a:close/>
                              <a:moveTo>
                                <a:pt x="14445" y="3431"/>
                              </a:moveTo>
                              <a:cubicBezTo>
                                <a:pt x="14282" y="3413"/>
                                <a:pt x="14091" y="3505"/>
                                <a:pt x="14069" y="3593"/>
                              </a:cubicBezTo>
                              <a:cubicBezTo>
                                <a:pt x="14047" y="3505"/>
                                <a:pt x="13856" y="3413"/>
                                <a:pt x="13693" y="3431"/>
                              </a:cubicBezTo>
                              <a:cubicBezTo>
                                <a:pt x="13448" y="3455"/>
                                <a:pt x="13360" y="3604"/>
                                <a:pt x="13448" y="3734"/>
                              </a:cubicBezTo>
                              <a:cubicBezTo>
                                <a:pt x="13584" y="3946"/>
                                <a:pt x="13955" y="4016"/>
                                <a:pt x="14069" y="4189"/>
                              </a:cubicBezTo>
                              <a:cubicBezTo>
                                <a:pt x="14184" y="4016"/>
                                <a:pt x="14549" y="3942"/>
                                <a:pt x="14691" y="3734"/>
                              </a:cubicBezTo>
                              <a:cubicBezTo>
                                <a:pt x="14778" y="3604"/>
                                <a:pt x="14691" y="3455"/>
                                <a:pt x="14445" y="3431"/>
                              </a:cubicBezTo>
                              <a:close/>
                              <a:moveTo>
                                <a:pt x="14445" y="914"/>
                              </a:moveTo>
                              <a:cubicBezTo>
                                <a:pt x="14282" y="896"/>
                                <a:pt x="14091" y="988"/>
                                <a:pt x="14069" y="1076"/>
                              </a:cubicBezTo>
                              <a:cubicBezTo>
                                <a:pt x="14047" y="988"/>
                                <a:pt x="13856" y="896"/>
                                <a:pt x="13693" y="914"/>
                              </a:cubicBezTo>
                              <a:cubicBezTo>
                                <a:pt x="13448" y="939"/>
                                <a:pt x="13360" y="1087"/>
                                <a:pt x="13448" y="1218"/>
                              </a:cubicBezTo>
                              <a:cubicBezTo>
                                <a:pt x="13584" y="1429"/>
                                <a:pt x="13955" y="1500"/>
                                <a:pt x="14069" y="1673"/>
                              </a:cubicBezTo>
                              <a:cubicBezTo>
                                <a:pt x="14184" y="1500"/>
                                <a:pt x="14549" y="1426"/>
                                <a:pt x="14691" y="1218"/>
                              </a:cubicBezTo>
                              <a:cubicBezTo>
                                <a:pt x="14778" y="1091"/>
                                <a:pt x="14691" y="939"/>
                                <a:pt x="14445" y="91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" name="Shape"/>
                      <wps:cNvSpPr/>
                      <wps:spPr>
                        <a:xfrm>
                          <a:off x="6565900" y="1181099"/>
                          <a:ext cx="1972311" cy="80899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4952" y="10478"/>
                              </a:moveTo>
                              <a:cubicBezTo>
                                <a:pt x="14687" y="10953"/>
                                <a:pt x="14340" y="12241"/>
                                <a:pt x="15091" y="14750"/>
                              </a:cubicBezTo>
                              <a:cubicBezTo>
                                <a:pt x="15675" y="11970"/>
                                <a:pt x="15244" y="10817"/>
                                <a:pt x="14952" y="10478"/>
                              </a:cubicBezTo>
                              <a:close/>
                              <a:moveTo>
                                <a:pt x="13783" y="10037"/>
                              </a:moveTo>
                              <a:cubicBezTo>
                                <a:pt x="13547" y="10614"/>
                                <a:pt x="13283" y="12004"/>
                                <a:pt x="14173" y="14208"/>
                              </a:cubicBezTo>
                              <a:cubicBezTo>
                                <a:pt x="14576" y="11258"/>
                                <a:pt x="14089" y="10308"/>
                                <a:pt x="13783" y="10037"/>
                              </a:cubicBezTo>
                              <a:close/>
                              <a:moveTo>
                                <a:pt x="17261" y="12648"/>
                              </a:moveTo>
                              <a:cubicBezTo>
                                <a:pt x="16955" y="12987"/>
                                <a:pt x="16509" y="14072"/>
                                <a:pt x="17038" y="16887"/>
                              </a:cubicBezTo>
                              <a:cubicBezTo>
                                <a:pt x="17831" y="14479"/>
                                <a:pt x="17511" y="13157"/>
                                <a:pt x="17261" y="12648"/>
                              </a:cubicBezTo>
                              <a:close/>
                              <a:moveTo>
                                <a:pt x="18916" y="20854"/>
                              </a:moveTo>
                              <a:cubicBezTo>
                                <a:pt x="19834" y="18684"/>
                                <a:pt x="19569" y="17294"/>
                                <a:pt x="19347" y="16717"/>
                              </a:cubicBezTo>
                              <a:cubicBezTo>
                                <a:pt x="19027" y="16954"/>
                                <a:pt x="18526" y="17904"/>
                                <a:pt x="18916" y="20854"/>
                              </a:cubicBezTo>
                              <a:close/>
                              <a:moveTo>
                                <a:pt x="16134" y="11360"/>
                              </a:moveTo>
                              <a:cubicBezTo>
                                <a:pt x="15856" y="11766"/>
                                <a:pt x="15452" y="12987"/>
                                <a:pt x="16106" y="15632"/>
                              </a:cubicBezTo>
                              <a:cubicBezTo>
                                <a:pt x="16802" y="13021"/>
                                <a:pt x="16412" y="11800"/>
                                <a:pt x="16134" y="11360"/>
                              </a:cubicBezTo>
                              <a:close/>
                              <a:moveTo>
                                <a:pt x="18026" y="15089"/>
                              </a:moveTo>
                              <a:cubicBezTo>
                                <a:pt x="17789" y="15632"/>
                                <a:pt x="17622" y="16717"/>
                                <a:pt x="17900" y="18819"/>
                              </a:cubicBezTo>
                              <a:cubicBezTo>
                                <a:pt x="17942" y="18718"/>
                                <a:pt x="17984" y="18616"/>
                                <a:pt x="18026" y="18514"/>
                              </a:cubicBezTo>
                              <a:cubicBezTo>
                                <a:pt x="18790" y="16548"/>
                                <a:pt x="18540" y="15225"/>
                                <a:pt x="18331" y="14683"/>
                              </a:cubicBezTo>
                              <a:cubicBezTo>
                                <a:pt x="18234" y="14716"/>
                                <a:pt x="18123" y="14852"/>
                                <a:pt x="18026" y="15089"/>
                              </a:cubicBezTo>
                              <a:close/>
                              <a:moveTo>
                                <a:pt x="3282" y="14649"/>
                              </a:moveTo>
                              <a:cubicBezTo>
                                <a:pt x="3060" y="15191"/>
                                <a:pt x="2823" y="16480"/>
                                <a:pt x="3588" y="18480"/>
                              </a:cubicBezTo>
                              <a:cubicBezTo>
                                <a:pt x="3630" y="18582"/>
                                <a:pt x="3672" y="18684"/>
                                <a:pt x="3714" y="18786"/>
                              </a:cubicBezTo>
                              <a:cubicBezTo>
                                <a:pt x="3992" y="16683"/>
                                <a:pt x="3811" y="15598"/>
                                <a:pt x="3588" y="15056"/>
                              </a:cubicBezTo>
                              <a:cubicBezTo>
                                <a:pt x="3477" y="14852"/>
                                <a:pt x="3366" y="14716"/>
                                <a:pt x="3282" y="14649"/>
                              </a:cubicBezTo>
                              <a:close/>
                              <a:moveTo>
                                <a:pt x="20251" y="18175"/>
                              </a:moveTo>
                              <a:cubicBezTo>
                                <a:pt x="20126" y="18921"/>
                                <a:pt x="20126" y="20481"/>
                                <a:pt x="21308" y="21566"/>
                              </a:cubicBezTo>
                              <a:cubicBezTo>
                                <a:pt x="21197" y="18514"/>
                                <a:pt x="20585" y="18107"/>
                                <a:pt x="20251" y="18175"/>
                              </a:cubicBezTo>
                              <a:close/>
                              <a:moveTo>
                                <a:pt x="2253" y="16717"/>
                              </a:moveTo>
                              <a:cubicBezTo>
                                <a:pt x="2017" y="17294"/>
                                <a:pt x="1766" y="18718"/>
                                <a:pt x="2684" y="20854"/>
                              </a:cubicBezTo>
                              <a:cubicBezTo>
                                <a:pt x="3074" y="17904"/>
                                <a:pt x="2573" y="16954"/>
                                <a:pt x="2253" y="16717"/>
                              </a:cubicBezTo>
                              <a:close/>
                              <a:moveTo>
                                <a:pt x="7441" y="14208"/>
                              </a:moveTo>
                              <a:cubicBezTo>
                                <a:pt x="8331" y="12004"/>
                                <a:pt x="8067" y="10613"/>
                                <a:pt x="7831" y="10037"/>
                              </a:cubicBezTo>
                              <a:cubicBezTo>
                                <a:pt x="7511" y="10308"/>
                                <a:pt x="7024" y="11258"/>
                                <a:pt x="7441" y="14208"/>
                              </a:cubicBezTo>
                              <a:close/>
                              <a:moveTo>
                                <a:pt x="292" y="21600"/>
                              </a:moveTo>
                              <a:cubicBezTo>
                                <a:pt x="1474" y="20481"/>
                                <a:pt x="1474" y="18955"/>
                                <a:pt x="1349" y="18209"/>
                              </a:cubicBezTo>
                              <a:cubicBezTo>
                                <a:pt x="1029" y="18107"/>
                                <a:pt x="417" y="18514"/>
                                <a:pt x="292" y="21600"/>
                              </a:cubicBezTo>
                              <a:close/>
                              <a:moveTo>
                                <a:pt x="4339" y="12648"/>
                              </a:moveTo>
                              <a:cubicBezTo>
                                <a:pt x="4089" y="13157"/>
                                <a:pt x="3755" y="14479"/>
                                <a:pt x="4562" y="16887"/>
                              </a:cubicBezTo>
                              <a:cubicBezTo>
                                <a:pt x="5104" y="14072"/>
                                <a:pt x="4645" y="12987"/>
                                <a:pt x="4339" y="12648"/>
                              </a:cubicBezTo>
                              <a:close/>
                              <a:moveTo>
                                <a:pt x="6648" y="10478"/>
                              </a:moveTo>
                              <a:cubicBezTo>
                                <a:pt x="6356" y="10851"/>
                                <a:pt x="5925" y="11970"/>
                                <a:pt x="6509" y="14750"/>
                              </a:cubicBezTo>
                              <a:cubicBezTo>
                                <a:pt x="7260" y="12241"/>
                                <a:pt x="6913" y="10953"/>
                                <a:pt x="6648" y="10478"/>
                              </a:cubicBezTo>
                              <a:close/>
                              <a:moveTo>
                                <a:pt x="5466" y="11360"/>
                              </a:moveTo>
                              <a:cubicBezTo>
                                <a:pt x="5188" y="11800"/>
                                <a:pt x="4798" y="13021"/>
                                <a:pt x="5494" y="15632"/>
                              </a:cubicBezTo>
                              <a:cubicBezTo>
                                <a:pt x="6148" y="12987"/>
                                <a:pt x="5758" y="11766"/>
                                <a:pt x="5466" y="11360"/>
                              </a:cubicBezTo>
                              <a:close/>
                              <a:moveTo>
                                <a:pt x="4854" y="10580"/>
                              </a:moveTo>
                              <a:cubicBezTo>
                                <a:pt x="4882" y="10546"/>
                                <a:pt x="4910" y="10512"/>
                                <a:pt x="4938" y="10478"/>
                              </a:cubicBezTo>
                              <a:cubicBezTo>
                                <a:pt x="4938" y="10274"/>
                                <a:pt x="4910" y="10037"/>
                                <a:pt x="4854" y="9800"/>
                              </a:cubicBezTo>
                              <a:cubicBezTo>
                                <a:pt x="4715" y="9122"/>
                                <a:pt x="4367" y="8477"/>
                                <a:pt x="3575" y="8511"/>
                              </a:cubicBezTo>
                              <a:cubicBezTo>
                                <a:pt x="3505" y="8511"/>
                                <a:pt x="3449" y="8511"/>
                                <a:pt x="3380" y="8545"/>
                              </a:cubicBezTo>
                              <a:cubicBezTo>
                                <a:pt x="3449" y="8816"/>
                                <a:pt x="3519" y="9054"/>
                                <a:pt x="3575" y="9257"/>
                              </a:cubicBezTo>
                              <a:cubicBezTo>
                                <a:pt x="4103" y="10953"/>
                                <a:pt x="4576" y="10885"/>
                                <a:pt x="4854" y="10580"/>
                              </a:cubicBezTo>
                              <a:close/>
                              <a:moveTo>
                                <a:pt x="3575" y="12139"/>
                              </a:moveTo>
                              <a:cubicBezTo>
                                <a:pt x="3658" y="12072"/>
                                <a:pt x="3728" y="11970"/>
                                <a:pt x="3769" y="11868"/>
                              </a:cubicBezTo>
                              <a:cubicBezTo>
                                <a:pt x="3741" y="11563"/>
                                <a:pt x="3686" y="11224"/>
                                <a:pt x="3575" y="10919"/>
                              </a:cubicBezTo>
                              <a:cubicBezTo>
                                <a:pt x="3366" y="10376"/>
                                <a:pt x="2935" y="9969"/>
                                <a:pt x="2142" y="10308"/>
                              </a:cubicBezTo>
                              <a:cubicBezTo>
                                <a:pt x="2754" y="12309"/>
                                <a:pt x="3255" y="12445"/>
                                <a:pt x="3575" y="12139"/>
                              </a:cubicBezTo>
                              <a:close/>
                              <a:moveTo>
                                <a:pt x="6217" y="9325"/>
                              </a:moveTo>
                              <a:lnTo>
                                <a:pt x="6217" y="9325"/>
                              </a:lnTo>
                              <a:cubicBezTo>
                                <a:pt x="6231" y="9189"/>
                                <a:pt x="6231" y="9020"/>
                                <a:pt x="6217" y="8884"/>
                              </a:cubicBezTo>
                              <a:cubicBezTo>
                                <a:pt x="6161" y="8104"/>
                                <a:pt x="5869" y="7087"/>
                                <a:pt x="4868" y="6917"/>
                              </a:cubicBezTo>
                              <a:cubicBezTo>
                                <a:pt x="4840" y="6917"/>
                                <a:pt x="4812" y="6917"/>
                                <a:pt x="4785" y="6917"/>
                              </a:cubicBezTo>
                              <a:cubicBezTo>
                                <a:pt x="4812" y="7053"/>
                                <a:pt x="4840" y="7189"/>
                                <a:pt x="4868" y="7324"/>
                              </a:cubicBezTo>
                              <a:cubicBezTo>
                                <a:pt x="5355" y="9664"/>
                                <a:pt x="5925" y="9596"/>
                                <a:pt x="6217" y="9325"/>
                              </a:cubicBezTo>
                              <a:close/>
                              <a:moveTo>
                                <a:pt x="2796" y="13869"/>
                              </a:moveTo>
                              <a:cubicBezTo>
                                <a:pt x="2712" y="13089"/>
                                <a:pt x="2337" y="11834"/>
                                <a:pt x="1113" y="12716"/>
                              </a:cubicBezTo>
                              <a:cubicBezTo>
                                <a:pt x="1975" y="14988"/>
                                <a:pt x="2559" y="14411"/>
                                <a:pt x="2796" y="13869"/>
                              </a:cubicBezTo>
                              <a:close/>
                              <a:moveTo>
                                <a:pt x="7580" y="8681"/>
                              </a:moveTo>
                              <a:cubicBezTo>
                                <a:pt x="7622" y="7867"/>
                                <a:pt x="7469" y="6409"/>
                                <a:pt x="6217" y="6036"/>
                              </a:cubicBezTo>
                              <a:lnTo>
                                <a:pt x="6203" y="6036"/>
                              </a:lnTo>
                              <a:cubicBezTo>
                                <a:pt x="6203" y="6070"/>
                                <a:pt x="6217" y="6104"/>
                                <a:pt x="6217" y="6138"/>
                              </a:cubicBezTo>
                              <a:cubicBezTo>
                                <a:pt x="6648" y="8952"/>
                                <a:pt x="7260" y="8952"/>
                                <a:pt x="7580" y="8681"/>
                              </a:cubicBezTo>
                              <a:close/>
                              <a:moveTo>
                                <a:pt x="1739" y="16005"/>
                              </a:moveTo>
                              <a:cubicBezTo>
                                <a:pt x="1599" y="15293"/>
                                <a:pt x="1140" y="14208"/>
                                <a:pt x="0" y="15530"/>
                              </a:cubicBezTo>
                              <a:cubicBezTo>
                                <a:pt x="1001" y="17463"/>
                                <a:pt x="1544" y="16649"/>
                                <a:pt x="1739" y="16005"/>
                              </a:cubicBezTo>
                              <a:close/>
                              <a:moveTo>
                                <a:pt x="8790" y="9088"/>
                              </a:moveTo>
                              <a:cubicBezTo>
                                <a:pt x="7817" y="8986"/>
                                <a:pt x="6648" y="9257"/>
                                <a:pt x="5591" y="10274"/>
                              </a:cubicBezTo>
                              <a:cubicBezTo>
                                <a:pt x="4298" y="11495"/>
                                <a:pt x="1683" y="16005"/>
                                <a:pt x="1488" y="17768"/>
                              </a:cubicBezTo>
                              <a:cubicBezTo>
                                <a:pt x="4479" y="10444"/>
                                <a:pt x="7246" y="9088"/>
                                <a:pt x="9110" y="9461"/>
                              </a:cubicBezTo>
                              <a:cubicBezTo>
                                <a:pt x="9054" y="9596"/>
                                <a:pt x="8999" y="9766"/>
                                <a:pt x="8943" y="9935"/>
                              </a:cubicBezTo>
                              <a:cubicBezTo>
                                <a:pt x="8637" y="10274"/>
                                <a:pt x="8234" y="11326"/>
                                <a:pt x="8623" y="14038"/>
                              </a:cubicBezTo>
                              <a:cubicBezTo>
                                <a:pt x="8637" y="14004"/>
                                <a:pt x="8665" y="13937"/>
                                <a:pt x="8679" y="13903"/>
                              </a:cubicBezTo>
                              <a:cubicBezTo>
                                <a:pt x="8735" y="14140"/>
                                <a:pt x="8804" y="14310"/>
                                <a:pt x="8888" y="14479"/>
                              </a:cubicBezTo>
                              <a:cubicBezTo>
                                <a:pt x="9360" y="15293"/>
                                <a:pt x="10139" y="14649"/>
                                <a:pt x="10626" y="12987"/>
                              </a:cubicBezTo>
                              <a:cubicBezTo>
                                <a:pt x="10696" y="12750"/>
                                <a:pt x="10765" y="12512"/>
                                <a:pt x="10807" y="12241"/>
                              </a:cubicBezTo>
                              <a:lnTo>
                                <a:pt x="10807" y="12241"/>
                              </a:lnTo>
                              <a:cubicBezTo>
                                <a:pt x="10863" y="12479"/>
                                <a:pt x="10918" y="12750"/>
                                <a:pt x="10988" y="12987"/>
                              </a:cubicBezTo>
                              <a:cubicBezTo>
                                <a:pt x="11475" y="14649"/>
                                <a:pt x="12253" y="15293"/>
                                <a:pt x="12726" y="14479"/>
                              </a:cubicBezTo>
                              <a:cubicBezTo>
                                <a:pt x="12810" y="14343"/>
                                <a:pt x="12879" y="14140"/>
                                <a:pt x="12935" y="13903"/>
                              </a:cubicBezTo>
                              <a:cubicBezTo>
                                <a:pt x="12949" y="13937"/>
                                <a:pt x="12963" y="14004"/>
                                <a:pt x="12991" y="14038"/>
                              </a:cubicBezTo>
                              <a:cubicBezTo>
                                <a:pt x="13380" y="11326"/>
                                <a:pt x="12977" y="10274"/>
                                <a:pt x="12671" y="9935"/>
                              </a:cubicBezTo>
                              <a:cubicBezTo>
                                <a:pt x="12615" y="9766"/>
                                <a:pt x="12559" y="9630"/>
                                <a:pt x="12504" y="9461"/>
                              </a:cubicBezTo>
                              <a:cubicBezTo>
                                <a:pt x="14368" y="9088"/>
                                <a:pt x="17135" y="10478"/>
                                <a:pt x="20126" y="17768"/>
                              </a:cubicBezTo>
                              <a:cubicBezTo>
                                <a:pt x="19931" y="15971"/>
                                <a:pt x="17316" y="11495"/>
                                <a:pt x="16023" y="10274"/>
                              </a:cubicBezTo>
                              <a:cubicBezTo>
                                <a:pt x="14966" y="9257"/>
                                <a:pt x="13783" y="8986"/>
                                <a:pt x="12824" y="9088"/>
                              </a:cubicBezTo>
                              <a:cubicBezTo>
                                <a:pt x="13519" y="8511"/>
                                <a:pt x="13992" y="7189"/>
                                <a:pt x="13964" y="5968"/>
                              </a:cubicBezTo>
                              <a:cubicBezTo>
                                <a:pt x="13992" y="5765"/>
                                <a:pt x="14006" y="5561"/>
                                <a:pt x="14034" y="5358"/>
                              </a:cubicBezTo>
                              <a:cubicBezTo>
                                <a:pt x="13992" y="5392"/>
                                <a:pt x="13950" y="5392"/>
                                <a:pt x="13922" y="5425"/>
                              </a:cubicBezTo>
                              <a:cubicBezTo>
                                <a:pt x="13714" y="4171"/>
                                <a:pt x="12949" y="3628"/>
                                <a:pt x="12184" y="4239"/>
                              </a:cubicBezTo>
                              <a:cubicBezTo>
                                <a:pt x="12073" y="4340"/>
                                <a:pt x="11961" y="4442"/>
                                <a:pt x="11850" y="4578"/>
                              </a:cubicBezTo>
                              <a:cubicBezTo>
                                <a:pt x="11864" y="4306"/>
                                <a:pt x="11878" y="4001"/>
                                <a:pt x="11878" y="3696"/>
                              </a:cubicBezTo>
                              <a:cubicBezTo>
                                <a:pt x="11878" y="1662"/>
                                <a:pt x="11405" y="0"/>
                                <a:pt x="10835" y="0"/>
                              </a:cubicBezTo>
                              <a:cubicBezTo>
                                <a:pt x="10251" y="0"/>
                                <a:pt x="9792" y="1662"/>
                                <a:pt x="9792" y="3696"/>
                              </a:cubicBezTo>
                              <a:cubicBezTo>
                                <a:pt x="9792" y="4001"/>
                                <a:pt x="9806" y="4273"/>
                                <a:pt x="9819" y="4578"/>
                              </a:cubicBezTo>
                              <a:cubicBezTo>
                                <a:pt x="9722" y="4442"/>
                                <a:pt x="9611" y="4340"/>
                                <a:pt x="9486" y="4239"/>
                              </a:cubicBezTo>
                              <a:cubicBezTo>
                                <a:pt x="8707" y="3628"/>
                                <a:pt x="7942" y="4171"/>
                                <a:pt x="7747" y="5425"/>
                              </a:cubicBezTo>
                              <a:cubicBezTo>
                                <a:pt x="7705" y="5392"/>
                                <a:pt x="7664" y="5392"/>
                                <a:pt x="7636" y="5358"/>
                              </a:cubicBezTo>
                              <a:cubicBezTo>
                                <a:pt x="7664" y="5561"/>
                                <a:pt x="7678" y="5765"/>
                                <a:pt x="7705" y="5968"/>
                              </a:cubicBezTo>
                              <a:cubicBezTo>
                                <a:pt x="7622" y="7189"/>
                                <a:pt x="8095" y="8511"/>
                                <a:pt x="8790" y="9088"/>
                              </a:cubicBezTo>
                              <a:close/>
                              <a:moveTo>
                                <a:pt x="10571" y="7799"/>
                              </a:moveTo>
                              <a:cubicBezTo>
                                <a:pt x="10598" y="7630"/>
                                <a:pt x="10598" y="7494"/>
                                <a:pt x="10612" y="7324"/>
                              </a:cubicBezTo>
                              <a:cubicBezTo>
                                <a:pt x="10682" y="7358"/>
                                <a:pt x="10737" y="7392"/>
                                <a:pt x="10807" y="7392"/>
                              </a:cubicBezTo>
                              <a:cubicBezTo>
                                <a:pt x="10877" y="7392"/>
                                <a:pt x="10946" y="7358"/>
                                <a:pt x="11002" y="7324"/>
                              </a:cubicBezTo>
                              <a:cubicBezTo>
                                <a:pt x="11002" y="7494"/>
                                <a:pt x="11016" y="7663"/>
                                <a:pt x="11043" y="7799"/>
                              </a:cubicBezTo>
                              <a:cubicBezTo>
                                <a:pt x="11071" y="7969"/>
                                <a:pt x="11099" y="8104"/>
                                <a:pt x="11127" y="8240"/>
                              </a:cubicBezTo>
                              <a:cubicBezTo>
                                <a:pt x="11071" y="8308"/>
                                <a:pt x="11002" y="8376"/>
                                <a:pt x="10946" y="8477"/>
                              </a:cubicBezTo>
                              <a:cubicBezTo>
                                <a:pt x="10890" y="8579"/>
                                <a:pt x="10849" y="8681"/>
                                <a:pt x="10807" y="8816"/>
                              </a:cubicBezTo>
                              <a:cubicBezTo>
                                <a:pt x="10765" y="8681"/>
                                <a:pt x="10724" y="8579"/>
                                <a:pt x="10668" y="8477"/>
                              </a:cubicBezTo>
                              <a:cubicBezTo>
                                <a:pt x="10612" y="8376"/>
                                <a:pt x="10557" y="8308"/>
                                <a:pt x="10487" y="8240"/>
                              </a:cubicBezTo>
                              <a:cubicBezTo>
                                <a:pt x="10515" y="8104"/>
                                <a:pt x="10543" y="7969"/>
                                <a:pt x="10571" y="7799"/>
                              </a:cubicBezTo>
                              <a:close/>
                              <a:moveTo>
                                <a:pt x="17831" y="11902"/>
                              </a:moveTo>
                              <a:cubicBezTo>
                                <a:pt x="17886" y="12004"/>
                                <a:pt x="17956" y="12106"/>
                                <a:pt x="18026" y="12173"/>
                              </a:cubicBezTo>
                              <a:cubicBezTo>
                                <a:pt x="18345" y="12445"/>
                                <a:pt x="18846" y="12343"/>
                                <a:pt x="19458" y="10342"/>
                              </a:cubicBezTo>
                              <a:cubicBezTo>
                                <a:pt x="18665" y="10003"/>
                                <a:pt x="18248" y="10410"/>
                                <a:pt x="18026" y="10953"/>
                              </a:cubicBezTo>
                              <a:cubicBezTo>
                                <a:pt x="17900" y="11258"/>
                                <a:pt x="17845" y="11597"/>
                                <a:pt x="17831" y="11902"/>
                              </a:cubicBezTo>
                              <a:close/>
                              <a:moveTo>
                                <a:pt x="16662" y="10478"/>
                              </a:moveTo>
                              <a:cubicBezTo>
                                <a:pt x="16690" y="10512"/>
                                <a:pt x="16718" y="10546"/>
                                <a:pt x="16746" y="10580"/>
                              </a:cubicBezTo>
                              <a:cubicBezTo>
                                <a:pt x="17024" y="10885"/>
                                <a:pt x="17497" y="10953"/>
                                <a:pt x="18025" y="9257"/>
                              </a:cubicBezTo>
                              <a:cubicBezTo>
                                <a:pt x="18095" y="9054"/>
                                <a:pt x="18165" y="8816"/>
                                <a:pt x="18220" y="8545"/>
                              </a:cubicBezTo>
                              <a:cubicBezTo>
                                <a:pt x="18151" y="8545"/>
                                <a:pt x="18081" y="8511"/>
                                <a:pt x="18025" y="8511"/>
                              </a:cubicBezTo>
                              <a:cubicBezTo>
                                <a:pt x="17219" y="8443"/>
                                <a:pt x="16885" y="9122"/>
                                <a:pt x="16746" y="9800"/>
                              </a:cubicBezTo>
                              <a:cubicBezTo>
                                <a:pt x="16690" y="10037"/>
                                <a:pt x="16676" y="10274"/>
                                <a:pt x="16662" y="10478"/>
                              </a:cubicBezTo>
                              <a:close/>
                              <a:moveTo>
                                <a:pt x="18804" y="13869"/>
                              </a:moveTo>
                              <a:cubicBezTo>
                                <a:pt x="19055" y="14411"/>
                                <a:pt x="19639" y="14988"/>
                                <a:pt x="20487" y="12716"/>
                              </a:cubicBezTo>
                              <a:cubicBezTo>
                                <a:pt x="19263" y="11834"/>
                                <a:pt x="18902" y="13089"/>
                                <a:pt x="18804" y="13869"/>
                              </a:cubicBezTo>
                              <a:close/>
                              <a:moveTo>
                                <a:pt x="15397" y="6104"/>
                              </a:moveTo>
                              <a:cubicBezTo>
                                <a:pt x="15397" y="6070"/>
                                <a:pt x="15411" y="6036"/>
                                <a:pt x="15411" y="6002"/>
                              </a:cubicBezTo>
                              <a:lnTo>
                                <a:pt x="15397" y="6002"/>
                              </a:lnTo>
                              <a:cubicBezTo>
                                <a:pt x="14145" y="6375"/>
                                <a:pt x="13992" y="7867"/>
                                <a:pt x="14034" y="8647"/>
                              </a:cubicBezTo>
                              <a:cubicBezTo>
                                <a:pt x="14340" y="8952"/>
                                <a:pt x="14966" y="8952"/>
                                <a:pt x="15397" y="6104"/>
                              </a:cubicBezTo>
                              <a:close/>
                              <a:moveTo>
                                <a:pt x="19861" y="16005"/>
                              </a:moveTo>
                              <a:cubicBezTo>
                                <a:pt x="20070" y="16649"/>
                                <a:pt x="20599" y="17463"/>
                                <a:pt x="21600" y="15530"/>
                              </a:cubicBezTo>
                              <a:cubicBezTo>
                                <a:pt x="20460" y="14208"/>
                                <a:pt x="20001" y="15293"/>
                                <a:pt x="19861" y="16005"/>
                              </a:cubicBezTo>
                              <a:close/>
                              <a:moveTo>
                                <a:pt x="15383" y="9291"/>
                              </a:moveTo>
                              <a:lnTo>
                                <a:pt x="15383" y="9291"/>
                              </a:lnTo>
                              <a:cubicBezTo>
                                <a:pt x="15689" y="9596"/>
                                <a:pt x="16259" y="9664"/>
                                <a:pt x="16746" y="7290"/>
                              </a:cubicBezTo>
                              <a:cubicBezTo>
                                <a:pt x="16774" y="7155"/>
                                <a:pt x="16802" y="7019"/>
                                <a:pt x="16829" y="6884"/>
                              </a:cubicBezTo>
                              <a:cubicBezTo>
                                <a:pt x="16802" y="6884"/>
                                <a:pt x="16774" y="6884"/>
                                <a:pt x="16746" y="6884"/>
                              </a:cubicBezTo>
                              <a:cubicBezTo>
                                <a:pt x="15745" y="7053"/>
                                <a:pt x="15452" y="8070"/>
                                <a:pt x="15397" y="8850"/>
                              </a:cubicBezTo>
                              <a:cubicBezTo>
                                <a:pt x="15383" y="9020"/>
                                <a:pt x="15383" y="9155"/>
                                <a:pt x="15383" y="929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6" name="Shape"/>
                      <wps:cNvSpPr/>
                      <wps:spPr>
                        <a:xfrm>
                          <a:off x="7327900" y="1244600"/>
                          <a:ext cx="448068" cy="43208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596" h="20937" extrusionOk="0">
                              <a:moveTo>
                                <a:pt x="10262" y="14154"/>
                              </a:moveTo>
                              <a:cubicBezTo>
                                <a:pt x="11546" y="14154"/>
                                <a:pt x="12656" y="13046"/>
                                <a:pt x="12656" y="11631"/>
                              </a:cubicBezTo>
                              <a:cubicBezTo>
                                <a:pt x="12656" y="10277"/>
                                <a:pt x="11605" y="9108"/>
                                <a:pt x="10262" y="9108"/>
                              </a:cubicBezTo>
                              <a:cubicBezTo>
                                <a:pt x="8919" y="9108"/>
                                <a:pt x="7869" y="10215"/>
                                <a:pt x="7869" y="11631"/>
                              </a:cubicBezTo>
                              <a:cubicBezTo>
                                <a:pt x="7869" y="13046"/>
                                <a:pt x="8919" y="14154"/>
                                <a:pt x="10262" y="14154"/>
                              </a:cubicBezTo>
                              <a:close/>
                              <a:moveTo>
                                <a:pt x="3724" y="12862"/>
                              </a:moveTo>
                              <a:cubicBezTo>
                                <a:pt x="4132" y="12985"/>
                                <a:pt x="4483" y="13108"/>
                                <a:pt x="4891" y="13169"/>
                              </a:cubicBezTo>
                              <a:cubicBezTo>
                                <a:pt x="4599" y="13477"/>
                                <a:pt x="4366" y="13785"/>
                                <a:pt x="4132" y="14092"/>
                              </a:cubicBezTo>
                              <a:cubicBezTo>
                                <a:pt x="2498" y="16431"/>
                                <a:pt x="2439" y="19262"/>
                                <a:pt x="4015" y="20431"/>
                              </a:cubicBezTo>
                              <a:cubicBezTo>
                                <a:pt x="5533" y="21600"/>
                                <a:pt x="8102" y="20677"/>
                                <a:pt x="9678" y="18338"/>
                              </a:cubicBezTo>
                              <a:cubicBezTo>
                                <a:pt x="9912" y="17969"/>
                                <a:pt x="10145" y="17662"/>
                                <a:pt x="10262" y="17292"/>
                              </a:cubicBezTo>
                              <a:cubicBezTo>
                                <a:pt x="10437" y="17662"/>
                                <a:pt x="10612" y="18031"/>
                                <a:pt x="10846" y="18338"/>
                              </a:cubicBezTo>
                              <a:cubicBezTo>
                                <a:pt x="12480" y="20677"/>
                                <a:pt x="14991" y="21600"/>
                                <a:pt x="16508" y="20431"/>
                              </a:cubicBezTo>
                              <a:cubicBezTo>
                                <a:pt x="18026" y="19262"/>
                                <a:pt x="17968" y="16431"/>
                                <a:pt x="16392" y="14092"/>
                              </a:cubicBezTo>
                              <a:cubicBezTo>
                                <a:pt x="16158" y="13723"/>
                                <a:pt x="15925" y="13415"/>
                                <a:pt x="15633" y="13169"/>
                              </a:cubicBezTo>
                              <a:cubicBezTo>
                                <a:pt x="15983" y="13108"/>
                                <a:pt x="16392" y="13046"/>
                                <a:pt x="16800" y="12862"/>
                              </a:cubicBezTo>
                              <a:cubicBezTo>
                                <a:pt x="19427" y="12000"/>
                                <a:pt x="21062" y="9723"/>
                                <a:pt x="20478" y="7815"/>
                              </a:cubicBezTo>
                              <a:cubicBezTo>
                                <a:pt x="19894" y="5908"/>
                                <a:pt x="17326" y="5108"/>
                                <a:pt x="14699" y="5969"/>
                              </a:cubicBezTo>
                              <a:cubicBezTo>
                                <a:pt x="14290" y="6092"/>
                                <a:pt x="13940" y="6277"/>
                                <a:pt x="13648" y="6462"/>
                              </a:cubicBezTo>
                              <a:cubicBezTo>
                                <a:pt x="13706" y="6092"/>
                                <a:pt x="13765" y="5662"/>
                                <a:pt x="13765" y="5231"/>
                              </a:cubicBezTo>
                              <a:cubicBezTo>
                                <a:pt x="13765" y="2338"/>
                                <a:pt x="12247" y="0"/>
                                <a:pt x="10320" y="0"/>
                              </a:cubicBezTo>
                              <a:cubicBezTo>
                                <a:pt x="8452" y="0"/>
                                <a:pt x="6876" y="2338"/>
                                <a:pt x="6876" y="5231"/>
                              </a:cubicBezTo>
                              <a:cubicBezTo>
                                <a:pt x="6876" y="5662"/>
                                <a:pt x="6934" y="6092"/>
                                <a:pt x="6993" y="6462"/>
                              </a:cubicBezTo>
                              <a:cubicBezTo>
                                <a:pt x="6642" y="6277"/>
                                <a:pt x="6292" y="6092"/>
                                <a:pt x="5942" y="5969"/>
                              </a:cubicBezTo>
                              <a:cubicBezTo>
                                <a:pt x="3315" y="5108"/>
                                <a:pt x="746" y="5908"/>
                                <a:pt x="162" y="7815"/>
                              </a:cubicBezTo>
                              <a:cubicBezTo>
                                <a:pt x="-538" y="9723"/>
                                <a:pt x="1097" y="12000"/>
                                <a:pt x="3724" y="12862"/>
                              </a:cubicBezTo>
                              <a:close/>
                              <a:moveTo>
                                <a:pt x="4658" y="10031"/>
                              </a:moveTo>
                              <a:cubicBezTo>
                                <a:pt x="5008" y="8985"/>
                                <a:pt x="6409" y="8554"/>
                                <a:pt x="7810" y="9046"/>
                              </a:cubicBezTo>
                              <a:cubicBezTo>
                                <a:pt x="8044" y="9108"/>
                                <a:pt x="8219" y="9231"/>
                                <a:pt x="8394" y="9292"/>
                              </a:cubicBezTo>
                              <a:cubicBezTo>
                                <a:pt x="8336" y="9046"/>
                                <a:pt x="8336" y="8862"/>
                                <a:pt x="8336" y="8615"/>
                              </a:cubicBezTo>
                              <a:cubicBezTo>
                                <a:pt x="8336" y="7015"/>
                                <a:pt x="9153" y="5723"/>
                                <a:pt x="10204" y="5723"/>
                              </a:cubicBezTo>
                              <a:cubicBezTo>
                                <a:pt x="11255" y="5723"/>
                                <a:pt x="12072" y="7015"/>
                                <a:pt x="12072" y="8615"/>
                              </a:cubicBezTo>
                              <a:cubicBezTo>
                                <a:pt x="12072" y="8862"/>
                                <a:pt x="12072" y="9046"/>
                                <a:pt x="12013" y="9292"/>
                              </a:cubicBezTo>
                              <a:cubicBezTo>
                                <a:pt x="12189" y="9169"/>
                                <a:pt x="12422" y="9108"/>
                                <a:pt x="12597" y="9046"/>
                              </a:cubicBezTo>
                              <a:cubicBezTo>
                                <a:pt x="13998" y="8554"/>
                                <a:pt x="15458" y="8985"/>
                                <a:pt x="15750" y="10031"/>
                              </a:cubicBezTo>
                              <a:cubicBezTo>
                                <a:pt x="16100" y="11077"/>
                                <a:pt x="15166" y="12308"/>
                                <a:pt x="13765" y="12800"/>
                              </a:cubicBezTo>
                              <a:cubicBezTo>
                                <a:pt x="13531" y="12862"/>
                                <a:pt x="13356" y="12923"/>
                                <a:pt x="13123" y="12985"/>
                              </a:cubicBezTo>
                              <a:cubicBezTo>
                                <a:pt x="13298" y="13169"/>
                                <a:pt x="13414" y="13292"/>
                                <a:pt x="13531" y="13477"/>
                              </a:cubicBezTo>
                              <a:cubicBezTo>
                                <a:pt x="14407" y="14769"/>
                                <a:pt x="14465" y="16308"/>
                                <a:pt x="13590" y="16985"/>
                              </a:cubicBezTo>
                              <a:cubicBezTo>
                                <a:pt x="12772" y="17600"/>
                                <a:pt x="11371" y="17108"/>
                                <a:pt x="10495" y="15815"/>
                              </a:cubicBezTo>
                              <a:cubicBezTo>
                                <a:pt x="10379" y="15631"/>
                                <a:pt x="10262" y="15446"/>
                                <a:pt x="10145" y="15262"/>
                              </a:cubicBezTo>
                              <a:cubicBezTo>
                                <a:pt x="10029" y="15446"/>
                                <a:pt x="9970" y="15631"/>
                                <a:pt x="9795" y="15815"/>
                              </a:cubicBezTo>
                              <a:cubicBezTo>
                                <a:pt x="8919" y="17108"/>
                                <a:pt x="7518" y="17600"/>
                                <a:pt x="6701" y="16985"/>
                              </a:cubicBezTo>
                              <a:cubicBezTo>
                                <a:pt x="5884" y="16369"/>
                                <a:pt x="5884" y="14769"/>
                                <a:pt x="6759" y="13477"/>
                              </a:cubicBezTo>
                              <a:cubicBezTo>
                                <a:pt x="6876" y="13292"/>
                                <a:pt x="7051" y="13108"/>
                                <a:pt x="7168" y="12985"/>
                              </a:cubicBezTo>
                              <a:cubicBezTo>
                                <a:pt x="6934" y="12923"/>
                                <a:pt x="6759" y="12923"/>
                                <a:pt x="6526" y="12800"/>
                              </a:cubicBezTo>
                              <a:cubicBezTo>
                                <a:pt x="5241" y="12308"/>
                                <a:pt x="4307" y="11077"/>
                                <a:pt x="4658" y="1003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7" name="Shape"/>
                      <wps:cNvSpPr/>
                      <wps:spPr>
                        <a:xfrm>
                          <a:off x="6565900" y="5575300"/>
                          <a:ext cx="1972311" cy="808989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6648" y="11122"/>
                              </a:moveTo>
                              <a:cubicBezTo>
                                <a:pt x="6913" y="10647"/>
                                <a:pt x="7260" y="9359"/>
                                <a:pt x="6509" y="6850"/>
                              </a:cubicBezTo>
                              <a:cubicBezTo>
                                <a:pt x="5925" y="9630"/>
                                <a:pt x="6356" y="10749"/>
                                <a:pt x="6648" y="11122"/>
                              </a:cubicBezTo>
                              <a:close/>
                              <a:moveTo>
                                <a:pt x="7831" y="11563"/>
                              </a:moveTo>
                              <a:cubicBezTo>
                                <a:pt x="8067" y="10987"/>
                                <a:pt x="8331" y="9596"/>
                                <a:pt x="7441" y="7392"/>
                              </a:cubicBezTo>
                              <a:cubicBezTo>
                                <a:pt x="7024" y="10342"/>
                                <a:pt x="7511" y="11292"/>
                                <a:pt x="7831" y="11563"/>
                              </a:cubicBezTo>
                              <a:close/>
                              <a:moveTo>
                                <a:pt x="4339" y="8952"/>
                              </a:moveTo>
                              <a:cubicBezTo>
                                <a:pt x="4645" y="8613"/>
                                <a:pt x="5091" y="7528"/>
                                <a:pt x="4562" y="4713"/>
                              </a:cubicBezTo>
                              <a:cubicBezTo>
                                <a:pt x="3769" y="7121"/>
                                <a:pt x="4089" y="8443"/>
                                <a:pt x="4339" y="8952"/>
                              </a:cubicBezTo>
                              <a:close/>
                              <a:moveTo>
                                <a:pt x="2684" y="746"/>
                              </a:moveTo>
                              <a:cubicBezTo>
                                <a:pt x="1766" y="2916"/>
                                <a:pt x="2031" y="4306"/>
                                <a:pt x="2253" y="4883"/>
                              </a:cubicBezTo>
                              <a:cubicBezTo>
                                <a:pt x="2573" y="4646"/>
                                <a:pt x="3074" y="3696"/>
                                <a:pt x="2684" y="746"/>
                              </a:cubicBezTo>
                              <a:close/>
                              <a:moveTo>
                                <a:pt x="5466" y="10241"/>
                              </a:moveTo>
                              <a:cubicBezTo>
                                <a:pt x="5744" y="9834"/>
                                <a:pt x="6148" y="8613"/>
                                <a:pt x="5494" y="5968"/>
                              </a:cubicBezTo>
                              <a:cubicBezTo>
                                <a:pt x="4812" y="8579"/>
                                <a:pt x="5188" y="9800"/>
                                <a:pt x="5466" y="10241"/>
                              </a:cubicBezTo>
                              <a:close/>
                              <a:moveTo>
                                <a:pt x="3575" y="6511"/>
                              </a:moveTo>
                              <a:cubicBezTo>
                                <a:pt x="3811" y="5968"/>
                                <a:pt x="3978" y="4883"/>
                                <a:pt x="3700" y="2781"/>
                              </a:cubicBezTo>
                              <a:cubicBezTo>
                                <a:pt x="3658" y="2882"/>
                                <a:pt x="3616" y="2984"/>
                                <a:pt x="3575" y="3086"/>
                              </a:cubicBezTo>
                              <a:cubicBezTo>
                                <a:pt x="2810" y="5052"/>
                                <a:pt x="3060" y="6375"/>
                                <a:pt x="3269" y="6917"/>
                              </a:cubicBezTo>
                              <a:cubicBezTo>
                                <a:pt x="3366" y="6884"/>
                                <a:pt x="3477" y="6748"/>
                                <a:pt x="3575" y="6511"/>
                              </a:cubicBezTo>
                              <a:close/>
                              <a:moveTo>
                                <a:pt x="18331" y="6951"/>
                              </a:moveTo>
                              <a:cubicBezTo>
                                <a:pt x="18554" y="6409"/>
                                <a:pt x="18790" y="5120"/>
                                <a:pt x="18026" y="3120"/>
                              </a:cubicBezTo>
                              <a:cubicBezTo>
                                <a:pt x="17984" y="3018"/>
                                <a:pt x="17942" y="2916"/>
                                <a:pt x="17900" y="2814"/>
                              </a:cubicBezTo>
                              <a:cubicBezTo>
                                <a:pt x="17622" y="4917"/>
                                <a:pt x="17803" y="6002"/>
                                <a:pt x="18026" y="6544"/>
                              </a:cubicBezTo>
                              <a:cubicBezTo>
                                <a:pt x="18123" y="6748"/>
                                <a:pt x="18234" y="6884"/>
                                <a:pt x="18331" y="6951"/>
                              </a:cubicBezTo>
                              <a:close/>
                              <a:moveTo>
                                <a:pt x="1349" y="3425"/>
                              </a:moveTo>
                              <a:cubicBezTo>
                                <a:pt x="1474" y="2679"/>
                                <a:pt x="1474" y="1119"/>
                                <a:pt x="292" y="34"/>
                              </a:cubicBezTo>
                              <a:cubicBezTo>
                                <a:pt x="417" y="3086"/>
                                <a:pt x="1029" y="3493"/>
                                <a:pt x="1349" y="3425"/>
                              </a:cubicBezTo>
                              <a:close/>
                              <a:moveTo>
                                <a:pt x="19347" y="4883"/>
                              </a:moveTo>
                              <a:cubicBezTo>
                                <a:pt x="19583" y="4306"/>
                                <a:pt x="19834" y="2882"/>
                                <a:pt x="18916" y="746"/>
                              </a:cubicBezTo>
                              <a:cubicBezTo>
                                <a:pt x="18526" y="3696"/>
                                <a:pt x="19027" y="4646"/>
                                <a:pt x="19347" y="4883"/>
                              </a:cubicBezTo>
                              <a:close/>
                              <a:moveTo>
                                <a:pt x="14173" y="7392"/>
                              </a:moveTo>
                              <a:cubicBezTo>
                                <a:pt x="13283" y="9596"/>
                                <a:pt x="13547" y="10987"/>
                                <a:pt x="13783" y="11563"/>
                              </a:cubicBezTo>
                              <a:cubicBezTo>
                                <a:pt x="14089" y="11292"/>
                                <a:pt x="14576" y="10342"/>
                                <a:pt x="14173" y="7392"/>
                              </a:cubicBezTo>
                              <a:close/>
                              <a:moveTo>
                                <a:pt x="21308" y="0"/>
                              </a:moveTo>
                              <a:cubicBezTo>
                                <a:pt x="20126" y="1119"/>
                                <a:pt x="20126" y="2645"/>
                                <a:pt x="20251" y="3391"/>
                              </a:cubicBezTo>
                              <a:cubicBezTo>
                                <a:pt x="20585" y="3493"/>
                                <a:pt x="21197" y="3086"/>
                                <a:pt x="21308" y="0"/>
                              </a:cubicBezTo>
                              <a:close/>
                              <a:moveTo>
                                <a:pt x="17261" y="8952"/>
                              </a:moveTo>
                              <a:cubicBezTo>
                                <a:pt x="17511" y="8443"/>
                                <a:pt x="17845" y="7121"/>
                                <a:pt x="17038" y="4713"/>
                              </a:cubicBezTo>
                              <a:cubicBezTo>
                                <a:pt x="16509" y="7528"/>
                                <a:pt x="16955" y="8613"/>
                                <a:pt x="17261" y="8952"/>
                              </a:cubicBezTo>
                              <a:close/>
                              <a:moveTo>
                                <a:pt x="14952" y="11122"/>
                              </a:moveTo>
                              <a:cubicBezTo>
                                <a:pt x="15244" y="10749"/>
                                <a:pt x="15675" y="9630"/>
                                <a:pt x="15091" y="6850"/>
                              </a:cubicBezTo>
                              <a:cubicBezTo>
                                <a:pt x="14340" y="9359"/>
                                <a:pt x="14687" y="10647"/>
                                <a:pt x="14952" y="11122"/>
                              </a:cubicBezTo>
                              <a:close/>
                              <a:moveTo>
                                <a:pt x="16134" y="10241"/>
                              </a:moveTo>
                              <a:cubicBezTo>
                                <a:pt x="16412" y="9800"/>
                                <a:pt x="16802" y="8579"/>
                                <a:pt x="16106" y="5968"/>
                              </a:cubicBezTo>
                              <a:cubicBezTo>
                                <a:pt x="15452" y="8613"/>
                                <a:pt x="15856" y="9800"/>
                                <a:pt x="16134" y="10241"/>
                              </a:cubicBezTo>
                              <a:close/>
                              <a:moveTo>
                                <a:pt x="16746" y="11020"/>
                              </a:moveTo>
                              <a:cubicBezTo>
                                <a:pt x="16718" y="11054"/>
                                <a:pt x="16690" y="11088"/>
                                <a:pt x="16662" y="11122"/>
                              </a:cubicBezTo>
                              <a:cubicBezTo>
                                <a:pt x="16662" y="11326"/>
                                <a:pt x="16690" y="11563"/>
                                <a:pt x="16746" y="11800"/>
                              </a:cubicBezTo>
                              <a:cubicBezTo>
                                <a:pt x="16885" y="12478"/>
                                <a:pt x="17233" y="13123"/>
                                <a:pt x="18025" y="13089"/>
                              </a:cubicBezTo>
                              <a:cubicBezTo>
                                <a:pt x="18095" y="13089"/>
                                <a:pt x="18151" y="13089"/>
                                <a:pt x="18220" y="13055"/>
                              </a:cubicBezTo>
                              <a:cubicBezTo>
                                <a:pt x="18151" y="12784"/>
                                <a:pt x="18081" y="12546"/>
                                <a:pt x="18025" y="12343"/>
                              </a:cubicBezTo>
                              <a:cubicBezTo>
                                <a:pt x="17497" y="10647"/>
                                <a:pt x="17024" y="10715"/>
                                <a:pt x="16746" y="11020"/>
                              </a:cubicBezTo>
                              <a:close/>
                              <a:moveTo>
                                <a:pt x="18026" y="9427"/>
                              </a:moveTo>
                              <a:cubicBezTo>
                                <a:pt x="17942" y="9495"/>
                                <a:pt x="17873" y="9596"/>
                                <a:pt x="17831" y="9698"/>
                              </a:cubicBezTo>
                              <a:cubicBezTo>
                                <a:pt x="17859" y="10003"/>
                                <a:pt x="17914" y="10342"/>
                                <a:pt x="18026" y="10647"/>
                              </a:cubicBezTo>
                              <a:cubicBezTo>
                                <a:pt x="18234" y="11190"/>
                                <a:pt x="18665" y="11597"/>
                                <a:pt x="19458" y="11258"/>
                              </a:cubicBezTo>
                              <a:cubicBezTo>
                                <a:pt x="18846" y="9291"/>
                                <a:pt x="18345" y="9155"/>
                                <a:pt x="18026" y="9427"/>
                              </a:cubicBezTo>
                              <a:close/>
                              <a:moveTo>
                                <a:pt x="15397" y="12275"/>
                              </a:moveTo>
                              <a:lnTo>
                                <a:pt x="15397" y="12275"/>
                              </a:lnTo>
                              <a:cubicBezTo>
                                <a:pt x="15383" y="12411"/>
                                <a:pt x="15383" y="12580"/>
                                <a:pt x="15397" y="12716"/>
                              </a:cubicBezTo>
                              <a:cubicBezTo>
                                <a:pt x="15452" y="13496"/>
                                <a:pt x="15744" y="14513"/>
                                <a:pt x="16746" y="14683"/>
                              </a:cubicBezTo>
                              <a:cubicBezTo>
                                <a:pt x="16774" y="14683"/>
                                <a:pt x="16802" y="14683"/>
                                <a:pt x="16829" y="14683"/>
                              </a:cubicBezTo>
                              <a:cubicBezTo>
                                <a:pt x="16802" y="14547"/>
                                <a:pt x="16774" y="14411"/>
                                <a:pt x="16746" y="14276"/>
                              </a:cubicBezTo>
                              <a:cubicBezTo>
                                <a:pt x="16259" y="11902"/>
                                <a:pt x="15675" y="11970"/>
                                <a:pt x="15397" y="12275"/>
                              </a:cubicBezTo>
                              <a:close/>
                              <a:moveTo>
                                <a:pt x="18804" y="7731"/>
                              </a:moveTo>
                              <a:cubicBezTo>
                                <a:pt x="18888" y="8511"/>
                                <a:pt x="19263" y="9766"/>
                                <a:pt x="20487" y="8884"/>
                              </a:cubicBezTo>
                              <a:cubicBezTo>
                                <a:pt x="19639" y="6612"/>
                                <a:pt x="19055" y="7189"/>
                                <a:pt x="18804" y="7731"/>
                              </a:cubicBezTo>
                              <a:close/>
                              <a:moveTo>
                                <a:pt x="14034" y="12919"/>
                              </a:moveTo>
                              <a:cubicBezTo>
                                <a:pt x="13992" y="13733"/>
                                <a:pt x="14145" y="15191"/>
                                <a:pt x="15397" y="15564"/>
                              </a:cubicBezTo>
                              <a:lnTo>
                                <a:pt x="15411" y="15564"/>
                              </a:lnTo>
                              <a:cubicBezTo>
                                <a:pt x="15411" y="15530"/>
                                <a:pt x="15397" y="15496"/>
                                <a:pt x="15397" y="15463"/>
                              </a:cubicBezTo>
                              <a:cubicBezTo>
                                <a:pt x="14966" y="12648"/>
                                <a:pt x="14340" y="12648"/>
                                <a:pt x="14034" y="12919"/>
                              </a:cubicBezTo>
                              <a:close/>
                              <a:moveTo>
                                <a:pt x="19861" y="5595"/>
                              </a:moveTo>
                              <a:cubicBezTo>
                                <a:pt x="20001" y="6307"/>
                                <a:pt x="20460" y="7392"/>
                                <a:pt x="21600" y="6070"/>
                              </a:cubicBezTo>
                              <a:cubicBezTo>
                                <a:pt x="20599" y="4137"/>
                                <a:pt x="20070" y="4951"/>
                                <a:pt x="19861" y="5595"/>
                              </a:cubicBezTo>
                              <a:close/>
                              <a:moveTo>
                                <a:pt x="12810" y="12512"/>
                              </a:moveTo>
                              <a:cubicBezTo>
                                <a:pt x="13783" y="12614"/>
                                <a:pt x="14952" y="12343"/>
                                <a:pt x="16009" y="11326"/>
                              </a:cubicBezTo>
                              <a:cubicBezTo>
                                <a:pt x="17302" y="10105"/>
                                <a:pt x="19917" y="5595"/>
                                <a:pt x="20112" y="3832"/>
                              </a:cubicBezTo>
                              <a:cubicBezTo>
                                <a:pt x="17121" y="11156"/>
                                <a:pt x="14354" y="12512"/>
                                <a:pt x="12490" y="12139"/>
                              </a:cubicBezTo>
                              <a:cubicBezTo>
                                <a:pt x="12546" y="12004"/>
                                <a:pt x="12601" y="11834"/>
                                <a:pt x="12657" y="11665"/>
                              </a:cubicBezTo>
                              <a:cubicBezTo>
                                <a:pt x="12963" y="11326"/>
                                <a:pt x="13366" y="10274"/>
                                <a:pt x="12977" y="7562"/>
                              </a:cubicBezTo>
                              <a:cubicBezTo>
                                <a:pt x="12963" y="7596"/>
                                <a:pt x="12935" y="7663"/>
                                <a:pt x="12921" y="7697"/>
                              </a:cubicBezTo>
                              <a:cubicBezTo>
                                <a:pt x="12865" y="7460"/>
                                <a:pt x="12796" y="7290"/>
                                <a:pt x="12712" y="7121"/>
                              </a:cubicBezTo>
                              <a:cubicBezTo>
                                <a:pt x="12240" y="6307"/>
                                <a:pt x="11461" y="6951"/>
                                <a:pt x="10974" y="8613"/>
                              </a:cubicBezTo>
                              <a:cubicBezTo>
                                <a:pt x="10904" y="8850"/>
                                <a:pt x="10835" y="9088"/>
                                <a:pt x="10793" y="9359"/>
                              </a:cubicBezTo>
                              <a:lnTo>
                                <a:pt x="10793" y="9359"/>
                              </a:lnTo>
                              <a:cubicBezTo>
                                <a:pt x="10737" y="9122"/>
                                <a:pt x="10682" y="8850"/>
                                <a:pt x="10612" y="8613"/>
                              </a:cubicBezTo>
                              <a:cubicBezTo>
                                <a:pt x="10125" y="6951"/>
                                <a:pt x="9347" y="6307"/>
                                <a:pt x="8874" y="7121"/>
                              </a:cubicBezTo>
                              <a:cubicBezTo>
                                <a:pt x="8790" y="7257"/>
                                <a:pt x="8721" y="7460"/>
                                <a:pt x="8665" y="7697"/>
                              </a:cubicBezTo>
                              <a:cubicBezTo>
                                <a:pt x="8651" y="7663"/>
                                <a:pt x="8637" y="7596"/>
                                <a:pt x="8609" y="7562"/>
                              </a:cubicBezTo>
                              <a:cubicBezTo>
                                <a:pt x="8220" y="10274"/>
                                <a:pt x="8623" y="11326"/>
                                <a:pt x="8929" y="11665"/>
                              </a:cubicBezTo>
                              <a:cubicBezTo>
                                <a:pt x="8985" y="11834"/>
                                <a:pt x="9041" y="11970"/>
                                <a:pt x="9096" y="12139"/>
                              </a:cubicBezTo>
                              <a:cubicBezTo>
                                <a:pt x="7232" y="12512"/>
                                <a:pt x="4465" y="11122"/>
                                <a:pt x="1474" y="3832"/>
                              </a:cubicBezTo>
                              <a:cubicBezTo>
                                <a:pt x="1669" y="5629"/>
                                <a:pt x="4284" y="10105"/>
                                <a:pt x="5577" y="11326"/>
                              </a:cubicBezTo>
                              <a:cubicBezTo>
                                <a:pt x="6634" y="12343"/>
                                <a:pt x="7817" y="12614"/>
                                <a:pt x="8776" y="12512"/>
                              </a:cubicBezTo>
                              <a:cubicBezTo>
                                <a:pt x="8081" y="13089"/>
                                <a:pt x="7608" y="14411"/>
                                <a:pt x="7636" y="15632"/>
                              </a:cubicBezTo>
                              <a:cubicBezTo>
                                <a:pt x="7608" y="15835"/>
                                <a:pt x="7594" y="16039"/>
                                <a:pt x="7566" y="16242"/>
                              </a:cubicBezTo>
                              <a:cubicBezTo>
                                <a:pt x="7608" y="16208"/>
                                <a:pt x="7650" y="16208"/>
                                <a:pt x="7678" y="16175"/>
                              </a:cubicBezTo>
                              <a:cubicBezTo>
                                <a:pt x="7886" y="17429"/>
                                <a:pt x="8651" y="17972"/>
                                <a:pt x="9416" y="17361"/>
                              </a:cubicBezTo>
                              <a:cubicBezTo>
                                <a:pt x="9527" y="17260"/>
                                <a:pt x="9639" y="17158"/>
                                <a:pt x="9750" y="17022"/>
                              </a:cubicBezTo>
                              <a:cubicBezTo>
                                <a:pt x="9736" y="17294"/>
                                <a:pt x="9722" y="17599"/>
                                <a:pt x="9722" y="17904"/>
                              </a:cubicBezTo>
                              <a:cubicBezTo>
                                <a:pt x="9722" y="19938"/>
                                <a:pt x="10195" y="21600"/>
                                <a:pt x="10765" y="21600"/>
                              </a:cubicBezTo>
                              <a:cubicBezTo>
                                <a:pt x="11349" y="21600"/>
                                <a:pt x="11808" y="19938"/>
                                <a:pt x="11808" y="17904"/>
                              </a:cubicBezTo>
                              <a:cubicBezTo>
                                <a:pt x="11808" y="17599"/>
                                <a:pt x="11794" y="17327"/>
                                <a:pt x="11781" y="17022"/>
                              </a:cubicBezTo>
                              <a:cubicBezTo>
                                <a:pt x="11878" y="17158"/>
                                <a:pt x="11989" y="17260"/>
                                <a:pt x="12114" y="17361"/>
                              </a:cubicBezTo>
                              <a:cubicBezTo>
                                <a:pt x="12893" y="17972"/>
                                <a:pt x="13658" y="17429"/>
                                <a:pt x="13853" y="16175"/>
                              </a:cubicBezTo>
                              <a:cubicBezTo>
                                <a:pt x="13895" y="16208"/>
                                <a:pt x="13936" y="16208"/>
                                <a:pt x="13964" y="16242"/>
                              </a:cubicBezTo>
                              <a:cubicBezTo>
                                <a:pt x="13936" y="16039"/>
                                <a:pt x="13922" y="15835"/>
                                <a:pt x="13895" y="15632"/>
                              </a:cubicBezTo>
                              <a:cubicBezTo>
                                <a:pt x="13978" y="14411"/>
                                <a:pt x="13505" y="13089"/>
                                <a:pt x="12810" y="12512"/>
                              </a:cubicBezTo>
                              <a:close/>
                              <a:moveTo>
                                <a:pt x="11029" y="13801"/>
                              </a:moveTo>
                              <a:cubicBezTo>
                                <a:pt x="11002" y="13971"/>
                                <a:pt x="11002" y="14106"/>
                                <a:pt x="10988" y="14276"/>
                              </a:cubicBezTo>
                              <a:cubicBezTo>
                                <a:pt x="10918" y="14242"/>
                                <a:pt x="10863" y="14208"/>
                                <a:pt x="10793" y="14208"/>
                              </a:cubicBezTo>
                              <a:cubicBezTo>
                                <a:pt x="10723" y="14208"/>
                                <a:pt x="10654" y="14242"/>
                                <a:pt x="10598" y="14276"/>
                              </a:cubicBezTo>
                              <a:cubicBezTo>
                                <a:pt x="10598" y="14106"/>
                                <a:pt x="10584" y="13937"/>
                                <a:pt x="10557" y="13801"/>
                              </a:cubicBezTo>
                              <a:cubicBezTo>
                                <a:pt x="10529" y="13631"/>
                                <a:pt x="10501" y="13496"/>
                                <a:pt x="10473" y="13360"/>
                              </a:cubicBezTo>
                              <a:cubicBezTo>
                                <a:pt x="10529" y="13292"/>
                                <a:pt x="10598" y="13225"/>
                                <a:pt x="10654" y="13123"/>
                              </a:cubicBezTo>
                              <a:cubicBezTo>
                                <a:pt x="10710" y="13021"/>
                                <a:pt x="10751" y="12919"/>
                                <a:pt x="10793" y="12784"/>
                              </a:cubicBezTo>
                              <a:cubicBezTo>
                                <a:pt x="10835" y="12919"/>
                                <a:pt x="10876" y="13021"/>
                                <a:pt x="10932" y="13123"/>
                              </a:cubicBezTo>
                              <a:cubicBezTo>
                                <a:pt x="10988" y="13225"/>
                                <a:pt x="11043" y="13292"/>
                                <a:pt x="11113" y="13360"/>
                              </a:cubicBezTo>
                              <a:cubicBezTo>
                                <a:pt x="11085" y="13496"/>
                                <a:pt x="11057" y="13631"/>
                                <a:pt x="11029" y="13801"/>
                              </a:cubicBezTo>
                              <a:close/>
                              <a:moveTo>
                                <a:pt x="3783" y="9698"/>
                              </a:moveTo>
                              <a:cubicBezTo>
                                <a:pt x="3728" y="9596"/>
                                <a:pt x="3658" y="9495"/>
                                <a:pt x="3588" y="9427"/>
                              </a:cubicBezTo>
                              <a:cubicBezTo>
                                <a:pt x="3269" y="9155"/>
                                <a:pt x="2768" y="9257"/>
                                <a:pt x="2156" y="11258"/>
                              </a:cubicBezTo>
                              <a:cubicBezTo>
                                <a:pt x="2949" y="11597"/>
                                <a:pt x="3366" y="11190"/>
                                <a:pt x="3588" y="10647"/>
                              </a:cubicBezTo>
                              <a:cubicBezTo>
                                <a:pt x="3700" y="10342"/>
                                <a:pt x="3755" y="10003"/>
                                <a:pt x="3783" y="9698"/>
                              </a:cubicBezTo>
                              <a:close/>
                              <a:moveTo>
                                <a:pt x="4938" y="11122"/>
                              </a:moveTo>
                              <a:cubicBezTo>
                                <a:pt x="4910" y="11088"/>
                                <a:pt x="4882" y="11054"/>
                                <a:pt x="4854" y="11020"/>
                              </a:cubicBezTo>
                              <a:cubicBezTo>
                                <a:pt x="4576" y="10715"/>
                                <a:pt x="4103" y="10647"/>
                                <a:pt x="3575" y="12343"/>
                              </a:cubicBezTo>
                              <a:cubicBezTo>
                                <a:pt x="3505" y="12546"/>
                                <a:pt x="3435" y="12784"/>
                                <a:pt x="3380" y="13055"/>
                              </a:cubicBezTo>
                              <a:cubicBezTo>
                                <a:pt x="3449" y="13055"/>
                                <a:pt x="3519" y="13089"/>
                                <a:pt x="3575" y="13089"/>
                              </a:cubicBezTo>
                              <a:cubicBezTo>
                                <a:pt x="4381" y="13157"/>
                                <a:pt x="4715" y="12479"/>
                                <a:pt x="4854" y="11800"/>
                              </a:cubicBezTo>
                              <a:cubicBezTo>
                                <a:pt x="4910" y="11563"/>
                                <a:pt x="4924" y="11326"/>
                                <a:pt x="4938" y="11122"/>
                              </a:cubicBezTo>
                              <a:close/>
                              <a:moveTo>
                                <a:pt x="2796" y="7731"/>
                              </a:moveTo>
                              <a:cubicBezTo>
                                <a:pt x="2545" y="7189"/>
                                <a:pt x="1961" y="6612"/>
                                <a:pt x="1113" y="8884"/>
                              </a:cubicBezTo>
                              <a:cubicBezTo>
                                <a:pt x="2337" y="9766"/>
                                <a:pt x="2712" y="8511"/>
                                <a:pt x="2796" y="7731"/>
                              </a:cubicBezTo>
                              <a:close/>
                              <a:moveTo>
                                <a:pt x="6217" y="15462"/>
                              </a:moveTo>
                              <a:cubicBezTo>
                                <a:pt x="6217" y="15496"/>
                                <a:pt x="6203" y="15530"/>
                                <a:pt x="6203" y="15564"/>
                              </a:cubicBezTo>
                              <a:lnTo>
                                <a:pt x="6217" y="15564"/>
                              </a:lnTo>
                              <a:cubicBezTo>
                                <a:pt x="7469" y="15191"/>
                                <a:pt x="7622" y="13699"/>
                                <a:pt x="7580" y="12919"/>
                              </a:cubicBezTo>
                              <a:cubicBezTo>
                                <a:pt x="7260" y="12648"/>
                                <a:pt x="6648" y="12648"/>
                                <a:pt x="6217" y="15462"/>
                              </a:cubicBezTo>
                              <a:close/>
                              <a:moveTo>
                                <a:pt x="1739" y="5595"/>
                              </a:moveTo>
                              <a:cubicBezTo>
                                <a:pt x="1530" y="4951"/>
                                <a:pt x="1001" y="4137"/>
                                <a:pt x="0" y="6070"/>
                              </a:cubicBezTo>
                              <a:cubicBezTo>
                                <a:pt x="1154" y="7392"/>
                                <a:pt x="1599" y="6307"/>
                                <a:pt x="1739" y="5595"/>
                              </a:cubicBezTo>
                              <a:close/>
                              <a:moveTo>
                                <a:pt x="6231" y="12309"/>
                              </a:moveTo>
                              <a:lnTo>
                                <a:pt x="6231" y="12309"/>
                              </a:lnTo>
                              <a:cubicBezTo>
                                <a:pt x="5925" y="12004"/>
                                <a:pt x="5355" y="11936"/>
                                <a:pt x="4868" y="14310"/>
                              </a:cubicBezTo>
                              <a:cubicBezTo>
                                <a:pt x="4840" y="14445"/>
                                <a:pt x="4812" y="14581"/>
                                <a:pt x="4785" y="14716"/>
                              </a:cubicBezTo>
                              <a:cubicBezTo>
                                <a:pt x="4812" y="14716"/>
                                <a:pt x="4840" y="14716"/>
                                <a:pt x="4868" y="14716"/>
                              </a:cubicBezTo>
                              <a:cubicBezTo>
                                <a:pt x="5869" y="14547"/>
                                <a:pt x="6161" y="13530"/>
                                <a:pt x="6217" y="12750"/>
                              </a:cubicBezTo>
                              <a:cubicBezTo>
                                <a:pt x="6231" y="12580"/>
                                <a:pt x="6231" y="12411"/>
                                <a:pt x="6231" y="1230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8" name="Shape"/>
                      <wps:cNvSpPr/>
                      <wps:spPr>
                        <a:xfrm>
                          <a:off x="7327900" y="5892799"/>
                          <a:ext cx="447577" cy="43208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0630" h="20937" extrusionOk="0">
                              <a:moveTo>
                                <a:pt x="10362" y="6783"/>
                              </a:moveTo>
                              <a:cubicBezTo>
                                <a:pt x="9074" y="6783"/>
                                <a:pt x="7962" y="7891"/>
                                <a:pt x="7962" y="9306"/>
                              </a:cubicBezTo>
                              <a:cubicBezTo>
                                <a:pt x="7962" y="10660"/>
                                <a:pt x="9016" y="11829"/>
                                <a:pt x="10362" y="11829"/>
                              </a:cubicBezTo>
                              <a:cubicBezTo>
                                <a:pt x="11709" y="11829"/>
                                <a:pt x="12762" y="10722"/>
                                <a:pt x="12762" y="9306"/>
                              </a:cubicBezTo>
                              <a:cubicBezTo>
                                <a:pt x="12704" y="7891"/>
                                <a:pt x="11650" y="6783"/>
                                <a:pt x="10362" y="6783"/>
                              </a:cubicBezTo>
                              <a:close/>
                              <a:moveTo>
                                <a:pt x="16918" y="8075"/>
                              </a:moveTo>
                              <a:cubicBezTo>
                                <a:pt x="16509" y="7952"/>
                                <a:pt x="16157" y="7829"/>
                                <a:pt x="15748" y="7768"/>
                              </a:cubicBezTo>
                              <a:cubicBezTo>
                                <a:pt x="16040" y="7460"/>
                                <a:pt x="16274" y="7152"/>
                                <a:pt x="16509" y="6845"/>
                              </a:cubicBezTo>
                              <a:cubicBezTo>
                                <a:pt x="18148" y="4506"/>
                                <a:pt x="18206" y="1675"/>
                                <a:pt x="16626" y="506"/>
                              </a:cubicBezTo>
                              <a:cubicBezTo>
                                <a:pt x="15104" y="-663"/>
                                <a:pt x="12528" y="260"/>
                                <a:pt x="10948" y="2599"/>
                              </a:cubicBezTo>
                              <a:cubicBezTo>
                                <a:pt x="10713" y="2968"/>
                                <a:pt x="10479" y="3275"/>
                                <a:pt x="10362" y="3645"/>
                              </a:cubicBezTo>
                              <a:cubicBezTo>
                                <a:pt x="10187" y="3275"/>
                                <a:pt x="10011" y="2906"/>
                                <a:pt x="9777" y="2599"/>
                              </a:cubicBezTo>
                              <a:cubicBezTo>
                                <a:pt x="8138" y="260"/>
                                <a:pt x="5621" y="-663"/>
                                <a:pt x="4099" y="506"/>
                              </a:cubicBezTo>
                              <a:cubicBezTo>
                                <a:pt x="2577" y="1675"/>
                                <a:pt x="2635" y="4506"/>
                                <a:pt x="4216" y="6845"/>
                              </a:cubicBezTo>
                              <a:cubicBezTo>
                                <a:pt x="4450" y="7214"/>
                                <a:pt x="4684" y="7522"/>
                                <a:pt x="4977" y="7768"/>
                              </a:cubicBezTo>
                              <a:cubicBezTo>
                                <a:pt x="4626" y="7829"/>
                                <a:pt x="4216" y="7891"/>
                                <a:pt x="3806" y="8075"/>
                              </a:cubicBezTo>
                              <a:cubicBezTo>
                                <a:pt x="1172" y="8937"/>
                                <a:pt x="-467" y="11214"/>
                                <a:pt x="118" y="13122"/>
                              </a:cubicBezTo>
                              <a:cubicBezTo>
                                <a:pt x="704" y="15029"/>
                                <a:pt x="3279" y="15829"/>
                                <a:pt x="5913" y="14968"/>
                              </a:cubicBezTo>
                              <a:cubicBezTo>
                                <a:pt x="6323" y="14845"/>
                                <a:pt x="6675" y="14660"/>
                                <a:pt x="6967" y="14475"/>
                              </a:cubicBezTo>
                              <a:cubicBezTo>
                                <a:pt x="6909" y="14845"/>
                                <a:pt x="6850" y="15275"/>
                                <a:pt x="6850" y="15706"/>
                              </a:cubicBezTo>
                              <a:cubicBezTo>
                                <a:pt x="6850" y="18599"/>
                                <a:pt x="8372" y="20937"/>
                                <a:pt x="10304" y="20937"/>
                              </a:cubicBezTo>
                              <a:cubicBezTo>
                                <a:pt x="12177" y="20937"/>
                                <a:pt x="13757" y="18599"/>
                                <a:pt x="13757" y="15706"/>
                              </a:cubicBezTo>
                              <a:cubicBezTo>
                                <a:pt x="13757" y="15275"/>
                                <a:pt x="13699" y="14845"/>
                                <a:pt x="13640" y="14475"/>
                              </a:cubicBezTo>
                              <a:cubicBezTo>
                                <a:pt x="13992" y="14660"/>
                                <a:pt x="14343" y="14845"/>
                                <a:pt x="14694" y="14968"/>
                              </a:cubicBezTo>
                              <a:cubicBezTo>
                                <a:pt x="17328" y="15829"/>
                                <a:pt x="19904" y="15029"/>
                                <a:pt x="20489" y="13122"/>
                              </a:cubicBezTo>
                              <a:cubicBezTo>
                                <a:pt x="21133" y="11214"/>
                                <a:pt x="19494" y="8937"/>
                                <a:pt x="16918" y="8075"/>
                              </a:cubicBezTo>
                              <a:close/>
                              <a:moveTo>
                                <a:pt x="15923" y="10906"/>
                              </a:moveTo>
                              <a:cubicBezTo>
                                <a:pt x="15572" y="11952"/>
                                <a:pt x="14167" y="12383"/>
                                <a:pt x="12762" y="11891"/>
                              </a:cubicBezTo>
                              <a:cubicBezTo>
                                <a:pt x="12528" y="11829"/>
                                <a:pt x="12353" y="11706"/>
                                <a:pt x="12177" y="11645"/>
                              </a:cubicBezTo>
                              <a:cubicBezTo>
                                <a:pt x="12235" y="11891"/>
                                <a:pt x="12235" y="12075"/>
                                <a:pt x="12235" y="12322"/>
                              </a:cubicBezTo>
                              <a:cubicBezTo>
                                <a:pt x="12235" y="13922"/>
                                <a:pt x="11416" y="15214"/>
                                <a:pt x="10362" y="15214"/>
                              </a:cubicBezTo>
                              <a:cubicBezTo>
                                <a:pt x="9309" y="15214"/>
                                <a:pt x="8489" y="13922"/>
                                <a:pt x="8489" y="12322"/>
                              </a:cubicBezTo>
                              <a:cubicBezTo>
                                <a:pt x="8489" y="12075"/>
                                <a:pt x="8489" y="11891"/>
                                <a:pt x="8548" y="11645"/>
                              </a:cubicBezTo>
                              <a:cubicBezTo>
                                <a:pt x="8372" y="11768"/>
                                <a:pt x="8138" y="11829"/>
                                <a:pt x="7962" y="11891"/>
                              </a:cubicBezTo>
                              <a:cubicBezTo>
                                <a:pt x="6557" y="12383"/>
                                <a:pt x="5094" y="11952"/>
                                <a:pt x="4801" y="10906"/>
                              </a:cubicBezTo>
                              <a:cubicBezTo>
                                <a:pt x="4450" y="9860"/>
                                <a:pt x="5387" y="8629"/>
                                <a:pt x="6792" y="8137"/>
                              </a:cubicBezTo>
                              <a:cubicBezTo>
                                <a:pt x="7026" y="8075"/>
                                <a:pt x="7201" y="8014"/>
                                <a:pt x="7435" y="7952"/>
                              </a:cubicBezTo>
                              <a:cubicBezTo>
                                <a:pt x="7260" y="7768"/>
                                <a:pt x="7143" y="7645"/>
                                <a:pt x="7026" y="7460"/>
                              </a:cubicBezTo>
                              <a:cubicBezTo>
                                <a:pt x="6148" y="6168"/>
                                <a:pt x="6089" y="4629"/>
                                <a:pt x="6967" y="3952"/>
                              </a:cubicBezTo>
                              <a:cubicBezTo>
                                <a:pt x="7787" y="3337"/>
                                <a:pt x="9192" y="3829"/>
                                <a:pt x="10070" y="5122"/>
                              </a:cubicBezTo>
                              <a:cubicBezTo>
                                <a:pt x="10187" y="5306"/>
                                <a:pt x="10304" y="5491"/>
                                <a:pt x="10421" y="5675"/>
                              </a:cubicBezTo>
                              <a:cubicBezTo>
                                <a:pt x="10538" y="5491"/>
                                <a:pt x="10596" y="5306"/>
                                <a:pt x="10772" y="5122"/>
                              </a:cubicBezTo>
                              <a:cubicBezTo>
                                <a:pt x="11650" y="3829"/>
                                <a:pt x="13055" y="3337"/>
                                <a:pt x="13875" y="3952"/>
                              </a:cubicBezTo>
                              <a:cubicBezTo>
                                <a:pt x="14694" y="4568"/>
                                <a:pt x="14694" y="6168"/>
                                <a:pt x="13816" y="7460"/>
                              </a:cubicBezTo>
                              <a:cubicBezTo>
                                <a:pt x="13699" y="7645"/>
                                <a:pt x="13523" y="7829"/>
                                <a:pt x="13406" y="7952"/>
                              </a:cubicBezTo>
                              <a:cubicBezTo>
                                <a:pt x="13640" y="8014"/>
                                <a:pt x="13816" y="8014"/>
                                <a:pt x="14050" y="8137"/>
                              </a:cubicBezTo>
                              <a:cubicBezTo>
                                <a:pt x="15396" y="8629"/>
                                <a:pt x="16274" y="9860"/>
                                <a:pt x="15923" y="10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9" name="Rectangle"/>
                      <wps:cNvSpPr/>
                      <wps:spPr>
                        <a:xfrm>
                          <a:off x="0" y="0"/>
                          <a:ext cx="5027931" cy="77724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0" name="Shape"/>
                      <wps:cNvSpPr/>
                      <wps:spPr>
                        <a:xfrm>
                          <a:off x="1676399" y="990599"/>
                          <a:ext cx="1696721" cy="1013806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079" extrusionOk="0">
                              <a:moveTo>
                                <a:pt x="5157" y="10958"/>
                              </a:moveTo>
                              <a:cubicBezTo>
                                <a:pt x="5028" y="10510"/>
                                <a:pt x="4996" y="9955"/>
                                <a:pt x="5109" y="9400"/>
                              </a:cubicBezTo>
                              <a:cubicBezTo>
                                <a:pt x="5190" y="8978"/>
                                <a:pt x="5351" y="8608"/>
                                <a:pt x="5545" y="8371"/>
                              </a:cubicBezTo>
                              <a:cubicBezTo>
                                <a:pt x="5578" y="8344"/>
                                <a:pt x="5594" y="8291"/>
                                <a:pt x="5626" y="8265"/>
                              </a:cubicBezTo>
                              <a:cubicBezTo>
                                <a:pt x="5594" y="8265"/>
                                <a:pt x="5578" y="8265"/>
                                <a:pt x="5545" y="8265"/>
                              </a:cubicBezTo>
                              <a:cubicBezTo>
                                <a:pt x="5206" y="8344"/>
                                <a:pt x="4899" y="8714"/>
                                <a:pt x="4786" y="9242"/>
                              </a:cubicBezTo>
                              <a:cubicBezTo>
                                <a:pt x="4656" y="9902"/>
                                <a:pt x="4818" y="10589"/>
                                <a:pt x="5157" y="10958"/>
                              </a:cubicBezTo>
                              <a:close/>
                              <a:moveTo>
                                <a:pt x="4349" y="14576"/>
                              </a:moveTo>
                              <a:cubicBezTo>
                                <a:pt x="4656" y="14365"/>
                                <a:pt x="5093" y="13625"/>
                                <a:pt x="4575" y="11751"/>
                              </a:cubicBezTo>
                              <a:cubicBezTo>
                                <a:pt x="3767" y="13335"/>
                                <a:pt x="4090" y="14233"/>
                                <a:pt x="4349" y="14576"/>
                              </a:cubicBezTo>
                              <a:close/>
                              <a:moveTo>
                                <a:pt x="5465" y="15421"/>
                              </a:moveTo>
                              <a:cubicBezTo>
                                <a:pt x="5756" y="15157"/>
                                <a:pt x="6144" y="14338"/>
                                <a:pt x="5497" y="12569"/>
                              </a:cubicBezTo>
                              <a:cubicBezTo>
                                <a:pt x="4802" y="14312"/>
                                <a:pt x="5190" y="15131"/>
                                <a:pt x="5465" y="15421"/>
                              </a:cubicBezTo>
                              <a:close/>
                              <a:moveTo>
                                <a:pt x="2684" y="9057"/>
                              </a:moveTo>
                              <a:cubicBezTo>
                                <a:pt x="1762" y="10510"/>
                                <a:pt x="2021" y="11434"/>
                                <a:pt x="2263" y="11830"/>
                              </a:cubicBezTo>
                              <a:cubicBezTo>
                                <a:pt x="2571" y="11671"/>
                                <a:pt x="3072" y="11038"/>
                                <a:pt x="2684" y="9057"/>
                              </a:cubicBezTo>
                              <a:close/>
                              <a:moveTo>
                                <a:pt x="1358" y="10853"/>
                              </a:moveTo>
                              <a:cubicBezTo>
                                <a:pt x="1471" y="10351"/>
                                <a:pt x="1487" y="9321"/>
                                <a:pt x="291" y="8582"/>
                              </a:cubicBezTo>
                              <a:cubicBezTo>
                                <a:pt x="404" y="10642"/>
                                <a:pt x="1019" y="10906"/>
                                <a:pt x="1358" y="10853"/>
                              </a:cubicBezTo>
                              <a:close/>
                              <a:moveTo>
                                <a:pt x="3573" y="12939"/>
                              </a:moveTo>
                              <a:cubicBezTo>
                                <a:pt x="3799" y="12569"/>
                                <a:pt x="3977" y="11856"/>
                                <a:pt x="3702" y="10457"/>
                              </a:cubicBezTo>
                              <a:cubicBezTo>
                                <a:pt x="3654" y="10536"/>
                                <a:pt x="3622" y="10589"/>
                                <a:pt x="3573" y="10668"/>
                              </a:cubicBezTo>
                              <a:cubicBezTo>
                                <a:pt x="2813" y="11988"/>
                                <a:pt x="3056" y="12860"/>
                                <a:pt x="3266" y="13229"/>
                              </a:cubicBezTo>
                              <a:cubicBezTo>
                                <a:pt x="3363" y="13177"/>
                                <a:pt x="3476" y="13071"/>
                                <a:pt x="3573" y="12939"/>
                              </a:cubicBezTo>
                              <a:close/>
                              <a:moveTo>
                                <a:pt x="5546" y="12226"/>
                              </a:moveTo>
                              <a:cubicBezTo>
                                <a:pt x="5610" y="12464"/>
                                <a:pt x="5707" y="12701"/>
                                <a:pt x="5837" y="12886"/>
                              </a:cubicBezTo>
                              <a:cubicBezTo>
                                <a:pt x="6014" y="13150"/>
                                <a:pt x="6241" y="13256"/>
                                <a:pt x="6467" y="13282"/>
                              </a:cubicBezTo>
                              <a:cubicBezTo>
                                <a:pt x="5950" y="15025"/>
                                <a:pt x="6354" y="15764"/>
                                <a:pt x="6645" y="16002"/>
                              </a:cubicBezTo>
                              <a:cubicBezTo>
                                <a:pt x="6904" y="15685"/>
                                <a:pt x="7243" y="14867"/>
                                <a:pt x="6564" y="13282"/>
                              </a:cubicBezTo>
                              <a:cubicBezTo>
                                <a:pt x="6790" y="13282"/>
                                <a:pt x="7017" y="13177"/>
                                <a:pt x="7211" y="12965"/>
                              </a:cubicBezTo>
                              <a:cubicBezTo>
                                <a:pt x="7227" y="12939"/>
                                <a:pt x="7243" y="12912"/>
                                <a:pt x="7259" y="12912"/>
                              </a:cubicBezTo>
                              <a:cubicBezTo>
                                <a:pt x="7275" y="12886"/>
                                <a:pt x="7292" y="12860"/>
                                <a:pt x="7308" y="12860"/>
                              </a:cubicBezTo>
                              <a:cubicBezTo>
                                <a:pt x="7292" y="12860"/>
                                <a:pt x="7275" y="12860"/>
                                <a:pt x="7259" y="12860"/>
                              </a:cubicBezTo>
                              <a:cubicBezTo>
                                <a:pt x="7243" y="12860"/>
                                <a:pt x="7227" y="12860"/>
                                <a:pt x="7211" y="12860"/>
                              </a:cubicBezTo>
                              <a:cubicBezTo>
                                <a:pt x="7001" y="12860"/>
                                <a:pt x="6774" y="12780"/>
                                <a:pt x="6564" y="12596"/>
                              </a:cubicBezTo>
                              <a:cubicBezTo>
                                <a:pt x="6435" y="12490"/>
                                <a:pt x="6322" y="12358"/>
                                <a:pt x="6208" y="12226"/>
                              </a:cubicBezTo>
                              <a:cubicBezTo>
                                <a:pt x="5869" y="11751"/>
                                <a:pt x="5675" y="11143"/>
                                <a:pt x="5643" y="10536"/>
                              </a:cubicBezTo>
                              <a:cubicBezTo>
                                <a:pt x="5610" y="10615"/>
                                <a:pt x="5578" y="10721"/>
                                <a:pt x="5562" y="10826"/>
                              </a:cubicBezTo>
                              <a:cubicBezTo>
                                <a:pt x="5432" y="11275"/>
                                <a:pt x="5432" y="11777"/>
                                <a:pt x="5546" y="12226"/>
                              </a:cubicBezTo>
                              <a:close/>
                              <a:moveTo>
                                <a:pt x="7615" y="9638"/>
                              </a:moveTo>
                              <a:lnTo>
                                <a:pt x="7615" y="9638"/>
                              </a:lnTo>
                              <a:cubicBezTo>
                                <a:pt x="7453" y="9638"/>
                                <a:pt x="7324" y="9770"/>
                                <a:pt x="7259" y="9981"/>
                              </a:cubicBezTo>
                              <a:cubicBezTo>
                                <a:pt x="7227" y="10087"/>
                                <a:pt x="7211" y="10193"/>
                                <a:pt x="7211" y="10298"/>
                              </a:cubicBezTo>
                              <a:cubicBezTo>
                                <a:pt x="7211" y="10404"/>
                                <a:pt x="7227" y="10510"/>
                                <a:pt x="7259" y="10615"/>
                              </a:cubicBezTo>
                              <a:cubicBezTo>
                                <a:pt x="7324" y="10826"/>
                                <a:pt x="7453" y="10958"/>
                                <a:pt x="7615" y="10958"/>
                              </a:cubicBezTo>
                              <a:lnTo>
                                <a:pt x="7615" y="10958"/>
                              </a:lnTo>
                              <a:cubicBezTo>
                                <a:pt x="7841" y="10958"/>
                                <a:pt x="8019" y="10668"/>
                                <a:pt x="8019" y="10298"/>
                              </a:cubicBezTo>
                              <a:cubicBezTo>
                                <a:pt x="8019" y="9929"/>
                                <a:pt x="7841" y="9638"/>
                                <a:pt x="7615" y="9638"/>
                              </a:cubicBezTo>
                              <a:close/>
                              <a:moveTo>
                                <a:pt x="1746" y="12305"/>
                              </a:moveTo>
                              <a:cubicBezTo>
                                <a:pt x="1536" y="11883"/>
                                <a:pt x="1002" y="11328"/>
                                <a:pt x="0" y="12622"/>
                              </a:cubicBezTo>
                              <a:cubicBezTo>
                                <a:pt x="1148" y="13520"/>
                                <a:pt x="1601" y="12807"/>
                                <a:pt x="1746" y="12305"/>
                              </a:cubicBezTo>
                              <a:close/>
                              <a:moveTo>
                                <a:pt x="19337" y="11830"/>
                              </a:moveTo>
                              <a:cubicBezTo>
                                <a:pt x="19563" y="11434"/>
                                <a:pt x="19822" y="10510"/>
                                <a:pt x="18916" y="9057"/>
                              </a:cubicBezTo>
                              <a:cubicBezTo>
                                <a:pt x="18512" y="11038"/>
                                <a:pt x="19013" y="11671"/>
                                <a:pt x="19337" y="11830"/>
                              </a:cubicBezTo>
                              <a:close/>
                              <a:moveTo>
                                <a:pt x="21293" y="8582"/>
                              </a:moveTo>
                              <a:cubicBezTo>
                                <a:pt x="20113" y="9321"/>
                                <a:pt x="20113" y="10351"/>
                                <a:pt x="20226" y="10853"/>
                              </a:cubicBezTo>
                              <a:cubicBezTo>
                                <a:pt x="20565" y="10906"/>
                                <a:pt x="21180" y="10642"/>
                                <a:pt x="21293" y="8582"/>
                              </a:cubicBezTo>
                              <a:close/>
                              <a:moveTo>
                                <a:pt x="6548" y="7314"/>
                              </a:moveTo>
                              <a:cubicBezTo>
                                <a:pt x="6629" y="7262"/>
                                <a:pt x="6710" y="7209"/>
                                <a:pt x="6790" y="7156"/>
                              </a:cubicBezTo>
                              <a:cubicBezTo>
                                <a:pt x="6920" y="7077"/>
                                <a:pt x="7065" y="7050"/>
                                <a:pt x="7195" y="7050"/>
                              </a:cubicBezTo>
                              <a:cubicBezTo>
                                <a:pt x="7211" y="7050"/>
                                <a:pt x="7227" y="7050"/>
                                <a:pt x="7243" y="7050"/>
                              </a:cubicBezTo>
                              <a:cubicBezTo>
                                <a:pt x="7372" y="7050"/>
                                <a:pt x="7486" y="7077"/>
                                <a:pt x="7599" y="7103"/>
                              </a:cubicBezTo>
                              <a:cubicBezTo>
                                <a:pt x="7728" y="7156"/>
                                <a:pt x="7841" y="7209"/>
                                <a:pt x="7954" y="7314"/>
                              </a:cubicBezTo>
                              <a:cubicBezTo>
                                <a:pt x="7874" y="7024"/>
                                <a:pt x="7744" y="6786"/>
                                <a:pt x="7599" y="6628"/>
                              </a:cubicBezTo>
                              <a:cubicBezTo>
                                <a:pt x="7486" y="6496"/>
                                <a:pt x="7372" y="6390"/>
                                <a:pt x="7243" y="6337"/>
                              </a:cubicBezTo>
                              <a:cubicBezTo>
                                <a:pt x="7227" y="6337"/>
                                <a:pt x="7211" y="6311"/>
                                <a:pt x="7195" y="6311"/>
                              </a:cubicBezTo>
                              <a:cubicBezTo>
                                <a:pt x="7017" y="6232"/>
                                <a:pt x="6823" y="6232"/>
                                <a:pt x="6629" y="6337"/>
                              </a:cubicBezTo>
                              <a:cubicBezTo>
                                <a:pt x="6596" y="6364"/>
                                <a:pt x="6564" y="6364"/>
                                <a:pt x="6532" y="6390"/>
                              </a:cubicBezTo>
                              <a:cubicBezTo>
                                <a:pt x="6063" y="6707"/>
                                <a:pt x="5788" y="7499"/>
                                <a:pt x="5853" y="8371"/>
                              </a:cubicBezTo>
                              <a:cubicBezTo>
                                <a:pt x="5998" y="7895"/>
                                <a:pt x="6241" y="7526"/>
                                <a:pt x="6548" y="7314"/>
                              </a:cubicBezTo>
                              <a:close/>
                              <a:moveTo>
                                <a:pt x="6548" y="8635"/>
                              </a:moveTo>
                              <a:cubicBezTo>
                                <a:pt x="6726" y="8371"/>
                                <a:pt x="6936" y="8186"/>
                                <a:pt x="7162" y="8133"/>
                              </a:cubicBezTo>
                              <a:cubicBezTo>
                                <a:pt x="6968" y="8027"/>
                                <a:pt x="6742" y="8001"/>
                                <a:pt x="6548" y="8107"/>
                              </a:cubicBezTo>
                              <a:cubicBezTo>
                                <a:pt x="6402" y="8186"/>
                                <a:pt x="6257" y="8344"/>
                                <a:pt x="6144" y="8529"/>
                              </a:cubicBezTo>
                              <a:cubicBezTo>
                                <a:pt x="5885" y="9031"/>
                                <a:pt x="5869" y="9770"/>
                                <a:pt x="6095" y="10325"/>
                              </a:cubicBezTo>
                              <a:cubicBezTo>
                                <a:pt x="6079" y="9823"/>
                                <a:pt x="6176" y="9295"/>
                                <a:pt x="6419" y="8846"/>
                              </a:cubicBezTo>
                              <a:cubicBezTo>
                                <a:pt x="6451" y="8767"/>
                                <a:pt x="6499" y="8714"/>
                                <a:pt x="6548" y="8635"/>
                              </a:cubicBezTo>
                              <a:close/>
                              <a:moveTo>
                                <a:pt x="6887" y="12147"/>
                              </a:moveTo>
                              <a:cubicBezTo>
                                <a:pt x="6984" y="12252"/>
                                <a:pt x="7098" y="12305"/>
                                <a:pt x="7211" y="12358"/>
                              </a:cubicBezTo>
                              <a:cubicBezTo>
                                <a:pt x="7227" y="12358"/>
                                <a:pt x="7243" y="12358"/>
                                <a:pt x="7259" y="12358"/>
                              </a:cubicBezTo>
                              <a:cubicBezTo>
                                <a:pt x="7372" y="12384"/>
                                <a:pt x="7502" y="12358"/>
                                <a:pt x="7615" y="12305"/>
                              </a:cubicBezTo>
                              <a:cubicBezTo>
                                <a:pt x="7744" y="12252"/>
                                <a:pt x="7874" y="12120"/>
                                <a:pt x="7971" y="11988"/>
                              </a:cubicBezTo>
                              <a:cubicBezTo>
                                <a:pt x="7857" y="12015"/>
                                <a:pt x="7728" y="12041"/>
                                <a:pt x="7615" y="12015"/>
                              </a:cubicBezTo>
                              <a:cubicBezTo>
                                <a:pt x="7502" y="11988"/>
                                <a:pt x="7372" y="11935"/>
                                <a:pt x="7259" y="11856"/>
                              </a:cubicBezTo>
                              <a:cubicBezTo>
                                <a:pt x="7243" y="11856"/>
                                <a:pt x="7227" y="11830"/>
                                <a:pt x="7211" y="11830"/>
                              </a:cubicBezTo>
                              <a:cubicBezTo>
                                <a:pt x="7162" y="11777"/>
                                <a:pt x="7098" y="11751"/>
                                <a:pt x="7049" y="11671"/>
                              </a:cubicBezTo>
                              <a:cubicBezTo>
                                <a:pt x="6823" y="11434"/>
                                <a:pt x="6661" y="11117"/>
                                <a:pt x="6564" y="10800"/>
                              </a:cubicBezTo>
                              <a:cubicBezTo>
                                <a:pt x="6548" y="10721"/>
                                <a:pt x="6532" y="10668"/>
                                <a:pt x="6516" y="10589"/>
                              </a:cubicBezTo>
                              <a:cubicBezTo>
                                <a:pt x="6467" y="10906"/>
                                <a:pt x="6499" y="11222"/>
                                <a:pt x="6564" y="11513"/>
                              </a:cubicBezTo>
                              <a:cubicBezTo>
                                <a:pt x="6613" y="11777"/>
                                <a:pt x="6726" y="11988"/>
                                <a:pt x="6887" y="12147"/>
                              </a:cubicBezTo>
                              <a:close/>
                              <a:moveTo>
                                <a:pt x="14017" y="17217"/>
                              </a:moveTo>
                              <a:cubicBezTo>
                                <a:pt x="14017" y="17243"/>
                                <a:pt x="14017" y="17269"/>
                                <a:pt x="14017" y="17296"/>
                              </a:cubicBezTo>
                              <a:cubicBezTo>
                                <a:pt x="13969" y="17164"/>
                                <a:pt x="13888" y="17058"/>
                                <a:pt x="13823" y="16953"/>
                              </a:cubicBezTo>
                              <a:cubicBezTo>
                                <a:pt x="14535" y="16873"/>
                                <a:pt x="15295" y="16636"/>
                                <a:pt x="16006" y="16187"/>
                              </a:cubicBezTo>
                              <a:cubicBezTo>
                                <a:pt x="17299" y="15368"/>
                                <a:pt x="19919" y="12358"/>
                                <a:pt x="20113" y="11170"/>
                              </a:cubicBezTo>
                              <a:cubicBezTo>
                                <a:pt x="18011" y="14602"/>
                                <a:pt x="16022" y="16081"/>
                                <a:pt x="14373" y="16583"/>
                              </a:cubicBezTo>
                              <a:cubicBezTo>
                                <a:pt x="14422" y="16530"/>
                                <a:pt x="14454" y="16477"/>
                                <a:pt x="14486" y="16424"/>
                              </a:cubicBezTo>
                              <a:cubicBezTo>
                                <a:pt x="14632" y="16160"/>
                                <a:pt x="14696" y="15923"/>
                                <a:pt x="14729" y="15685"/>
                              </a:cubicBezTo>
                              <a:cubicBezTo>
                                <a:pt x="14793" y="15844"/>
                                <a:pt x="14858" y="15976"/>
                                <a:pt x="14939" y="16055"/>
                              </a:cubicBezTo>
                              <a:cubicBezTo>
                                <a:pt x="15230" y="15817"/>
                                <a:pt x="15666" y="15051"/>
                                <a:pt x="15084" y="13203"/>
                              </a:cubicBezTo>
                              <a:cubicBezTo>
                                <a:pt x="15084" y="13203"/>
                                <a:pt x="15084" y="13203"/>
                                <a:pt x="15084" y="13203"/>
                              </a:cubicBezTo>
                              <a:cubicBezTo>
                                <a:pt x="15101" y="12992"/>
                                <a:pt x="15101" y="12807"/>
                                <a:pt x="15101" y="12596"/>
                              </a:cubicBezTo>
                              <a:lnTo>
                                <a:pt x="15101" y="12384"/>
                              </a:lnTo>
                              <a:cubicBezTo>
                                <a:pt x="15101" y="11698"/>
                                <a:pt x="15036" y="11038"/>
                                <a:pt x="14955" y="10536"/>
                              </a:cubicBezTo>
                              <a:cubicBezTo>
                                <a:pt x="15101" y="10483"/>
                                <a:pt x="15214" y="10378"/>
                                <a:pt x="15327" y="10219"/>
                              </a:cubicBezTo>
                              <a:cubicBezTo>
                                <a:pt x="15586" y="10747"/>
                                <a:pt x="15828" y="11487"/>
                                <a:pt x="15861" y="12067"/>
                              </a:cubicBezTo>
                              <a:lnTo>
                                <a:pt x="15861" y="12279"/>
                              </a:lnTo>
                              <a:cubicBezTo>
                                <a:pt x="15861" y="12332"/>
                                <a:pt x="15861" y="12384"/>
                                <a:pt x="15844" y="12411"/>
                              </a:cubicBezTo>
                              <a:cubicBezTo>
                                <a:pt x="15472" y="12200"/>
                                <a:pt x="15149" y="11275"/>
                                <a:pt x="14971" y="10510"/>
                              </a:cubicBezTo>
                              <a:cubicBezTo>
                                <a:pt x="15004" y="10721"/>
                                <a:pt x="15052" y="10932"/>
                                <a:pt x="15101" y="11170"/>
                              </a:cubicBezTo>
                              <a:cubicBezTo>
                                <a:pt x="15278" y="11909"/>
                                <a:pt x="15537" y="12754"/>
                                <a:pt x="15861" y="13335"/>
                              </a:cubicBezTo>
                              <a:cubicBezTo>
                                <a:pt x="15553" y="14602"/>
                                <a:pt x="15877" y="15210"/>
                                <a:pt x="16119" y="15447"/>
                              </a:cubicBezTo>
                              <a:cubicBezTo>
                                <a:pt x="16313" y="15236"/>
                                <a:pt x="16572" y="14761"/>
                                <a:pt x="16443" y="13889"/>
                              </a:cubicBezTo>
                              <a:cubicBezTo>
                                <a:pt x="16540" y="12728"/>
                                <a:pt x="15844" y="11011"/>
                                <a:pt x="15343" y="10193"/>
                              </a:cubicBezTo>
                              <a:cubicBezTo>
                                <a:pt x="15343" y="10193"/>
                                <a:pt x="15359" y="10166"/>
                                <a:pt x="15359" y="10166"/>
                              </a:cubicBezTo>
                              <a:cubicBezTo>
                                <a:pt x="15731" y="10774"/>
                                <a:pt x="16394" y="11539"/>
                                <a:pt x="16992" y="11856"/>
                              </a:cubicBezTo>
                              <a:cubicBezTo>
                                <a:pt x="16507" y="13678"/>
                                <a:pt x="16944" y="14391"/>
                                <a:pt x="17235" y="14602"/>
                              </a:cubicBezTo>
                              <a:cubicBezTo>
                                <a:pt x="17477" y="14286"/>
                                <a:pt x="17784" y="13441"/>
                                <a:pt x="17073" y="11909"/>
                              </a:cubicBezTo>
                              <a:cubicBezTo>
                                <a:pt x="17283" y="12015"/>
                                <a:pt x="17493" y="12041"/>
                                <a:pt x="17671" y="11962"/>
                              </a:cubicBezTo>
                              <a:cubicBezTo>
                                <a:pt x="17461" y="10826"/>
                                <a:pt x="16265" y="9876"/>
                                <a:pt x="15553" y="9559"/>
                              </a:cubicBezTo>
                              <a:cubicBezTo>
                                <a:pt x="15553" y="9559"/>
                                <a:pt x="15553" y="9533"/>
                                <a:pt x="15553" y="9533"/>
                              </a:cubicBezTo>
                              <a:cubicBezTo>
                                <a:pt x="16281" y="9849"/>
                                <a:pt x="17590" y="9981"/>
                                <a:pt x="18124" y="9189"/>
                              </a:cubicBezTo>
                              <a:cubicBezTo>
                                <a:pt x="17590" y="8397"/>
                                <a:pt x="16265" y="8529"/>
                                <a:pt x="15553" y="8820"/>
                              </a:cubicBezTo>
                              <a:cubicBezTo>
                                <a:pt x="15553" y="8820"/>
                                <a:pt x="15553" y="8793"/>
                                <a:pt x="15553" y="8793"/>
                              </a:cubicBezTo>
                              <a:cubicBezTo>
                                <a:pt x="16281" y="8476"/>
                                <a:pt x="17461" y="7526"/>
                                <a:pt x="17687" y="6390"/>
                              </a:cubicBezTo>
                              <a:cubicBezTo>
                                <a:pt x="16976" y="6126"/>
                                <a:pt x="15877" y="7314"/>
                                <a:pt x="15343" y="8186"/>
                              </a:cubicBezTo>
                              <a:cubicBezTo>
                                <a:pt x="15246" y="8027"/>
                                <a:pt x="15117" y="7895"/>
                                <a:pt x="14987" y="7843"/>
                              </a:cubicBezTo>
                              <a:cubicBezTo>
                                <a:pt x="15165" y="7130"/>
                                <a:pt x="15489" y="6285"/>
                                <a:pt x="15844" y="6047"/>
                              </a:cubicBezTo>
                              <a:cubicBezTo>
                                <a:pt x="15860" y="6021"/>
                                <a:pt x="15877" y="6021"/>
                                <a:pt x="15909" y="6021"/>
                              </a:cubicBezTo>
                              <a:cubicBezTo>
                                <a:pt x="15941" y="6258"/>
                                <a:pt x="15909" y="6522"/>
                                <a:pt x="15844" y="6813"/>
                              </a:cubicBezTo>
                              <a:cubicBezTo>
                                <a:pt x="15747" y="7288"/>
                                <a:pt x="15537" y="7790"/>
                                <a:pt x="15343" y="8186"/>
                              </a:cubicBezTo>
                              <a:cubicBezTo>
                                <a:pt x="15877" y="7314"/>
                                <a:pt x="16604" y="5519"/>
                                <a:pt x="16443" y="4383"/>
                              </a:cubicBezTo>
                              <a:cubicBezTo>
                                <a:pt x="15861" y="4674"/>
                                <a:pt x="15359" y="6073"/>
                                <a:pt x="15084" y="7209"/>
                              </a:cubicBezTo>
                              <a:cubicBezTo>
                                <a:pt x="15036" y="7420"/>
                                <a:pt x="14987" y="7631"/>
                                <a:pt x="14955" y="7843"/>
                              </a:cubicBezTo>
                              <a:cubicBezTo>
                                <a:pt x="14955" y="7843"/>
                                <a:pt x="14939" y="7843"/>
                                <a:pt x="14939" y="7843"/>
                              </a:cubicBezTo>
                              <a:cubicBezTo>
                                <a:pt x="15004" y="7446"/>
                                <a:pt x="15052" y="6918"/>
                                <a:pt x="15084" y="6390"/>
                              </a:cubicBezTo>
                              <a:cubicBezTo>
                                <a:pt x="15101" y="6047"/>
                                <a:pt x="15101" y="5704"/>
                                <a:pt x="15084" y="5360"/>
                              </a:cubicBezTo>
                              <a:cubicBezTo>
                                <a:pt x="15052" y="4674"/>
                                <a:pt x="14955" y="4040"/>
                                <a:pt x="14729" y="3644"/>
                              </a:cubicBezTo>
                              <a:cubicBezTo>
                                <a:pt x="14599" y="3855"/>
                                <a:pt x="14519" y="4172"/>
                                <a:pt x="14454" y="4515"/>
                              </a:cubicBezTo>
                              <a:cubicBezTo>
                                <a:pt x="14422" y="4727"/>
                                <a:pt x="14389" y="4938"/>
                                <a:pt x="14373" y="5149"/>
                              </a:cubicBezTo>
                              <a:cubicBezTo>
                                <a:pt x="14357" y="5360"/>
                                <a:pt x="14357" y="5572"/>
                                <a:pt x="14357" y="5783"/>
                              </a:cubicBezTo>
                              <a:lnTo>
                                <a:pt x="14357" y="5968"/>
                              </a:lnTo>
                              <a:cubicBezTo>
                                <a:pt x="14357" y="6205"/>
                                <a:pt x="14373" y="6443"/>
                                <a:pt x="14373" y="6681"/>
                              </a:cubicBezTo>
                              <a:cubicBezTo>
                                <a:pt x="14389" y="6971"/>
                                <a:pt x="14422" y="7262"/>
                                <a:pt x="14454" y="7499"/>
                              </a:cubicBezTo>
                              <a:cubicBezTo>
                                <a:pt x="14470" y="7631"/>
                                <a:pt x="14486" y="7737"/>
                                <a:pt x="14502" y="7843"/>
                              </a:cubicBezTo>
                              <a:cubicBezTo>
                                <a:pt x="14502" y="7843"/>
                                <a:pt x="14486" y="7843"/>
                                <a:pt x="14486" y="7843"/>
                              </a:cubicBezTo>
                              <a:cubicBezTo>
                                <a:pt x="14470" y="7790"/>
                                <a:pt x="14470" y="7711"/>
                                <a:pt x="14454" y="7658"/>
                              </a:cubicBezTo>
                              <a:cubicBezTo>
                                <a:pt x="14438" y="7552"/>
                                <a:pt x="14405" y="7420"/>
                                <a:pt x="14373" y="7288"/>
                              </a:cubicBezTo>
                              <a:cubicBezTo>
                                <a:pt x="14373" y="7262"/>
                                <a:pt x="14357" y="7209"/>
                                <a:pt x="14357" y="7182"/>
                              </a:cubicBezTo>
                              <a:lnTo>
                                <a:pt x="14357" y="7156"/>
                              </a:lnTo>
                              <a:cubicBezTo>
                                <a:pt x="14211" y="6522"/>
                                <a:pt x="13985" y="5783"/>
                                <a:pt x="13710" y="5228"/>
                              </a:cubicBezTo>
                              <a:cubicBezTo>
                                <a:pt x="13694" y="5202"/>
                                <a:pt x="13694" y="5176"/>
                                <a:pt x="13678" y="5176"/>
                              </a:cubicBezTo>
                              <a:cubicBezTo>
                                <a:pt x="13937" y="4700"/>
                                <a:pt x="14050" y="4146"/>
                                <a:pt x="13937" y="3670"/>
                              </a:cubicBezTo>
                              <a:cubicBezTo>
                                <a:pt x="13759" y="2773"/>
                                <a:pt x="12967" y="2377"/>
                                <a:pt x="12174" y="2799"/>
                              </a:cubicBezTo>
                              <a:cubicBezTo>
                                <a:pt x="12061" y="2852"/>
                                <a:pt x="11948" y="2931"/>
                                <a:pt x="11851" y="3037"/>
                              </a:cubicBezTo>
                              <a:cubicBezTo>
                                <a:pt x="11867" y="2852"/>
                                <a:pt x="11883" y="2667"/>
                                <a:pt x="11883" y="2456"/>
                              </a:cubicBezTo>
                              <a:cubicBezTo>
                                <a:pt x="11883" y="1083"/>
                                <a:pt x="11414" y="0"/>
                                <a:pt x="10832" y="0"/>
                              </a:cubicBezTo>
                              <a:cubicBezTo>
                                <a:pt x="10250" y="0"/>
                                <a:pt x="9781" y="1109"/>
                                <a:pt x="9781" y="2456"/>
                              </a:cubicBezTo>
                              <a:cubicBezTo>
                                <a:pt x="9781" y="2667"/>
                                <a:pt x="9798" y="2852"/>
                                <a:pt x="9814" y="3037"/>
                              </a:cubicBezTo>
                              <a:cubicBezTo>
                                <a:pt x="9717" y="2957"/>
                                <a:pt x="9604" y="2878"/>
                                <a:pt x="9490" y="2799"/>
                              </a:cubicBezTo>
                              <a:cubicBezTo>
                                <a:pt x="8698" y="2377"/>
                                <a:pt x="7906" y="2773"/>
                                <a:pt x="7728" y="3670"/>
                              </a:cubicBezTo>
                              <a:cubicBezTo>
                                <a:pt x="7550" y="4568"/>
                                <a:pt x="8052" y="5624"/>
                                <a:pt x="8844" y="6047"/>
                              </a:cubicBezTo>
                              <a:cubicBezTo>
                                <a:pt x="8957" y="6100"/>
                                <a:pt x="9070" y="6153"/>
                                <a:pt x="9183" y="6179"/>
                              </a:cubicBezTo>
                              <a:cubicBezTo>
                                <a:pt x="9119" y="6285"/>
                                <a:pt x="9054" y="6390"/>
                                <a:pt x="9005" y="6522"/>
                              </a:cubicBezTo>
                              <a:cubicBezTo>
                                <a:pt x="8811" y="6443"/>
                                <a:pt x="8601" y="6443"/>
                                <a:pt x="8391" y="6522"/>
                              </a:cubicBezTo>
                              <a:cubicBezTo>
                                <a:pt x="8229" y="6601"/>
                                <a:pt x="8068" y="6733"/>
                                <a:pt x="7938" y="6918"/>
                              </a:cubicBezTo>
                              <a:cubicBezTo>
                                <a:pt x="8084" y="6892"/>
                                <a:pt x="8246" y="6918"/>
                                <a:pt x="8391" y="6998"/>
                              </a:cubicBezTo>
                              <a:cubicBezTo>
                                <a:pt x="8504" y="7050"/>
                                <a:pt x="8634" y="7130"/>
                                <a:pt x="8747" y="7235"/>
                              </a:cubicBezTo>
                              <a:cubicBezTo>
                                <a:pt x="8617" y="7684"/>
                                <a:pt x="8569" y="8133"/>
                                <a:pt x="8585" y="8529"/>
                              </a:cubicBezTo>
                              <a:cubicBezTo>
                                <a:pt x="8537" y="8450"/>
                                <a:pt x="8472" y="8371"/>
                                <a:pt x="8407" y="8291"/>
                              </a:cubicBezTo>
                              <a:cubicBezTo>
                                <a:pt x="8375" y="8265"/>
                                <a:pt x="8343" y="8239"/>
                                <a:pt x="8310" y="8212"/>
                              </a:cubicBezTo>
                              <a:cubicBezTo>
                                <a:pt x="8068" y="8054"/>
                                <a:pt x="7825" y="8080"/>
                                <a:pt x="7599" y="8239"/>
                              </a:cubicBezTo>
                              <a:cubicBezTo>
                                <a:pt x="7469" y="8344"/>
                                <a:pt x="7340" y="8503"/>
                                <a:pt x="7243" y="8688"/>
                              </a:cubicBezTo>
                              <a:cubicBezTo>
                                <a:pt x="7356" y="8608"/>
                                <a:pt x="7470" y="8582"/>
                                <a:pt x="7599" y="8555"/>
                              </a:cubicBezTo>
                              <a:cubicBezTo>
                                <a:pt x="7793" y="8529"/>
                                <a:pt x="8003" y="8582"/>
                                <a:pt x="8213" y="8714"/>
                              </a:cubicBezTo>
                              <a:cubicBezTo>
                                <a:pt x="8278" y="8767"/>
                                <a:pt x="8359" y="8820"/>
                                <a:pt x="8407" y="8872"/>
                              </a:cubicBezTo>
                              <a:cubicBezTo>
                                <a:pt x="8601" y="9084"/>
                                <a:pt x="8763" y="9348"/>
                                <a:pt x="8860" y="9638"/>
                              </a:cubicBezTo>
                              <a:cubicBezTo>
                                <a:pt x="8860" y="9612"/>
                                <a:pt x="8860" y="9559"/>
                                <a:pt x="8860" y="9533"/>
                              </a:cubicBezTo>
                              <a:cubicBezTo>
                                <a:pt x="8876" y="9559"/>
                                <a:pt x="8908" y="9585"/>
                                <a:pt x="8925" y="9638"/>
                              </a:cubicBezTo>
                              <a:cubicBezTo>
                                <a:pt x="9393" y="10193"/>
                                <a:pt x="10169" y="9744"/>
                                <a:pt x="10655" y="8635"/>
                              </a:cubicBezTo>
                              <a:cubicBezTo>
                                <a:pt x="10719" y="8476"/>
                                <a:pt x="10784" y="8318"/>
                                <a:pt x="10832" y="8133"/>
                              </a:cubicBezTo>
                              <a:lnTo>
                                <a:pt x="10832" y="8133"/>
                              </a:lnTo>
                              <a:cubicBezTo>
                                <a:pt x="10881" y="8291"/>
                                <a:pt x="10946" y="8476"/>
                                <a:pt x="11010" y="8635"/>
                              </a:cubicBezTo>
                              <a:cubicBezTo>
                                <a:pt x="11447" y="9612"/>
                                <a:pt x="12110" y="10061"/>
                                <a:pt x="12578" y="9770"/>
                              </a:cubicBezTo>
                              <a:cubicBezTo>
                                <a:pt x="12966" y="9797"/>
                                <a:pt x="13371" y="9717"/>
                                <a:pt x="13694" y="9612"/>
                              </a:cubicBezTo>
                              <a:cubicBezTo>
                                <a:pt x="13759" y="9585"/>
                                <a:pt x="13823" y="9559"/>
                                <a:pt x="13872" y="9533"/>
                              </a:cubicBezTo>
                              <a:cubicBezTo>
                                <a:pt x="13872" y="9533"/>
                                <a:pt x="13872" y="9559"/>
                                <a:pt x="13872" y="9559"/>
                              </a:cubicBezTo>
                              <a:cubicBezTo>
                                <a:pt x="13807" y="9585"/>
                                <a:pt x="13743" y="9612"/>
                                <a:pt x="13678" y="9638"/>
                              </a:cubicBezTo>
                              <a:cubicBezTo>
                                <a:pt x="13338" y="9823"/>
                                <a:pt x="12934" y="10113"/>
                                <a:pt x="12578" y="10483"/>
                              </a:cubicBezTo>
                              <a:cubicBezTo>
                                <a:pt x="12061" y="9506"/>
                                <a:pt x="11285" y="10325"/>
                                <a:pt x="11188" y="10325"/>
                              </a:cubicBezTo>
                              <a:lnTo>
                                <a:pt x="11188" y="10325"/>
                              </a:lnTo>
                              <a:cubicBezTo>
                                <a:pt x="11107" y="10325"/>
                                <a:pt x="10638" y="9849"/>
                                <a:pt x="10202" y="10061"/>
                              </a:cubicBezTo>
                              <a:cubicBezTo>
                                <a:pt x="10137" y="9955"/>
                                <a:pt x="10072" y="9849"/>
                                <a:pt x="10008" y="9770"/>
                              </a:cubicBezTo>
                              <a:cubicBezTo>
                                <a:pt x="10040" y="9876"/>
                                <a:pt x="10072" y="10008"/>
                                <a:pt x="10089" y="10140"/>
                              </a:cubicBezTo>
                              <a:cubicBezTo>
                                <a:pt x="9943" y="10245"/>
                                <a:pt x="9798" y="10457"/>
                                <a:pt x="9684" y="10800"/>
                              </a:cubicBezTo>
                              <a:cubicBezTo>
                                <a:pt x="9587" y="11090"/>
                                <a:pt x="9571" y="11539"/>
                                <a:pt x="9652" y="12041"/>
                              </a:cubicBezTo>
                              <a:cubicBezTo>
                                <a:pt x="9555" y="11935"/>
                                <a:pt x="9442" y="11856"/>
                                <a:pt x="9345" y="11803"/>
                              </a:cubicBezTo>
                              <a:cubicBezTo>
                                <a:pt x="9393" y="11434"/>
                                <a:pt x="9345" y="11038"/>
                                <a:pt x="9199" y="10694"/>
                              </a:cubicBezTo>
                              <a:cubicBezTo>
                                <a:pt x="9216" y="11038"/>
                                <a:pt x="9167" y="11381"/>
                                <a:pt x="9070" y="11724"/>
                              </a:cubicBezTo>
                              <a:cubicBezTo>
                                <a:pt x="9005" y="11724"/>
                                <a:pt x="8957" y="11724"/>
                                <a:pt x="8908" y="11751"/>
                              </a:cubicBezTo>
                              <a:cubicBezTo>
                                <a:pt x="8423" y="11909"/>
                                <a:pt x="8246" y="12411"/>
                                <a:pt x="8181" y="12912"/>
                              </a:cubicBezTo>
                              <a:cubicBezTo>
                                <a:pt x="8165" y="12912"/>
                                <a:pt x="8149" y="12912"/>
                                <a:pt x="8149" y="12939"/>
                              </a:cubicBezTo>
                              <a:cubicBezTo>
                                <a:pt x="8165" y="12939"/>
                                <a:pt x="8181" y="12939"/>
                                <a:pt x="8181" y="12965"/>
                              </a:cubicBezTo>
                              <a:cubicBezTo>
                                <a:pt x="8149" y="13309"/>
                                <a:pt x="8165" y="13652"/>
                                <a:pt x="8181" y="13837"/>
                              </a:cubicBezTo>
                              <a:cubicBezTo>
                                <a:pt x="8132" y="13863"/>
                                <a:pt x="8068" y="13889"/>
                                <a:pt x="8003" y="13916"/>
                              </a:cubicBezTo>
                              <a:cubicBezTo>
                                <a:pt x="7858" y="13969"/>
                                <a:pt x="7712" y="13969"/>
                                <a:pt x="7567" y="13942"/>
                              </a:cubicBezTo>
                              <a:cubicBezTo>
                                <a:pt x="7567" y="13942"/>
                                <a:pt x="7567" y="13942"/>
                                <a:pt x="7567" y="13942"/>
                              </a:cubicBezTo>
                              <a:cubicBezTo>
                                <a:pt x="7518" y="13837"/>
                                <a:pt x="7453" y="13731"/>
                                <a:pt x="7389" y="13625"/>
                              </a:cubicBezTo>
                              <a:cubicBezTo>
                                <a:pt x="7372" y="13705"/>
                                <a:pt x="7356" y="13784"/>
                                <a:pt x="7340" y="13863"/>
                              </a:cubicBezTo>
                              <a:cubicBezTo>
                                <a:pt x="7292" y="13837"/>
                                <a:pt x="7243" y="13810"/>
                                <a:pt x="7211" y="13784"/>
                              </a:cubicBezTo>
                              <a:cubicBezTo>
                                <a:pt x="7195" y="13757"/>
                                <a:pt x="7178" y="13757"/>
                                <a:pt x="7162" y="13731"/>
                              </a:cubicBezTo>
                              <a:cubicBezTo>
                                <a:pt x="7130" y="13705"/>
                                <a:pt x="7098" y="13678"/>
                                <a:pt x="7065" y="13625"/>
                              </a:cubicBezTo>
                              <a:cubicBezTo>
                                <a:pt x="7098" y="13731"/>
                                <a:pt x="7130" y="13863"/>
                                <a:pt x="7162" y="13942"/>
                              </a:cubicBezTo>
                              <a:cubicBezTo>
                                <a:pt x="7178" y="13995"/>
                                <a:pt x="7195" y="14022"/>
                                <a:pt x="7211" y="14074"/>
                              </a:cubicBezTo>
                              <a:cubicBezTo>
                                <a:pt x="7227" y="14127"/>
                                <a:pt x="7259" y="14154"/>
                                <a:pt x="7292" y="14206"/>
                              </a:cubicBezTo>
                              <a:cubicBezTo>
                                <a:pt x="7081" y="15711"/>
                                <a:pt x="7502" y="16240"/>
                                <a:pt x="7777" y="16398"/>
                              </a:cubicBezTo>
                              <a:cubicBezTo>
                                <a:pt x="7809" y="16345"/>
                                <a:pt x="7841" y="16292"/>
                                <a:pt x="7858" y="16240"/>
                              </a:cubicBezTo>
                              <a:cubicBezTo>
                                <a:pt x="7890" y="16319"/>
                                <a:pt x="7922" y="16398"/>
                                <a:pt x="7971" y="16477"/>
                              </a:cubicBezTo>
                              <a:cubicBezTo>
                                <a:pt x="8068" y="16636"/>
                                <a:pt x="8213" y="16768"/>
                                <a:pt x="8391" y="16847"/>
                              </a:cubicBezTo>
                              <a:cubicBezTo>
                                <a:pt x="6564" y="16794"/>
                                <a:pt x="4090" y="15606"/>
                                <a:pt x="1439" y="11249"/>
                              </a:cubicBezTo>
                              <a:cubicBezTo>
                                <a:pt x="1633" y="12437"/>
                                <a:pt x="4252" y="15447"/>
                                <a:pt x="5546" y="16266"/>
                              </a:cubicBezTo>
                              <a:cubicBezTo>
                                <a:pt x="6548" y="16900"/>
                                <a:pt x="7680" y="17111"/>
                                <a:pt x="8617" y="17058"/>
                              </a:cubicBezTo>
                              <a:cubicBezTo>
                                <a:pt x="8520" y="17217"/>
                                <a:pt x="8440" y="17375"/>
                                <a:pt x="8375" y="17533"/>
                              </a:cubicBezTo>
                              <a:cubicBezTo>
                                <a:pt x="8068" y="17692"/>
                                <a:pt x="7728" y="18194"/>
                                <a:pt x="7534" y="19540"/>
                              </a:cubicBezTo>
                              <a:cubicBezTo>
                                <a:pt x="7922" y="19382"/>
                                <a:pt x="8181" y="19197"/>
                                <a:pt x="8375" y="18986"/>
                              </a:cubicBezTo>
                              <a:cubicBezTo>
                                <a:pt x="8634" y="19699"/>
                                <a:pt x="9264" y="19752"/>
                                <a:pt x="9329" y="19831"/>
                              </a:cubicBezTo>
                              <a:cubicBezTo>
                                <a:pt x="9410" y="19936"/>
                                <a:pt x="9798" y="21600"/>
                                <a:pt x="10719" y="20913"/>
                              </a:cubicBezTo>
                              <a:cubicBezTo>
                                <a:pt x="10913" y="20781"/>
                                <a:pt x="11075" y="20412"/>
                                <a:pt x="11204" y="19936"/>
                              </a:cubicBezTo>
                              <a:lnTo>
                                <a:pt x="11204" y="19936"/>
                              </a:lnTo>
                              <a:cubicBezTo>
                                <a:pt x="11334" y="20412"/>
                                <a:pt x="11511" y="20755"/>
                                <a:pt x="11689" y="20913"/>
                              </a:cubicBezTo>
                              <a:cubicBezTo>
                                <a:pt x="12611" y="21600"/>
                                <a:pt x="12999" y="19936"/>
                                <a:pt x="13080" y="19831"/>
                              </a:cubicBezTo>
                              <a:cubicBezTo>
                                <a:pt x="13128" y="19778"/>
                                <a:pt x="13452" y="19725"/>
                                <a:pt x="13726" y="19461"/>
                              </a:cubicBezTo>
                              <a:cubicBezTo>
                                <a:pt x="13791" y="19488"/>
                                <a:pt x="13872" y="19514"/>
                                <a:pt x="13953" y="19567"/>
                              </a:cubicBezTo>
                              <a:cubicBezTo>
                                <a:pt x="13937" y="19461"/>
                                <a:pt x="13920" y="19355"/>
                                <a:pt x="13904" y="19250"/>
                              </a:cubicBezTo>
                              <a:cubicBezTo>
                                <a:pt x="14050" y="19039"/>
                                <a:pt x="14147" y="18722"/>
                                <a:pt x="14147" y="18273"/>
                              </a:cubicBezTo>
                              <a:cubicBezTo>
                                <a:pt x="14325" y="18643"/>
                                <a:pt x="14680" y="18959"/>
                                <a:pt x="15327" y="19091"/>
                              </a:cubicBezTo>
                              <a:lnTo>
                                <a:pt x="15343" y="19091"/>
                              </a:lnTo>
                              <a:cubicBezTo>
                                <a:pt x="15343" y="19065"/>
                                <a:pt x="15327" y="19065"/>
                                <a:pt x="15327" y="19039"/>
                              </a:cubicBezTo>
                              <a:cubicBezTo>
                                <a:pt x="14955" y="17032"/>
                                <a:pt x="14325" y="17032"/>
                                <a:pt x="14017" y="17217"/>
                              </a:cubicBezTo>
                              <a:close/>
                              <a:moveTo>
                                <a:pt x="15602" y="9136"/>
                              </a:moveTo>
                              <a:cubicBezTo>
                                <a:pt x="15602" y="9031"/>
                                <a:pt x="15602" y="8925"/>
                                <a:pt x="15586" y="8846"/>
                              </a:cubicBezTo>
                              <a:cubicBezTo>
                                <a:pt x="15666" y="8820"/>
                                <a:pt x="15763" y="8820"/>
                                <a:pt x="15860" y="8793"/>
                              </a:cubicBezTo>
                              <a:cubicBezTo>
                                <a:pt x="16297" y="8740"/>
                                <a:pt x="16782" y="8846"/>
                                <a:pt x="17008" y="9216"/>
                              </a:cubicBezTo>
                              <a:cubicBezTo>
                                <a:pt x="16766" y="9559"/>
                                <a:pt x="16281" y="9638"/>
                                <a:pt x="15860" y="9559"/>
                              </a:cubicBezTo>
                              <a:cubicBezTo>
                                <a:pt x="15763" y="9533"/>
                                <a:pt x="15666" y="9533"/>
                                <a:pt x="15586" y="9506"/>
                              </a:cubicBezTo>
                              <a:cubicBezTo>
                                <a:pt x="15602" y="9374"/>
                                <a:pt x="15602" y="9268"/>
                                <a:pt x="15602" y="9136"/>
                              </a:cubicBezTo>
                              <a:close/>
                              <a:moveTo>
                                <a:pt x="15860" y="7684"/>
                              </a:moveTo>
                              <a:cubicBezTo>
                                <a:pt x="16168" y="7420"/>
                                <a:pt x="16491" y="7262"/>
                                <a:pt x="16734" y="7341"/>
                              </a:cubicBezTo>
                              <a:cubicBezTo>
                                <a:pt x="16637" y="7843"/>
                                <a:pt x="16248" y="8265"/>
                                <a:pt x="15860" y="8556"/>
                              </a:cubicBezTo>
                              <a:cubicBezTo>
                                <a:pt x="15763" y="8635"/>
                                <a:pt x="15666" y="8688"/>
                                <a:pt x="15569" y="8740"/>
                              </a:cubicBezTo>
                              <a:cubicBezTo>
                                <a:pt x="15537" y="8529"/>
                                <a:pt x="15472" y="8318"/>
                                <a:pt x="15375" y="8159"/>
                              </a:cubicBezTo>
                              <a:cubicBezTo>
                                <a:pt x="15521" y="8027"/>
                                <a:pt x="15683" y="7843"/>
                                <a:pt x="15860" y="7684"/>
                              </a:cubicBezTo>
                              <a:close/>
                              <a:moveTo>
                                <a:pt x="15569" y="9559"/>
                              </a:moveTo>
                              <a:cubicBezTo>
                                <a:pt x="15666" y="9612"/>
                                <a:pt x="15763" y="9691"/>
                                <a:pt x="15860" y="9770"/>
                              </a:cubicBezTo>
                              <a:cubicBezTo>
                                <a:pt x="16232" y="10087"/>
                                <a:pt x="16604" y="10536"/>
                                <a:pt x="16685" y="11038"/>
                              </a:cubicBezTo>
                              <a:cubicBezTo>
                                <a:pt x="16443" y="11117"/>
                                <a:pt x="16135" y="10932"/>
                                <a:pt x="15860" y="10668"/>
                              </a:cubicBezTo>
                              <a:cubicBezTo>
                                <a:pt x="15683" y="10510"/>
                                <a:pt x="15505" y="10298"/>
                                <a:pt x="15359" y="10087"/>
                              </a:cubicBezTo>
                              <a:cubicBezTo>
                                <a:pt x="15456" y="9981"/>
                                <a:pt x="15521" y="9770"/>
                                <a:pt x="15569" y="9559"/>
                              </a:cubicBezTo>
                              <a:close/>
                              <a:moveTo>
                                <a:pt x="7906" y="14550"/>
                              </a:moveTo>
                              <a:cubicBezTo>
                                <a:pt x="7906" y="14550"/>
                                <a:pt x="7906" y="14550"/>
                                <a:pt x="7906" y="14550"/>
                              </a:cubicBezTo>
                              <a:cubicBezTo>
                                <a:pt x="7906" y="14550"/>
                                <a:pt x="7906" y="14550"/>
                                <a:pt x="7906" y="14550"/>
                              </a:cubicBezTo>
                              <a:cubicBezTo>
                                <a:pt x="7906" y="14550"/>
                                <a:pt x="7906" y="14550"/>
                                <a:pt x="7906" y="14550"/>
                              </a:cubicBezTo>
                              <a:close/>
                              <a:moveTo>
                                <a:pt x="13613" y="11724"/>
                              </a:moveTo>
                              <a:cubicBezTo>
                                <a:pt x="13629" y="11645"/>
                                <a:pt x="13646" y="11539"/>
                                <a:pt x="13662" y="11434"/>
                              </a:cubicBezTo>
                              <a:cubicBezTo>
                                <a:pt x="13775" y="10985"/>
                                <a:pt x="13969" y="10510"/>
                                <a:pt x="14147" y="10140"/>
                              </a:cubicBezTo>
                              <a:cubicBezTo>
                                <a:pt x="14244" y="10298"/>
                                <a:pt x="14357" y="10404"/>
                                <a:pt x="14486" y="10483"/>
                              </a:cubicBezTo>
                              <a:cubicBezTo>
                                <a:pt x="14357" y="10985"/>
                                <a:pt x="14163" y="11566"/>
                                <a:pt x="13920" y="11935"/>
                              </a:cubicBezTo>
                              <a:cubicBezTo>
                                <a:pt x="13840" y="11830"/>
                                <a:pt x="13743" y="11777"/>
                                <a:pt x="13613" y="11724"/>
                              </a:cubicBezTo>
                              <a:close/>
                              <a:moveTo>
                                <a:pt x="14147" y="10140"/>
                              </a:moveTo>
                              <a:cubicBezTo>
                                <a:pt x="14017" y="10351"/>
                                <a:pt x="13872" y="10615"/>
                                <a:pt x="13743" y="10932"/>
                              </a:cubicBezTo>
                              <a:cubicBezTo>
                                <a:pt x="13629" y="11170"/>
                                <a:pt x="13532" y="11434"/>
                                <a:pt x="13435" y="11698"/>
                              </a:cubicBezTo>
                              <a:cubicBezTo>
                                <a:pt x="13257" y="11698"/>
                                <a:pt x="13031" y="11830"/>
                                <a:pt x="12821" y="12041"/>
                              </a:cubicBezTo>
                              <a:cubicBezTo>
                                <a:pt x="12837" y="11883"/>
                                <a:pt x="12853" y="11751"/>
                                <a:pt x="12853" y="11592"/>
                              </a:cubicBezTo>
                              <a:cubicBezTo>
                                <a:pt x="13160" y="11355"/>
                                <a:pt x="13484" y="11038"/>
                                <a:pt x="13742" y="10694"/>
                              </a:cubicBezTo>
                              <a:cubicBezTo>
                                <a:pt x="13888" y="10483"/>
                                <a:pt x="14017" y="10298"/>
                                <a:pt x="14147" y="10140"/>
                              </a:cubicBezTo>
                              <a:cubicBezTo>
                                <a:pt x="14147" y="10140"/>
                                <a:pt x="14147" y="10140"/>
                                <a:pt x="14147" y="10140"/>
                              </a:cubicBezTo>
                              <a:close/>
                              <a:moveTo>
                                <a:pt x="13937" y="8714"/>
                              </a:moveTo>
                              <a:cubicBezTo>
                                <a:pt x="13840" y="8661"/>
                                <a:pt x="13759" y="8582"/>
                                <a:pt x="13662" y="8503"/>
                              </a:cubicBezTo>
                              <a:cubicBezTo>
                                <a:pt x="13451" y="8344"/>
                                <a:pt x="13257" y="8133"/>
                                <a:pt x="13096" y="7895"/>
                              </a:cubicBezTo>
                              <a:cubicBezTo>
                                <a:pt x="13063" y="7684"/>
                                <a:pt x="13031" y="7446"/>
                                <a:pt x="12966" y="7209"/>
                              </a:cubicBezTo>
                              <a:cubicBezTo>
                                <a:pt x="13177" y="7235"/>
                                <a:pt x="13419" y="7394"/>
                                <a:pt x="13662" y="7605"/>
                              </a:cubicBezTo>
                              <a:cubicBezTo>
                                <a:pt x="13840" y="7763"/>
                                <a:pt x="14001" y="7975"/>
                                <a:pt x="14147" y="8159"/>
                              </a:cubicBezTo>
                              <a:cubicBezTo>
                                <a:pt x="14050" y="8318"/>
                                <a:pt x="13969" y="8503"/>
                                <a:pt x="13937" y="8714"/>
                              </a:cubicBezTo>
                              <a:close/>
                              <a:moveTo>
                                <a:pt x="14535" y="6681"/>
                              </a:moveTo>
                              <a:cubicBezTo>
                                <a:pt x="14551" y="6179"/>
                                <a:pt x="14632" y="5704"/>
                                <a:pt x="14793" y="5440"/>
                              </a:cubicBezTo>
                              <a:cubicBezTo>
                                <a:pt x="14842" y="5519"/>
                                <a:pt x="14874" y="5624"/>
                                <a:pt x="14907" y="5756"/>
                              </a:cubicBezTo>
                              <a:cubicBezTo>
                                <a:pt x="14923" y="5836"/>
                                <a:pt x="14939" y="5915"/>
                                <a:pt x="14955" y="5994"/>
                              </a:cubicBezTo>
                              <a:cubicBezTo>
                                <a:pt x="15036" y="6522"/>
                                <a:pt x="15020" y="7209"/>
                                <a:pt x="14955" y="7763"/>
                              </a:cubicBezTo>
                              <a:cubicBezTo>
                                <a:pt x="14890" y="7737"/>
                                <a:pt x="14810" y="7711"/>
                                <a:pt x="14745" y="7711"/>
                              </a:cubicBezTo>
                              <a:cubicBezTo>
                                <a:pt x="14680" y="7711"/>
                                <a:pt x="14616" y="7711"/>
                                <a:pt x="14567" y="7737"/>
                              </a:cubicBezTo>
                              <a:cubicBezTo>
                                <a:pt x="14551" y="7605"/>
                                <a:pt x="14551" y="7473"/>
                                <a:pt x="14535" y="7314"/>
                              </a:cubicBezTo>
                              <a:cubicBezTo>
                                <a:pt x="14535" y="7130"/>
                                <a:pt x="14535" y="6918"/>
                                <a:pt x="14535" y="6681"/>
                              </a:cubicBezTo>
                              <a:close/>
                              <a:moveTo>
                                <a:pt x="14745" y="10536"/>
                              </a:moveTo>
                              <a:cubicBezTo>
                                <a:pt x="14810" y="10536"/>
                                <a:pt x="14874" y="10536"/>
                                <a:pt x="14923" y="10510"/>
                              </a:cubicBezTo>
                              <a:cubicBezTo>
                                <a:pt x="14939" y="10642"/>
                                <a:pt x="14939" y="10774"/>
                                <a:pt x="14955" y="10932"/>
                              </a:cubicBezTo>
                              <a:cubicBezTo>
                                <a:pt x="14971" y="11143"/>
                                <a:pt x="14971" y="11381"/>
                                <a:pt x="14955" y="11619"/>
                              </a:cubicBezTo>
                              <a:cubicBezTo>
                                <a:pt x="14939" y="11803"/>
                                <a:pt x="14923" y="12015"/>
                                <a:pt x="14907" y="12173"/>
                              </a:cubicBezTo>
                              <a:cubicBezTo>
                                <a:pt x="14858" y="12437"/>
                                <a:pt x="14793" y="12675"/>
                                <a:pt x="14713" y="12860"/>
                              </a:cubicBezTo>
                              <a:cubicBezTo>
                                <a:pt x="14632" y="12728"/>
                                <a:pt x="14583" y="12516"/>
                                <a:pt x="14551" y="12305"/>
                              </a:cubicBezTo>
                              <a:cubicBezTo>
                                <a:pt x="14535" y="12226"/>
                                <a:pt x="14535" y="12173"/>
                                <a:pt x="14519" y="12094"/>
                              </a:cubicBezTo>
                              <a:cubicBezTo>
                                <a:pt x="14470" y="11671"/>
                                <a:pt x="14486" y="11196"/>
                                <a:pt x="14519" y="10747"/>
                              </a:cubicBezTo>
                              <a:cubicBezTo>
                                <a:pt x="14519" y="10668"/>
                                <a:pt x="14535" y="10589"/>
                                <a:pt x="14535" y="10510"/>
                              </a:cubicBezTo>
                              <a:cubicBezTo>
                                <a:pt x="14599" y="10536"/>
                                <a:pt x="14680" y="10536"/>
                                <a:pt x="14745" y="10536"/>
                              </a:cubicBezTo>
                              <a:close/>
                              <a:moveTo>
                                <a:pt x="14535" y="10510"/>
                              </a:moveTo>
                              <a:cubicBezTo>
                                <a:pt x="14519" y="10615"/>
                                <a:pt x="14502" y="10694"/>
                                <a:pt x="14486" y="10800"/>
                              </a:cubicBezTo>
                              <a:cubicBezTo>
                                <a:pt x="14454" y="11038"/>
                                <a:pt x="14438" y="11275"/>
                                <a:pt x="14405" y="11539"/>
                              </a:cubicBezTo>
                              <a:cubicBezTo>
                                <a:pt x="14389" y="11671"/>
                                <a:pt x="14389" y="11830"/>
                                <a:pt x="14389" y="11962"/>
                              </a:cubicBezTo>
                              <a:cubicBezTo>
                                <a:pt x="14389" y="12015"/>
                                <a:pt x="14389" y="12067"/>
                                <a:pt x="14389" y="12120"/>
                              </a:cubicBezTo>
                              <a:cubicBezTo>
                                <a:pt x="14389" y="12358"/>
                                <a:pt x="14389" y="12622"/>
                                <a:pt x="14389" y="12860"/>
                              </a:cubicBezTo>
                              <a:cubicBezTo>
                                <a:pt x="14389" y="12912"/>
                                <a:pt x="14389" y="12965"/>
                                <a:pt x="14389" y="12992"/>
                              </a:cubicBezTo>
                              <a:cubicBezTo>
                                <a:pt x="14389" y="13124"/>
                                <a:pt x="14405" y="13229"/>
                                <a:pt x="14405" y="13361"/>
                              </a:cubicBezTo>
                              <a:cubicBezTo>
                                <a:pt x="14422" y="13573"/>
                                <a:pt x="14454" y="13757"/>
                                <a:pt x="14486" y="13916"/>
                              </a:cubicBezTo>
                              <a:cubicBezTo>
                                <a:pt x="14535" y="14154"/>
                                <a:pt x="14583" y="14365"/>
                                <a:pt x="14664" y="14523"/>
                              </a:cubicBezTo>
                              <a:cubicBezTo>
                                <a:pt x="14664" y="14576"/>
                                <a:pt x="14648" y="14629"/>
                                <a:pt x="14648" y="14682"/>
                              </a:cubicBezTo>
                              <a:cubicBezTo>
                                <a:pt x="14519" y="14259"/>
                                <a:pt x="14308" y="13969"/>
                                <a:pt x="14292" y="13890"/>
                              </a:cubicBezTo>
                              <a:cubicBezTo>
                                <a:pt x="14276" y="13757"/>
                                <a:pt x="14422" y="12780"/>
                                <a:pt x="14098" y="12147"/>
                              </a:cubicBezTo>
                              <a:cubicBezTo>
                                <a:pt x="14211" y="11803"/>
                                <a:pt x="14308" y="11460"/>
                                <a:pt x="14389" y="11117"/>
                              </a:cubicBezTo>
                              <a:lnTo>
                                <a:pt x="14389" y="11090"/>
                              </a:lnTo>
                              <a:cubicBezTo>
                                <a:pt x="14405" y="11064"/>
                                <a:pt x="14405" y="11011"/>
                                <a:pt x="14405" y="10985"/>
                              </a:cubicBezTo>
                              <a:cubicBezTo>
                                <a:pt x="14438" y="10853"/>
                                <a:pt x="14454" y="10747"/>
                                <a:pt x="14486" y="10615"/>
                              </a:cubicBezTo>
                              <a:cubicBezTo>
                                <a:pt x="14502" y="10562"/>
                                <a:pt x="14502" y="10510"/>
                                <a:pt x="14519" y="10457"/>
                              </a:cubicBezTo>
                              <a:cubicBezTo>
                                <a:pt x="14519" y="10483"/>
                                <a:pt x="14535" y="10483"/>
                                <a:pt x="14535" y="10510"/>
                              </a:cubicBezTo>
                              <a:close/>
                              <a:moveTo>
                                <a:pt x="13662" y="5915"/>
                              </a:moveTo>
                              <a:cubicBezTo>
                                <a:pt x="13662" y="5915"/>
                                <a:pt x="13662" y="5915"/>
                                <a:pt x="13662" y="5915"/>
                              </a:cubicBezTo>
                              <a:cubicBezTo>
                                <a:pt x="14034" y="6126"/>
                                <a:pt x="14357" y="7024"/>
                                <a:pt x="14519" y="7763"/>
                              </a:cubicBezTo>
                              <a:cubicBezTo>
                                <a:pt x="14519" y="7790"/>
                                <a:pt x="14519" y="7790"/>
                                <a:pt x="14535" y="7816"/>
                              </a:cubicBezTo>
                              <a:cubicBezTo>
                                <a:pt x="14405" y="7869"/>
                                <a:pt x="14276" y="7975"/>
                                <a:pt x="14179" y="8133"/>
                              </a:cubicBezTo>
                              <a:cubicBezTo>
                                <a:pt x="13953" y="7684"/>
                                <a:pt x="13743" y="7050"/>
                                <a:pt x="13662" y="6522"/>
                              </a:cubicBezTo>
                              <a:cubicBezTo>
                                <a:pt x="13629" y="6285"/>
                                <a:pt x="13629" y="6073"/>
                                <a:pt x="13662" y="5915"/>
                              </a:cubicBezTo>
                              <a:close/>
                              <a:moveTo>
                                <a:pt x="12368" y="8556"/>
                              </a:moveTo>
                              <a:cubicBezTo>
                                <a:pt x="11996" y="8978"/>
                                <a:pt x="11398" y="8635"/>
                                <a:pt x="11010" y="7790"/>
                              </a:cubicBezTo>
                              <a:cubicBezTo>
                                <a:pt x="10962" y="7658"/>
                                <a:pt x="10913" y="7526"/>
                                <a:pt x="10865" y="7394"/>
                              </a:cubicBezTo>
                              <a:lnTo>
                                <a:pt x="10865" y="7394"/>
                              </a:lnTo>
                              <a:cubicBezTo>
                                <a:pt x="10832" y="7526"/>
                                <a:pt x="10784" y="7658"/>
                                <a:pt x="10719" y="7790"/>
                              </a:cubicBezTo>
                              <a:cubicBezTo>
                                <a:pt x="10331" y="8661"/>
                                <a:pt x="9733" y="9004"/>
                                <a:pt x="9361" y="8556"/>
                              </a:cubicBezTo>
                              <a:cubicBezTo>
                                <a:pt x="8989" y="8133"/>
                                <a:pt x="9005" y="7077"/>
                                <a:pt x="9393" y="6205"/>
                              </a:cubicBezTo>
                              <a:cubicBezTo>
                                <a:pt x="9442" y="6073"/>
                                <a:pt x="9507" y="5968"/>
                                <a:pt x="9571" y="5862"/>
                              </a:cubicBezTo>
                              <a:cubicBezTo>
                                <a:pt x="9474" y="5836"/>
                                <a:pt x="9393" y="5809"/>
                                <a:pt x="9296" y="5756"/>
                              </a:cubicBezTo>
                              <a:cubicBezTo>
                                <a:pt x="8682" y="5440"/>
                                <a:pt x="8294" y="4595"/>
                                <a:pt x="8423" y="3882"/>
                              </a:cubicBezTo>
                              <a:cubicBezTo>
                                <a:pt x="8569" y="3169"/>
                                <a:pt x="9183" y="2878"/>
                                <a:pt x="9798" y="3195"/>
                              </a:cubicBezTo>
                              <a:cubicBezTo>
                                <a:pt x="9895" y="3248"/>
                                <a:pt x="9975" y="3301"/>
                                <a:pt x="10056" y="3380"/>
                              </a:cubicBezTo>
                              <a:cubicBezTo>
                                <a:pt x="10040" y="3222"/>
                                <a:pt x="10040" y="3089"/>
                                <a:pt x="10040" y="2931"/>
                              </a:cubicBezTo>
                              <a:cubicBezTo>
                                <a:pt x="10040" y="1875"/>
                                <a:pt x="10412" y="1003"/>
                                <a:pt x="10865" y="1003"/>
                              </a:cubicBezTo>
                              <a:cubicBezTo>
                                <a:pt x="11317" y="1003"/>
                                <a:pt x="11689" y="1875"/>
                                <a:pt x="11689" y="2931"/>
                              </a:cubicBezTo>
                              <a:cubicBezTo>
                                <a:pt x="11689" y="3089"/>
                                <a:pt x="11689" y="3248"/>
                                <a:pt x="11673" y="3380"/>
                              </a:cubicBezTo>
                              <a:cubicBezTo>
                                <a:pt x="11754" y="3301"/>
                                <a:pt x="11835" y="3248"/>
                                <a:pt x="11932" y="3195"/>
                              </a:cubicBezTo>
                              <a:cubicBezTo>
                                <a:pt x="12546" y="2878"/>
                                <a:pt x="13160" y="3169"/>
                                <a:pt x="13306" y="3882"/>
                              </a:cubicBezTo>
                              <a:cubicBezTo>
                                <a:pt x="13451" y="4595"/>
                                <a:pt x="13063" y="5413"/>
                                <a:pt x="12433" y="5756"/>
                              </a:cubicBezTo>
                              <a:cubicBezTo>
                                <a:pt x="12336" y="5809"/>
                                <a:pt x="12255" y="5836"/>
                                <a:pt x="12158" y="5862"/>
                              </a:cubicBezTo>
                              <a:cubicBezTo>
                                <a:pt x="12223" y="5968"/>
                                <a:pt x="12287" y="6073"/>
                                <a:pt x="12336" y="6205"/>
                              </a:cubicBezTo>
                              <a:cubicBezTo>
                                <a:pt x="12708" y="7077"/>
                                <a:pt x="12724" y="8107"/>
                                <a:pt x="12368" y="8556"/>
                              </a:cubicBezTo>
                              <a:close/>
                              <a:moveTo>
                                <a:pt x="12740" y="6575"/>
                              </a:moveTo>
                              <a:cubicBezTo>
                                <a:pt x="12675" y="6417"/>
                                <a:pt x="12595" y="6258"/>
                                <a:pt x="12514" y="6126"/>
                              </a:cubicBezTo>
                              <a:cubicBezTo>
                                <a:pt x="12627" y="6100"/>
                                <a:pt x="12740" y="6047"/>
                                <a:pt x="12853" y="5994"/>
                              </a:cubicBezTo>
                              <a:cubicBezTo>
                                <a:pt x="12966" y="5941"/>
                                <a:pt x="13080" y="5862"/>
                                <a:pt x="13177" y="5756"/>
                              </a:cubicBezTo>
                              <a:cubicBezTo>
                                <a:pt x="13306" y="6311"/>
                                <a:pt x="13516" y="6839"/>
                                <a:pt x="13726" y="7314"/>
                              </a:cubicBezTo>
                              <a:cubicBezTo>
                                <a:pt x="13872" y="7631"/>
                                <a:pt x="14017" y="7895"/>
                                <a:pt x="14147" y="8107"/>
                              </a:cubicBezTo>
                              <a:cubicBezTo>
                                <a:pt x="14147" y="8107"/>
                                <a:pt x="14131" y="8107"/>
                                <a:pt x="14131" y="8133"/>
                              </a:cubicBezTo>
                              <a:cubicBezTo>
                                <a:pt x="14017" y="7948"/>
                                <a:pt x="13888" y="7763"/>
                                <a:pt x="13726" y="7552"/>
                              </a:cubicBezTo>
                              <a:cubicBezTo>
                                <a:pt x="13435" y="7182"/>
                                <a:pt x="13096" y="6813"/>
                                <a:pt x="12740" y="6575"/>
                              </a:cubicBezTo>
                              <a:cubicBezTo>
                                <a:pt x="12756" y="6601"/>
                                <a:pt x="12740" y="6601"/>
                                <a:pt x="12740" y="6575"/>
                              </a:cubicBezTo>
                              <a:close/>
                              <a:moveTo>
                                <a:pt x="13888" y="9136"/>
                              </a:moveTo>
                              <a:cubicBezTo>
                                <a:pt x="13888" y="9242"/>
                                <a:pt x="13888" y="9348"/>
                                <a:pt x="13904" y="9427"/>
                              </a:cubicBezTo>
                              <a:cubicBezTo>
                                <a:pt x="13823" y="9453"/>
                                <a:pt x="13743" y="9453"/>
                                <a:pt x="13646" y="9480"/>
                              </a:cubicBezTo>
                              <a:cubicBezTo>
                                <a:pt x="13387" y="9506"/>
                                <a:pt x="13112" y="9480"/>
                                <a:pt x="12886" y="9400"/>
                              </a:cubicBezTo>
                              <a:cubicBezTo>
                                <a:pt x="12983" y="9216"/>
                                <a:pt x="13047" y="8978"/>
                                <a:pt x="13080" y="8714"/>
                              </a:cubicBezTo>
                              <a:cubicBezTo>
                                <a:pt x="13257" y="8688"/>
                                <a:pt x="13451" y="8688"/>
                                <a:pt x="13646" y="8714"/>
                              </a:cubicBezTo>
                              <a:cubicBezTo>
                                <a:pt x="13743" y="8740"/>
                                <a:pt x="13823" y="8740"/>
                                <a:pt x="13904" y="8767"/>
                              </a:cubicBezTo>
                              <a:cubicBezTo>
                                <a:pt x="13904" y="8899"/>
                                <a:pt x="13888" y="9031"/>
                                <a:pt x="13888" y="9136"/>
                              </a:cubicBezTo>
                              <a:close/>
                              <a:moveTo>
                                <a:pt x="13920" y="8793"/>
                              </a:moveTo>
                              <a:cubicBezTo>
                                <a:pt x="13856" y="8767"/>
                                <a:pt x="13807" y="8740"/>
                                <a:pt x="13743" y="8714"/>
                              </a:cubicBezTo>
                              <a:cubicBezTo>
                                <a:pt x="13548" y="8661"/>
                                <a:pt x="13338" y="8608"/>
                                <a:pt x="13112" y="8556"/>
                              </a:cubicBezTo>
                              <a:cubicBezTo>
                                <a:pt x="13112" y="8450"/>
                                <a:pt x="13128" y="8344"/>
                                <a:pt x="13112" y="8239"/>
                              </a:cubicBezTo>
                              <a:cubicBezTo>
                                <a:pt x="13322" y="8397"/>
                                <a:pt x="13532" y="8556"/>
                                <a:pt x="13726" y="8661"/>
                              </a:cubicBezTo>
                              <a:cubicBezTo>
                                <a:pt x="13791" y="8688"/>
                                <a:pt x="13856" y="8714"/>
                                <a:pt x="13920" y="8740"/>
                              </a:cubicBezTo>
                              <a:cubicBezTo>
                                <a:pt x="13920" y="8767"/>
                                <a:pt x="13920" y="8793"/>
                                <a:pt x="13920" y="8793"/>
                              </a:cubicBezTo>
                              <a:close/>
                              <a:moveTo>
                                <a:pt x="13662" y="9691"/>
                              </a:moveTo>
                              <a:cubicBezTo>
                                <a:pt x="13759" y="9612"/>
                                <a:pt x="13840" y="9559"/>
                                <a:pt x="13920" y="9506"/>
                              </a:cubicBezTo>
                              <a:cubicBezTo>
                                <a:pt x="13953" y="9717"/>
                                <a:pt x="14017" y="9929"/>
                                <a:pt x="14114" y="10087"/>
                              </a:cubicBezTo>
                              <a:cubicBezTo>
                                <a:pt x="13985" y="10272"/>
                                <a:pt x="13823" y="10430"/>
                                <a:pt x="13662" y="10589"/>
                              </a:cubicBezTo>
                              <a:cubicBezTo>
                                <a:pt x="13371" y="10853"/>
                                <a:pt x="13063" y="11011"/>
                                <a:pt x="12821" y="10958"/>
                              </a:cubicBezTo>
                              <a:cubicBezTo>
                                <a:pt x="12821" y="10932"/>
                                <a:pt x="12805" y="10879"/>
                                <a:pt x="12805" y="10853"/>
                              </a:cubicBezTo>
                              <a:cubicBezTo>
                                <a:pt x="12918" y="10378"/>
                                <a:pt x="13290" y="9981"/>
                                <a:pt x="13662" y="9691"/>
                              </a:cubicBezTo>
                              <a:close/>
                              <a:moveTo>
                                <a:pt x="12255" y="15395"/>
                              </a:moveTo>
                              <a:cubicBezTo>
                                <a:pt x="12384" y="15421"/>
                                <a:pt x="12643" y="15474"/>
                                <a:pt x="12708" y="15553"/>
                              </a:cubicBezTo>
                              <a:cubicBezTo>
                                <a:pt x="12627" y="15632"/>
                                <a:pt x="12481" y="15712"/>
                                <a:pt x="12352" y="15738"/>
                              </a:cubicBezTo>
                              <a:cubicBezTo>
                                <a:pt x="12886" y="15949"/>
                                <a:pt x="13452" y="16319"/>
                                <a:pt x="13694" y="16741"/>
                              </a:cubicBezTo>
                              <a:cubicBezTo>
                                <a:pt x="13290" y="16900"/>
                                <a:pt x="12530" y="16556"/>
                                <a:pt x="11964" y="16187"/>
                              </a:cubicBezTo>
                              <a:cubicBezTo>
                                <a:pt x="12158" y="16424"/>
                                <a:pt x="12320" y="16689"/>
                                <a:pt x="12368" y="16926"/>
                              </a:cubicBezTo>
                              <a:cubicBezTo>
                                <a:pt x="12223" y="16900"/>
                                <a:pt x="12013" y="16715"/>
                                <a:pt x="11819" y="16477"/>
                              </a:cubicBezTo>
                              <a:cubicBezTo>
                                <a:pt x="12207" y="17269"/>
                                <a:pt x="12611" y="18378"/>
                                <a:pt x="12627" y="19065"/>
                              </a:cubicBezTo>
                              <a:cubicBezTo>
                                <a:pt x="12304" y="18801"/>
                                <a:pt x="11916" y="17956"/>
                                <a:pt x="11641" y="17164"/>
                              </a:cubicBezTo>
                              <a:cubicBezTo>
                                <a:pt x="11673" y="17401"/>
                                <a:pt x="11673" y="17613"/>
                                <a:pt x="11641" y="17771"/>
                              </a:cubicBezTo>
                              <a:cubicBezTo>
                                <a:pt x="11560" y="17666"/>
                                <a:pt x="11495" y="17454"/>
                                <a:pt x="11431" y="17217"/>
                              </a:cubicBezTo>
                              <a:cubicBezTo>
                                <a:pt x="11479" y="18141"/>
                                <a:pt x="11447" y="19223"/>
                                <a:pt x="11253" y="19752"/>
                              </a:cubicBezTo>
                              <a:cubicBezTo>
                                <a:pt x="11026" y="19171"/>
                                <a:pt x="11010" y="17930"/>
                                <a:pt x="11059" y="16953"/>
                              </a:cubicBezTo>
                              <a:cubicBezTo>
                                <a:pt x="10978" y="17296"/>
                                <a:pt x="10881" y="17613"/>
                                <a:pt x="10768" y="17771"/>
                              </a:cubicBezTo>
                              <a:cubicBezTo>
                                <a:pt x="10735" y="17560"/>
                                <a:pt x="10768" y="17217"/>
                                <a:pt x="10832" y="16873"/>
                              </a:cubicBezTo>
                              <a:cubicBezTo>
                                <a:pt x="10509" y="17692"/>
                                <a:pt x="10024" y="18643"/>
                                <a:pt x="9636" y="18880"/>
                              </a:cubicBezTo>
                              <a:cubicBezTo>
                                <a:pt x="9684" y="18273"/>
                                <a:pt x="10056" y="17401"/>
                                <a:pt x="10428" y="16715"/>
                              </a:cubicBezTo>
                              <a:cubicBezTo>
                                <a:pt x="10299" y="16847"/>
                                <a:pt x="10169" y="16926"/>
                                <a:pt x="10072" y="16926"/>
                              </a:cubicBezTo>
                              <a:cubicBezTo>
                                <a:pt x="10105" y="16768"/>
                                <a:pt x="10202" y="16609"/>
                                <a:pt x="10299" y="16451"/>
                              </a:cubicBezTo>
                              <a:cubicBezTo>
                                <a:pt x="9781" y="16821"/>
                                <a:pt x="9167" y="17111"/>
                                <a:pt x="8811" y="17005"/>
                              </a:cubicBezTo>
                              <a:cubicBezTo>
                                <a:pt x="9070" y="16477"/>
                                <a:pt x="9798" y="16002"/>
                                <a:pt x="10396" y="15764"/>
                              </a:cubicBezTo>
                              <a:cubicBezTo>
                                <a:pt x="10153" y="15764"/>
                                <a:pt x="9927" y="15712"/>
                                <a:pt x="9798" y="15579"/>
                              </a:cubicBezTo>
                              <a:cubicBezTo>
                                <a:pt x="9927" y="15447"/>
                                <a:pt x="10170" y="15395"/>
                                <a:pt x="10428" y="15395"/>
                              </a:cubicBezTo>
                              <a:cubicBezTo>
                                <a:pt x="9830" y="15131"/>
                                <a:pt x="9086" y="14655"/>
                                <a:pt x="8828" y="14101"/>
                              </a:cubicBezTo>
                              <a:cubicBezTo>
                                <a:pt x="9216" y="13969"/>
                                <a:pt x="9911" y="14365"/>
                                <a:pt x="10444" y="14761"/>
                              </a:cubicBezTo>
                              <a:cubicBezTo>
                                <a:pt x="10299" y="14550"/>
                                <a:pt x="10170" y="14312"/>
                                <a:pt x="10121" y="14101"/>
                              </a:cubicBezTo>
                              <a:cubicBezTo>
                                <a:pt x="10218" y="14127"/>
                                <a:pt x="10347" y="14233"/>
                                <a:pt x="10477" y="14365"/>
                              </a:cubicBezTo>
                              <a:cubicBezTo>
                                <a:pt x="10121" y="13625"/>
                                <a:pt x="9781" y="12728"/>
                                <a:pt x="9765" y="12120"/>
                              </a:cubicBezTo>
                              <a:cubicBezTo>
                                <a:pt x="10121" y="12384"/>
                                <a:pt x="10541" y="13282"/>
                                <a:pt x="10849" y="14127"/>
                              </a:cubicBezTo>
                              <a:cubicBezTo>
                                <a:pt x="10800" y="13837"/>
                                <a:pt x="10784" y="13546"/>
                                <a:pt x="10816" y="13361"/>
                              </a:cubicBezTo>
                              <a:cubicBezTo>
                                <a:pt x="10897" y="13493"/>
                                <a:pt x="10978" y="13705"/>
                                <a:pt x="11043" y="13969"/>
                              </a:cubicBezTo>
                              <a:cubicBezTo>
                                <a:pt x="11010" y="13018"/>
                                <a:pt x="11026" y="11909"/>
                                <a:pt x="11237" y="11381"/>
                              </a:cubicBezTo>
                              <a:cubicBezTo>
                                <a:pt x="11431" y="11909"/>
                                <a:pt x="11463" y="13045"/>
                                <a:pt x="11431" y="13995"/>
                              </a:cubicBezTo>
                              <a:cubicBezTo>
                                <a:pt x="11495" y="13731"/>
                                <a:pt x="11576" y="13493"/>
                                <a:pt x="11657" y="13361"/>
                              </a:cubicBezTo>
                              <a:cubicBezTo>
                                <a:pt x="11689" y="13573"/>
                                <a:pt x="11657" y="13890"/>
                                <a:pt x="11608" y="14206"/>
                              </a:cubicBezTo>
                              <a:cubicBezTo>
                                <a:pt x="11916" y="13361"/>
                                <a:pt x="12368" y="12411"/>
                                <a:pt x="12740" y="12173"/>
                              </a:cubicBezTo>
                              <a:cubicBezTo>
                                <a:pt x="12708" y="12860"/>
                                <a:pt x="12271" y="13916"/>
                                <a:pt x="11851" y="14655"/>
                              </a:cubicBezTo>
                              <a:cubicBezTo>
                                <a:pt x="12045" y="14444"/>
                                <a:pt x="12255" y="14286"/>
                                <a:pt x="12401" y="14259"/>
                              </a:cubicBezTo>
                              <a:cubicBezTo>
                                <a:pt x="12336" y="14497"/>
                                <a:pt x="12304" y="14708"/>
                                <a:pt x="12077" y="14946"/>
                              </a:cubicBezTo>
                              <a:cubicBezTo>
                                <a:pt x="12595" y="14682"/>
                                <a:pt x="13306" y="14391"/>
                                <a:pt x="13759" y="14470"/>
                              </a:cubicBezTo>
                              <a:cubicBezTo>
                                <a:pt x="13403" y="14867"/>
                                <a:pt x="12740" y="15183"/>
                                <a:pt x="12255" y="15395"/>
                              </a:cubicBezTo>
                              <a:close/>
                              <a:moveTo>
                                <a:pt x="16734" y="15949"/>
                              </a:moveTo>
                              <a:cubicBezTo>
                                <a:pt x="16701" y="15976"/>
                                <a:pt x="16685" y="16002"/>
                                <a:pt x="16653" y="16028"/>
                              </a:cubicBezTo>
                              <a:cubicBezTo>
                                <a:pt x="16653" y="16160"/>
                                <a:pt x="16685" y="16319"/>
                                <a:pt x="16734" y="16504"/>
                              </a:cubicBezTo>
                              <a:cubicBezTo>
                                <a:pt x="16863" y="16953"/>
                                <a:pt x="17219" y="17401"/>
                                <a:pt x="18011" y="17349"/>
                              </a:cubicBezTo>
                              <a:cubicBezTo>
                                <a:pt x="18075" y="17349"/>
                                <a:pt x="18140" y="17349"/>
                                <a:pt x="18205" y="17322"/>
                              </a:cubicBezTo>
                              <a:cubicBezTo>
                                <a:pt x="18140" y="17137"/>
                                <a:pt x="18075" y="16979"/>
                                <a:pt x="18011" y="16847"/>
                              </a:cubicBezTo>
                              <a:cubicBezTo>
                                <a:pt x="17493" y="15711"/>
                                <a:pt x="17008" y="15738"/>
                                <a:pt x="16734" y="15949"/>
                              </a:cubicBezTo>
                              <a:close/>
                              <a:moveTo>
                                <a:pt x="15375" y="16794"/>
                              </a:moveTo>
                              <a:lnTo>
                                <a:pt x="15375" y="16794"/>
                              </a:lnTo>
                              <a:cubicBezTo>
                                <a:pt x="15359" y="16900"/>
                                <a:pt x="15359" y="16979"/>
                                <a:pt x="15375" y="17085"/>
                              </a:cubicBezTo>
                              <a:cubicBezTo>
                                <a:pt x="15440" y="17613"/>
                                <a:pt x="15731" y="18299"/>
                                <a:pt x="16734" y="18405"/>
                              </a:cubicBezTo>
                              <a:cubicBezTo>
                                <a:pt x="16766" y="18405"/>
                                <a:pt x="16782" y="18405"/>
                                <a:pt x="16814" y="18405"/>
                              </a:cubicBezTo>
                              <a:cubicBezTo>
                                <a:pt x="16782" y="18299"/>
                                <a:pt x="16766" y="18220"/>
                                <a:pt x="16734" y="18141"/>
                              </a:cubicBezTo>
                              <a:cubicBezTo>
                                <a:pt x="16248" y="16556"/>
                                <a:pt x="15666" y="16583"/>
                                <a:pt x="15375" y="16794"/>
                              </a:cubicBezTo>
                              <a:close/>
                              <a:moveTo>
                                <a:pt x="18011" y="14893"/>
                              </a:moveTo>
                              <a:cubicBezTo>
                                <a:pt x="17930" y="14946"/>
                                <a:pt x="17865" y="14999"/>
                                <a:pt x="17817" y="15078"/>
                              </a:cubicBezTo>
                              <a:cubicBezTo>
                                <a:pt x="17833" y="15263"/>
                                <a:pt x="17898" y="15500"/>
                                <a:pt x="18011" y="15711"/>
                              </a:cubicBezTo>
                              <a:cubicBezTo>
                                <a:pt x="18221" y="16081"/>
                                <a:pt x="18641" y="16345"/>
                                <a:pt x="19434" y="16108"/>
                              </a:cubicBezTo>
                              <a:cubicBezTo>
                                <a:pt x="18835" y="14787"/>
                                <a:pt x="18334" y="14708"/>
                                <a:pt x="18011" y="14893"/>
                              </a:cubicBezTo>
                              <a:close/>
                              <a:moveTo>
                                <a:pt x="2797" y="13757"/>
                              </a:moveTo>
                              <a:cubicBezTo>
                                <a:pt x="2554" y="13388"/>
                                <a:pt x="1972" y="12992"/>
                                <a:pt x="1116" y="14550"/>
                              </a:cubicBezTo>
                              <a:cubicBezTo>
                                <a:pt x="2328" y="15104"/>
                                <a:pt x="2700" y="14259"/>
                                <a:pt x="2797" y="13757"/>
                              </a:cubicBezTo>
                              <a:close/>
                              <a:moveTo>
                                <a:pt x="11253" y="14470"/>
                              </a:moveTo>
                              <a:cubicBezTo>
                                <a:pt x="10897" y="14470"/>
                                <a:pt x="10606" y="14946"/>
                                <a:pt x="10606" y="15527"/>
                              </a:cubicBezTo>
                              <a:cubicBezTo>
                                <a:pt x="10606" y="16108"/>
                                <a:pt x="10897" y="16583"/>
                                <a:pt x="11253" y="16583"/>
                              </a:cubicBezTo>
                              <a:cubicBezTo>
                                <a:pt x="11608" y="16583"/>
                                <a:pt x="11899" y="16108"/>
                                <a:pt x="11899" y="15527"/>
                              </a:cubicBezTo>
                              <a:cubicBezTo>
                                <a:pt x="11899" y="14946"/>
                                <a:pt x="11608" y="14470"/>
                                <a:pt x="11253" y="14470"/>
                              </a:cubicBezTo>
                              <a:close/>
                              <a:moveTo>
                                <a:pt x="18787" y="13757"/>
                              </a:moveTo>
                              <a:cubicBezTo>
                                <a:pt x="18884" y="14286"/>
                                <a:pt x="19256" y="15104"/>
                                <a:pt x="20468" y="14550"/>
                              </a:cubicBezTo>
                              <a:cubicBezTo>
                                <a:pt x="19611" y="12992"/>
                                <a:pt x="19029" y="13388"/>
                                <a:pt x="18787" y="13757"/>
                              </a:cubicBezTo>
                              <a:close/>
                              <a:moveTo>
                                <a:pt x="17881" y="10457"/>
                              </a:moveTo>
                              <a:cubicBezTo>
                                <a:pt x="17607" y="11856"/>
                                <a:pt x="17784" y="12569"/>
                                <a:pt x="18011" y="12939"/>
                              </a:cubicBezTo>
                              <a:cubicBezTo>
                                <a:pt x="18108" y="13097"/>
                                <a:pt x="18221" y="13177"/>
                                <a:pt x="18318" y="13229"/>
                              </a:cubicBezTo>
                              <a:cubicBezTo>
                                <a:pt x="18544" y="12860"/>
                                <a:pt x="18771" y="11988"/>
                                <a:pt x="18011" y="10668"/>
                              </a:cubicBezTo>
                              <a:cubicBezTo>
                                <a:pt x="17978" y="10589"/>
                                <a:pt x="17930" y="10510"/>
                                <a:pt x="17881" y="10457"/>
                              </a:cubicBezTo>
                              <a:close/>
                              <a:moveTo>
                                <a:pt x="19854" y="12305"/>
                              </a:moveTo>
                              <a:cubicBezTo>
                                <a:pt x="19999" y="12780"/>
                                <a:pt x="20452" y="13520"/>
                                <a:pt x="21600" y="12622"/>
                              </a:cubicBezTo>
                              <a:cubicBezTo>
                                <a:pt x="20581" y="11355"/>
                                <a:pt x="20048" y="11883"/>
                                <a:pt x="19854" y="12305"/>
                              </a:cubicBezTo>
                              <a:close/>
                              <a:moveTo>
                                <a:pt x="6225" y="16794"/>
                              </a:moveTo>
                              <a:lnTo>
                                <a:pt x="6225" y="16794"/>
                              </a:lnTo>
                              <a:cubicBezTo>
                                <a:pt x="5917" y="16583"/>
                                <a:pt x="5351" y="16530"/>
                                <a:pt x="4850" y="18141"/>
                              </a:cubicBezTo>
                              <a:cubicBezTo>
                                <a:pt x="4818" y="18220"/>
                                <a:pt x="4802" y="18326"/>
                                <a:pt x="4769" y="18405"/>
                              </a:cubicBezTo>
                              <a:cubicBezTo>
                                <a:pt x="4802" y="18405"/>
                                <a:pt x="4818" y="18405"/>
                                <a:pt x="4850" y="18405"/>
                              </a:cubicBezTo>
                              <a:cubicBezTo>
                                <a:pt x="5853" y="18299"/>
                                <a:pt x="6144" y="17613"/>
                                <a:pt x="6208" y="17085"/>
                              </a:cubicBezTo>
                              <a:cubicBezTo>
                                <a:pt x="6225" y="17005"/>
                                <a:pt x="6225" y="16900"/>
                                <a:pt x="6225" y="16794"/>
                              </a:cubicBezTo>
                              <a:close/>
                              <a:moveTo>
                                <a:pt x="3767" y="15078"/>
                              </a:moveTo>
                              <a:cubicBezTo>
                                <a:pt x="3719" y="15025"/>
                                <a:pt x="3654" y="14946"/>
                                <a:pt x="3573" y="14893"/>
                              </a:cubicBezTo>
                              <a:cubicBezTo>
                                <a:pt x="3266" y="14708"/>
                                <a:pt x="2749" y="14787"/>
                                <a:pt x="2150" y="16108"/>
                              </a:cubicBezTo>
                              <a:cubicBezTo>
                                <a:pt x="2943" y="16345"/>
                                <a:pt x="3363" y="16081"/>
                                <a:pt x="3573" y="15712"/>
                              </a:cubicBezTo>
                              <a:cubicBezTo>
                                <a:pt x="3702" y="15500"/>
                                <a:pt x="3751" y="15263"/>
                                <a:pt x="3767" y="15078"/>
                              </a:cubicBezTo>
                              <a:close/>
                              <a:moveTo>
                                <a:pt x="4931" y="16028"/>
                              </a:moveTo>
                              <a:cubicBezTo>
                                <a:pt x="4915" y="16002"/>
                                <a:pt x="4883" y="15976"/>
                                <a:pt x="4850" y="15949"/>
                              </a:cubicBezTo>
                              <a:cubicBezTo>
                                <a:pt x="4575" y="15738"/>
                                <a:pt x="4090" y="15711"/>
                                <a:pt x="3573" y="16821"/>
                              </a:cubicBezTo>
                              <a:cubicBezTo>
                                <a:pt x="3508" y="16953"/>
                                <a:pt x="3444" y="17111"/>
                                <a:pt x="3379" y="17296"/>
                              </a:cubicBezTo>
                              <a:cubicBezTo>
                                <a:pt x="3444" y="17296"/>
                                <a:pt x="3508" y="17322"/>
                                <a:pt x="3573" y="17322"/>
                              </a:cubicBezTo>
                              <a:cubicBezTo>
                                <a:pt x="4381" y="17349"/>
                                <a:pt x="4721" y="16900"/>
                                <a:pt x="4850" y="16477"/>
                              </a:cubicBezTo>
                              <a:cubicBezTo>
                                <a:pt x="4899" y="16319"/>
                                <a:pt x="4931" y="16160"/>
                                <a:pt x="4931" y="16028"/>
                              </a:cubicBezTo>
                              <a:close/>
                              <a:moveTo>
                                <a:pt x="12190" y="4727"/>
                              </a:moveTo>
                              <a:cubicBezTo>
                                <a:pt x="12110" y="4331"/>
                                <a:pt x="11770" y="4172"/>
                                <a:pt x="11431" y="4357"/>
                              </a:cubicBezTo>
                              <a:cubicBezTo>
                                <a:pt x="11382" y="4383"/>
                                <a:pt x="11334" y="4410"/>
                                <a:pt x="11285" y="4463"/>
                              </a:cubicBezTo>
                              <a:cubicBezTo>
                                <a:pt x="11301" y="4383"/>
                                <a:pt x="11301" y="4304"/>
                                <a:pt x="11301" y="4225"/>
                              </a:cubicBezTo>
                              <a:cubicBezTo>
                                <a:pt x="11301" y="3644"/>
                                <a:pt x="11107" y="3169"/>
                                <a:pt x="10848" y="3169"/>
                              </a:cubicBezTo>
                              <a:cubicBezTo>
                                <a:pt x="10606" y="3169"/>
                                <a:pt x="10396" y="3644"/>
                                <a:pt x="10396" y="4225"/>
                              </a:cubicBezTo>
                              <a:cubicBezTo>
                                <a:pt x="10396" y="4304"/>
                                <a:pt x="10396" y="4383"/>
                                <a:pt x="10412" y="4463"/>
                              </a:cubicBezTo>
                              <a:cubicBezTo>
                                <a:pt x="10363" y="4436"/>
                                <a:pt x="10315" y="4383"/>
                                <a:pt x="10266" y="4357"/>
                              </a:cubicBezTo>
                              <a:cubicBezTo>
                                <a:pt x="9927" y="4172"/>
                                <a:pt x="9587" y="4331"/>
                                <a:pt x="9507" y="4727"/>
                              </a:cubicBezTo>
                              <a:cubicBezTo>
                                <a:pt x="9426" y="5123"/>
                                <a:pt x="9636" y="5572"/>
                                <a:pt x="9975" y="5756"/>
                              </a:cubicBezTo>
                              <a:cubicBezTo>
                                <a:pt x="10024" y="5783"/>
                                <a:pt x="10072" y="5809"/>
                                <a:pt x="10121" y="5809"/>
                              </a:cubicBezTo>
                              <a:cubicBezTo>
                                <a:pt x="10089" y="5862"/>
                                <a:pt x="10056" y="5941"/>
                                <a:pt x="10024" y="5994"/>
                              </a:cubicBezTo>
                              <a:cubicBezTo>
                                <a:pt x="9814" y="6469"/>
                                <a:pt x="9814" y="7050"/>
                                <a:pt x="10008" y="7288"/>
                              </a:cubicBezTo>
                              <a:cubicBezTo>
                                <a:pt x="10202" y="7526"/>
                                <a:pt x="10541" y="7341"/>
                                <a:pt x="10751" y="6866"/>
                              </a:cubicBezTo>
                              <a:cubicBezTo>
                                <a:pt x="10784" y="6786"/>
                                <a:pt x="10816" y="6734"/>
                                <a:pt x="10832" y="6654"/>
                              </a:cubicBezTo>
                              <a:cubicBezTo>
                                <a:pt x="10848" y="6734"/>
                                <a:pt x="10881" y="6786"/>
                                <a:pt x="10913" y="6866"/>
                              </a:cubicBezTo>
                              <a:cubicBezTo>
                                <a:pt x="11123" y="7341"/>
                                <a:pt x="11463" y="7526"/>
                                <a:pt x="11657" y="7288"/>
                              </a:cubicBezTo>
                              <a:cubicBezTo>
                                <a:pt x="11851" y="7050"/>
                                <a:pt x="11851" y="6469"/>
                                <a:pt x="11641" y="5994"/>
                              </a:cubicBezTo>
                              <a:cubicBezTo>
                                <a:pt x="11608" y="5915"/>
                                <a:pt x="11576" y="5862"/>
                                <a:pt x="11544" y="5809"/>
                              </a:cubicBezTo>
                              <a:cubicBezTo>
                                <a:pt x="11592" y="5809"/>
                                <a:pt x="11641" y="5783"/>
                                <a:pt x="11689" y="5756"/>
                              </a:cubicBezTo>
                              <a:cubicBezTo>
                                <a:pt x="12061" y="5545"/>
                                <a:pt x="12271" y="5096"/>
                                <a:pt x="12190" y="4727"/>
                              </a:cubicBezTo>
                              <a:close/>
                              <a:moveTo>
                                <a:pt x="10865" y="6232"/>
                              </a:moveTo>
                              <a:cubicBezTo>
                                <a:pt x="10557" y="6232"/>
                                <a:pt x="10299" y="5809"/>
                                <a:pt x="10299" y="5308"/>
                              </a:cubicBezTo>
                              <a:cubicBezTo>
                                <a:pt x="10299" y="4806"/>
                                <a:pt x="10557" y="4383"/>
                                <a:pt x="10865" y="4383"/>
                              </a:cubicBezTo>
                              <a:cubicBezTo>
                                <a:pt x="11172" y="4383"/>
                                <a:pt x="11431" y="4806"/>
                                <a:pt x="11431" y="5308"/>
                              </a:cubicBezTo>
                              <a:cubicBezTo>
                                <a:pt x="11431" y="5809"/>
                                <a:pt x="11172" y="6232"/>
                                <a:pt x="10865" y="6232"/>
                              </a:cubicBezTo>
                              <a:close/>
                              <a:moveTo>
                                <a:pt x="6208" y="18933"/>
                              </a:moveTo>
                              <a:cubicBezTo>
                                <a:pt x="6208" y="18959"/>
                                <a:pt x="6192" y="18959"/>
                                <a:pt x="6192" y="18986"/>
                              </a:cubicBezTo>
                              <a:lnTo>
                                <a:pt x="6208" y="18986"/>
                              </a:lnTo>
                              <a:cubicBezTo>
                                <a:pt x="7453" y="18748"/>
                                <a:pt x="7615" y="17745"/>
                                <a:pt x="7566" y="17217"/>
                              </a:cubicBezTo>
                              <a:cubicBezTo>
                                <a:pt x="7259" y="17032"/>
                                <a:pt x="6645" y="17032"/>
                                <a:pt x="6208" y="1893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1" name="Shape"/>
                      <wps:cNvSpPr/>
                      <wps:spPr>
                        <a:xfrm>
                          <a:off x="1676399" y="5575299"/>
                          <a:ext cx="1696721" cy="1013803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079" extrusionOk="0">
                              <a:moveTo>
                                <a:pt x="16426" y="10068"/>
                              </a:moveTo>
                              <a:cubicBezTo>
                                <a:pt x="16556" y="10517"/>
                                <a:pt x="16588" y="11071"/>
                                <a:pt x="16475" y="11626"/>
                              </a:cubicBezTo>
                              <a:cubicBezTo>
                                <a:pt x="16394" y="12048"/>
                                <a:pt x="16232" y="12418"/>
                                <a:pt x="16038" y="12656"/>
                              </a:cubicBezTo>
                              <a:cubicBezTo>
                                <a:pt x="16006" y="12682"/>
                                <a:pt x="15990" y="12735"/>
                                <a:pt x="15957" y="12761"/>
                              </a:cubicBezTo>
                              <a:cubicBezTo>
                                <a:pt x="15990" y="12761"/>
                                <a:pt x="16006" y="12761"/>
                                <a:pt x="16038" y="12761"/>
                              </a:cubicBezTo>
                              <a:cubicBezTo>
                                <a:pt x="16378" y="12682"/>
                                <a:pt x="16685" y="12312"/>
                                <a:pt x="16798" y="11784"/>
                              </a:cubicBezTo>
                              <a:cubicBezTo>
                                <a:pt x="16928" y="11150"/>
                                <a:pt x="16766" y="10464"/>
                                <a:pt x="16426" y="10068"/>
                              </a:cubicBezTo>
                              <a:close/>
                              <a:moveTo>
                                <a:pt x="17251" y="6477"/>
                              </a:moveTo>
                              <a:cubicBezTo>
                                <a:pt x="16944" y="6688"/>
                                <a:pt x="16507" y="7427"/>
                                <a:pt x="17025" y="9302"/>
                              </a:cubicBezTo>
                              <a:cubicBezTo>
                                <a:pt x="17817" y="7718"/>
                                <a:pt x="17510" y="6820"/>
                                <a:pt x="17251" y="6477"/>
                              </a:cubicBezTo>
                              <a:close/>
                              <a:moveTo>
                                <a:pt x="16119" y="5632"/>
                              </a:moveTo>
                              <a:cubicBezTo>
                                <a:pt x="15828" y="5896"/>
                                <a:pt x="15440" y="6714"/>
                                <a:pt x="16087" y="8483"/>
                              </a:cubicBezTo>
                              <a:cubicBezTo>
                                <a:pt x="16782" y="6741"/>
                                <a:pt x="16410" y="5922"/>
                                <a:pt x="16119" y="5632"/>
                              </a:cubicBezTo>
                              <a:close/>
                              <a:moveTo>
                                <a:pt x="18900" y="11995"/>
                              </a:moveTo>
                              <a:cubicBezTo>
                                <a:pt x="19822" y="10543"/>
                                <a:pt x="19563" y="9619"/>
                                <a:pt x="19320" y="9223"/>
                              </a:cubicBezTo>
                              <a:cubicBezTo>
                                <a:pt x="19013" y="9381"/>
                                <a:pt x="18512" y="10015"/>
                                <a:pt x="18900" y="11995"/>
                              </a:cubicBezTo>
                              <a:close/>
                              <a:moveTo>
                                <a:pt x="20242" y="10200"/>
                              </a:moveTo>
                              <a:cubicBezTo>
                                <a:pt x="20129" y="10701"/>
                                <a:pt x="20113" y="11731"/>
                                <a:pt x="21309" y="12471"/>
                              </a:cubicBezTo>
                              <a:cubicBezTo>
                                <a:pt x="21180" y="10411"/>
                                <a:pt x="20565" y="10147"/>
                                <a:pt x="20242" y="10200"/>
                              </a:cubicBezTo>
                              <a:close/>
                              <a:moveTo>
                                <a:pt x="18011" y="8114"/>
                              </a:moveTo>
                              <a:cubicBezTo>
                                <a:pt x="17784" y="8483"/>
                                <a:pt x="17607" y="9196"/>
                                <a:pt x="17881" y="10596"/>
                              </a:cubicBezTo>
                              <a:cubicBezTo>
                                <a:pt x="17930" y="10517"/>
                                <a:pt x="17962" y="10464"/>
                                <a:pt x="18011" y="10385"/>
                              </a:cubicBezTo>
                              <a:cubicBezTo>
                                <a:pt x="18771" y="9064"/>
                                <a:pt x="18528" y="8193"/>
                                <a:pt x="18318" y="7823"/>
                              </a:cubicBezTo>
                              <a:cubicBezTo>
                                <a:pt x="18221" y="7876"/>
                                <a:pt x="18108" y="7955"/>
                                <a:pt x="18011" y="8114"/>
                              </a:cubicBezTo>
                              <a:close/>
                              <a:moveTo>
                                <a:pt x="16038" y="8827"/>
                              </a:moveTo>
                              <a:cubicBezTo>
                                <a:pt x="15974" y="8589"/>
                                <a:pt x="15877" y="8351"/>
                                <a:pt x="15747" y="8166"/>
                              </a:cubicBezTo>
                              <a:cubicBezTo>
                                <a:pt x="15569" y="7902"/>
                                <a:pt x="15343" y="7797"/>
                                <a:pt x="15117" y="7770"/>
                              </a:cubicBezTo>
                              <a:cubicBezTo>
                                <a:pt x="15634" y="6028"/>
                                <a:pt x="15230" y="5288"/>
                                <a:pt x="14939" y="5051"/>
                              </a:cubicBezTo>
                              <a:cubicBezTo>
                                <a:pt x="14680" y="5367"/>
                                <a:pt x="14341" y="6186"/>
                                <a:pt x="15020" y="7770"/>
                              </a:cubicBezTo>
                              <a:cubicBezTo>
                                <a:pt x="14793" y="7770"/>
                                <a:pt x="14567" y="7876"/>
                                <a:pt x="14373" y="8087"/>
                              </a:cubicBezTo>
                              <a:cubicBezTo>
                                <a:pt x="14357" y="8114"/>
                                <a:pt x="14341" y="8140"/>
                                <a:pt x="14325" y="8140"/>
                              </a:cubicBezTo>
                              <a:cubicBezTo>
                                <a:pt x="14308" y="8167"/>
                                <a:pt x="14292" y="8193"/>
                                <a:pt x="14276" y="8193"/>
                              </a:cubicBezTo>
                              <a:cubicBezTo>
                                <a:pt x="14292" y="8193"/>
                                <a:pt x="14308" y="8193"/>
                                <a:pt x="14325" y="8193"/>
                              </a:cubicBezTo>
                              <a:cubicBezTo>
                                <a:pt x="14341" y="8193"/>
                                <a:pt x="14357" y="8193"/>
                                <a:pt x="14373" y="8193"/>
                              </a:cubicBezTo>
                              <a:cubicBezTo>
                                <a:pt x="14583" y="8193"/>
                                <a:pt x="14810" y="8272"/>
                                <a:pt x="15020" y="8457"/>
                              </a:cubicBezTo>
                              <a:cubicBezTo>
                                <a:pt x="15149" y="8563"/>
                                <a:pt x="15262" y="8695"/>
                                <a:pt x="15375" y="8827"/>
                              </a:cubicBezTo>
                              <a:cubicBezTo>
                                <a:pt x="15715" y="9302"/>
                                <a:pt x="15909" y="9909"/>
                                <a:pt x="15941" y="10517"/>
                              </a:cubicBezTo>
                              <a:cubicBezTo>
                                <a:pt x="15974" y="10437"/>
                                <a:pt x="16006" y="10332"/>
                                <a:pt x="16022" y="10226"/>
                              </a:cubicBezTo>
                              <a:cubicBezTo>
                                <a:pt x="16151" y="9777"/>
                                <a:pt x="16151" y="9249"/>
                                <a:pt x="16038" y="8827"/>
                              </a:cubicBezTo>
                              <a:close/>
                              <a:moveTo>
                                <a:pt x="13969" y="11414"/>
                              </a:moveTo>
                              <a:lnTo>
                                <a:pt x="13969" y="11414"/>
                              </a:lnTo>
                              <a:cubicBezTo>
                                <a:pt x="14131" y="11414"/>
                                <a:pt x="14260" y="11282"/>
                                <a:pt x="14325" y="11071"/>
                              </a:cubicBezTo>
                              <a:cubicBezTo>
                                <a:pt x="14357" y="10966"/>
                                <a:pt x="14373" y="10860"/>
                                <a:pt x="14373" y="10754"/>
                              </a:cubicBezTo>
                              <a:cubicBezTo>
                                <a:pt x="14373" y="10649"/>
                                <a:pt x="14357" y="10543"/>
                                <a:pt x="14325" y="10437"/>
                              </a:cubicBezTo>
                              <a:cubicBezTo>
                                <a:pt x="14260" y="10226"/>
                                <a:pt x="14131" y="10094"/>
                                <a:pt x="13969" y="10094"/>
                              </a:cubicBezTo>
                              <a:lnTo>
                                <a:pt x="13969" y="10094"/>
                              </a:lnTo>
                              <a:cubicBezTo>
                                <a:pt x="13743" y="10094"/>
                                <a:pt x="13565" y="10385"/>
                                <a:pt x="13565" y="10754"/>
                              </a:cubicBezTo>
                              <a:cubicBezTo>
                                <a:pt x="13565" y="11124"/>
                                <a:pt x="13759" y="11414"/>
                                <a:pt x="13969" y="11414"/>
                              </a:cubicBezTo>
                              <a:close/>
                              <a:moveTo>
                                <a:pt x="19854" y="8747"/>
                              </a:moveTo>
                              <a:cubicBezTo>
                                <a:pt x="20064" y="9170"/>
                                <a:pt x="20598" y="9724"/>
                                <a:pt x="21600" y="8431"/>
                              </a:cubicBezTo>
                              <a:cubicBezTo>
                                <a:pt x="20436" y="7533"/>
                                <a:pt x="19983" y="8246"/>
                                <a:pt x="19854" y="8747"/>
                              </a:cubicBezTo>
                              <a:close/>
                              <a:moveTo>
                                <a:pt x="2247" y="9196"/>
                              </a:moveTo>
                              <a:cubicBezTo>
                                <a:pt x="2021" y="9592"/>
                                <a:pt x="1762" y="10517"/>
                                <a:pt x="2668" y="11969"/>
                              </a:cubicBezTo>
                              <a:cubicBezTo>
                                <a:pt x="3072" y="10015"/>
                                <a:pt x="2571" y="9381"/>
                                <a:pt x="2247" y="9196"/>
                              </a:cubicBezTo>
                              <a:close/>
                              <a:moveTo>
                                <a:pt x="291" y="12471"/>
                              </a:moveTo>
                              <a:cubicBezTo>
                                <a:pt x="1471" y="11731"/>
                                <a:pt x="1471" y="10701"/>
                                <a:pt x="1358" y="10200"/>
                              </a:cubicBezTo>
                              <a:cubicBezTo>
                                <a:pt x="1019" y="10147"/>
                                <a:pt x="404" y="10411"/>
                                <a:pt x="291" y="12471"/>
                              </a:cubicBezTo>
                              <a:close/>
                              <a:moveTo>
                                <a:pt x="15036" y="13738"/>
                              </a:moveTo>
                              <a:cubicBezTo>
                                <a:pt x="14955" y="13791"/>
                                <a:pt x="14874" y="13844"/>
                                <a:pt x="14793" y="13897"/>
                              </a:cubicBezTo>
                              <a:cubicBezTo>
                                <a:pt x="14664" y="13976"/>
                                <a:pt x="14519" y="14002"/>
                                <a:pt x="14389" y="14002"/>
                              </a:cubicBezTo>
                              <a:cubicBezTo>
                                <a:pt x="14373" y="14002"/>
                                <a:pt x="14357" y="14002"/>
                                <a:pt x="14341" y="14002"/>
                              </a:cubicBezTo>
                              <a:cubicBezTo>
                                <a:pt x="14211" y="14002"/>
                                <a:pt x="14098" y="13976"/>
                                <a:pt x="13985" y="13949"/>
                              </a:cubicBezTo>
                              <a:cubicBezTo>
                                <a:pt x="13856" y="13897"/>
                                <a:pt x="13743" y="13844"/>
                                <a:pt x="13629" y="13738"/>
                              </a:cubicBezTo>
                              <a:cubicBezTo>
                                <a:pt x="13710" y="14029"/>
                                <a:pt x="13840" y="14266"/>
                                <a:pt x="13985" y="14425"/>
                              </a:cubicBezTo>
                              <a:cubicBezTo>
                                <a:pt x="14098" y="14557"/>
                                <a:pt x="14211" y="14662"/>
                                <a:pt x="14341" y="14715"/>
                              </a:cubicBezTo>
                              <a:cubicBezTo>
                                <a:pt x="14357" y="14715"/>
                                <a:pt x="14373" y="14742"/>
                                <a:pt x="14389" y="14742"/>
                              </a:cubicBezTo>
                              <a:cubicBezTo>
                                <a:pt x="14567" y="14821"/>
                                <a:pt x="14761" y="14821"/>
                                <a:pt x="14955" y="14715"/>
                              </a:cubicBezTo>
                              <a:cubicBezTo>
                                <a:pt x="14987" y="14689"/>
                                <a:pt x="15020" y="14689"/>
                                <a:pt x="15052" y="14662"/>
                              </a:cubicBezTo>
                              <a:cubicBezTo>
                                <a:pt x="15521" y="14345"/>
                                <a:pt x="15796" y="13553"/>
                                <a:pt x="15731" y="12682"/>
                              </a:cubicBezTo>
                              <a:cubicBezTo>
                                <a:pt x="15586" y="13157"/>
                                <a:pt x="15343" y="13500"/>
                                <a:pt x="15036" y="13738"/>
                              </a:cubicBezTo>
                              <a:close/>
                              <a:moveTo>
                                <a:pt x="15036" y="12418"/>
                              </a:moveTo>
                              <a:cubicBezTo>
                                <a:pt x="14858" y="12682"/>
                                <a:pt x="14648" y="12867"/>
                                <a:pt x="14422" y="12920"/>
                              </a:cubicBezTo>
                              <a:cubicBezTo>
                                <a:pt x="14616" y="13025"/>
                                <a:pt x="14842" y="13052"/>
                                <a:pt x="15036" y="12946"/>
                              </a:cubicBezTo>
                              <a:cubicBezTo>
                                <a:pt x="15181" y="12867"/>
                                <a:pt x="15327" y="12708"/>
                                <a:pt x="15440" y="12523"/>
                              </a:cubicBezTo>
                              <a:cubicBezTo>
                                <a:pt x="15699" y="12022"/>
                                <a:pt x="15715" y="11282"/>
                                <a:pt x="15489" y="10728"/>
                              </a:cubicBezTo>
                              <a:cubicBezTo>
                                <a:pt x="15505" y="11230"/>
                                <a:pt x="15408" y="11758"/>
                                <a:pt x="15165" y="12207"/>
                              </a:cubicBezTo>
                              <a:cubicBezTo>
                                <a:pt x="15133" y="12259"/>
                                <a:pt x="15084" y="12339"/>
                                <a:pt x="15036" y="12418"/>
                              </a:cubicBezTo>
                              <a:close/>
                              <a:moveTo>
                                <a:pt x="14713" y="8879"/>
                              </a:moveTo>
                              <a:cubicBezTo>
                                <a:pt x="14616" y="8774"/>
                                <a:pt x="14502" y="8721"/>
                                <a:pt x="14389" y="8668"/>
                              </a:cubicBezTo>
                              <a:cubicBezTo>
                                <a:pt x="14373" y="8668"/>
                                <a:pt x="14357" y="8668"/>
                                <a:pt x="14341" y="8668"/>
                              </a:cubicBezTo>
                              <a:cubicBezTo>
                                <a:pt x="14228" y="8642"/>
                                <a:pt x="14098" y="8668"/>
                                <a:pt x="13985" y="8721"/>
                              </a:cubicBezTo>
                              <a:cubicBezTo>
                                <a:pt x="13856" y="8774"/>
                                <a:pt x="13726" y="8906"/>
                                <a:pt x="13629" y="9038"/>
                              </a:cubicBezTo>
                              <a:cubicBezTo>
                                <a:pt x="13743" y="9011"/>
                                <a:pt x="13872" y="8985"/>
                                <a:pt x="13985" y="9011"/>
                              </a:cubicBezTo>
                              <a:cubicBezTo>
                                <a:pt x="14098" y="9038"/>
                                <a:pt x="14228" y="9091"/>
                                <a:pt x="14341" y="9170"/>
                              </a:cubicBezTo>
                              <a:cubicBezTo>
                                <a:pt x="14357" y="9170"/>
                                <a:pt x="14373" y="9196"/>
                                <a:pt x="14389" y="9196"/>
                              </a:cubicBezTo>
                              <a:cubicBezTo>
                                <a:pt x="14438" y="9249"/>
                                <a:pt x="14502" y="9276"/>
                                <a:pt x="14551" y="9355"/>
                              </a:cubicBezTo>
                              <a:cubicBezTo>
                                <a:pt x="14777" y="9592"/>
                                <a:pt x="14939" y="9909"/>
                                <a:pt x="15036" y="10226"/>
                              </a:cubicBezTo>
                              <a:cubicBezTo>
                                <a:pt x="15052" y="10305"/>
                                <a:pt x="15068" y="10358"/>
                                <a:pt x="15084" y="10437"/>
                              </a:cubicBezTo>
                              <a:cubicBezTo>
                                <a:pt x="15133" y="10121"/>
                                <a:pt x="15101" y="9804"/>
                                <a:pt x="15036" y="9513"/>
                              </a:cubicBezTo>
                              <a:cubicBezTo>
                                <a:pt x="14971" y="9276"/>
                                <a:pt x="14858" y="9038"/>
                                <a:pt x="14713" y="8879"/>
                              </a:cubicBezTo>
                              <a:close/>
                              <a:moveTo>
                                <a:pt x="7566" y="3836"/>
                              </a:moveTo>
                              <a:cubicBezTo>
                                <a:pt x="7566" y="3810"/>
                                <a:pt x="7566" y="3783"/>
                                <a:pt x="7566" y="3757"/>
                              </a:cubicBezTo>
                              <a:cubicBezTo>
                                <a:pt x="7615" y="3889"/>
                                <a:pt x="7696" y="3994"/>
                                <a:pt x="7760" y="4100"/>
                              </a:cubicBezTo>
                              <a:cubicBezTo>
                                <a:pt x="7049" y="4179"/>
                                <a:pt x="6289" y="4417"/>
                                <a:pt x="5578" y="4866"/>
                              </a:cubicBezTo>
                              <a:cubicBezTo>
                                <a:pt x="4284" y="5684"/>
                                <a:pt x="1665" y="8695"/>
                                <a:pt x="1471" y="9883"/>
                              </a:cubicBezTo>
                              <a:cubicBezTo>
                                <a:pt x="3573" y="6450"/>
                                <a:pt x="5562" y="4971"/>
                                <a:pt x="7211" y="4470"/>
                              </a:cubicBezTo>
                              <a:cubicBezTo>
                                <a:pt x="7162" y="4522"/>
                                <a:pt x="7130" y="4575"/>
                                <a:pt x="7098" y="4628"/>
                              </a:cubicBezTo>
                              <a:cubicBezTo>
                                <a:pt x="6952" y="4892"/>
                                <a:pt x="6887" y="5130"/>
                                <a:pt x="6855" y="5367"/>
                              </a:cubicBezTo>
                              <a:cubicBezTo>
                                <a:pt x="6790" y="5209"/>
                                <a:pt x="6726" y="5077"/>
                                <a:pt x="6645" y="4998"/>
                              </a:cubicBezTo>
                              <a:cubicBezTo>
                                <a:pt x="6354" y="5235"/>
                                <a:pt x="5917" y="6001"/>
                                <a:pt x="6499" y="7850"/>
                              </a:cubicBezTo>
                              <a:cubicBezTo>
                                <a:pt x="6499" y="7850"/>
                                <a:pt x="6499" y="7850"/>
                                <a:pt x="6499" y="7850"/>
                              </a:cubicBezTo>
                              <a:cubicBezTo>
                                <a:pt x="6483" y="8061"/>
                                <a:pt x="6483" y="8246"/>
                                <a:pt x="6483" y="8457"/>
                              </a:cubicBezTo>
                              <a:lnTo>
                                <a:pt x="6483" y="8668"/>
                              </a:lnTo>
                              <a:cubicBezTo>
                                <a:pt x="6483" y="9355"/>
                                <a:pt x="6548" y="10015"/>
                                <a:pt x="6629" y="10517"/>
                              </a:cubicBezTo>
                              <a:cubicBezTo>
                                <a:pt x="6483" y="10569"/>
                                <a:pt x="6370" y="10675"/>
                                <a:pt x="6257" y="10833"/>
                              </a:cubicBezTo>
                              <a:cubicBezTo>
                                <a:pt x="5998" y="10305"/>
                                <a:pt x="5756" y="9566"/>
                                <a:pt x="5723" y="8985"/>
                              </a:cubicBezTo>
                              <a:lnTo>
                                <a:pt x="5723" y="8774"/>
                              </a:lnTo>
                              <a:cubicBezTo>
                                <a:pt x="5723" y="8721"/>
                                <a:pt x="5723" y="8668"/>
                                <a:pt x="5739" y="8642"/>
                              </a:cubicBezTo>
                              <a:cubicBezTo>
                                <a:pt x="6111" y="8853"/>
                                <a:pt x="6435" y="9777"/>
                                <a:pt x="6613" y="10543"/>
                              </a:cubicBezTo>
                              <a:cubicBezTo>
                                <a:pt x="6580" y="10332"/>
                                <a:pt x="6532" y="10121"/>
                                <a:pt x="6483" y="9883"/>
                              </a:cubicBezTo>
                              <a:cubicBezTo>
                                <a:pt x="6305" y="9144"/>
                                <a:pt x="6047" y="8299"/>
                                <a:pt x="5723" y="7718"/>
                              </a:cubicBezTo>
                              <a:cubicBezTo>
                                <a:pt x="6031" y="6450"/>
                                <a:pt x="5707" y="5843"/>
                                <a:pt x="5465" y="5605"/>
                              </a:cubicBezTo>
                              <a:cubicBezTo>
                                <a:pt x="5271" y="5816"/>
                                <a:pt x="5012" y="6292"/>
                                <a:pt x="5141" y="7163"/>
                              </a:cubicBezTo>
                              <a:cubicBezTo>
                                <a:pt x="5044" y="8325"/>
                                <a:pt x="5739" y="10041"/>
                                <a:pt x="6241" y="10860"/>
                              </a:cubicBezTo>
                              <a:cubicBezTo>
                                <a:pt x="6241" y="10860"/>
                                <a:pt x="6225" y="10886"/>
                                <a:pt x="6225" y="10886"/>
                              </a:cubicBezTo>
                              <a:cubicBezTo>
                                <a:pt x="5853" y="10279"/>
                                <a:pt x="5190" y="9513"/>
                                <a:pt x="4592" y="9196"/>
                              </a:cubicBezTo>
                              <a:cubicBezTo>
                                <a:pt x="5077" y="7374"/>
                                <a:pt x="4640" y="6661"/>
                                <a:pt x="4349" y="6450"/>
                              </a:cubicBezTo>
                              <a:cubicBezTo>
                                <a:pt x="4107" y="6767"/>
                                <a:pt x="3799" y="7612"/>
                                <a:pt x="4511" y="9144"/>
                              </a:cubicBezTo>
                              <a:cubicBezTo>
                                <a:pt x="4301" y="9038"/>
                                <a:pt x="4090" y="9011"/>
                                <a:pt x="3913" y="9091"/>
                              </a:cubicBezTo>
                              <a:cubicBezTo>
                                <a:pt x="4123" y="10226"/>
                                <a:pt x="5319" y="11177"/>
                                <a:pt x="6031" y="11494"/>
                              </a:cubicBezTo>
                              <a:cubicBezTo>
                                <a:pt x="6031" y="11494"/>
                                <a:pt x="6031" y="11520"/>
                                <a:pt x="6031" y="11520"/>
                              </a:cubicBezTo>
                              <a:cubicBezTo>
                                <a:pt x="5303" y="11203"/>
                                <a:pt x="3993" y="11071"/>
                                <a:pt x="3460" y="11863"/>
                              </a:cubicBezTo>
                              <a:cubicBezTo>
                                <a:pt x="3993" y="12655"/>
                                <a:pt x="5319" y="12523"/>
                                <a:pt x="6031" y="12233"/>
                              </a:cubicBezTo>
                              <a:cubicBezTo>
                                <a:pt x="6031" y="12233"/>
                                <a:pt x="6031" y="12259"/>
                                <a:pt x="6031" y="12259"/>
                              </a:cubicBezTo>
                              <a:cubicBezTo>
                                <a:pt x="5303" y="12576"/>
                                <a:pt x="4123" y="13527"/>
                                <a:pt x="3896" y="14662"/>
                              </a:cubicBezTo>
                              <a:cubicBezTo>
                                <a:pt x="4608" y="14926"/>
                                <a:pt x="5707" y="13738"/>
                                <a:pt x="6241" y="12867"/>
                              </a:cubicBezTo>
                              <a:cubicBezTo>
                                <a:pt x="6338" y="13025"/>
                                <a:pt x="6467" y="13157"/>
                                <a:pt x="6596" y="13210"/>
                              </a:cubicBezTo>
                              <a:cubicBezTo>
                                <a:pt x="6419" y="13923"/>
                                <a:pt x="6095" y="14768"/>
                                <a:pt x="5739" y="15006"/>
                              </a:cubicBezTo>
                              <a:cubicBezTo>
                                <a:pt x="5723" y="15032"/>
                                <a:pt x="5707" y="15032"/>
                                <a:pt x="5675" y="15032"/>
                              </a:cubicBezTo>
                              <a:cubicBezTo>
                                <a:pt x="5642" y="14794"/>
                                <a:pt x="5675" y="14530"/>
                                <a:pt x="5739" y="14240"/>
                              </a:cubicBezTo>
                              <a:cubicBezTo>
                                <a:pt x="5836" y="13765"/>
                                <a:pt x="6047" y="13263"/>
                                <a:pt x="6241" y="12867"/>
                              </a:cubicBezTo>
                              <a:cubicBezTo>
                                <a:pt x="5707" y="13738"/>
                                <a:pt x="4980" y="15534"/>
                                <a:pt x="5141" y="16669"/>
                              </a:cubicBezTo>
                              <a:cubicBezTo>
                                <a:pt x="5723" y="16379"/>
                                <a:pt x="6224" y="14979"/>
                                <a:pt x="6499" y="13844"/>
                              </a:cubicBezTo>
                              <a:cubicBezTo>
                                <a:pt x="6548" y="13632"/>
                                <a:pt x="6596" y="13421"/>
                                <a:pt x="6629" y="13210"/>
                              </a:cubicBezTo>
                              <a:cubicBezTo>
                                <a:pt x="6629" y="13210"/>
                                <a:pt x="6645" y="13210"/>
                                <a:pt x="6645" y="13210"/>
                              </a:cubicBezTo>
                              <a:cubicBezTo>
                                <a:pt x="6580" y="13606"/>
                                <a:pt x="6532" y="14134"/>
                                <a:pt x="6499" y="14662"/>
                              </a:cubicBezTo>
                              <a:cubicBezTo>
                                <a:pt x="6483" y="15006"/>
                                <a:pt x="6483" y="15349"/>
                                <a:pt x="6499" y="15692"/>
                              </a:cubicBezTo>
                              <a:cubicBezTo>
                                <a:pt x="6532" y="16379"/>
                                <a:pt x="6629" y="17012"/>
                                <a:pt x="6855" y="17409"/>
                              </a:cubicBezTo>
                              <a:cubicBezTo>
                                <a:pt x="6984" y="17197"/>
                                <a:pt x="7065" y="16880"/>
                                <a:pt x="7130" y="16537"/>
                              </a:cubicBezTo>
                              <a:cubicBezTo>
                                <a:pt x="7162" y="16326"/>
                                <a:pt x="7195" y="16115"/>
                                <a:pt x="7211" y="15903"/>
                              </a:cubicBezTo>
                              <a:cubicBezTo>
                                <a:pt x="7227" y="15692"/>
                                <a:pt x="7227" y="15481"/>
                                <a:pt x="7227" y="15270"/>
                              </a:cubicBezTo>
                              <a:lnTo>
                                <a:pt x="7227" y="15111"/>
                              </a:lnTo>
                              <a:cubicBezTo>
                                <a:pt x="7227" y="14874"/>
                                <a:pt x="7211" y="14636"/>
                                <a:pt x="7211" y="14398"/>
                              </a:cubicBezTo>
                              <a:cubicBezTo>
                                <a:pt x="7195" y="14108"/>
                                <a:pt x="7162" y="13817"/>
                                <a:pt x="7130" y="13580"/>
                              </a:cubicBezTo>
                              <a:cubicBezTo>
                                <a:pt x="7114" y="13448"/>
                                <a:pt x="7098" y="13342"/>
                                <a:pt x="7081" y="13236"/>
                              </a:cubicBezTo>
                              <a:cubicBezTo>
                                <a:pt x="7081" y="13236"/>
                                <a:pt x="7098" y="13236"/>
                                <a:pt x="7098" y="13236"/>
                              </a:cubicBezTo>
                              <a:cubicBezTo>
                                <a:pt x="7114" y="13289"/>
                                <a:pt x="7114" y="13368"/>
                                <a:pt x="7130" y="13421"/>
                              </a:cubicBezTo>
                              <a:cubicBezTo>
                                <a:pt x="7146" y="13527"/>
                                <a:pt x="7178" y="13659"/>
                                <a:pt x="7211" y="13791"/>
                              </a:cubicBezTo>
                              <a:cubicBezTo>
                                <a:pt x="7211" y="13817"/>
                                <a:pt x="7227" y="13870"/>
                                <a:pt x="7227" y="13897"/>
                              </a:cubicBezTo>
                              <a:lnTo>
                                <a:pt x="7227" y="13923"/>
                              </a:lnTo>
                              <a:cubicBezTo>
                                <a:pt x="7372" y="14557"/>
                                <a:pt x="7599" y="15296"/>
                                <a:pt x="7874" y="15851"/>
                              </a:cubicBezTo>
                              <a:cubicBezTo>
                                <a:pt x="7890" y="15877"/>
                                <a:pt x="7890" y="15903"/>
                                <a:pt x="7906" y="15903"/>
                              </a:cubicBezTo>
                              <a:cubicBezTo>
                                <a:pt x="7647" y="16379"/>
                                <a:pt x="7534" y="16933"/>
                                <a:pt x="7647" y="17409"/>
                              </a:cubicBezTo>
                              <a:cubicBezTo>
                                <a:pt x="7825" y="18306"/>
                                <a:pt x="8617" y="18702"/>
                                <a:pt x="9410" y="18280"/>
                              </a:cubicBezTo>
                              <a:cubicBezTo>
                                <a:pt x="9523" y="18227"/>
                                <a:pt x="9636" y="18148"/>
                                <a:pt x="9733" y="18042"/>
                              </a:cubicBezTo>
                              <a:cubicBezTo>
                                <a:pt x="9717" y="18227"/>
                                <a:pt x="9701" y="18412"/>
                                <a:pt x="9701" y="18623"/>
                              </a:cubicBezTo>
                              <a:cubicBezTo>
                                <a:pt x="9701" y="19996"/>
                                <a:pt x="10169" y="21079"/>
                                <a:pt x="10751" y="21079"/>
                              </a:cubicBezTo>
                              <a:cubicBezTo>
                                <a:pt x="11333" y="21079"/>
                                <a:pt x="11802" y="19970"/>
                                <a:pt x="11802" y="18623"/>
                              </a:cubicBezTo>
                              <a:cubicBezTo>
                                <a:pt x="11802" y="18412"/>
                                <a:pt x="11786" y="18227"/>
                                <a:pt x="11770" y="18042"/>
                              </a:cubicBezTo>
                              <a:cubicBezTo>
                                <a:pt x="11867" y="18122"/>
                                <a:pt x="11980" y="18201"/>
                                <a:pt x="12093" y="18280"/>
                              </a:cubicBezTo>
                              <a:cubicBezTo>
                                <a:pt x="12886" y="18702"/>
                                <a:pt x="13678" y="18306"/>
                                <a:pt x="13856" y="17409"/>
                              </a:cubicBezTo>
                              <a:cubicBezTo>
                                <a:pt x="14033" y="16511"/>
                                <a:pt x="13532" y="15455"/>
                                <a:pt x="12740" y="15032"/>
                              </a:cubicBezTo>
                              <a:cubicBezTo>
                                <a:pt x="12627" y="14979"/>
                                <a:pt x="12514" y="14926"/>
                                <a:pt x="12401" y="14900"/>
                              </a:cubicBezTo>
                              <a:cubicBezTo>
                                <a:pt x="12465" y="14794"/>
                                <a:pt x="12530" y="14689"/>
                                <a:pt x="12578" y="14557"/>
                              </a:cubicBezTo>
                              <a:cubicBezTo>
                                <a:pt x="12772" y="14636"/>
                                <a:pt x="12983" y="14636"/>
                                <a:pt x="13193" y="14557"/>
                              </a:cubicBezTo>
                              <a:cubicBezTo>
                                <a:pt x="13354" y="14478"/>
                                <a:pt x="13516" y="14346"/>
                                <a:pt x="13645" y="14161"/>
                              </a:cubicBezTo>
                              <a:cubicBezTo>
                                <a:pt x="13500" y="14187"/>
                                <a:pt x="13338" y="14161"/>
                                <a:pt x="13193" y="14081"/>
                              </a:cubicBezTo>
                              <a:cubicBezTo>
                                <a:pt x="13080" y="14029"/>
                                <a:pt x="12950" y="13949"/>
                                <a:pt x="12837" y="13844"/>
                              </a:cubicBezTo>
                              <a:cubicBezTo>
                                <a:pt x="12966" y="13395"/>
                                <a:pt x="13015" y="12946"/>
                                <a:pt x="12999" y="12550"/>
                              </a:cubicBezTo>
                              <a:cubicBezTo>
                                <a:pt x="13047" y="12629"/>
                                <a:pt x="13112" y="12708"/>
                                <a:pt x="13177" y="12788"/>
                              </a:cubicBezTo>
                              <a:cubicBezTo>
                                <a:pt x="13209" y="12814"/>
                                <a:pt x="13241" y="12840"/>
                                <a:pt x="13274" y="12867"/>
                              </a:cubicBezTo>
                              <a:cubicBezTo>
                                <a:pt x="13516" y="13025"/>
                                <a:pt x="13759" y="12999"/>
                                <a:pt x="13985" y="12840"/>
                              </a:cubicBezTo>
                              <a:cubicBezTo>
                                <a:pt x="14114" y="12735"/>
                                <a:pt x="14244" y="12576"/>
                                <a:pt x="14341" y="12391"/>
                              </a:cubicBezTo>
                              <a:cubicBezTo>
                                <a:pt x="14227" y="12471"/>
                                <a:pt x="14114" y="12497"/>
                                <a:pt x="13985" y="12523"/>
                              </a:cubicBezTo>
                              <a:cubicBezTo>
                                <a:pt x="13791" y="12550"/>
                                <a:pt x="13581" y="12497"/>
                                <a:pt x="13371" y="12365"/>
                              </a:cubicBezTo>
                              <a:cubicBezTo>
                                <a:pt x="13306" y="12312"/>
                                <a:pt x="13225" y="12259"/>
                                <a:pt x="13177" y="12207"/>
                              </a:cubicBezTo>
                              <a:cubicBezTo>
                                <a:pt x="12983" y="11995"/>
                                <a:pt x="12821" y="11731"/>
                                <a:pt x="12724" y="11441"/>
                              </a:cubicBezTo>
                              <a:cubicBezTo>
                                <a:pt x="12724" y="11467"/>
                                <a:pt x="12724" y="11520"/>
                                <a:pt x="12724" y="11546"/>
                              </a:cubicBezTo>
                              <a:cubicBezTo>
                                <a:pt x="12708" y="11520"/>
                                <a:pt x="12675" y="11494"/>
                                <a:pt x="12659" y="11441"/>
                              </a:cubicBezTo>
                              <a:cubicBezTo>
                                <a:pt x="12190" y="10886"/>
                                <a:pt x="11414" y="11335"/>
                                <a:pt x="10929" y="12444"/>
                              </a:cubicBezTo>
                              <a:cubicBezTo>
                                <a:pt x="10865" y="12603"/>
                                <a:pt x="10800" y="12761"/>
                                <a:pt x="10751" y="12946"/>
                              </a:cubicBezTo>
                              <a:lnTo>
                                <a:pt x="10751" y="12946"/>
                              </a:lnTo>
                              <a:cubicBezTo>
                                <a:pt x="10703" y="12788"/>
                                <a:pt x="10638" y="12603"/>
                                <a:pt x="10574" y="12444"/>
                              </a:cubicBezTo>
                              <a:cubicBezTo>
                                <a:pt x="10137" y="11467"/>
                                <a:pt x="9474" y="11018"/>
                                <a:pt x="9005" y="11309"/>
                              </a:cubicBezTo>
                              <a:cubicBezTo>
                                <a:pt x="8617" y="11282"/>
                                <a:pt x="8213" y="11362"/>
                                <a:pt x="7890" y="11467"/>
                              </a:cubicBezTo>
                              <a:cubicBezTo>
                                <a:pt x="7825" y="11494"/>
                                <a:pt x="7760" y="11520"/>
                                <a:pt x="7712" y="11546"/>
                              </a:cubicBezTo>
                              <a:cubicBezTo>
                                <a:pt x="7712" y="11546"/>
                                <a:pt x="7712" y="11520"/>
                                <a:pt x="7712" y="11520"/>
                              </a:cubicBezTo>
                              <a:cubicBezTo>
                                <a:pt x="7777" y="11494"/>
                                <a:pt x="7841" y="11467"/>
                                <a:pt x="7906" y="11441"/>
                              </a:cubicBezTo>
                              <a:cubicBezTo>
                                <a:pt x="8245" y="11256"/>
                                <a:pt x="8650" y="10966"/>
                                <a:pt x="9005" y="10596"/>
                              </a:cubicBezTo>
                              <a:cubicBezTo>
                                <a:pt x="9523" y="11573"/>
                                <a:pt x="10299" y="10754"/>
                                <a:pt x="10396" y="10754"/>
                              </a:cubicBezTo>
                              <a:lnTo>
                                <a:pt x="10396" y="10754"/>
                              </a:lnTo>
                              <a:cubicBezTo>
                                <a:pt x="10477" y="10754"/>
                                <a:pt x="10945" y="11230"/>
                                <a:pt x="11382" y="11018"/>
                              </a:cubicBezTo>
                              <a:cubicBezTo>
                                <a:pt x="11447" y="11124"/>
                                <a:pt x="11511" y="11230"/>
                                <a:pt x="11576" y="11309"/>
                              </a:cubicBezTo>
                              <a:cubicBezTo>
                                <a:pt x="11544" y="11203"/>
                                <a:pt x="11511" y="11071"/>
                                <a:pt x="11495" y="10939"/>
                              </a:cubicBezTo>
                              <a:cubicBezTo>
                                <a:pt x="11641" y="10834"/>
                                <a:pt x="11786" y="10622"/>
                                <a:pt x="11899" y="10279"/>
                              </a:cubicBezTo>
                              <a:cubicBezTo>
                                <a:pt x="11996" y="9989"/>
                                <a:pt x="12013" y="9540"/>
                                <a:pt x="11932" y="9038"/>
                              </a:cubicBezTo>
                              <a:cubicBezTo>
                                <a:pt x="12029" y="9144"/>
                                <a:pt x="12142" y="9223"/>
                                <a:pt x="12239" y="9276"/>
                              </a:cubicBezTo>
                              <a:cubicBezTo>
                                <a:pt x="12190" y="9645"/>
                                <a:pt x="12239" y="10041"/>
                                <a:pt x="12384" y="10385"/>
                              </a:cubicBezTo>
                              <a:cubicBezTo>
                                <a:pt x="12368" y="10041"/>
                                <a:pt x="12417" y="9698"/>
                                <a:pt x="12514" y="9355"/>
                              </a:cubicBezTo>
                              <a:cubicBezTo>
                                <a:pt x="12578" y="9355"/>
                                <a:pt x="12627" y="9355"/>
                                <a:pt x="12675" y="9328"/>
                              </a:cubicBezTo>
                              <a:cubicBezTo>
                                <a:pt x="13160" y="9170"/>
                                <a:pt x="13338" y="8668"/>
                                <a:pt x="13403" y="8167"/>
                              </a:cubicBezTo>
                              <a:cubicBezTo>
                                <a:pt x="13419" y="8167"/>
                                <a:pt x="13435" y="8167"/>
                                <a:pt x="13435" y="8140"/>
                              </a:cubicBezTo>
                              <a:cubicBezTo>
                                <a:pt x="13419" y="8140"/>
                                <a:pt x="13403" y="8140"/>
                                <a:pt x="13403" y="8114"/>
                              </a:cubicBezTo>
                              <a:cubicBezTo>
                                <a:pt x="13435" y="7770"/>
                                <a:pt x="13419" y="7427"/>
                                <a:pt x="13403" y="7242"/>
                              </a:cubicBezTo>
                              <a:cubicBezTo>
                                <a:pt x="13451" y="7216"/>
                                <a:pt x="13516" y="7190"/>
                                <a:pt x="13581" y="7163"/>
                              </a:cubicBezTo>
                              <a:cubicBezTo>
                                <a:pt x="13726" y="7110"/>
                                <a:pt x="13872" y="7110"/>
                                <a:pt x="14017" y="7137"/>
                              </a:cubicBezTo>
                              <a:cubicBezTo>
                                <a:pt x="14017" y="7137"/>
                                <a:pt x="14017" y="7137"/>
                                <a:pt x="14017" y="7137"/>
                              </a:cubicBezTo>
                              <a:cubicBezTo>
                                <a:pt x="14066" y="7242"/>
                                <a:pt x="14130" y="7348"/>
                                <a:pt x="14195" y="7454"/>
                              </a:cubicBezTo>
                              <a:cubicBezTo>
                                <a:pt x="14211" y="7374"/>
                                <a:pt x="14227" y="7295"/>
                                <a:pt x="14244" y="7216"/>
                              </a:cubicBezTo>
                              <a:cubicBezTo>
                                <a:pt x="14292" y="7242"/>
                                <a:pt x="14341" y="7269"/>
                                <a:pt x="14373" y="7295"/>
                              </a:cubicBezTo>
                              <a:cubicBezTo>
                                <a:pt x="14389" y="7322"/>
                                <a:pt x="14405" y="7322"/>
                                <a:pt x="14422" y="7348"/>
                              </a:cubicBezTo>
                              <a:cubicBezTo>
                                <a:pt x="14454" y="7374"/>
                                <a:pt x="14486" y="7401"/>
                                <a:pt x="14519" y="7454"/>
                              </a:cubicBezTo>
                              <a:cubicBezTo>
                                <a:pt x="14486" y="7348"/>
                                <a:pt x="14454" y="7216"/>
                                <a:pt x="14422" y="7137"/>
                              </a:cubicBezTo>
                              <a:cubicBezTo>
                                <a:pt x="14405" y="7084"/>
                                <a:pt x="14389" y="7057"/>
                                <a:pt x="14373" y="7005"/>
                              </a:cubicBezTo>
                              <a:cubicBezTo>
                                <a:pt x="14357" y="6952"/>
                                <a:pt x="14324" y="6925"/>
                                <a:pt x="14292" y="6873"/>
                              </a:cubicBezTo>
                              <a:cubicBezTo>
                                <a:pt x="14502" y="5368"/>
                                <a:pt x="14082" y="4839"/>
                                <a:pt x="13807" y="4681"/>
                              </a:cubicBezTo>
                              <a:cubicBezTo>
                                <a:pt x="13775" y="4734"/>
                                <a:pt x="13742" y="4787"/>
                                <a:pt x="13726" y="4839"/>
                              </a:cubicBezTo>
                              <a:cubicBezTo>
                                <a:pt x="13694" y="4760"/>
                                <a:pt x="13662" y="4681"/>
                                <a:pt x="13613" y="4602"/>
                              </a:cubicBezTo>
                              <a:cubicBezTo>
                                <a:pt x="13516" y="4443"/>
                                <a:pt x="13371" y="4311"/>
                                <a:pt x="13193" y="4232"/>
                              </a:cubicBezTo>
                              <a:cubicBezTo>
                                <a:pt x="15020" y="4285"/>
                                <a:pt x="17493" y="5473"/>
                                <a:pt x="20145" y="9830"/>
                              </a:cubicBezTo>
                              <a:cubicBezTo>
                                <a:pt x="19951" y="8642"/>
                                <a:pt x="17332" y="5632"/>
                                <a:pt x="16038" y="4813"/>
                              </a:cubicBezTo>
                              <a:cubicBezTo>
                                <a:pt x="15036" y="4179"/>
                                <a:pt x="13904" y="3968"/>
                                <a:pt x="12966" y="4021"/>
                              </a:cubicBezTo>
                              <a:cubicBezTo>
                                <a:pt x="13063" y="3862"/>
                                <a:pt x="13144" y="3704"/>
                                <a:pt x="13209" y="3546"/>
                              </a:cubicBezTo>
                              <a:cubicBezTo>
                                <a:pt x="13516" y="3387"/>
                                <a:pt x="13856" y="2885"/>
                                <a:pt x="14050" y="1539"/>
                              </a:cubicBezTo>
                              <a:cubicBezTo>
                                <a:pt x="13662" y="1697"/>
                                <a:pt x="13403" y="1882"/>
                                <a:pt x="13209" y="2093"/>
                              </a:cubicBezTo>
                              <a:cubicBezTo>
                                <a:pt x="12950" y="1380"/>
                                <a:pt x="12320" y="1327"/>
                                <a:pt x="12255" y="1248"/>
                              </a:cubicBezTo>
                              <a:cubicBezTo>
                                <a:pt x="12174" y="1143"/>
                                <a:pt x="11786" y="-521"/>
                                <a:pt x="10865" y="166"/>
                              </a:cubicBezTo>
                              <a:cubicBezTo>
                                <a:pt x="10671" y="298"/>
                                <a:pt x="10509" y="667"/>
                                <a:pt x="10380" y="1143"/>
                              </a:cubicBezTo>
                              <a:lnTo>
                                <a:pt x="10380" y="1143"/>
                              </a:lnTo>
                              <a:cubicBezTo>
                                <a:pt x="10250" y="667"/>
                                <a:pt x="10072" y="324"/>
                                <a:pt x="9895" y="166"/>
                              </a:cubicBezTo>
                              <a:cubicBezTo>
                                <a:pt x="8973" y="-521"/>
                                <a:pt x="8585" y="1143"/>
                                <a:pt x="8504" y="1248"/>
                              </a:cubicBezTo>
                              <a:cubicBezTo>
                                <a:pt x="8456" y="1301"/>
                                <a:pt x="8132" y="1354"/>
                                <a:pt x="7857" y="1618"/>
                              </a:cubicBezTo>
                              <a:cubicBezTo>
                                <a:pt x="7793" y="1591"/>
                                <a:pt x="7712" y="1565"/>
                                <a:pt x="7631" y="1512"/>
                              </a:cubicBezTo>
                              <a:cubicBezTo>
                                <a:pt x="7647" y="1618"/>
                                <a:pt x="7663" y="1724"/>
                                <a:pt x="7680" y="1829"/>
                              </a:cubicBezTo>
                              <a:cubicBezTo>
                                <a:pt x="7534" y="2040"/>
                                <a:pt x="7437" y="2357"/>
                                <a:pt x="7437" y="2806"/>
                              </a:cubicBezTo>
                              <a:cubicBezTo>
                                <a:pt x="7259" y="2436"/>
                                <a:pt x="6904" y="2120"/>
                                <a:pt x="6257" y="1988"/>
                              </a:cubicBezTo>
                              <a:lnTo>
                                <a:pt x="6241" y="1988"/>
                              </a:lnTo>
                              <a:cubicBezTo>
                                <a:pt x="6241" y="2014"/>
                                <a:pt x="6257" y="2014"/>
                                <a:pt x="6257" y="2040"/>
                              </a:cubicBezTo>
                              <a:cubicBezTo>
                                <a:pt x="6645" y="3994"/>
                                <a:pt x="7259" y="4021"/>
                                <a:pt x="7566" y="3836"/>
                              </a:cubicBezTo>
                              <a:close/>
                              <a:moveTo>
                                <a:pt x="5982" y="11890"/>
                              </a:moveTo>
                              <a:cubicBezTo>
                                <a:pt x="5982" y="11995"/>
                                <a:pt x="5982" y="12101"/>
                                <a:pt x="5998" y="12180"/>
                              </a:cubicBezTo>
                              <a:cubicBezTo>
                                <a:pt x="5917" y="12207"/>
                                <a:pt x="5820" y="12207"/>
                                <a:pt x="5723" y="12233"/>
                              </a:cubicBezTo>
                              <a:cubicBezTo>
                                <a:pt x="5287" y="12286"/>
                                <a:pt x="4802" y="12180"/>
                                <a:pt x="4575" y="11811"/>
                              </a:cubicBezTo>
                              <a:cubicBezTo>
                                <a:pt x="4818" y="11467"/>
                                <a:pt x="5303" y="11388"/>
                                <a:pt x="5723" y="11467"/>
                              </a:cubicBezTo>
                              <a:cubicBezTo>
                                <a:pt x="5820" y="11494"/>
                                <a:pt x="5917" y="11494"/>
                                <a:pt x="5998" y="11520"/>
                              </a:cubicBezTo>
                              <a:cubicBezTo>
                                <a:pt x="5998" y="11652"/>
                                <a:pt x="5982" y="11784"/>
                                <a:pt x="5982" y="11890"/>
                              </a:cubicBezTo>
                              <a:close/>
                              <a:moveTo>
                                <a:pt x="5723" y="13368"/>
                              </a:moveTo>
                              <a:cubicBezTo>
                                <a:pt x="5416" y="13633"/>
                                <a:pt x="5093" y="13791"/>
                                <a:pt x="4850" y="13712"/>
                              </a:cubicBezTo>
                              <a:cubicBezTo>
                                <a:pt x="4947" y="13210"/>
                                <a:pt x="5335" y="12788"/>
                                <a:pt x="5723" y="12497"/>
                              </a:cubicBezTo>
                              <a:cubicBezTo>
                                <a:pt x="5820" y="12418"/>
                                <a:pt x="5917" y="12365"/>
                                <a:pt x="6014" y="12312"/>
                              </a:cubicBezTo>
                              <a:cubicBezTo>
                                <a:pt x="6047" y="12523"/>
                                <a:pt x="6111" y="12735"/>
                                <a:pt x="6208" y="12893"/>
                              </a:cubicBezTo>
                              <a:cubicBezTo>
                                <a:pt x="6063" y="13025"/>
                                <a:pt x="5901" y="13210"/>
                                <a:pt x="5723" y="13368"/>
                              </a:cubicBezTo>
                              <a:close/>
                              <a:moveTo>
                                <a:pt x="6031" y="11467"/>
                              </a:moveTo>
                              <a:cubicBezTo>
                                <a:pt x="5934" y="11414"/>
                                <a:pt x="5837" y="11335"/>
                                <a:pt x="5740" y="11256"/>
                              </a:cubicBezTo>
                              <a:cubicBezTo>
                                <a:pt x="5368" y="10939"/>
                                <a:pt x="4996" y="10490"/>
                                <a:pt x="4915" y="9989"/>
                              </a:cubicBezTo>
                              <a:cubicBezTo>
                                <a:pt x="5157" y="9909"/>
                                <a:pt x="5465" y="10094"/>
                                <a:pt x="5740" y="10358"/>
                              </a:cubicBezTo>
                              <a:cubicBezTo>
                                <a:pt x="5917" y="10517"/>
                                <a:pt x="6095" y="10728"/>
                                <a:pt x="6241" y="10939"/>
                              </a:cubicBezTo>
                              <a:cubicBezTo>
                                <a:pt x="6128" y="11071"/>
                                <a:pt x="6063" y="11256"/>
                                <a:pt x="6031" y="11467"/>
                              </a:cubicBezTo>
                              <a:close/>
                              <a:moveTo>
                                <a:pt x="13678" y="6503"/>
                              </a:moveTo>
                              <a:cubicBezTo>
                                <a:pt x="13678" y="6503"/>
                                <a:pt x="13678" y="6503"/>
                                <a:pt x="13678" y="6503"/>
                              </a:cubicBezTo>
                              <a:cubicBezTo>
                                <a:pt x="13678" y="6503"/>
                                <a:pt x="13678" y="6503"/>
                                <a:pt x="13678" y="6503"/>
                              </a:cubicBezTo>
                              <a:cubicBezTo>
                                <a:pt x="13678" y="6503"/>
                                <a:pt x="13678" y="6503"/>
                                <a:pt x="13678" y="6503"/>
                              </a:cubicBezTo>
                              <a:close/>
                              <a:moveTo>
                                <a:pt x="7987" y="9328"/>
                              </a:moveTo>
                              <a:cubicBezTo>
                                <a:pt x="7971" y="9408"/>
                                <a:pt x="7954" y="9513"/>
                                <a:pt x="7938" y="9619"/>
                              </a:cubicBezTo>
                              <a:cubicBezTo>
                                <a:pt x="7825" y="10068"/>
                                <a:pt x="7631" y="10543"/>
                                <a:pt x="7453" y="10913"/>
                              </a:cubicBezTo>
                              <a:cubicBezTo>
                                <a:pt x="7356" y="10754"/>
                                <a:pt x="7243" y="10649"/>
                                <a:pt x="7114" y="10569"/>
                              </a:cubicBezTo>
                              <a:cubicBezTo>
                                <a:pt x="7243" y="10068"/>
                                <a:pt x="7437" y="9487"/>
                                <a:pt x="7680" y="9117"/>
                              </a:cubicBezTo>
                              <a:cubicBezTo>
                                <a:pt x="7744" y="9196"/>
                                <a:pt x="7857" y="9276"/>
                                <a:pt x="7987" y="9328"/>
                              </a:cubicBezTo>
                              <a:close/>
                              <a:moveTo>
                                <a:pt x="7437" y="10913"/>
                              </a:moveTo>
                              <a:cubicBezTo>
                                <a:pt x="7566" y="10701"/>
                                <a:pt x="7712" y="10437"/>
                                <a:pt x="7841" y="10121"/>
                              </a:cubicBezTo>
                              <a:cubicBezTo>
                                <a:pt x="7954" y="9883"/>
                                <a:pt x="8051" y="9619"/>
                                <a:pt x="8148" y="9355"/>
                              </a:cubicBezTo>
                              <a:cubicBezTo>
                                <a:pt x="8326" y="9355"/>
                                <a:pt x="8553" y="9223"/>
                                <a:pt x="8763" y="9011"/>
                              </a:cubicBezTo>
                              <a:cubicBezTo>
                                <a:pt x="8747" y="9170"/>
                                <a:pt x="8731" y="9302"/>
                                <a:pt x="8731" y="9460"/>
                              </a:cubicBezTo>
                              <a:cubicBezTo>
                                <a:pt x="8423" y="9698"/>
                                <a:pt x="8100" y="10015"/>
                                <a:pt x="7841" y="10358"/>
                              </a:cubicBezTo>
                              <a:cubicBezTo>
                                <a:pt x="7696" y="10543"/>
                                <a:pt x="7566" y="10754"/>
                                <a:pt x="7437" y="10913"/>
                              </a:cubicBezTo>
                              <a:cubicBezTo>
                                <a:pt x="7453" y="10913"/>
                                <a:pt x="7437" y="10913"/>
                                <a:pt x="7437" y="10913"/>
                              </a:cubicBezTo>
                              <a:close/>
                              <a:moveTo>
                                <a:pt x="7647" y="12312"/>
                              </a:moveTo>
                              <a:cubicBezTo>
                                <a:pt x="7744" y="12365"/>
                                <a:pt x="7825" y="12444"/>
                                <a:pt x="7922" y="12523"/>
                              </a:cubicBezTo>
                              <a:cubicBezTo>
                                <a:pt x="8132" y="12682"/>
                                <a:pt x="8326" y="12893"/>
                                <a:pt x="8488" y="13131"/>
                              </a:cubicBezTo>
                              <a:cubicBezTo>
                                <a:pt x="8520" y="13342"/>
                                <a:pt x="8553" y="13580"/>
                                <a:pt x="8617" y="13817"/>
                              </a:cubicBezTo>
                              <a:cubicBezTo>
                                <a:pt x="8407" y="13791"/>
                                <a:pt x="8165" y="13633"/>
                                <a:pt x="7922" y="13421"/>
                              </a:cubicBezTo>
                              <a:cubicBezTo>
                                <a:pt x="7744" y="13263"/>
                                <a:pt x="7583" y="13052"/>
                                <a:pt x="7437" y="12867"/>
                              </a:cubicBezTo>
                              <a:cubicBezTo>
                                <a:pt x="7550" y="12735"/>
                                <a:pt x="7615" y="12523"/>
                                <a:pt x="7647" y="12312"/>
                              </a:cubicBezTo>
                              <a:close/>
                              <a:moveTo>
                                <a:pt x="7049" y="14372"/>
                              </a:moveTo>
                              <a:cubicBezTo>
                                <a:pt x="7033" y="14874"/>
                                <a:pt x="6952" y="15349"/>
                                <a:pt x="6790" y="15613"/>
                              </a:cubicBezTo>
                              <a:cubicBezTo>
                                <a:pt x="6742" y="15534"/>
                                <a:pt x="6710" y="15428"/>
                                <a:pt x="6677" y="15296"/>
                              </a:cubicBezTo>
                              <a:cubicBezTo>
                                <a:pt x="6661" y="15217"/>
                                <a:pt x="6645" y="15138"/>
                                <a:pt x="6629" y="15058"/>
                              </a:cubicBezTo>
                              <a:cubicBezTo>
                                <a:pt x="6548" y="14530"/>
                                <a:pt x="6564" y="13844"/>
                                <a:pt x="6629" y="13289"/>
                              </a:cubicBezTo>
                              <a:cubicBezTo>
                                <a:pt x="6693" y="13316"/>
                                <a:pt x="6774" y="13342"/>
                                <a:pt x="6839" y="13342"/>
                              </a:cubicBezTo>
                              <a:cubicBezTo>
                                <a:pt x="6904" y="13342"/>
                                <a:pt x="6968" y="13342"/>
                                <a:pt x="7017" y="13316"/>
                              </a:cubicBezTo>
                              <a:cubicBezTo>
                                <a:pt x="7033" y="13448"/>
                                <a:pt x="7033" y="13580"/>
                                <a:pt x="7049" y="13738"/>
                              </a:cubicBezTo>
                              <a:cubicBezTo>
                                <a:pt x="7065" y="13897"/>
                                <a:pt x="7065" y="14134"/>
                                <a:pt x="7049" y="14372"/>
                              </a:cubicBezTo>
                              <a:close/>
                              <a:moveTo>
                                <a:pt x="6839" y="10490"/>
                              </a:moveTo>
                              <a:cubicBezTo>
                                <a:pt x="6774" y="10490"/>
                                <a:pt x="6710" y="10490"/>
                                <a:pt x="6661" y="10517"/>
                              </a:cubicBezTo>
                              <a:cubicBezTo>
                                <a:pt x="6645" y="10385"/>
                                <a:pt x="6645" y="10253"/>
                                <a:pt x="6629" y="10094"/>
                              </a:cubicBezTo>
                              <a:cubicBezTo>
                                <a:pt x="6613" y="9883"/>
                                <a:pt x="6613" y="9645"/>
                                <a:pt x="6629" y="9408"/>
                              </a:cubicBezTo>
                              <a:cubicBezTo>
                                <a:pt x="6645" y="9223"/>
                                <a:pt x="6661" y="9011"/>
                                <a:pt x="6677" y="8853"/>
                              </a:cubicBezTo>
                              <a:cubicBezTo>
                                <a:pt x="6726" y="8589"/>
                                <a:pt x="6790" y="8351"/>
                                <a:pt x="6871" y="8166"/>
                              </a:cubicBezTo>
                              <a:cubicBezTo>
                                <a:pt x="6952" y="8299"/>
                                <a:pt x="7001" y="8510"/>
                                <a:pt x="7033" y="8721"/>
                              </a:cubicBezTo>
                              <a:cubicBezTo>
                                <a:pt x="7049" y="8800"/>
                                <a:pt x="7049" y="8853"/>
                                <a:pt x="7065" y="8932"/>
                              </a:cubicBezTo>
                              <a:cubicBezTo>
                                <a:pt x="7114" y="9355"/>
                                <a:pt x="7098" y="9830"/>
                                <a:pt x="7065" y="10279"/>
                              </a:cubicBezTo>
                              <a:cubicBezTo>
                                <a:pt x="7065" y="10358"/>
                                <a:pt x="7049" y="10437"/>
                                <a:pt x="7049" y="10517"/>
                              </a:cubicBezTo>
                              <a:cubicBezTo>
                                <a:pt x="6984" y="10517"/>
                                <a:pt x="6920" y="10490"/>
                                <a:pt x="6839" y="10490"/>
                              </a:cubicBezTo>
                              <a:close/>
                              <a:moveTo>
                                <a:pt x="7049" y="10543"/>
                              </a:moveTo>
                              <a:cubicBezTo>
                                <a:pt x="7065" y="10437"/>
                                <a:pt x="7081" y="10358"/>
                                <a:pt x="7098" y="10253"/>
                              </a:cubicBezTo>
                              <a:cubicBezTo>
                                <a:pt x="7130" y="10015"/>
                                <a:pt x="7146" y="9777"/>
                                <a:pt x="7178" y="9513"/>
                              </a:cubicBezTo>
                              <a:cubicBezTo>
                                <a:pt x="7195" y="9381"/>
                                <a:pt x="7195" y="9223"/>
                                <a:pt x="7195" y="9091"/>
                              </a:cubicBezTo>
                              <a:cubicBezTo>
                                <a:pt x="7195" y="9038"/>
                                <a:pt x="7195" y="8985"/>
                                <a:pt x="7195" y="8932"/>
                              </a:cubicBezTo>
                              <a:cubicBezTo>
                                <a:pt x="7195" y="8695"/>
                                <a:pt x="7195" y="8431"/>
                                <a:pt x="7195" y="8193"/>
                              </a:cubicBezTo>
                              <a:cubicBezTo>
                                <a:pt x="7195" y="8140"/>
                                <a:pt x="7195" y="8087"/>
                                <a:pt x="7195" y="8061"/>
                              </a:cubicBezTo>
                              <a:cubicBezTo>
                                <a:pt x="7195" y="7929"/>
                                <a:pt x="7178" y="7823"/>
                                <a:pt x="7178" y="7691"/>
                              </a:cubicBezTo>
                              <a:cubicBezTo>
                                <a:pt x="7162" y="7480"/>
                                <a:pt x="7130" y="7295"/>
                                <a:pt x="7098" y="7137"/>
                              </a:cubicBezTo>
                              <a:cubicBezTo>
                                <a:pt x="7049" y="6899"/>
                                <a:pt x="7001" y="6688"/>
                                <a:pt x="6920" y="6529"/>
                              </a:cubicBezTo>
                              <a:cubicBezTo>
                                <a:pt x="6920" y="6477"/>
                                <a:pt x="6936" y="6424"/>
                                <a:pt x="6936" y="6371"/>
                              </a:cubicBezTo>
                              <a:cubicBezTo>
                                <a:pt x="7065" y="6793"/>
                                <a:pt x="7275" y="7084"/>
                                <a:pt x="7292" y="7163"/>
                              </a:cubicBezTo>
                              <a:cubicBezTo>
                                <a:pt x="7308" y="7295"/>
                                <a:pt x="7162" y="8272"/>
                                <a:pt x="7486" y="8906"/>
                              </a:cubicBezTo>
                              <a:cubicBezTo>
                                <a:pt x="7372" y="9249"/>
                                <a:pt x="7275" y="9592"/>
                                <a:pt x="7195" y="9936"/>
                              </a:cubicBezTo>
                              <a:lnTo>
                                <a:pt x="7195" y="9962"/>
                              </a:lnTo>
                              <a:cubicBezTo>
                                <a:pt x="7178" y="9989"/>
                                <a:pt x="7178" y="10041"/>
                                <a:pt x="7178" y="10068"/>
                              </a:cubicBezTo>
                              <a:cubicBezTo>
                                <a:pt x="7146" y="10200"/>
                                <a:pt x="7130" y="10305"/>
                                <a:pt x="7098" y="10437"/>
                              </a:cubicBezTo>
                              <a:cubicBezTo>
                                <a:pt x="7081" y="10490"/>
                                <a:pt x="7081" y="10543"/>
                                <a:pt x="7065" y="10596"/>
                              </a:cubicBezTo>
                              <a:cubicBezTo>
                                <a:pt x="7065" y="10543"/>
                                <a:pt x="7065" y="10543"/>
                                <a:pt x="7049" y="10543"/>
                              </a:cubicBezTo>
                              <a:close/>
                              <a:moveTo>
                                <a:pt x="7938" y="15138"/>
                              </a:moveTo>
                              <a:cubicBezTo>
                                <a:pt x="7938" y="15138"/>
                                <a:pt x="7922" y="15138"/>
                                <a:pt x="7938" y="15138"/>
                              </a:cubicBezTo>
                              <a:cubicBezTo>
                                <a:pt x="7566" y="14926"/>
                                <a:pt x="7243" y="14029"/>
                                <a:pt x="7081" y="13289"/>
                              </a:cubicBezTo>
                              <a:cubicBezTo>
                                <a:pt x="7081" y="13263"/>
                                <a:pt x="7081" y="13263"/>
                                <a:pt x="7065" y="13236"/>
                              </a:cubicBezTo>
                              <a:cubicBezTo>
                                <a:pt x="7195" y="13184"/>
                                <a:pt x="7324" y="13078"/>
                                <a:pt x="7421" y="12920"/>
                              </a:cubicBezTo>
                              <a:cubicBezTo>
                                <a:pt x="7647" y="13368"/>
                                <a:pt x="7857" y="14002"/>
                                <a:pt x="7938" y="14530"/>
                              </a:cubicBezTo>
                              <a:cubicBezTo>
                                <a:pt x="7954" y="14768"/>
                                <a:pt x="7954" y="14953"/>
                                <a:pt x="7938" y="15138"/>
                              </a:cubicBezTo>
                              <a:close/>
                              <a:moveTo>
                                <a:pt x="9232" y="12497"/>
                              </a:moveTo>
                              <a:cubicBezTo>
                                <a:pt x="9604" y="12075"/>
                                <a:pt x="10202" y="12418"/>
                                <a:pt x="10590" y="13263"/>
                              </a:cubicBezTo>
                              <a:cubicBezTo>
                                <a:pt x="10638" y="13395"/>
                                <a:pt x="10687" y="13527"/>
                                <a:pt x="10735" y="13659"/>
                              </a:cubicBezTo>
                              <a:lnTo>
                                <a:pt x="10735" y="13659"/>
                              </a:lnTo>
                              <a:cubicBezTo>
                                <a:pt x="10768" y="13527"/>
                                <a:pt x="10816" y="13395"/>
                                <a:pt x="10881" y="13263"/>
                              </a:cubicBezTo>
                              <a:cubicBezTo>
                                <a:pt x="11269" y="12391"/>
                                <a:pt x="11867" y="12048"/>
                                <a:pt x="12239" y="12497"/>
                              </a:cubicBezTo>
                              <a:cubicBezTo>
                                <a:pt x="12611" y="12920"/>
                                <a:pt x="12595" y="13976"/>
                                <a:pt x="12207" y="14847"/>
                              </a:cubicBezTo>
                              <a:cubicBezTo>
                                <a:pt x="12158" y="14979"/>
                                <a:pt x="12093" y="15085"/>
                                <a:pt x="12029" y="15190"/>
                              </a:cubicBezTo>
                              <a:cubicBezTo>
                                <a:pt x="12126" y="15217"/>
                                <a:pt x="12207" y="15243"/>
                                <a:pt x="12304" y="15296"/>
                              </a:cubicBezTo>
                              <a:cubicBezTo>
                                <a:pt x="12918" y="15613"/>
                                <a:pt x="13306" y="16458"/>
                                <a:pt x="13177" y="17171"/>
                              </a:cubicBezTo>
                              <a:cubicBezTo>
                                <a:pt x="13031" y="17884"/>
                                <a:pt x="12417" y="18174"/>
                                <a:pt x="11802" y="17857"/>
                              </a:cubicBezTo>
                              <a:cubicBezTo>
                                <a:pt x="11705" y="17805"/>
                                <a:pt x="11625" y="17752"/>
                                <a:pt x="11544" y="17673"/>
                              </a:cubicBezTo>
                              <a:cubicBezTo>
                                <a:pt x="11560" y="17831"/>
                                <a:pt x="11560" y="17963"/>
                                <a:pt x="11560" y="18122"/>
                              </a:cubicBezTo>
                              <a:cubicBezTo>
                                <a:pt x="11560" y="19178"/>
                                <a:pt x="11188" y="20049"/>
                                <a:pt x="10735" y="20049"/>
                              </a:cubicBezTo>
                              <a:cubicBezTo>
                                <a:pt x="10283" y="20049"/>
                                <a:pt x="9911" y="19178"/>
                                <a:pt x="9911" y="18122"/>
                              </a:cubicBezTo>
                              <a:cubicBezTo>
                                <a:pt x="9911" y="17963"/>
                                <a:pt x="9911" y="17805"/>
                                <a:pt x="9927" y="17673"/>
                              </a:cubicBezTo>
                              <a:cubicBezTo>
                                <a:pt x="9846" y="17752"/>
                                <a:pt x="9765" y="17805"/>
                                <a:pt x="9668" y="17857"/>
                              </a:cubicBezTo>
                              <a:cubicBezTo>
                                <a:pt x="9054" y="18174"/>
                                <a:pt x="8440" y="17884"/>
                                <a:pt x="8294" y="17171"/>
                              </a:cubicBezTo>
                              <a:cubicBezTo>
                                <a:pt x="8149" y="16458"/>
                                <a:pt x="8537" y="15639"/>
                                <a:pt x="9167" y="15296"/>
                              </a:cubicBezTo>
                              <a:cubicBezTo>
                                <a:pt x="9264" y="15243"/>
                                <a:pt x="9345" y="15217"/>
                                <a:pt x="9442" y="15190"/>
                              </a:cubicBezTo>
                              <a:cubicBezTo>
                                <a:pt x="9377" y="15085"/>
                                <a:pt x="9313" y="14979"/>
                                <a:pt x="9264" y="14847"/>
                              </a:cubicBezTo>
                              <a:cubicBezTo>
                                <a:pt x="8876" y="13976"/>
                                <a:pt x="8860" y="12920"/>
                                <a:pt x="9232" y="12497"/>
                              </a:cubicBezTo>
                              <a:close/>
                              <a:moveTo>
                                <a:pt x="8844" y="14478"/>
                              </a:moveTo>
                              <a:cubicBezTo>
                                <a:pt x="8908" y="14636"/>
                                <a:pt x="8989" y="14794"/>
                                <a:pt x="9070" y="14926"/>
                              </a:cubicBezTo>
                              <a:cubicBezTo>
                                <a:pt x="8957" y="14953"/>
                                <a:pt x="8844" y="15006"/>
                                <a:pt x="8731" y="15058"/>
                              </a:cubicBezTo>
                              <a:cubicBezTo>
                                <a:pt x="8617" y="15111"/>
                                <a:pt x="8504" y="15190"/>
                                <a:pt x="8407" y="15296"/>
                              </a:cubicBezTo>
                              <a:cubicBezTo>
                                <a:pt x="8278" y="14742"/>
                                <a:pt x="8068" y="14213"/>
                                <a:pt x="7857" y="13738"/>
                              </a:cubicBezTo>
                              <a:cubicBezTo>
                                <a:pt x="7712" y="13421"/>
                                <a:pt x="7566" y="13157"/>
                                <a:pt x="7437" y="12946"/>
                              </a:cubicBezTo>
                              <a:cubicBezTo>
                                <a:pt x="7437" y="12946"/>
                                <a:pt x="7453" y="12946"/>
                                <a:pt x="7453" y="12920"/>
                              </a:cubicBezTo>
                              <a:cubicBezTo>
                                <a:pt x="7566" y="13104"/>
                                <a:pt x="7696" y="13289"/>
                                <a:pt x="7857" y="13500"/>
                              </a:cubicBezTo>
                              <a:cubicBezTo>
                                <a:pt x="8149" y="13870"/>
                                <a:pt x="8488" y="14240"/>
                                <a:pt x="8844" y="14478"/>
                              </a:cubicBezTo>
                              <a:cubicBezTo>
                                <a:pt x="8844" y="14451"/>
                                <a:pt x="8844" y="14451"/>
                                <a:pt x="8844" y="14478"/>
                              </a:cubicBezTo>
                              <a:close/>
                              <a:moveTo>
                                <a:pt x="7696" y="11890"/>
                              </a:moveTo>
                              <a:cubicBezTo>
                                <a:pt x="7696" y="11784"/>
                                <a:pt x="7696" y="11678"/>
                                <a:pt x="7680" y="11599"/>
                              </a:cubicBezTo>
                              <a:cubicBezTo>
                                <a:pt x="7760" y="11573"/>
                                <a:pt x="7841" y="11573"/>
                                <a:pt x="7938" y="11546"/>
                              </a:cubicBezTo>
                              <a:cubicBezTo>
                                <a:pt x="8197" y="11520"/>
                                <a:pt x="8472" y="11546"/>
                                <a:pt x="8698" y="11626"/>
                              </a:cubicBezTo>
                              <a:cubicBezTo>
                                <a:pt x="8601" y="11811"/>
                                <a:pt x="8537" y="12048"/>
                                <a:pt x="8504" y="12312"/>
                              </a:cubicBezTo>
                              <a:cubicBezTo>
                                <a:pt x="8326" y="12339"/>
                                <a:pt x="8132" y="12339"/>
                                <a:pt x="7938" y="12312"/>
                              </a:cubicBezTo>
                              <a:cubicBezTo>
                                <a:pt x="7841" y="12286"/>
                                <a:pt x="7760" y="12286"/>
                                <a:pt x="7680" y="12259"/>
                              </a:cubicBezTo>
                              <a:cubicBezTo>
                                <a:pt x="7680" y="12127"/>
                                <a:pt x="7696" y="12022"/>
                                <a:pt x="7696" y="11890"/>
                              </a:cubicBezTo>
                              <a:close/>
                              <a:moveTo>
                                <a:pt x="7663" y="12259"/>
                              </a:moveTo>
                              <a:cubicBezTo>
                                <a:pt x="7728" y="12286"/>
                                <a:pt x="7777" y="12312"/>
                                <a:pt x="7841" y="12339"/>
                              </a:cubicBezTo>
                              <a:cubicBezTo>
                                <a:pt x="8035" y="12391"/>
                                <a:pt x="8245" y="12444"/>
                                <a:pt x="8472" y="12497"/>
                              </a:cubicBezTo>
                              <a:cubicBezTo>
                                <a:pt x="8472" y="12603"/>
                                <a:pt x="8456" y="12708"/>
                                <a:pt x="8472" y="12814"/>
                              </a:cubicBezTo>
                              <a:cubicBezTo>
                                <a:pt x="8262" y="12656"/>
                                <a:pt x="8051" y="12497"/>
                                <a:pt x="7857" y="12391"/>
                              </a:cubicBezTo>
                              <a:cubicBezTo>
                                <a:pt x="7793" y="12365"/>
                                <a:pt x="7728" y="12339"/>
                                <a:pt x="7663" y="12312"/>
                              </a:cubicBezTo>
                              <a:cubicBezTo>
                                <a:pt x="7663" y="12259"/>
                                <a:pt x="7663" y="12259"/>
                                <a:pt x="7663" y="12259"/>
                              </a:cubicBezTo>
                              <a:close/>
                              <a:moveTo>
                                <a:pt x="7922" y="11362"/>
                              </a:moveTo>
                              <a:cubicBezTo>
                                <a:pt x="7825" y="11441"/>
                                <a:pt x="7744" y="11494"/>
                                <a:pt x="7663" y="11546"/>
                              </a:cubicBezTo>
                              <a:cubicBezTo>
                                <a:pt x="7631" y="11335"/>
                                <a:pt x="7566" y="11124"/>
                                <a:pt x="7469" y="10966"/>
                              </a:cubicBezTo>
                              <a:cubicBezTo>
                                <a:pt x="7599" y="10781"/>
                                <a:pt x="7760" y="10622"/>
                                <a:pt x="7922" y="10464"/>
                              </a:cubicBezTo>
                              <a:cubicBezTo>
                                <a:pt x="8213" y="10200"/>
                                <a:pt x="8520" y="10041"/>
                                <a:pt x="8763" y="10094"/>
                              </a:cubicBezTo>
                              <a:cubicBezTo>
                                <a:pt x="8763" y="10121"/>
                                <a:pt x="8779" y="10173"/>
                                <a:pt x="8779" y="10200"/>
                              </a:cubicBezTo>
                              <a:cubicBezTo>
                                <a:pt x="8666" y="10675"/>
                                <a:pt x="8294" y="11071"/>
                                <a:pt x="7922" y="11362"/>
                              </a:cubicBezTo>
                              <a:close/>
                              <a:moveTo>
                                <a:pt x="9329" y="5658"/>
                              </a:moveTo>
                              <a:cubicBezTo>
                                <a:pt x="9199" y="5632"/>
                                <a:pt x="8941" y="5579"/>
                                <a:pt x="8876" y="5499"/>
                              </a:cubicBezTo>
                              <a:cubicBezTo>
                                <a:pt x="8957" y="5420"/>
                                <a:pt x="9102" y="5341"/>
                                <a:pt x="9232" y="5315"/>
                              </a:cubicBezTo>
                              <a:cubicBezTo>
                                <a:pt x="8698" y="5103"/>
                                <a:pt x="8132" y="4734"/>
                                <a:pt x="7890" y="4311"/>
                              </a:cubicBezTo>
                              <a:cubicBezTo>
                                <a:pt x="8294" y="4153"/>
                                <a:pt x="9054" y="4496"/>
                                <a:pt x="9620" y="4866"/>
                              </a:cubicBezTo>
                              <a:cubicBezTo>
                                <a:pt x="9426" y="4628"/>
                                <a:pt x="9264" y="4364"/>
                                <a:pt x="9216" y="4126"/>
                              </a:cubicBezTo>
                              <a:cubicBezTo>
                                <a:pt x="9361" y="4153"/>
                                <a:pt x="9571" y="4338"/>
                                <a:pt x="9765" y="4575"/>
                              </a:cubicBezTo>
                              <a:cubicBezTo>
                                <a:pt x="9377" y="3783"/>
                                <a:pt x="8973" y="2674"/>
                                <a:pt x="8957" y="1988"/>
                              </a:cubicBezTo>
                              <a:cubicBezTo>
                                <a:pt x="9280" y="2252"/>
                                <a:pt x="9668" y="3097"/>
                                <a:pt x="9943" y="3889"/>
                              </a:cubicBezTo>
                              <a:cubicBezTo>
                                <a:pt x="9911" y="3651"/>
                                <a:pt x="9911" y="3440"/>
                                <a:pt x="9943" y="3281"/>
                              </a:cubicBezTo>
                              <a:cubicBezTo>
                                <a:pt x="10024" y="3387"/>
                                <a:pt x="10089" y="3598"/>
                                <a:pt x="10153" y="3836"/>
                              </a:cubicBezTo>
                              <a:cubicBezTo>
                                <a:pt x="10105" y="2912"/>
                                <a:pt x="10137" y="1829"/>
                                <a:pt x="10331" y="1301"/>
                              </a:cubicBezTo>
                              <a:cubicBezTo>
                                <a:pt x="10557" y="1882"/>
                                <a:pt x="10574" y="3123"/>
                                <a:pt x="10525" y="4100"/>
                              </a:cubicBezTo>
                              <a:cubicBezTo>
                                <a:pt x="10606" y="3757"/>
                                <a:pt x="10703" y="3440"/>
                                <a:pt x="10816" y="3281"/>
                              </a:cubicBezTo>
                              <a:cubicBezTo>
                                <a:pt x="10848" y="3493"/>
                                <a:pt x="10816" y="3836"/>
                                <a:pt x="10751" y="4179"/>
                              </a:cubicBezTo>
                              <a:cubicBezTo>
                                <a:pt x="11075" y="3361"/>
                                <a:pt x="11560" y="2410"/>
                                <a:pt x="11948" y="2172"/>
                              </a:cubicBezTo>
                              <a:cubicBezTo>
                                <a:pt x="11899" y="2780"/>
                                <a:pt x="11528" y="3651"/>
                                <a:pt x="11156" y="4338"/>
                              </a:cubicBezTo>
                              <a:cubicBezTo>
                                <a:pt x="11285" y="4206"/>
                                <a:pt x="11414" y="4126"/>
                                <a:pt x="11511" y="4126"/>
                              </a:cubicBezTo>
                              <a:cubicBezTo>
                                <a:pt x="11479" y="4285"/>
                                <a:pt x="11382" y="4443"/>
                                <a:pt x="11285" y="4602"/>
                              </a:cubicBezTo>
                              <a:cubicBezTo>
                                <a:pt x="11802" y="4232"/>
                                <a:pt x="12417" y="3942"/>
                                <a:pt x="12772" y="4047"/>
                              </a:cubicBezTo>
                              <a:cubicBezTo>
                                <a:pt x="12514" y="4575"/>
                                <a:pt x="11786" y="5051"/>
                                <a:pt x="11188" y="5288"/>
                              </a:cubicBezTo>
                              <a:cubicBezTo>
                                <a:pt x="11430" y="5288"/>
                                <a:pt x="11657" y="5341"/>
                                <a:pt x="11786" y="5473"/>
                              </a:cubicBezTo>
                              <a:cubicBezTo>
                                <a:pt x="11657" y="5605"/>
                                <a:pt x="11414" y="5658"/>
                                <a:pt x="11156" y="5658"/>
                              </a:cubicBezTo>
                              <a:cubicBezTo>
                                <a:pt x="11754" y="5922"/>
                                <a:pt x="12498" y="6397"/>
                                <a:pt x="12756" y="6952"/>
                              </a:cubicBezTo>
                              <a:cubicBezTo>
                                <a:pt x="12368" y="7084"/>
                                <a:pt x="11673" y="6688"/>
                                <a:pt x="11139" y="6292"/>
                              </a:cubicBezTo>
                              <a:cubicBezTo>
                                <a:pt x="11285" y="6503"/>
                                <a:pt x="11414" y="6741"/>
                                <a:pt x="11463" y="6952"/>
                              </a:cubicBezTo>
                              <a:cubicBezTo>
                                <a:pt x="11366" y="6925"/>
                                <a:pt x="11236" y="6820"/>
                                <a:pt x="11107" y="6688"/>
                              </a:cubicBezTo>
                              <a:cubicBezTo>
                                <a:pt x="11463" y="7427"/>
                                <a:pt x="11802" y="8325"/>
                                <a:pt x="11819" y="8932"/>
                              </a:cubicBezTo>
                              <a:cubicBezTo>
                                <a:pt x="11463" y="8668"/>
                                <a:pt x="11042" y="7770"/>
                                <a:pt x="10735" y="6925"/>
                              </a:cubicBezTo>
                              <a:cubicBezTo>
                                <a:pt x="10784" y="7216"/>
                                <a:pt x="10800" y="7506"/>
                                <a:pt x="10768" y="7691"/>
                              </a:cubicBezTo>
                              <a:cubicBezTo>
                                <a:pt x="10687" y="7559"/>
                                <a:pt x="10606" y="7348"/>
                                <a:pt x="10541" y="7084"/>
                              </a:cubicBezTo>
                              <a:cubicBezTo>
                                <a:pt x="10574" y="8034"/>
                                <a:pt x="10557" y="9144"/>
                                <a:pt x="10347" y="9672"/>
                              </a:cubicBezTo>
                              <a:cubicBezTo>
                                <a:pt x="10153" y="9144"/>
                                <a:pt x="10121" y="8008"/>
                                <a:pt x="10153" y="7057"/>
                              </a:cubicBezTo>
                              <a:cubicBezTo>
                                <a:pt x="10089" y="7322"/>
                                <a:pt x="10008" y="7559"/>
                                <a:pt x="9927" y="7691"/>
                              </a:cubicBezTo>
                              <a:cubicBezTo>
                                <a:pt x="9895" y="7480"/>
                                <a:pt x="9927" y="7163"/>
                                <a:pt x="9975" y="6846"/>
                              </a:cubicBezTo>
                              <a:cubicBezTo>
                                <a:pt x="9668" y="7691"/>
                                <a:pt x="9216" y="8642"/>
                                <a:pt x="8844" y="8879"/>
                              </a:cubicBezTo>
                              <a:cubicBezTo>
                                <a:pt x="8876" y="8193"/>
                                <a:pt x="9313" y="7137"/>
                                <a:pt x="9733" y="6397"/>
                              </a:cubicBezTo>
                              <a:cubicBezTo>
                                <a:pt x="9539" y="6609"/>
                                <a:pt x="9329" y="6767"/>
                                <a:pt x="9183" y="6793"/>
                              </a:cubicBezTo>
                              <a:cubicBezTo>
                                <a:pt x="9248" y="6556"/>
                                <a:pt x="9280" y="6345"/>
                                <a:pt x="9507" y="6107"/>
                              </a:cubicBezTo>
                              <a:cubicBezTo>
                                <a:pt x="8989" y="6371"/>
                                <a:pt x="8278" y="6661"/>
                                <a:pt x="7825" y="6582"/>
                              </a:cubicBezTo>
                              <a:cubicBezTo>
                                <a:pt x="8197" y="6160"/>
                                <a:pt x="8844" y="5843"/>
                                <a:pt x="9329" y="5658"/>
                              </a:cubicBezTo>
                              <a:close/>
                              <a:moveTo>
                                <a:pt x="4850" y="5103"/>
                              </a:moveTo>
                              <a:cubicBezTo>
                                <a:pt x="4883" y="5077"/>
                                <a:pt x="4899" y="5051"/>
                                <a:pt x="4931" y="5024"/>
                              </a:cubicBezTo>
                              <a:cubicBezTo>
                                <a:pt x="4931" y="4892"/>
                                <a:pt x="4899" y="4734"/>
                                <a:pt x="4850" y="4549"/>
                              </a:cubicBezTo>
                              <a:cubicBezTo>
                                <a:pt x="4721" y="4100"/>
                                <a:pt x="4365" y="3651"/>
                                <a:pt x="3573" y="3704"/>
                              </a:cubicBezTo>
                              <a:cubicBezTo>
                                <a:pt x="3508" y="3704"/>
                                <a:pt x="3444" y="3704"/>
                                <a:pt x="3379" y="3730"/>
                              </a:cubicBezTo>
                              <a:cubicBezTo>
                                <a:pt x="3444" y="3915"/>
                                <a:pt x="3508" y="4074"/>
                                <a:pt x="3573" y="4206"/>
                              </a:cubicBezTo>
                              <a:cubicBezTo>
                                <a:pt x="4107" y="5341"/>
                                <a:pt x="4575" y="5315"/>
                                <a:pt x="4850" y="5103"/>
                              </a:cubicBezTo>
                              <a:close/>
                              <a:moveTo>
                                <a:pt x="6208" y="4258"/>
                              </a:moveTo>
                              <a:lnTo>
                                <a:pt x="6208" y="4258"/>
                              </a:lnTo>
                              <a:cubicBezTo>
                                <a:pt x="6225" y="4153"/>
                                <a:pt x="6225" y="4074"/>
                                <a:pt x="6208" y="3968"/>
                              </a:cubicBezTo>
                              <a:cubicBezTo>
                                <a:pt x="6144" y="3440"/>
                                <a:pt x="5853" y="2753"/>
                                <a:pt x="4850" y="2648"/>
                              </a:cubicBezTo>
                              <a:cubicBezTo>
                                <a:pt x="4818" y="2648"/>
                                <a:pt x="4802" y="2648"/>
                                <a:pt x="4769" y="2648"/>
                              </a:cubicBezTo>
                              <a:cubicBezTo>
                                <a:pt x="4802" y="2753"/>
                                <a:pt x="4818" y="2832"/>
                                <a:pt x="4850" y="2912"/>
                              </a:cubicBezTo>
                              <a:cubicBezTo>
                                <a:pt x="5351" y="4496"/>
                                <a:pt x="5917" y="4443"/>
                                <a:pt x="6208" y="4258"/>
                              </a:cubicBezTo>
                              <a:close/>
                              <a:moveTo>
                                <a:pt x="3573" y="6160"/>
                              </a:moveTo>
                              <a:cubicBezTo>
                                <a:pt x="3654" y="6107"/>
                                <a:pt x="3719" y="6054"/>
                                <a:pt x="3767" y="5975"/>
                              </a:cubicBezTo>
                              <a:cubicBezTo>
                                <a:pt x="3751" y="5790"/>
                                <a:pt x="3686" y="5552"/>
                                <a:pt x="3573" y="5341"/>
                              </a:cubicBezTo>
                              <a:cubicBezTo>
                                <a:pt x="3363" y="4971"/>
                                <a:pt x="2943" y="4707"/>
                                <a:pt x="2150" y="4945"/>
                              </a:cubicBezTo>
                              <a:cubicBezTo>
                                <a:pt x="2748" y="6265"/>
                                <a:pt x="3266" y="6344"/>
                                <a:pt x="3573" y="6160"/>
                              </a:cubicBezTo>
                              <a:close/>
                              <a:moveTo>
                                <a:pt x="18787" y="7295"/>
                              </a:moveTo>
                              <a:cubicBezTo>
                                <a:pt x="19029" y="7665"/>
                                <a:pt x="19611" y="8061"/>
                                <a:pt x="20468" y="6503"/>
                              </a:cubicBezTo>
                              <a:cubicBezTo>
                                <a:pt x="19256" y="5948"/>
                                <a:pt x="18884" y="6767"/>
                                <a:pt x="18787" y="7295"/>
                              </a:cubicBezTo>
                              <a:close/>
                              <a:moveTo>
                                <a:pt x="10331" y="6582"/>
                              </a:moveTo>
                              <a:cubicBezTo>
                                <a:pt x="10687" y="6582"/>
                                <a:pt x="10978" y="6107"/>
                                <a:pt x="10978" y="5526"/>
                              </a:cubicBezTo>
                              <a:cubicBezTo>
                                <a:pt x="10978" y="4945"/>
                                <a:pt x="10687" y="4470"/>
                                <a:pt x="10331" y="4470"/>
                              </a:cubicBezTo>
                              <a:cubicBezTo>
                                <a:pt x="9975" y="4470"/>
                                <a:pt x="9684" y="4945"/>
                                <a:pt x="9684" y="5526"/>
                              </a:cubicBezTo>
                              <a:cubicBezTo>
                                <a:pt x="9684" y="6107"/>
                                <a:pt x="9975" y="6582"/>
                                <a:pt x="10331" y="6582"/>
                              </a:cubicBezTo>
                              <a:close/>
                              <a:moveTo>
                                <a:pt x="2797" y="7295"/>
                              </a:moveTo>
                              <a:cubicBezTo>
                                <a:pt x="2700" y="6767"/>
                                <a:pt x="2328" y="5948"/>
                                <a:pt x="1116" y="6503"/>
                              </a:cubicBezTo>
                              <a:cubicBezTo>
                                <a:pt x="1972" y="8061"/>
                                <a:pt x="2554" y="7665"/>
                                <a:pt x="2797" y="7295"/>
                              </a:cubicBezTo>
                              <a:close/>
                              <a:moveTo>
                                <a:pt x="3702" y="10596"/>
                              </a:moveTo>
                              <a:cubicBezTo>
                                <a:pt x="3977" y="9196"/>
                                <a:pt x="3799" y="8483"/>
                                <a:pt x="3573" y="8114"/>
                              </a:cubicBezTo>
                              <a:cubicBezTo>
                                <a:pt x="3476" y="7955"/>
                                <a:pt x="3363" y="7876"/>
                                <a:pt x="3266" y="7823"/>
                              </a:cubicBezTo>
                              <a:cubicBezTo>
                                <a:pt x="3040" y="8193"/>
                                <a:pt x="2813" y="9064"/>
                                <a:pt x="3573" y="10385"/>
                              </a:cubicBezTo>
                              <a:cubicBezTo>
                                <a:pt x="3605" y="10464"/>
                                <a:pt x="3654" y="10517"/>
                                <a:pt x="3702" y="10596"/>
                              </a:cubicBezTo>
                              <a:close/>
                              <a:moveTo>
                                <a:pt x="1746" y="8747"/>
                              </a:moveTo>
                              <a:cubicBezTo>
                                <a:pt x="1601" y="8272"/>
                                <a:pt x="1148" y="7533"/>
                                <a:pt x="0" y="8431"/>
                              </a:cubicBezTo>
                              <a:cubicBezTo>
                                <a:pt x="1002" y="9698"/>
                                <a:pt x="1536" y="9170"/>
                                <a:pt x="1746" y="8747"/>
                              </a:cubicBezTo>
                              <a:close/>
                              <a:moveTo>
                                <a:pt x="15375" y="4232"/>
                              </a:moveTo>
                              <a:lnTo>
                                <a:pt x="15375" y="4232"/>
                              </a:lnTo>
                              <a:cubicBezTo>
                                <a:pt x="15683" y="4443"/>
                                <a:pt x="16248" y="4496"/>
                                <a:pt x="16750" y="2885"/>
                              </a:cubicBezTo>
                              <a:cubicBezTo>
                                <a:pt x="16782" y="2806"/>
                                <a:pt x="16798" y="2700"/>
                                <a:pt x="16831" y="2621"/>
                              </a:cubicBezTo>
                              <a:cubicBezTo>
                                <a:pt x="16798" y="2621"/>
                                <a:pt x="16782" y="2621"/>
                                <a:pt x="16750" y="2621"/>
                              </a:cubicBezTo>
                              <a:cubicBezTo>
                                <a:pt x="15747" y="2727"/>
                                <a:pt x="15456" y="3413"/>
                                <a:pt x="15392" y="3942"/>
                              </a:cubicBezTo>
                              <a:cubicBezTo>
                                <a:pt x="15375" y="4047"/>
                                <a:pt x="15359" y="4153"/>
                                <a:pt x="15375" y="4232"/>
                              </a:cubicBezTo>
                              <a:close/>
                              <a:moveTo>
                                <a:pt x="17817" y="5975"/>
                              </a:moveTo>
                              <a:cubicBezTo>
                                <a:pt x="17865" y="6028"/>
                                <a:pt x="17930" y="6107"/>
                                <a:pt x="18011" y="6160"/>
                              </a:cubicBezTo>
                              <a:cubicBezTo>
                                <a:pt x="18318" y="6344"/>
                                <a:pt x="18835" y="6265"/>
                                <a:pt x="19434" y="4945"/>
                              </a:cubicBezTo>
                              <a:cubicBezTo>
                                <a:pt x="18641" y="4707"/>
                                <a:pt x="18221" y="4971"/>
                                <a:pt x="18011" y="5341"/>
                              </a:cubicBezTo>
                              <a:cubicBezTo>
                                <a:pt x="17898" y="5552"/>
                                <a:pt x="17833" y="5790"/>
                                <a:pt x="17817" y="5975"/>
                              </a:cubicBezTo>
                              <a:close/>
                              <a:moveTo>
                                <a:pt x="16653" y="5024"/>
                              </a:moveTo>
                              <a:cubicBezTo>
                                <a:pt x="16669" y="5051"/>
                                <a:pt x="16701" y="5077"/>
                                <a:pt x="16734" y="5103"/>
                              </a:cubicBezTo>
                              <a:cubicBezTo>
                                <a:pt x="17008" y="5315"/>
                                <a:pt x="17493" y="5341"/>
                                <a:pt x="18011" y="4232"/>
                              </a:cubicBezTo>
                              <a:cubicBezTo>
                                <a:pt x="18075" y="4100"/>
                                <a:pt x="18140" y="3942"/>
                                <a:pt x="18205" y="3757"/>
                              </a:cubicBezTo>
                              <a:cubicBezTo>
                                <a:pt x="18140" y="3757"/>
                                <a:pt x="18075" y="3730"/>
                                <a:pt x="18011" y="3730"/>
                              </a:cubicBezTo>
                              <a:cubicBezTo>
                                <a:pt x="17202" y="3704"/>
                                <a:pt x="16863" y="4153"/>
                                <a:pt x="16734" y="4575"/>
                              </a:cubicBezTo>
                              <a:cubicBezTo>
                                <a:pt x="16685" y="4734"/>
                                <a:pt x="16669" y="4892"/>
                                <a:pt x="16653" y="5024"/>
                              </a:cubicBezTo>
                              <a:close/>
                              <a:moveTo>
                                <a:pt x="9393" y="16326"/>
                              </a:moveTo>
                              <a:cubicBezTo>
                                <a:pt x="9474" y="16722"/>
                                <a:pt x="9814" y="16880"/>
                                <a:pt x="10153" y="16696"/>
                              </a:cubicBezTo>
                              <a:cubicBezTo>
                                <a:pt x="10202" y="16669"/>
                                <a:pt x="10250" y="16643"/>
                                <a:pt x="10299" y="16590"/>
                              </a:cubicBezTo>
                              <a:cubicBezTo>
                                <a:pt x="10283" y="16669"/>
                                <a:pt x="10283" y="16748"/>
                                <a:pt x="10283" y="16828"/>
                              </a:cubicBezTo>
                              <a:cubicBezTo>
                                <a:pt x="10283" y="17409"/>
                                <a:pt x="10477" y="17884"/>
                                <a:pt x="10735" y="17884"/>
                              </a:cubicBezTo>
                              <a:cubicBezTo>
                                <a:pt x="10978" y="17884"/>
                                <a:pt x="11188" y="17409"/>
                                <a:pt x="11188" y="16828"/>
                              </a:cubicBezTo>
                              <a:cubicBezTo>
                                <a:pt x="11188" y="16748"/>
                                <a:pt x="11188" y="16669"/>
                                <a:pt x="11172" y="16590"/>
                              </a:cubicBezTo>
                              <a:cubicBezTo>
                                <a:pt x="11220" y="16616"/>
                                <a:pt x="11269" y="16669"/>
                                <a:pt x="11317" y="16696"/>
                              </a:cubicBezTo>
                              <a:cubicBezTo>
                                <a:pt x="11657" y="16880"/>
                                <a:pt x="11996" y="16722"/>
                                <a:pt x="12077" y="16326"/>
                              </a:cubicBezTo>
                              <a:cubicBezTo>
                                <a:pt x="12158" y="15930"/>
                                <a:pt x="11948" y="15481"/>
                                <a:pt x="11608" y="15296"/>
                              </a:cubicBezTo>
                              <a:cubicBezTo>
                                <a:pt x="11560" y="15270"/>
                                <a:pt x="11511" y="15243"/>
                                <a:pt x="11463" y="15243"/>
                              </a:cubicBezTo>
                              <a:cubicBezTo>
                                <a:pt x="11495" y="15190"/>
                                <a:pt x="11528" y="15111"/>
                                <a:pt x="11560" y="15058"/>
                              </a:cubicBezTo>
                              <a:cubicBezTo>
                                <a:pt x="11770" y="14583"/>
                                <a:pt x="11770" y="14002"/>
                                <a:pt x="11576" y="13765"/>
                              </a:cubicBezTo>
                              <a:cubicBezTo>
                                <a:pt x="11382" y="13527"/>
                                <a:pt x="11042" y="13712"/>
                                <a:pt x="10832" y="14187"/>
                              </a:cubicBezTo>
                              <a:cubicBezTo>
                                <a:pt x="10800" y="14266"/>
                                <a:pt x="10768" y="14319"/>
                                <a:pt x="10751" y="14398"/>
                              </a:cubicBezTo>
                              <a:cubicBezTo>
                                <a:pt x="10735" y="14319"/>
                                <a:pt x="10703" y="14266"/>
                                <a:pt x="10671" y="14187"/>
                              </a:cubicBezTo>
                              <a:cubicBezTo>
                                <a:pt x="10460" y="13712"/>
                                <a:pt x="10121" y="13527"/>
                                <a:pt x="9927" y="13765"/>
                              </a:cubicBezTo>
                              <a:cubicBezTo>
                                <a:pt x="9733" y="14002"/>
                                <a:pt x="9733" y="14583"/>
                                <a:pt x="9943" y="15058"/>
                              </a:cubicBezTo>
                              <a:cubicBezTo>
                                <a:pt x="9975" y="15138"/>
                                <a:pt x="10008" y="15190"/>
                                <a:pt x="10040" y="15243"/>
                              </a:cubicBezTo>
                              <a:cubicBezTo>
                                <a:pt x="9992" y="15243"/>
                                <a:pt x="9943" y="15270"/>
                                <a:pt x="9895" y="15296"/>
                              </a:cubicBezTo>
                              <a:cubicBezTo>
                                <a:pt x="9523" y="15481"/>
                                <a:pt x="9313" y="15956"/>
                                <a:pt x="9393" y="16326"/>
                              </a:cubicBezTo>
                              <a:close/>
                              <a:moveTo>
                                <a:pt x="10719" y="14821"/>
                              </a:moveTo>
                              <a:cubicBezTo>
                                <a:pt x="11026" y="14821"/>
                                <a:pt x="11285" y="15243"/>
                                <a:pt x="11285" y="15745"/>
                              </a:cubicBezTo>
                              <a:cubicBezTo>
                                <a:pt x="11285" y="16247"/>
                                <a:pt x="11026" y="16669"/>
                                <a:pt x="10719" y="16669"/>
                              </a:cubicBezTo>
                              <a:cubicBezTo>
                                <a:pt x="10412" y="16669"/>
                                <a:pt x="10153" y="16247"/>
                                <a:pt x="10153" y="15745"/>
                              </a:cubicBezTo>
                              <a:cubicBezTo>
                                <a:pt x="10153" y="15243"/>
                                <a:pt x="10412" y="14821"/>
                                <a:pt x="10719" y="14821"/>
                              </a:cubicBezTo>
                              <a:close/>
                              <a:moveTo>
                                <a:pt x="15375" y="2120"/>
                              </a:moveTo>
                              <a:cubicBezTo>
                                <a:pt x="15375" y="2093"/>
                                <a:pt x="15392" y="2093"/>
                                <a:pt x="15392" y="2067"/>
                              </a:cubicBezTo>
                              <a:lnTo>
                                <a:pt x="15375" y="2067"/>
                              </a:lnTo>
                              <a:cubicBezTo>
                                <a:pt x="14131" y="2304"/>
                                <a:pt x="13969" y="3308"/>
                                <a:pt x="14017" y="3836"/>
                              </a:cubicBezTo>
                              <a:cubicBezTo>
                                <a:pt x="14325" y="4021"/>
                                <a:pt x="14955" y="3994"/>
                                <a:pt x="15375" y="212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6950A455" id="Group 2" o:spid="_x0000_s1026" style="position:absolute;margin-left:0;margin-top:0;width:792.1pt;height:612pt;z-index:251666944;mso-width-percent:1000;mso-height-percent:1000;mso-position-horizontal:center;mso-position-horizontal-relative:page;mso-position-vertical:center;mso-position-vertical-relative:page;mso-width-percent:1000;mso-height-percent:1000" coordsize="100596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">
              <v:rect id="Rectangle" o:spid="_x0000_s1027" style="position:absolute;left:50292;width:50304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" fillcolor="#780611 [3204]" stroked="f" strokeweight="1pt">
                <v:stroke miterlimit="4"/>
                <v:textbox inset="3pt,3pt,3pt,3pt"/>
              </v:rect>
              <v:shape id="Shape" o:spid="_x0000_s1028" style="position:absolute;left:50292;width:50304;height:7772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" path="m5502,18519v-163,-18,-354,74,-376,162c5104,18593,4913,18501,4750,18519v-246,25,-333,173,-246,303c4641,19034,5011,19105,5126,19278v114,-173,480,-247,622,-456c5835,18695,5748,18544,5502,18519xm6991,14820v-164,-18,-354,74,-376,162c6593,14894,6402,14802,6238,14820v-245,25,-332,173,-245,304c6129,15335,6500,15406,6615,15579v114,-173,480,-247,621,-455c7324,14996,7236,14845,6991,14820xm6991,17336v-164,-17,-354,75,-376,163c6593,17411,6402,17319,6238,17336v-245,25,-332,173,-245,304c6129,17852,6500,17922,6615,18095v114,-173,480,-247,621,-455c7324,17509,7236,17361,6991,17336xm6991,19853v-164,-18,-354,74,-376,162c6593,19927,6402,19835,6238,19853v-245,25,-332,173,-245,303c6129,20368,6500,20439,6615,20612v114,-173,480,-247,621,-456c7324,20026,7236,19874,6991,19853xm6991,12307v-164,-18,-354,74,-376,162c6593,12381,6402,12289,6238,12307v-245,25,-332,173,-245,304c6129,12822,6500,12893,6615,13066v114,-173,480,-247,621,-455c7324,12480,7236,12332,6991,12307xm6991,7278v-164,-18,-354,74,-376,162c6593,7352,6402,7260,6238,7278v-245,24,-332,173,-245,303c6129,7793,6500,7864,6615,8036v114,-172,480,-247,621,-455c7324,7451,7236,7299,6991,7278xm11463,21035v-164,-17,-355,74,-377,163c11064,21109,10874,21018,10710,21035v-245,25,-333,173,-245,304c10541,21455,10683,21529,10819,21600r534,c11490,21529,11632,21455,11708,21339v87,-131,5,-279,-245,-304xm6991,9791v-164,-18,-354,74,-376,162c6593,9865,6402,9773,6238,9791v-245,24,-332,173,-245,303c6129,10306,6500,10376,6615,10549v114,-173,480,-247,621,-455c7324,9964,7236,9815,6991,9791xm5502,5944v-163,-18,-354,74,-376,162c5104,6018,4913,5926,4750,5944v-246,24,-333,172,-246,303c4641,6459,5011,6529,5126,6702v114,-173,480,-247,622,-455c5835,6120,5748,5968,5502,5944xm5502,10976v-163,-17,-354,75,-376,163c5104,11051,4913,10959,4750,10976v-246,25,-333,173,-246,304c4641,11492,5011,11562,5126,11735v114,-173,480,-247,622,-455c5835,11149,5748,10998,5502,10976xm5502,13489v-163,-17,-354,75,-376,163c5104,13564,4913,13472,4750,13489v-246,25,-333,173,-246,304c4641,14005,5011,14075,5126,14248v114,-173,480,-247,622,-455c5835,13666,5748,13514,5502,13489xm5502,914v-163,-18,-354,74,-376,162c5104,988,4913,896,4750,914v-246,25,-333,173,-246,304c4641,1429,5011,1500,5126,1673v114,-173,480,-247,622,-455c5835,1091,5748,939,5502,914xm5502,16006v-163,-18,-354,74,-376,162c5104,16080,4913,15988,4750,16006v-246,25,-333,173,-246,303c4641,16521,5011,16592,5126,16765v114,-173,480,-247,622,-456c5835,16179,5748,16031,5502,16006xm5502,3431v-163,-18,-354,74,-376,162c5104,3505,4913,3413,4750,3431v-246,24,-333,173,-246,303c4641,3946,5011,4016,5126,4189v114,-173,480,-247,622,-455c5835,3604,5748,3455,5502,3431xm5502,8460v-163,-18,-354,74,-376,162c5104,8534,4913,8442,4750,8460v-246,25,-333,173,-246,304c4641,8975,5011,9046,5126,9219v114,-173,480,-247,622,-455c5835,8633,5748,8485,5502,8460xm6991,2245v-164,-18,-354,74,-376,162c6593,2319,6402,2227,6238,2245v-245,24,-332,173,-245,303c6129,2760,6500,2831,6615,3004v114,-173,480,-248,621,-456c7324,2421,7236,2269,6991,2245xm9974,17336v-164,-17,-355,75,-376,163c9576,17411,9385,17319,9221,17336v-245,25,-332,173,-245,304c9112,17852,9483,17922,9598,18095v114,-173,479,-247,621,-455c10301,17509,10219,17361,9974,17336xm9974,14820v-164,-18,-355,74,-376,162c9576,14894,9385,14802,9221,14820v-245,25,-332,173,-245,304c9112,15335,9483,15406,9598,15579v114,-173,479,-247,621,-455c10301,14996,10219,14845,9974,14820xm9974,9791v-164,-18,-355,74,-376,162c9576,9865,9385,9773,9221,9791v-245,24,-332,173,-245,303c9112,10306,9483,10376,9598,10549v114,-173,479,-247,621,-455c10301,9964,10219,9815,9974,9791xm9974,12307v-164,-18,-355,74,-376,162c9576,12381,9385,12289,9221,12307v-245,25,-332,173,-245,304c9112,12822,9483,12893,9598,13066v114,-173,479,-247,621,-455c10301,12480,10219,12332,9974,12307xm9974,19853v-164,-18,-355,74,-376,162c9576,19927,9385,19835,9221,19853v-245,25,-332,173,-245,303c9112,20368,9483,20439,9598,20612v114,-173,479,-247,621,-456c10301,20026,10219,19874,9974,19853xm9974,4761v-164,-17,-355,74,-376,163c9576,4835,9385,4744,9221,4761v-245,25,-332,173,-245,304c9112,5276,9483,5347,9598,5520v114,-173,479,-247,621,-455c10301,4934,10219,4786,9974,4761xm9974,2245v-164,-18,-355,74,-376,162c9576,2319,9385,2227,9221,2245v-245,24,-332,173,-245,303c9112,2760,9483,2831,9598,3004v114,-173,479,-248,621,-456c10301,2421,10219,2269,9974,2245xm9974,7278v-164,-18,-355,74,-376,162c9576,7352,9385,7260,9221,7278v-245,24,-332,173,-245,303c9112,7793,9483,7864,9598,8036v114,-172,479,-247,621,-455c10301,7451,10219,7299,9974,7278xm8485,21035v-163,-17,-354,74,-376,163c8087,21109,7896,21018,7733,21035v-246,25,-333,173,-246,304c7564,21455,7705,21529,7842,21600r534,c8512,21529,8654,21455,8731,21339v81,-131,,-279,-246,-304xm8485,914v-163,-18,-354,74,-376,162c8087,988,7896,896,7733,914v-246,25,-333,173,-246,304c7624,1429,7994,1500,8109,1673v114,-173,480,-247,622,-455c8812,1091,8731,939,8485,914xm8485,13489v-163,-17,-354,75,-376,163c8087,13564,7896,13472,7733,13489v-246,25,-333,173,-246,304c7624,14005,7994,14075,8109,14248v114,-173,480,-247,622,-455c8812,13666,8731,13514,8485,13489xm8485,16006v-163,-18,-354,74,-376,162c8087,16080,7896,15988,7733,16006v-246,25,-333,173,-246,303c7624,16521,7994,16592,8109,16765v114,-173,480,-247,622,-456c8812,16179,8731,16031,8485,16006xm8485,18519v-163,-18,-354,74,-376,162c8087,18593,7896,18501,7733,18519v-246,25,-333,173,-246,303c7624,19034,7994,19105,8109,19278v114,-173,480,-247,622,-456c8812,18695,8731,18544,8485,18519xm8485,3431v-163,-18,-354,74,-376,162c8087,3505,7896,3413,7733,3431v-246,24,-333,173,-246,303c7624,3946,7994,4016,8109,4189v114,-173,480,-247,622,-455c8812,3604,8731,3455,8485,3431xm8485,5944v-163,-18,-354,74,-376,162c8087,6018,7896,5926,7733,5944v-246,24,-333,172,-246,303c7624,6459,7994,6529,8109,6702v114,-173,480,-247,622,-455c8812,6120,8731,5968,8485,5944xm8485,8460v-163,-18,-354,74,-376,162c8087,8534,7896,8442,7733,8460v-246,25,-333,173,-246,304c7624,8975,7994,9046,8109,9219v114,-173,480,-247,622,-455c8812,8633,8731,8485,8485,8460xm8485,10976v-163,-17,-354,75,-376,163c8087,11051,7896,10959,7733,10976v-246,25,-333,173,-246,304c7624,11492,7994,11562,8109,11735v114,-173,480,-247,622,-455c8812,11149,8731,10998,8485,10976xm6991,4761v-164,-17,-354,74,-376,163c6593,4835,6402,4744,6238,4761v-245,25,-332,173,-245,304c6129,5276,6500,5347,6615,5520v114,-173,480,-247,621,-455c7324,4934,7236,4786,6991,4761xm1031,14820v-164,-18,-355,74,-377,162c633,14894,442,14802,278,14820v-169,18,-262,92,-278,180l,15049v5,25,16,50,33,75c169,15335,540,15406,654,15579v115,-173,480,-247,622,-455c1358,14996,1276,14845,1031,14820xm2519,21035v-163,-17,-354,74,-376,163c2121,21109,1930,21018,1767,21035v-246,25,-333,173,-246,304c1598,21455,1740,21529,1876,21600r534,c2547,21529,2688,21455,2765,21339v87,-131,,-279,-246,-304xm1031,17336v-164,-17,-355,75,-377,163c633,17411,442,17319,278,17336v-169,18,-262,92,-278,180l,17566v5,25,16,49,33,74c169,17852,540,17922,654,18095v115,-173,480,-247,622,-455c1358,17509,1276,17361,1031,17336xm1031,9791v-164,-18,-355,74,-377,162c633,9865,442,9773,278,9791,109,9808,16,9882,,9971r,49c5,10045,16,10069,33,10094v136,212,507,282,621,455c769,10376,1134,10302,1276,10094v82,-130,,-279,-245,-303xm1031,7278v-164,-18,-355,74,-377,162c633,7352,442,7260,278,7278,109,7295,16,7369,,7458r,49c5,7532,16,7556,33,7581v136,212,507,283,621,455c769,7864,1134,7789,1276,7581v82,-130,,-282,-245,-303xm1031,2245v-164,-18,-355,74,-377,162c633,2319,442,2227,278,2245,109,2262,16,2336,,2425r,49c5,2499,16,2524,33,2548v136,212,507,283,621,456c769,2831,1134,2756,1276,2548v82,-127,,-279,-245,-303xm1031,4761v-164,-17,-355,74,-377,163c633,4835,442,4744,278,4761,109,4779,16,4853,,4941r,50c5,5015,16,5040,33,5065v136,211,507,282,621,455c769,5347,1134,5273,1276,5065v82,-131,,-279,-245,-304xm1031,19853v-164,-18,-355,74,-377,162c633,19927,442,19835,278,19853v-169,18,-262,92,-278,180l,20082v5,25,16,50,33,74c169,20368,540,20439,654,20612v115,-173,480,-247,622,-456c1358,20026,1276,19874,1031,19853xm1031,12307v-164,-18,-355,74,-377,162c633,12381,442,12289,278,12307v-169,18,-262,92,-278,180l,12536v5,25,16,50,33,75c169,12822,540,12893,654,13066v115,-173,480,-247,622,-455c1358,12480,1276,12332,1031,12307xm12580,491v115,-173,480,-247,622,-456c13208,25,13213,11,13218,l11942,v6,11,11,25,17,35c12095,244,12466,318,12580,491xm654,491c769,318,1134,244,1276,35v6,-10,11,-24,16,-35l16,v6,11,11,25,17,35c169,244,540,318,654,491xm18541,491v114,-173,480,-247,621,-456c19168,25,19173,11,19179,l17903,v5,11,11,25,16,35c18061,244,18426,318,18541,491xm15558,491v114,-173,480,-247,622,-456c16185,25,16190,11,16196,l14920,v5,11,11,25,16,35c15078,244,15443,318,15558,491xm3632,491c3746,318,4112,244,4253,35v6,-10,11,-24,17,-35l2994,v5,11,11,25,16,35c3152,244,3517,318,3632,491xm9598,491v114,-173,479,-247,621,-456c10225,25,10230,11,10236,l8960,v5,11,10,25,16,35c9112,244,9483,318,9598,491xm6615,491c6729,318,7095,244,7236,35v6,-10,11,-24,17,-35l5977,v5,11,11,25,16,35c6135,244,6500,318,6615,491xm2519,914v-163,-18,-354,74,-376,162c2121,988,1930,896,1767,914v-246,25,-333,173,-246,304c1658,1429,2029,1500,2143,1673v115,-173,480,-247,622,-455c2852,1091,2765,939,2519,914xm4008,9791v-164,-18,-354,74,-376,162c3610,9865,3419,9773,3256,9791v-246,24,-333,173,-246,303c3146,10306,3517,10376,3632,10549v114,-173,480,-247,621,-455c4341,9964,4253,9815,4008,9791xm4008,12307v-164,-18,-354,74,-376,162c3610,12381,3419,12289,3256,12307v-246,25,-333,173,-246,304c3146,12822,3517,12893,3632,13066v114,-173,480,-247,621,-455c4341,12480,4253,12332,4008,12307xm4008,14820v-164,-18,-354,74,-376,162c3610,14894,3419,14802,3256,14820v-246,25,-333,173,-246,304c3146,15335,3517,15406,3632,15579v114,-173,480,-247,621,-455c4341,14996,4253,14845,4008,14820xm4008,17336v-164,-17,-354,75,-376,163c3610,17411,3419,17319,3256,17336v-246,25,-333,173,-246,304c3146,17852,3517,17922,3632,18095v114,-173,480,-247,621,-455c4341,17509,4253,17361,4008,17336xm4008,7278v-164,-18,-354,74,-376,162c3610,7352,3419,7260,3256,7278v-246,24,-333,173,-246,303c3146,7793,3517,7864,3632,8036v114,-172,480,-247,621,-455c4341,7451,4253,7299,4008,7278xm4008,19853v-164,-18,-354,74,-376,162c3610,19927,3419,19835,3256,19853v-246,25,-333,173,-246,303c3146,20368,3517,20439,3632,20612v114,-173,480,-247,621,-456c4341,20026,4253,19874,4008,19853xm4008,2245v-164,-18,-354,74,-376,162c3610,2319,3419,2227,3256,2245v-246,24,-333,173,-246,303c3146,2760,3517,2831,3632,3004v114,-173,480,-248,621,-456c4341,2421,4253,2269,4008,2245xm4008,4761v-164,-17,-354,74,-376,163c3610,4835,3419,4744,3256,4761v-246,25,-333,173,-246,304c3146,5276,3517,5347,3632,5520v114,-173,480,-247,621,-455c4341,4934,4253,4786,4008,4761xm2519,13489v-163,-17,-354,75,-376,163c2121,13564,1930,13472,1767,13489v-246,25,-333,173,-246,304c1658,14005,2029,14075,2143,14248v115,-173,480,-247,622,-455c2852,13666,2765,13514,2519,13489xm2519,10976v-163,-17,-354,75,-376,163c2121,11051,1930,10959,1767,10976v-246,25,-333,173,-246,304c1658,11492,2029,11562,2143,11735v115,-173,480,-247,622,-455c2852,11149,2765,10998,2519,10976xm5502,21035v-163,-17,-354,74,-376,163c5104,21109,4913,21018,4750,21035v-246,25,-333,173,-246,304c4581,21455,4722,21529,4859,21600r534,c5530,21529,5671,21455,5748,21339v87,-131,,-279,-246,-304xm2519,16006v-163,-18,-354,74,-376,162c2121,16080,1930,15988,1767,16006v-246,25,-333,173,-246,303c1658,16521,2029,16592,2143,16765v115,-173,480,-247,622,-456c2852,16179,2765,16031,2519,16006xm2519,18519v-163,-18,-354,74,-376,162c2121,18593,1930,18501,1767,18519v-246,25,-333,173,-246,303c1658,19034,2029,19105,2143,19278v115,-173,480,-247,622,-456c2852,18695,2765,18544,2519,18519xm2519,3431v-163,-18,-354,74,-376,162c2121,3505,1930,3413,1767,3431v-246,24,-333,173,-246,303c1658,3946,2029,4016,2143,4189v115,-173,480,-247,622,-455c2852,3604,2765,3455,2519,3431xm2519,8460v-163,-18,-354,74,-376,162c2121,8534,1930,8442,1767,8460v-246,25,-333,173,-246,304c1658,8975,2029,9046,2143,9219v115,-173,480,-247,622,-455c2852,8633,2765,8485,2519,8460xm2519,5944v-163,-18,-354,74,-376,162c2121,6018,1930,5926,1767,5944v-246,24,-333,172,-246,303c1658,6459,2029,6529,2143,6702v115,-173,480,-247,622,-455c2852,6120,2765,5968,2519,5944xm18917,12307v-164,-18,-354,74,-376,162c18519,12381,18328,12289,18164,12307v-245,25,-332,173,-245,304c18055,12822,18426,12893,18541,13066v114,-173,480,-247,621,-455c19250,12480,19162,12332,18917,12307xm18917,9791v-164,-18,-354,74,-376,162c18519,9865,18328,9773,18164,9791v-245,24,-332,173,-245,303c18055,10306,18426,10376,18541,10549v114,-173,480,-247,621,-455c19250,9964,19162,9815,18917,9791xm18917,14820v-164,-18,-354,74,-376,162c18519,14894,18328,14802,18164,14820v-245,25,-332,173,-245,304c18055,15335,18426,15406,18541,15579v114,-173,480,-247,621,-455c19250,14996,19162,14845,18917,14820xm18917,17336v-164,-17,-354,75,-376,163c18519,17411,18328,17319,18164,17336v-245,25,-332,173,-245,304c18055,17852,18426,17922,18541,18095v114,-173,480,-247,621,-455c19250,17509,19162,17361,18917,17336xm18917,7278v-164,-18,-354,74,-376,162c18519,7352,18328,7260,18164,7278v-245,24,-332,173,-245,303c18055,7793,18426,7864,18541,8036v114,-172,480,-247,621,-455c19250,7451,19162,7299,18917,7278xm18917,4761v-164,-17,-354,74,-376,163c18519,4835,18328,4744,18164,4761v-245,25,-332,173,-245,304c18055,5276,18426,5347,18541,5520v114,-173,480,-247,621,-455c19250,4934,19162,4786,18917,4761xm20411,21035v-163,-17,-354,74,-376,163c20013,21109,19822,21018,19659,21035v-246,25,-333,173,-246,304c19490,21455,19631,21529,19768,21600r534,c20438,21529,20580,21455,20657,21339v81,-131,,-279,-246,-304xm20411,18519v-163,-18,-354,74,-376,162c20013,18593,19822,18501,19659,18519v-246,25,-333,173,-246,303c19550,19034,19920,19105,20035,19278v114,-173,480,-247,622,-456c20738,18695,20657,18544,20411,18519xm18917,19853v-164,-18,-354,74,-376,162c18519,19927,18328,19835,18164,19853v-245,25,-332,173,-245,303c18055,20368,18426,20439,18541,20612v114,-173,480,-247,621,-456c19250,20026,19162,19874,18917,19853xm18917,2245v-164,-18,-354,74,-376,162c18519,2319,18328,2227,18164,2245v-245,24,-332,173,-245,303c18055,2760,18426,2831,18541,3004v114,-173,480,-248,621,-456c19250,2421,19162,2269,18917,2245xm17428,914v-163,-18,-354,74,-376,162c17030,988,16839,896,16676,914v-246,25,-333,173,-246,304c16567,1429,16938,1500,17052,1673v115,-173,480,-247,622,-455c17761,1091,17674,939,17428,914xm17428,16006v-163,-18,-354,74,-376,162c17030,16080,16839,15988,16676,16006v-246,25,-333,173,-246,303c16567,16521,16938,16592,17052,16765v115,-173,480,-247,622,-456c17761,16179,17674,16031,17428,16006xm17428,10976v-163,-17,-354,75,-376,163c17030,11051,16839,10959,16676,10976v-246,25,-333,173,-246,304c16567,11492,16938,11562,17052,11735v115,-173,480,-247,622,-455c17761,11149,17674,10998,17428,10976xm17428,13489v-163,-17,-354,75,-376,163c17030,13564,16839,13472,16676,13489v-246,25,-333,173,-246,304c16567,14005,16938,14075,17052,14248v115,-173,480,-247,622,-455c17761,13666,17674,13514,17428,13489xm17428,18519v-163,-18,-354,74,-376,162c17030,18593,16839,18501,16676,18519v-246,25,-333,173,-246,303c16567,19034,16938,19105,17052,19278v115,-173,480,-247,622,-456c17761,18695,17674,18544,17428,18519xm17428,5944v-163,-18,-354,74,-376,162c17030,6018,16839,5926,16676,5944v-246,24,-333,172,-246,303c16567,6459,16938,6529,17052,6702v115,-173,480,-247,622,-455c17761,6120,17674,5968,17428,5944xm17428,8460v-163,-18,-354,74,-376,162c17030,8534,16839,8442,16676,8460v-246,25,-333,173,-246,304c16567,8975,16938,9046,17052,9219v115,-173,480,-247,622,-455c17761,8633,17674,8485,17428,8460xm17428,3431v-163,-18,-354,74,-376,162c17030,3505,16839,3413,16676,3431v-246,24,-333,173,-246,303c16567,3946,16938,4016,17052,4189v115,-173,480,-247,622,-455c17761,3604,17674,3455,17428,3431xm21147,12307v-245,25,-332,173,-245,304c21038,12822,21409,12893,21524,13066v21,-28,43,-57,76,-81l21600,12378v-44,28,-71,60,-76,88c21502,12381,21311,12289,21147,12307xm21147,9791v-245,24,-332,173,-245,303c21038,10306,21409,10376,21524,10549v21,-28,43,-56,76,-81l21600,9861v-44,28,-71,60,-76,88c21502,9865,21311,9776,21147,9791xm21147,17336v-245,25,-332,173,-245,304c21038,17852,21409,17922,21524,18095v21,-28,43,-56,76,-81l21600,17407v-44,28,-71,60,-76,88c21502,17411,21311,17319,21147,17336xm21147,14820v-245,25,-332,173,-245,304c21038,15335,21409,15406,21524,15579v21,-28,43,-57,76,-81l21600,14891v-44,28,-71,60,-76,88c21502,14894,21311,14806,21147,14820xm20411,16006v-163,-18,-354,74,-376,162c20013,16080,19822,15988,19659,16006v-246,25,-333,173,-246,303c19550,16521,19920,16592,20035,16765v114,-173,480,-247,622,-456c20738,16179,20657,16031,20411,16006xm20886,v5,11,11,25,16,35c21038,247,21409,318,21524,491v21,-29,43,-57,76,-82l21600,r-714,xm21147,4761v-245,25,-332,173,-245,304c21038,5276,21409,5347,21524,5520v21,-28,43,-56,76,-81l21600,4832v-44,28,-71,60,-76,88c21502,4835,21311,4744,21147,4761xm21147,2245v-245,24,-332,173,-245,303c21038,2760,21409,2831,21524,3004v21,-29,43,-57,76,-82l21600,2319v-44,28,-71,60,-76,88c21502,2319,21311,2231,21147,2245xm21147,7278v-245,24,-332,173,-245,303c21038,7793,21409,7864,21524,8036v21,-28,43,-56,76,-81l21600,7348v-44,28,-71,60,-76,88c21502,7352,21311,7260,21147,7278xm20411,10976v-163,-17,-354,75,-376,163c20013,11051,19822,10959,19659,10976v-246,25,-333,173,-246,304c19550,11492,19920,11562,20035,11735v114,-173,480,-247,622,-455c20738,11149,20657,10998,20411,10976xm20411,8460v-163,-18,-354,74,-376,162c20013,8534,19822,8442,19659,8460v-246,25,-333,173,-246,304c19550,8975,19920,9046,20035,9219v114,-173,480,-247,622,-455c20738,8633,20657,8485,20411,8460xm21147,19853v-245,25,-332,173,-245,303c21038,20368,21409,20439,21524,20612v21,-28,43,-57,76,-81l21600,19924v-44,28,-71,60,-76,88c21502,19927,21311,19835,21147,19853xm20411,13489v-163,-17,-354,75,-376,163c20013,13564,19822,13472,19659,13489v-246,25,-333,173,-246,304c19550,14005,19920,14075,20035,14248v114,-173,480,-247,622,-455c20738,13666,20657,13514,20411,13489xm20411,5944v-163,-18,-354,74,-376,162c20013,6018,19822,5926,19659,5944v-246,24,-333,172,-246,303c19550,6459,19920,6529,20035,6702v114,-173,480,-247,622,-455c20738,6120,20657,5968,20411,5944xm20411,914v-163,-18,-354,74,-376,162c20013,988,19822,896,19659,914v-246,25,-333,173,-246,304c19550,1429,19920,1500,20035,1673v114,-173,480,-247,622,-455c20738,1091,20657,939,20411,914xm20411,3431v-163,-18,-354,74,-376,162c20013,3505,19822,3413,19659,3431v-246,24,-333,173,-246,303c19550,3946,19920,4016,20035,4189v114,-173,480,-247,622,-455c20738,3604,20657,3455,20411,3431xm11463,8460v-164,-18,-355,74,-377,162c11064,8534,10874,8442,10710,8460v-245,25,-333,173,-245,304c10601,8975,10972,9046,11086,9219v115,-173,480,-247,622,-455c11795,8633,11713,8485,11463,8460xm12951,14820v-163,-18,-354,74,-376,162c12553,14894,12362,14802,12199,14820v-246,25,-333,173,-246,304c12090,15335,12460,15406,12575,15579v115,-173,480,-247,622,-455c13284,14996,13202,14845,12951,14820xm12951,19853v-163,-18,-354,74,-376,162c12553,19927,12362,19835,12199,19853v-246,25,-333,173,-246,303c12090,20368,12460,20439,12575,20612v115,-173,480,-247,622,-456c13284,20026,13202,19874,12951,19853xm12951,17336v-163,-17,-354,75,-376,163c12553,17411,12362,17319,12199,17336v-246,25,-333,173,-246,304c12090,17852,12460,17922,12575,18095v115,-173,480,-247,622,-455c13284,17509,13202,17361,12951,17336xm12951,9791v-163,-18,-354,74,-376,162c12553,9865,12362,9773,12199,9791v-246,24,-333,173,-246,303c12090,10306,12460,10376,12575,10549v115,-173,480,-247,622,-455c13284,9964,13202,9815,12951,9791xm12951,12307v-163,-18,-354,74,-376,162c12553,12381,12362,12289,12199,12307v-246,25,-333,173,-246,304c12090,12822,12460,12893,12575,13066v115,-173,480,-247,622,-455c13284,12480,13202,12332,12951,12307xm12951,2245v-163,-18,-354,74,-376,162c12553,2319,12362,2227,12199,2245v-246,24,-333,173,-246,303c12090,2760,12460,2831,12575,3004v115,-173,480,-248,622,-456c13284,2421,13202,2269,12951,2245xm12951,4761v-163,-17,-354,74,-376,163c12553,4835,12362,4744,12199,4761v-246,25,-333,173,-246,304c12090,5276,12460,5347,12575,5520v115,-173,480,-247,622,-455c13284,4934,13202,4786,12951,4761xm12951,7278v-163,-18,-354,74,-376,162c12553,7352,12362,7260,12199,7278v-246,24,-333,173,-246,303c12090,7793,12460,7864,12575,8036v115,-172,480,-247,622,-455c13284,7451,13202,7299,12951,7278xm11463,5944v-164,-18,-355,74,-377,162c11064,6018,10874,5926,10710,5944v-245,24,-333,172,-245,303c10601,6459,10972,6529,11086,6702v115,-173,480,-247,622,-455c11795,6120,11713,5968,11463,5944xm17428,21035v-163,-17,-354,74,-376,163c17030,21109,16839,21018,16676,21035v-246,25,-333,173,-246,304c16507,21455,16649,21529,16785,21600r534,c17456,21529,17597,21455,17674,21339v87,-131,,-279,-246,-304xm11463,10976v-164,-17,-355,75,-377,163c11064,11051,10874,10959,10710,10976v-245,25,-333,173,-245,304c10601,11492,10972,11562,11086,11735v115,-173,480,-247,622,-455c11795,11149,11713,10998,11463,10976xm11463,914v-164,-18,-355,74,-377,162c11064,988,10874,896,10710,914v-245,25,-333,173,-245,304c10601,1429,10972,1500,11086,1673v115,-173,480,-247,622,-455c11795,1091,11713,939,11463,914xm11463,16006v-164,-18,-355,74,-377,162c11064,16080,10874,15988,10710,16006v-245,25,-333,173,-245,303c10601,16521,10972,16592,11086,16765v115,-173,480,-247,622,-456c11795,16179,11713,16031,11463,16006xm11463,3431v-164,-18,-355,74,-377,162c11064,3505,10874,3413,10710,3431v-245,24,-333,173,-245,303c10601,3946,10972,4016,11086,4189v115,-173,480,-247,622,-455c11795,3604,11713,3455,11463,3431xm11463,18519v-164,-18,-355,74,-377,162c11064,18593,10874,18501,10710,18519v-245,25,-333,173,-245,303c10601,19034,10972,19105,11086,19278v115,-173,480,-247,622,-456c11795,18695,11713,18544,11463,18519xm14445,21035v-163,-17,-354,74,-376,163c14047,21109,13856,21018,13693,21035v-245,25,-333,173,-245,304c13524,21455,13666,21529,13802,21600r534,c14473,21529,14614,21455,14691,21339v87,-131,,-279,-246,-304xm11463,13489v-164,-17,-355,75,-377,163c11064,13564,10874,13472,10710,13489v-245,25,-333,173,-245,304c10601,14005,10972,14075,11086,14248v115,-173,480,-247,622,-455c11795,13666,11713,13514,11463,13489xm15934,14820v-163,-18,-354,74,-376,162c15536,14894,15345,14802,15182,14820v-246,25,-333,173,-246,304c15073,15335,15443,15406,15558,15579v114,-173,480,-247,622,-455c16267,14996,16180,14845,15934,14820xm15934,12307v-163,-18,-354,74,-376,162c15536,12381,15345,12289,15182,12307v-246,25,-333,173,-246,304c15073,12822,15443,12893,15558,13066v114,-173,480,-247,622,-455c16267,12480,16180,12332,15934,12307xm15934,9791v-163,-18,-354,74,-376,162c15536,9865,15345,9773,15182,9791v-246,24,-333,173,-246,303c15073,10306,15443,10376,15558,10549v114,-173,480,-247,622,-455c16267,9964,16180,9815,15934,9791xm15934,17336v-163,-17,-354,75,-376,163c15536,17411,15345,17319,15182,17336v-246,25,-333,173,-246,304c15073,17852,15443,17922,15558,18095v114,-173,480,-247,622,-455c16267,17509,16180,17361,15934,17336xm15934,4761v-163,-17,-354,74,-376,163c15536,4835,15345,4744,15182,4761v-246,25,-333,173,-246,304c15073,5276,15443,5347,15558,5520v114,-173,480,-247,622,-455c16267,4934,16180,4786,15934,4761xm15934,2245v-163,-18,-354,74,-376,162c15536,2319,15345,2227,15182,2245v-246,24,-333,173,-246,303c15073,2760,15443,2831,15558,3004v114,-173,480,-248,622,-456c16267,2421,16180,2269,15934,2245xm15934,7278v-163,-18,-354,74,-376,162c15536,7352,15345,7260,15182,7278v-246,24,-333,173,-246,303c15073,7793,15443,7864,15558,8036v114,-172,480,-247,622,-455c16267,7451,16180,7299,15934,7278xm14445,18519v-163,-18,-354,74,-376,162c14047,18593,13856,18501,13693,18519v-245,25,-333,173,-245,303c13584,19034,13955,19105,14069,19278v115,-173,480,-247,622,-456c14778,18695,14691,18544,14445,18519xm15934,19853v-163,-18,-354,74,-376,162c15536,19927,15345,19835,15182,19853v-246,25,-333,173,-246,303c15073,20368,15443,20439,15558,20612v114,-173,480,-247,622,-456c16267,20026,16180,19874,15934,19853xm14445,13489v-163,-17,-354,75,-376,163c14047,13564,13856,13472,13693,13489v-245,25,-333,173,-245,304c13584,14005,13955,14075,14069,14248v115,-173,480,-247,622,-455c14778,13666,14691,13514,14445,13489xm14445,10976v-163,-17,-354,75,-376,163c14047,11051,13856,10959,13693,10976v-245,25,-333,173,-245,304c13584,11492,13955,11562,14069,11735v115,-173,480,-247,622,-455c14778,11149,14691,10998,14445,10976xm14445,16006v-163,-18,-354,74,-376,162c14047,16080,13856,15988,13693,16006v-245,25,-333,173,-245,303c13584,16521,13955,16592,14069,16765v115,-173,480,-247,622,-456c14778,16179,14691,16031,14445,16006xm14445,5944v-163,-18,-354,74,-376,162c14047,6018,13856,5926,13693,5944v-245,24,-333,172,-245,303c13584,6459,13955,6529,14069,6702v115,-173,480,-247,622,-455c14778,6120,14691,5968,14445,5944xm14445,8460v-163,-18,-354,74,-376,162c14047,8534,13856,8442,13693,8460v-245,25,-333,173,-245,304c13584,8975,13955,9046,14069,9219v115,-173,480,-247,622,-455c14778,8633,14691,8485,14445,8460xm14445,3431v-163,-18,-354,74,-376,162c14047,3505,13856,3413,13693,3431v-245,24,-333,173,-245,303c13584,3946,13955,4016,14069,4189v115,-173,480,-247,622,-455c14778,3604,14691,3455,14445,3431xm14445,914v-163,-18,-354,74,-376,162c14047,988,13856,896,13693,914v-245,25,-333,173,-245,304c13584,1429,13955,1500,14069,1673v115,-173,480,-247,622,-455c14778,1091,14691,939,14445,914xe" fillcolor="#c2779a [3205]" stroked="f" strokeweight="1pt">
                <v:fill opacity="19789f"/>
                <v:stroke miterlimit="4" joinstyle="miter"/>
                <v:path arrowok="t" o:extrusionok="f" o:connecttype="custom" o:connectlocs="2515237,3886200;2515237,3886200;2515237,3886200;2515237,3886200" o:connectangles="0,90,180,270"/>
              </v:shape>
              <v:shape id="Shape" o:spid="_x0000_s1029" style="position:absolute;left:65659;top:11810;width:19723;height:809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" path="m14952,10478v-265,475,-612,1763,139,4272c15675,11970,15244,10817,14952,10478xm13783,10037v-236,577,-500,1967,390,4171c14576,11258,14089,10308,13783,10037xm17261,12648v-306,339,-752,1424,-223,4239c17831,14479,17511,13157,17261,12648xm18916,20854v918,-2170,653,-3560,431,-4137c19027,16954,18526,17904,18916,20854xm16134,11360v-278,406,-682,1627,-28,4272c16802,13021,16412,11800,16134,11360xm18026,15089v-237,543,-404,1628,-126,3730c17942,18718,17984,18616,18026,18514v764,-1966,514,-3289,305,-3831c18234,14716,18123,14852,18026,15089xm3282,14649v-222,542,-459,1831,306,3831c3630,18582,3672,18684,3714,18786v278,-2103,97,-3188,-126,-3730c3477,14852,3366,14716,3282,14649xm20251,18175v-125,746,-125,2306,1057,3391c21197,18514,20585,18107,20251,18175xm2253,16717v-236,577,-487,2001,431,4137c3074,17904,2573,16954,2253,16717xm7441,14208v890,-2204,626,-3595,390,-4171c7511,10308,7024,11258,7441,14208xm292,21600c1474,20481,1474,18955,1349,18209v-320,-102,-932,305,-1057,3391xm4339,12648v-250,509,-584,1831,223,4239c5104,14072,4645,12987,4339,12648xm6648,10478v-292,373,-723,1492,-139,4272c7260,12241,6913,10953,6648,10478xm5466,11360v-278,440,-668,1661,28,4272c6148,12987,5758,11766,5466,11360xm4854,10580v28,-34,56,-68,84,-102c4938,10274,4910,10037,4854,9800,4715,9122,4367,8477,3575,8511v-70,,-126,,-195,34c3449,8816,3519,9054,3575,9257v528,1696,1001,1628,1279,1323xm3575,12139v83,-67,153,-169,194,-271c3741,11563,3686,11224,3575,10919v-209,-543,-640,-950,-1433,-611c2754,12309,3255,12445,3575,12139xm6217,9325r,c6231,9189,6231,9020,6217,8884,6161,8104,5869,7087,4868,6917v-28,,-56,,-83,c4812,7053,4840,7189,4868,7324v487,2340,1057,2272,1349,2001xm2796,13869v-84,-780,-459,-2035,-1683,-1153c1975,14988,2559,14411,2796,13869xm7580,8681c7622,7867,7469,6409,6217,6036r-14,c6203,6070,6217,6104,6217,6138v431,2814,1043,2814,1363,2543xm1739,16005c1599,15293,1140,14208,,15530v1001,1933,1544,1119,1739,475xm8790,9088c7817,8986,6648,9257,5591,10274,4298,11495,1683,16005,1488,17768,4479,10444,7246,9088,9110,9461v-56,135,-111,305,-167,474c8637,10274,8234,11326,8623,14038v14,-34,42,-101,56,-135c8735,14140,8804,14310,8888,14479v472,814,1251,170,1738,-1492c10696,12750,10765,12512,10807,12241r,c10863,12479,10918,12750,10988,12987v487,1662,1265,2306,1738,1492c12810,14343,12879,14140,12935,13903v14,34,28,101,56,135c13380,11326,12977,10274,12671,9935v-56,-169,-112,-305,-167,-474c14368,9088,17135,10478,20126,17768v-195,-1797,-2810,-6273,-4103,-7494c14966,9257,13783,8986,12824,9088v695,-577,1168,-1899,1140,-3120c13992,5765,14006,5561,14034,5358v-42,34,-84,34,-112,67c13714,4171,12949,3628,12184,4239v-111,101,-223,203,-334,339c11864,4306,11878,4001,11878,3696,11878,1662,11405,,10835,,10251,,9792,1662,9792,3696v,305,14,577,27,882c9722,4442,9611,4340,9486,4239,8707,3628,7942,4171,7747,5425v-42,-33,-83,-33,-111,-67c7664,5561,7678,5765,7705,5968v-83,1221,390,2543,1085,3120xm10571,7799v27,-169,27,-305,41,-475c10682,7358,10737,7392,10807,7392v70,,139,-34,195,-68c11002,7494,11016,7663,11043,7799v28,170,56,305,84,441c11071,8308,11002,8376,10946,8477v-56,102,-97,204,-139,339c10765,8681,10724,8579,10668,8477v-56,-101,-111,-169,-181,-237c10515,8104,10543,7969,10571,7799xm17831,11902v55,102,125,204,195,271c18345,12445,18846,12343,19458,10342v-793,-339,-1210,68,-1432,611c17900,11258,17845,11597,17831,11902xm16662,10478v28,34,56,68,84,102c17024,10885,17497,10953,18025,9257v70,-203,140,-441,195,-712c18151,8545,18081,8511,18025,8511v-806,-68,-1140,611,-1279,1289c16690,10037,16676,10274,16662,10478xm18804,13869v251,542,835,1119,1683,-1153c19263,11834,18902,13089,18804,13869xm15397,6104v,-34,14,-68,14,-102l15397,6002v-1252,373,-1405,1865,-1363,2645c14340,8952,14966,8952,15397,6104xm19861,16005v209,644,738,1458,1739,-475c20460,14208,20001,15293,19861,16005xm15383,9291r,c15689,9596,16259,9664,16746,7290v28,-135,56,-271,83,-406c16802,6884,16774,6884,16746,6884v-1001,169,-1294,1186,-1349,1966c15383,9020,15383,9155,15383,9291xe" fillcolor="#ff7893 [3206]" stroked="f" strokeweight="1pt">
                <v:stroke miterlimit="4" joinstyle="miter"/>
                <v:path arrowok="t" o:extrusionok="f" o:connecttype="custom" o:connectlocs="986156,404496;986156,404496;986156,404496;986156,404496" o:connectangles="0,90,180,270"/>
              </v:shape>
              <v:shape id="Shape" o:spid="_x0000_s1030" style="position:absolute;left:73279;top:12446;width:4480;height:4320;visibility:visible;mso-wrap-style:square;v-text-anchor:middle" coordsize="20596,2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" path="m10262,14154v1284,,2394,-1108,2394,-2523c12656,10277,11605,9108,10262,9108v-1343,,-2393,1107,-2393,2523c7869,13046,8919,14154,10262,14154xm3724,12862v408,123,759,246,1167,307c4599,13477,4366,13785,4132,14092v-1634,2339,-1693,5170,-117,6339c5533,21600,8102,20677,9678,18338v234,-369,467,-676,584,-1046c10437,17662,10612,18031,10846,18338v1634,2339,4145,3262,5662,2093c18026,19262,17968,16431,16392,14092v-234,-369,-467,-677,-759,-923c15983,13108,16392,13046,16800,12862v2627,-862,4262,-3139,3678,-5047c19894,5908,17326,5108,14699,5969v-409,123,-759,308,-1051,493c13706,6092,13765,5662,13765,5231,13765,2338,12247,,10320,,8452,,6876,2338,6876,5231v,431,58,861,117,1231c6642,6277,6292,6092,5942,5969,3315,5108,746,5908,162,7815v-700,1908,935,4185,3562,5047xm4658,10031c5008,8985,6409,8554,7810,9046v234,62,409,185,584,246c8336,9046,8336,8862,8336,8615v,-1600,817,-2892,1868,-2892c11255,5723,12072,7015,12072,8615v,247,,431,-59,677c12189,9169,12422,9108,12597,9046v1401,-492,2861,-61,3153,985c16100,11077,15166,12308,13765,12800v-234,62,-409,123,-642,185c13298,13169,13414,13292,13531,13477v876,1292,934,2831,59,3508c12772,17600,11371,17108,10495,15815v-116,-184,-233,-369,-350,-553c10029,15446,9970,15631,9795,15815v-876,1293,-2277,1785,-3094,1170c5884,16369,5884,14769,6759,13477v117,-185,292,-369,409,-492c6934,12923,6759,12923,6526,12800,5241,12308,4307,11077,4658,10031xe" fillcolor="#f8f8ee [3209]" stroked="f" strokeweight="1pt">
                <v:stroke miterlimit="4" joinstyle="miter"/>
                <v:path arrowok="t" o:extrusionok="f" o:connecttype="custom" o:connectlocs="224034,216041;224034,216041;224034,216041;224034,216041" o:connectangles="0,90,180,270"/>
              </v:shape>
              <v:shape id="Shape" o:spid="_x0000_s1031" style="position:absolute;left:65659;top:55753;width:19723;height:808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" path="m6648,11122v265,-475,612,-1763,-139,-4272c5925,9630,6356,10749,6648,11122xm7831,11563v236,-576,500,-1967,-390,-4171c7024,10342,7511,11292,7831,11563xm4339,8952v306,-339,752,-1424,223,-4239c3769,7121,4089,8443,4339,8952xm2684,746c1766,2916,2031,4306,2253,4883,2573,4646,3074,3696,2684,746xm5466,10241v278,-407,682,-1628,28,-4273c4812,8579,5188,9800,5466,10241xm3575,6511v236,-543,403,-1628,125,-3730c3658,2882,3616,2984,3575,3086,2810,5052,3060,6375,3269,6917v97,-33,208,-169,306,-406xm18331,6951v223,-542,459,-1831,-305,-3831c17984,3018,17942,2916,17900,2814v-278,2103,-97,3188,126,3730c18123,6748,18234,6884,18331,6951xm1349,3425c1474,2679,1474,1119,292,34v125,3052,737,3459,1057,3391xm19347,4883v236,-577,487,-2001,-431,-4137c18526,3696,19027,4646,19347,4883xm14173,7392v-890,2204,-626,3595,-390,4171c14089,11292,14576,10342,14173,7392xm21308,c20126,1119,20126,2645,20251,3391v334,102,946,-305,1057,-3391xm17261,8952v250,-509,584,-1831,-223,-4239c16509,7528,16955,8613,17261,8952xm14952,11122v292,-373,723,-1492,139,-4272c14340,9359,14687,10647,14952,11122xm16134,10241v278,-441,668,-1662,-28,-4273c15452,8613,15856,9800,16134,10241xm16746,11020v-28,34,-56,68,-84,102c16662,11326,16690,11563,16746,11800v139,678,487,1323,1279,1289c18095,13089,18151,13089,18220,13055v-69,-271,-139,-509,-195,-712c17497,10647,17024,10715,16746,11020xm18026,9427v-84,68,-153,169,-195,271c17859,10003,17914,10342,18026,10647v208,543,639,950,1432,611c18846,9291,18345,9155,18026,9427xm15397,12275r,c15383,12411,15383,12580,15397,12716v55,780,347,1797,1349,1967c16774,14683,16802,14683,16829,14683v-27,-136,-55,-272,-83,-407c16259,11902,15675,11970,15397,12275xm18804,7731v84,780,459,2035,1683,1153c19639,6612,19055,7189,18804,7731xm14034,12919v-42,814,111,2272,1363,2645l15411,15564v,-34,-14,-68,-14,-101c14966,12648,14340,12648,14034,12919xm19861,5595v140,712,599,1797,1739,475c20599,4137,20070,4951,19861,5595xm12810,12512v973,102,2142,-169,3199,-1186c17302,10105,19917,5595,20112,3832v-2991,7324,-5758,8680,-7622,8307c12546,12004,12601,11834,12657,11665v306,-339,709,-1391,320,-4103c12963,7596,12935,7663,12921,7697v-56,-237,-125,-407,-209,-576c12240,6307,11461,6951,10974,8613v-70,237,-139,475,-181,746l10793,9359v-56,-237,-111,-509,-181,-746c10125,6951,9347,6307,8874,7121v-84,136,-153,339,-209,576c8651,7663,8637,7596,8609,7562v-389,2712,14,3764,320,4103c8985,11834,9041,11970,9096,12139,7232,12512,4465,11122,1474,3832v195,1797,2810,6273,4103,7494c6634,12343,7817,12614,8776,12512v-695,577,-1168,1899,-1140,3120c7608,15835,7594,16039,7566,16242v42,-34,84,-34,112,-67c7886,17429,8651,17972,9416,17361v111,-101,223,-203,334,-339c9736,17294,9722,17599,9722,17904v,2034,473,3696,1043,3696c11349,21600,11808,19938,11808,17904v,-305,-14,-577,-27,-882c11878,17158,11989,17260,12114,17361v779,611,1544,68,1739,-1186c13895,16208,13936,16208,13964,16242v-28,-203,-42,-407,-69,-610c13978,14411,13505,13089,12810,12512xm11029,13801v-27,170,-27,305,-41,475c10918,14242,10863,14208,10793,14208v-70,,-139,34,-195,68c10598,14106,10584,13937,10557,13801v-28,-170,-56,-305,-84,-441c10529,13292,10598,13225,10654,13123v56,-102,97,-204,139,-339c10835,12919,10876,13021,10932,13123v56,102,111,169,181,237c11085,13496,11057,13631,11029,13801xm3783,9698v-55,-102,-125,-203,-195,-271c3269,9155,2768,9257,2156,11258v793,339,1210,-68,1432,-611c3700,10342,3755,10003,3783,9698xm4938,11122v-28,-34,-56,-68,-84,-102c4576,10715,4103,10647,3575,12343v-70,203,-140,441,-195,712c3449,13055,3519,13089,3575,13089v806,68,1140,-610,1279,-1289c4910,11563,4924,11326,4938,11122xm2796,7731c2545,7189,1961,6612,1113,8884,2337,9766,2712,8511,2796,7731xm6217,15462v,34,-14,68,-14,102l6217,15564v1252,-373,1405,-1865,1363,-2645c7260,12648,6648,12648,6217,15462xm1739,5595c1530,4951,1001,4137,,6070v1154,1322,1599,237,1739,-475xm6231,12309r,c5925,12004,5355,11936,4868,14310v-28,135,-56,271,-83,406c4812,14716,4840,14716,4868,14716v1001,-169,1293,-1186,1349,-1966c6231,12580,6231,12411,6231,12309xe" fillcolor="#ff7893 [3206]" stroked="f" strokeweight="1pt">
                <v:stroke miterlimit="4" joinstyle="miter"/>
                <v:path arrowok="t" o:extrusionok="f" o:connecttype="custom" o:connectlocs="986156,404495;986156,404495;986156,404495;986156,404495" o:connectangles="0,90,180,270"/>
              </v:shape>
              <v:shape id="Shape" o:spid="_x0000_s1032" style="position:absolute;left:73279;top:58927;width:4475;height:4321;visibility:visible;mso-wrap-style:square;v-text-anchor:middle" coordsize="20630,20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" path="m10362,6783v-1288,,-2400,1108,-2400,2523c7962,10660,9016,11829,10362,11829v1347,,2400,-1107,2400,-2523c12704,7891,11650,6783,10362,6783xm16918,8075v-409,-123,-761,-246,-1170,-307c16040,7460,16274,7152,16509,6845,18148,4506,18206,1675,16626,506,15104,-663,12528,260,10948,2599v-235,369,-469,676,-586,1046c10187,3275,10011,2906,9777,2599,8138,260,5621,-663,4099,506,2577,1675,2635,4506,4216,6845v234,369,468,677,761,923c4626,7829,4216,7891,3806,8075,1172,8937,-467,11214,118,13122v586,1907,3161,2707,5795,1846c6323,14845,6675,14660,6967,14475v-58,370,-117,800,-117,1231c6850,18599,8372,20937,10304,20937v1873,,3453,-2338,3453,-5231c13757,15275,13699,14845,13640,14475v352,185,703,370,1054,493c17328,15829,19904,15029,20489,13122v644,-1908,-995,-4185,-3571,-5047xm15923,10906v-351,1046,-1756,1477,-3161,985c12528,11829,12353,11706,12177,11645v58,246,58,430,58,677c12235,13922,11416,15214,10362,15214v-1053,,-1873,-1292,-1873,-2892c8489,12075,8489,11891,8548,11645v-176,123,-410,184,-586,246c6557,12383,5094,11952,4801,10906,4450,9860,5387,8629,6792,8137v234,-62,409,-123,643,-185c7260,7768,7143,7645,7026,7460,6148,6168,6089,4629,6967,3952v820,-615,2225,-123,3103,1170c10187,5306,10304,5491,10421,5675v117,-184,175,-369,351,-553c11650,3829,13055,3337,13875,3952v819,616,819,2216,-59,3508c13699,7645,13523,7829,13406,7952v234,62,410,62,644,185c15396,8629,16274,9860,15923,10906xe" fillcolor="#f8f8ee [3209]" stroked="f" strokeweight="1pt">
                <v:stroke miterlimit="4" joinstyle="miter"/>
                <v:path arrowok="t" o:extrusionok="f" o:connecttype="custom" o:connectlocs="223789,216041;223789,216041;223789,216041;223789,216041" o:connectangles="0,90,180,270"/>
              </v:shape>
              <v:rect id="Rectangle" o:spid="_x0000_s1033" style="position:absolute;width:50279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" fillcolor="#f8f8ee [3209]" stroked="f" strokeweight="1pt">
                <v:stroke miterlimit="4"/>
                <v:textbox inset="3pt,3pt,3pt,3pt"/>
              </v:rect>
              <v:shape id="Shape" o:spid="_x0000_s1034" style="position:absolute;left:16763;top:9905;width:16968;height:10139;visibility:visible;mso-wrap-style:square;v-text-anchor:middle" coordsize="21600,2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" path="m5157,10958c5028,10510,4996,9955,5109,9400v81,-422,242,-792,436,-1029c5578,8344,5594,8291,5626,8265v-32,,-48,,-81,c5206,8344,4899,8714,4786,9242v-130,660,32,1347,371,1716xm4349,14576v307,-211,744,-951,226,-2825c3767,13335,4090,14233,4349,14576xm5465,15421v291,-264,679,-1083,32,-2852c4802,14312,5190,15131,5465,15421xm2684,9057v-922,1453,-663,2377,-421,2773c2571,11671,3072,11038,2684,9057xm1358,10853c1471,10351,1487,9321,291,8582v113,2060,728,2324,1067,2271xm3573,12939v226,-370,404,-1083,129,-2482c3654,10536,3622,10589,3573,10668v-760,1320,-517,2192,-307,2561c3363,13177,3476,13071,3573,12939xm5546,12226v64,238,161,475,291,660c6014,13150,6241,13256,6467,13282v-517,1743,-113,2482,178,2720c6904,15685,7243,14867,6564,13282v226,,453,-105,647,-317c7227,12939,7243,12912,7259,12912v16,-26,33,-52,49,-52c7292,12860,7275,12860,7259,12860v-16,,-32,,-48,c7001,12860,6774,12780,6564,12596v-129,-106,-242,-238,-356,-370c5869,11751,5675,11143,5643,10536v-33,79,-65,185,-81,290c5432,11275,5432,11777,5546,12226xm7615,9638r,c7453,9638,7324,9770,7259,9981v-32,106,-48,212,-48,317c7211,10404,7227,10510,7259,10615v65,211,194,343,356,343l7615,10958v226,,404,-290,404,-660c8019,9929,7841,9638,7615,9638xm1746,12305c1536,11883,1002,11328,,12622v1148,898,1601,185,1746,-317xm19337,11830v226,-396,485,-1320,-421,-2773c18512,11038,19013,11671,19337,11830xm21293,8582v-1180,739,-1180,1769,-1067,2271c20565,10906,21180,10642,21293,8582xm6548,7314v81,-52,162,-105,242,-158c6920,7077,7065,7050,7195,7050v16,,32,,48,c7372,7050,7486,7077,7599,7103v129,53,242,106,355,211c7874,7024,7744,6786,7599,6628,7486,6496,7372,6390,7243,6337v-16,,-32,-26,-48,-26c7017,6232,6823,6232,6629,6337v-33,27,-65,27,-97,53c6063,6707,5788,7499,5853,8371v145,-476,388,-845,695,-1057xm6548,8635v178,-264,388,-449,614,-502c6968,8027,6742,8001,6548,8107v-146,79,-291,237,-404,422c5885,9031,5869,9770,6095,10325v-16,-502,81,-1030,324,-1479c6451,8767,6499,8714,6548,8635xm6887,12147v97,105,211,158,324,211c7227,12358,7243,12358,7259,12358v113,26,243,,356,-53c7744,12252,7874,12120,7971,11988v-114,27,-243,53,-356,27c7502,11988,7372,11935,7259,11856v-16,,-32,-26,-48,-26c7162,11777,7098,11751,7049,11671v-226,-237,-388,-554,-485,-871c6548,10721,6532,10668,6516,10589v-49,317,-17,633,48,924c6613,11777,6726,11988,6887,12147xm14017,17217v,26,,52,,79c13969,17164,13888,17058,13823,16953v712,-80,1472,-317,2183,-766c17299,15368,19919,12358,20113,11170v-2102,3432,-4091,4911,-5740,5413c14422,16530,14454,16477,14486,16424v146,-264,210,-501,243,-739c14793,15844,14858,15976,14939,16055v291,-238,727,-1004,145,-2852c15084,13203,15084,13203,15084,13203v17,-211,17,-396,17,-607l15101,12384v,-686,-65,-1346,-146,-1848c15101,10483,15214,10378,15327,10219v259,528,501,1268,534,1848l15861,12279v,53,,105,-17,132c15472,12200,15149,11275,14971,10510v33,211,81,422,130,660c15278,11909,15537,12754,15861,13335v-308,1267,16,1875,258,2112c16313,15236,16572,14761,16443,13889v97,-1161,-599,-2878,-1100,-3696c15343,10193,15359,10166,15359,10166v372,608,1035,1373,1633,1690c16507,13678,16944,14391,17235,14602v242,-316,549,-1161,-162,-2693c17283,12015,17493,12041,17671,11962,17461,10826,16265,9876,15553,9559v,,,-26,,-26c16281,9849,17590,9981,18124,9189v-534,-792,-1859,-660,-2571,-369c15553,8820,15553,8793,15553,8793v728,-317,1908,-1267,2134,-2403c16976,6126,15877,7314,15343,8186v-97,-159,-226,-291,-356,-343c15165,7130,15489,6285,15844,6047v16,-26,33,-26,65,-26c15941,6258,15909,6522,15844,6813v-97,475,-307,977,-501,1373c15877,7314,16604,5519,16443,4383v-582,291,-1084,1690,-1359,2826c15036,7420,14987,7631,14955,7843v,,-16,,-16,c15004,7446,15052,6918,15084,6390v17,-343,17,-686,,-1030c15052,4674,14955,4040,14729,3644v-130,211,-210,528,-275,871c14422,4727,14389,4938,14373,5149v-16,211,-16,423,-16,634l14357,5968v,237,16,475,16,713c14389,6971,14422,7262,14454,7499v16,132,32,238,48,344c14502,7843,14486,7843,14486,7843v-16,-53,-16,-132,-32,-185c14438,7552,14405,7420,14373,7288v,-26,-16,-79,-16,-106l14357,7156v-146,-634,-372,-1373,-647,-1928c13694,5202,13694,5176,13678,5176v259,-476,372,-1030,259,-1506c13759,2773,12967,2377,12174,2799v-113,53,-226,132,-323,238c11867,2852,11883,2667,11883,2456,11883,1083,11414,,10832,,10250,,9781,1109,9781,2456v,211,17,396,33,581c9717,2957,9604,2878,9490,2799,8698,2377,7906,2773,7728,3670v-178,898,324,1954,1116,2377c8957,6100,9070,6153,9183,6179v-64,106,-129,211,-178,343c8811,6443,8601,6443,8391,6522v-162,79,-323,211,-453,396c8084,6892,8246,6918,8391,6998v113,52,243,132,356,237c8617,7684,8569,8133,8585,8529v-48,-79,-113,-158,-178,-238c8375,8265,8343,8239,8310,8212v-242,-158,-485,-132,-711,27c7469,8344,7340,8503,7243,8688v113,-80,227,-106,356,-133c7793,8529,8003,8582,8213,8714v65,53,146,106,194,158c8601,9084,8763,9348,8860,9638v,-26,,-79,,-105c8876,9559,8908,9585,8925,9638v468,555,1244,106,1730,-1003c10719,8476,10784,8318,10832,8133r,c10881,8291,10946,8476,11010,8635v437,977,1100,1426,1568,1135c12966,9797,13371,9717,13694,9612v65,-27,129,-53,178,-79c13872,9533,13872,9559,13872,9559v-65,26,-129,53,-194,79c13338,9823,12934,10113,12578,10483v-517,-977,-1293,-158,-1390,-158l11188,10325v-81,,-550,-476,-986,-264c10137,9955,10072,9849,10008,9770v32,106,64,238,81,370c9943,10245,9798,10457,9684,10800v-97,290,-113,739,-32,1241c9555,11935,9442,11856,9345,11803v48,-369,,-765,-146,-1109c9216,11038,9167,11381,9070,11724v-65,,-113,,-162,27c8423,11909,8246,12411,8181,12912v-16,,-32,,-32,27c8165,12939,8181,12939,8181,12965v-32,344,-16,687,,872c8132,13863,8068,13889,8003,13916v-145,53,-291,53,-436,26c7567,13942,7567,13942,7567,13942v-49,-105,-114,-211,-178,-317c7372,13705,7356,13784,7340,13863v-48,-26,-97,-53,-129,-79c7195,13757,7178,13757,7162,13731v-32,-26,-64,-53,-97,-106c7098,13731,7130,13863,7162,13942v16,53,33,80,49,132c7227,14127,7259,14154,7292,14206v-211,1505,210,2034,485,2192c7809,16345,7841,16292,7858,16240v32,79,64,158,113,237c8068,16636,8213,16768,8391,16847,6564,16794,4090,15606,1439,11249v194,1188,2813,4198,4107,5017c6548,16900,7680,17111,8617,17058v-97,159,-177,317,-242,475c8068,17692,7728,18194,7534,19540v388,-158,647,-343,841,-554c8634,19699,9264,19752,9329,19831v81,105,469,1769,1390,1082c10913,20781,11075,20412,11204,19936r,c11334,20412,11511,20755,11689,20913v922,687,1310,-977,1391,-1082c13128,19778,13452,19725,13726,19461v65,27,146,53,227,106c13937,19461,13920,19355,13904,19250v146,-211,243,-528,243,-977c14325,18643,14680,18959,15327,19091r16,c15343,19065,15327,19065,15327,19039v-372,-2007,-1002,-2007,-1310,-1822xm15602,9136v,-105,,-211,-16,-290c15666,8820,15763,8820,15860,8793v437,-53,922,53,1148,423c16766,9559,16281,9638,15860,9559v-97,-26,-194,-26,-274,-53c15602,9374,15602,9268,15602,9136xm15860,7684v308,-264,631,-422,874,-343c16637,7843,16248,8265,15860,8556v-97,79,-194,132,-291,184c15537,8529,15472,8318,15375,8159v146,-132,308,-316,485,-475xm15569,9559v97,53,194,132,291,211c16232,10087,16604,10536,16685,11038v-242,79,-550,-106,-825,-370c15683,10510,15505,10298,15359,10087v97,-106,162,-317,210,-528xm7906,14550v,,,,,c7906,14550,7906,14550,7906,14550v,,,,,xm13613,11724v16,-79,33,-185,49,-290c13775,10985,13969,10510,14147,10140v97,158,210,264,339,343c14357,10985,14163,11566,13920,11935v-80,-105,-177,-158,-307,-211xm14147,10140v-130,211,-275,475,-404,792c13629,11170,13532,11434,13435,11698v-178,,-404,132,-614,343c12837,11883,12853,11751,12853,11592v307,-237,631,-554,889,-898c13888,10483,14017,10298,14147,10140v,,,,,xm13937,8714v-97,-53,-178,-132,-275,-211c13451,8344,13257,8133,13096,7895v-33,-211,-65,-449,-130,-686c13177,7235,13419,7394,13662,7605v178,158,339,370,485,554c14050,8318,13969,8503,13937,8714xm14535,6681v16,-502,97,-977,258,-1241c14842,5519,14874,5624,14907,5756v16,80,32,159,48,238c15036,6522,15020,7209,14955,7763v-65,-26,-145,-52,-210,-52c14680,7711,14616,7711,14567,7737v-16,-132,-16,-264,-32,-423c14535,7130,14535,6918,14535,6681xm14745,10536v65,,129,,178,-26c14939,10642,14939,10774,14955,10932v16,211,16,449,,687c14939,11803,14923,12015,14907,12173v-49,264,-114,502,-194,687c14632,12728,14583,12516,14551,12305v-16,-79,-16,-132,-32,-211c14470,11671,14486,11196,14519,10747v,-79,16,-158,16,-237c14599,10536,14680,10536,14745,10536xm14535,10510v-16,105,-33,184,-49,290c14454,11038,14438,11275,14405,11539v-16,132,-16,291,-16,423c14389,12015,14389,12067,14389,12120v,238,,502,,740c14389,12912,14389,12965,14389,12992v,132,16,237,16,369c14422,13573,14454,13757,14486,13916v49,238,97,449,178,607c14664,14576,14648,14629,14648,14682v-129,-423,-340,-713,-356,-792c14276,13757,14422,12780,14098,12147v113,-344,210,-687,291,-1030l14389,11090v16,-26,16,-79,16,-105c14438,10853,14454,10747,14486,10615v16,-53,16,-105,33,-158c14519,10483,14535,10483,14535,10510xm13662,5915v,,,,,c14034,6126,14357,7024,14519,7763v,27,,27,16,53c14405,7869,14276,7975,14179,8133v-226,-449,-436,-1083,-517,-1611c13629,6285,13629,6073,13662,5915xm12368,8556v-372,422,-970,79,-1358,-766c10962,7658,10913,7526,10865,7394r,c10832,7526,10784,7658,10719,7790v-388,871,-986,1214,-1358,766c8989,8133,9005,7077,9393,6205v49,-132,114,-237,178,-343c9474,5836,9393,5809,9296,5756,8682,5440,8294,4595,8423,3882v146,-713,760,-1004,1375,-687c9895,3248,9975,3301,10056,3380v-16,-158,-16,-291,-16,-449c10040,1875,10412,1003,10865,1003v452,,824,872,824,1928c11689,3089,11689,3248,11673,3380v81,-79,162,-132,259,-185c12546,2878,13160,3169,13306,3882v145,713,-243,1531,-873,1874c12336,5809,12255,5836,12158,5862v65,106,129,211,178,343c12708,7077,12724,8107,12368,8556xm12740,6575v-65,-158,-145,-317,-226,-449c12627,6100,12740,6047,12853,5994v113,-53,227,-132,324,-238c13306,6311,13516,6839,13726,7314v146,317,291,581,421,793c14147,8107,14131,8107,14131,8133v-114,-185,-243,-370,-405,-581c13435,7182,13096,6813,12740,6575v16,26,,26,,xm13888,9136v,106,,212,16,291c13823,9453,13743,9453,13646,9480v-259,26,-534,,-760,-80c12983,9216,13047,8978,13080,8714v177,-26,371,-26,566,c13743,8740,13823,8740,13904,8767v,132,-16,264,-16,369xm13920,8793v-64,-26,-113,-53,-177,-79c13548,8661,13338,8608,13112,8556v,-106,16,-212,,-317c13322,8397,13532,8556,13726,8661v65,27,130,53,194,79c13920,8767,13920,8793,13920,8793xm13662,9691v97,-79,178,-132,258,-185c13953,9717,14017,9929,14114,10087v-129,185,-291,343,-452,502c13371,10853,13063,11011,12821,10958v,-26,-16,-79,-16,-105c12918,10378,13290,9981,13662,9691xm12255,15395v129,26,388,79,453,158c12627,15632,12481,15712,12352,15738v534,211,1100,581,1342,1003c13290,16900,12530,16556,11964,16187v194,237,356,502,404,739c12223,16900,12013,16715,11819,16477v388,792,792,1901,808,2588c12304,18801,11916,17956,11641,17164v32,237,32,449,,607c11560,17666,11495,17454,11431,17217v48,924,16,2006,-178,2535c11026,19171,11010,17930,11059,16953v-81,343,-178,660,-291,818c10735,17560,10768,17217,10832,16873v-323,819,-808,1770,-1196,2007c9684,18273,10056,17401,10428,16715v-129,132,-259,211,-356,211c10105,16768,10202,16609,10299,16451v-518,370,-1132,660,-1488,554c9070,16477,9798,16002,10396,15764v-243,,-469,-52,-598,-185c9927,15447,10170,15395,10428,15395,9830,15131,9086,14655,8828,14101v388,-132,1083,264,1616,660c10299,14550,10170,14312,10121,14101v97,26,226,132,356,264c10121,13625,9781,12728,9765,12120v356,264,776,1162,1084,2007c10800,13837,10784,13546,10816,13361v81,132,162,344,227,608c11010,13018,11026,11909,11237,11381v194,528,226,1664,194,2614c11495,13731,11576,13493,11657,13361v32,212,,529,-49,845c11916,13361,12368,12411,12740,12173v-32,687,-469,1743,-889,2482c12045,14444,12255,14286,12401,14259v-65,238,-97,449,-324,687c12595,14682,13306,14391,13759,14470v-356,397,-1019,713,-1504,925xm16734,15949v-33,27,-49,53,-81,79c16653,16160,16685,16319,16734,16504v129,449,485,897,1277,845c18075,17349,18140,17349,18205,17322v-65,-185,-130,-343,-194,-475c17493,15711,17008,15738,16734,15949xm15375,16794r,c15359,16900,15359,16979,15375,17085v65,528,356,1214,1359,1320c16766,18405,16782,18405,16814,18405v-32,-106,-48,-185,-80,-264c16248,16556,15666,16583,15375,16794xm18011,14893v-81,53,-146,106,-194,185c17833,15263,17898,15500,18011,15711v210,370,630,634,1423,397c18835,14787,18334,14708,18011,14893xm2797,13757v-243,-369,-825,-765,-1681,793c2328,15104,2700,14259,2797,13757xm11253,14470v-356,,-647,476,-647,1057c10606,16108,10897,16583,11253,16583v355,,646,-475,646,-1056c11899,14946,11608,14470,11253,14470xm18787,13757v97,529,469,1347,1681,793c19611,12992,19029,13388,18787,13757xm17881,10457v-274,1399,-97,2112,130,2482c18108,13097,18221,13177,18318,13229v226,-369,453,-1241,-307,-2561c17978,10589,17930,10510,17881,10457xm19854,12305v145,475,598,1215,1746,317c20581,11355,20048,11883,19854,12305xm6225,16794r,c5917,16583,5351,16530,4850,18141v-32,79,-48,185,-81,264c4802,18405,4818,18405,4850,18405v1003,-106,1294,-792,1358,-1320c6225,17005,6225,16900,6225,16794xm3767,15078v-48,-53,-113,-132,-194,-185c3266,14708,2749,14787,2150,16108v793,237,1213,-27,1423,-396c3702,15500,3751,15263,3767,15078xm4931,16028v-16,-26,-48,-52,-81,-79c4575,15738,4090,15711,3573,16821v-65,132,-129,290,-194,475c3444,17296,3508,17322,3573,17322v808,27,1148,-422,1277,-845c4899,16319,4931,16160,4931,16028xm12190,4727v-80,-396,-420,-555,-759,-370c11382,4383,11334,4410,11285,4463v16,-80,16,-159,16,-238c11301,3644,11107,3169,10848,3169v-242,,-452,475,-452,1056c10396,4304,10396,4383,10412,4463v-49,-27,-97,-80,-146,-106c9927,4172,9587,4331,9507,4727v-81,396,129,845,468,1029c10024,5783,10072,5809,10121,5809v-32,53,-65,132,-97,185c9814,6469,9814,7050,10008,7288v194,238,533,53,743,-422c10784,6786,10816,6734,10832,6654v16,80,49,132,81,212c11123,7341,11463,7526,11657,7288v194,-238,194,-819,-16,-1294c11608,5915,11576,5862,11544,5809v48,,97,-26,145,-53c12061,5545,12271,5096,12190,4727xm10865,6232v-308,,-566,-423,-566,-924c10299,4806,10557,4383,10865,4383v307,,566,423,566,925c11431,5809,11172,6232,10865,6232xm6208,18933v,26,-16,26,-16,53l6208,18986v1245,-238,1407,-1241,1358,-1769c7259,17032,6645,17032,6208,18933xe" fillcolor="#ff7893 [3206]" stroked="f" strokeweight="1pt">
                <v:stroke miterlimit="4" joinstyle="miter"/>
                <v:path arrowok="t" o:extrusionok="f" o:connecttype="custom" o:connectlocs="848361,506903;848361,506903;848361,506903;848361,506903" o:connectangles="0,90,180,270"/>
              </v:shape>
              <v:shape id="Shape" o:spid="_x0000_s1035" style="position:absolute;left:16763;top:55752;width:16968;height:10139;visibility:visible;mso-wrap-style:square;v-text-anchor:middle" coordsize="21600,2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" path="m16426,10068v130,449,162,1003,49,1558c16394,12048,16232,12418,16038,12656v-32,26,-48,79,-81,105c15990,12761,16006,12761,16038,12761v340,-79,647,-449,760,-977c16928,11150,16766,10464,16426,10068xm17251,6477v-307,211,-744,950,-226,2825c17817,7718,17510,6820,17251,6477xm16119,5632v-291,264,-679,1082,-32,2851c16782,6741,16410,5922,16119,5632xm18900,11995v922,-1452,663,-2376,420,-2772c19013,9381,18512,10015,18900,11995xm20242,10200v-113,501,-129,1531,1067,2271c21180,10411,20565,10147,20242,10200xm18011,8114v-227,369,-404,1082,-130,2482c17930,10517,17962,10464,18011,10385v760,-1321,517,-2192,307,-2562c18221,7876,18108,7955,18011,8114xm16038,8827v-64,-238,-161,-476,-291,-661c15569,7902,15343,7797,15117,7770v517,-1742,113,-2482,-178,-2719c14680,5367,14341,6186,15020,7770v-227,,-453,106,-647,317c14357,8114,14341,8140,14325,8140v-17,27,-33,53,-49,53c14292,8193,14308,8193,14325,8193v16,,32,,48,c14583,8193,14810,8272,15020,8457v129,106,242,238,355,370c15715,9302,15909,9909,15941,10517v33,-80,65,-185,81,-291c16151,9777,16151,9249,16038,8827xm13969,11414r,c14131,11414,14260,11282,14325,11071v32,-105,48,-211,48,-317c14373,10649,14357,10543,14325,10437v-65,-211,-194,-343,-356,-343l13969,10094v-226,,-404,291,-404,660c13565,11124,13759,11414,13969,11414xm19854,8747v210,423,744,977,1746,-316c20436,7533,19983,8246,19854,8747xm2247,9196v-226,396,-485,1321,421,2773c3072,10015,2571,9381,2247,9196xm291,12471v1180,-740,1180,-1770,1067,-2271c1019,10147,404,10411,291,12471xm15036,13738v-81,53,-162,106,-243,159c14664,13976,14519,14002,14389,14002v-16,,-32,,-48,c14211,14002,14098,13976,13985,13949v-129,-52,-242,-105,-356,-211c13710,14029,13840,14266,13985,14425v113,132,226,237,356,290c14357,14715,14373,14742,14389,14742v178,79,372,79,566,-27c14987,14689,15020,14689,15052,14662v469,-317,744,-1109,679,-1980c15586,13157,15343,13500,15036,13738xm15036,12418v-178,264,-388,449,-614,502c14616,13025,14842,13052,15036,12946v145,-79,291,-238,404,-423c15699,12022,15715,11282,15489,10728v16,502,-81,1030,-324,1479c15133,12259,15084,12339,15036,12418xm14713,8879v-97,-105,-211,-158,-324,-211c14373,8668,14357,8668,14341,8668v-113,-26,-243,,-356,53c13856,8774,13726,8906,13629,9038v114,-27,243,-53,356,-27c14098,9038,14228,9091,14341,9170v16,,32,26,48,26c14438,9249,14502,9276,14551,9355v226,237,388,554,485,871c15052,10305,15068,10358,15084,10437v49,-316,17,-633,-48,-924c14971,9276,14858,9038,14713,8879xm7566,3836v,-26,,-53,,-79c7615,3889,7696,3994,7760,4100v-711,79,-1471,317,-2182,766c4284,5684,1665,8695,1471,9883,3573,6450,5562,4971,7211,4470v-49,52,-81,105,-113,158c6952,4892,6887,5130,6855,5367v-65,-158,-129,-290,-210,-369c6354,5235,5917,6001,6499,7850v,,,,,c6483,8061,6483,8246,6483,8457r,211c6483,9355,6548,10015,6629,10517v-146,52,-259,158,-372,316c5998,10305,5756,9566,5723,8985r,-211c5723,8721,5723,8668,5739,8642v372,211,696,1135,874,1901c6580,10332,6532,10121,6483,9883,6305,9144,6047,8299,5723,7718,6031,6450,5707,5843,5465,5605v-194,211,-453,687,-324,1558c5044,8325,5739,10041,6241,10860v,,-16,26,-16,26c5853,10279,5190,9513,4592,9196,5077,7374,4640,6661,4349,6450v-242,317,-550,1162,162,2694c4301,9038,4090,9011,3913,9091v210,1135,1406,2086,2118,2403c6031,11494,6031,11520,6031,11520v-728,-317,-2038,-449,-2571,343c3993,12655,5319,12523,6031,12233v,,,26,,26c5303,12576,4123,13527,3896,14662v712,264,1811,-924,2345,-1795c6338,13025,6467,13157,6596,13210v-177,713,-501,1558,-857,1796c5723,15032,5707,15032,5675,15032v-33,-238,,-502,64,-792c5836,13765,6047,13263,6241,12867v-534,871,-1261,2667,-1100,3802c5723,16379,6224,14979,6499,13844v49,-212,97,-423,130,-634c6629,13210,6645,13210,6645,13210v-65,396,-113,924,-146,1452c6483,15006,6483,15349,6499,15692v33,687,130,1320,356,1717c6984,17197,7065,16880,7130,16537v32,-211,65,-422,81,-634c7227,15692,7227,15481,7227,15270r,-159c7227,14874,7211,14636,7211,14398v-16,-290,-49,-581,-81,-818c7114,13448,7098,13342,7081,13236v,,17,,17,c7114,13289,7114,13368,7130,13421v16,106,48,238,81,370c7211,13817,7227,13870,7227,13897r,26c7372,14557,7599,15296,7874,15851v16,26,16,52,32,52c7647,16379,7534,16933,7647,17409v178,897,970,1293,1763,871c9523,18227,9636,18148,9733,18042v-16,185,-32,370,-32,581c9701,19996,10169,21079,10751,21079v582,,1051,-1109,1051,-2456c11802,18412,11786,18227,11770,18042v97,80,210,159,323,238c12886,18702,13678,18306,13856,17409v177,-898,-324,-1954,-1116,-2377c12627,14979,12514,14926,12401,14900v64,-106,129,-211,177,-343c12772,14636,12983,14636,13193,14557v161,-79,323,-211,452,-396c13500,14187,13338,14161,13193,14081v-113,-52,-243,-132,-356,-237c12966,13395,13015,12946,12999,12550v48,79,113,158,178,238c13209,12814,13241,12840,13274,12867v242,158,485,132,711,-27c14114,12735,14244,12576,14341,12391v-114,80,-227,106,-356,132c13791,12550,13581,12497,13371,12365v-65,-53,-146,-106,-194,-158c12983,11995,12821,11731,12724,11441v,26,,79,,105c12708,11520,12675,11494,12659,11441v-469,-555,-1245,-106,-1730,1003c10865,12603,10800,12761,10751,12946r,c10703,12788,10638,12603,10574,12444,10137,11467,9474,11018,9005,11309v-388,-27,-792,53,-1115,158c7825,11494,7760,11520,7712,11546v,,,-26,,-26c7777,11494,7841,11467,7906,11441v339,-185,744,-475,1099,-845c9523,11573,10299,10754,10396,10754r,c10477,10754,10945,11230,11382,11018v65,106,129,212,194,291c11544,11203,11511,11071,11495,10939v146,-105,291,-317,404,-660c11996,9989,12013,9540,11932,9038v97,106,210,185,307,238c12190,9645,12239,10041,12384,10385v-16,-344,33,-687,130,-1030c12578,9355,12627,9355,12675,9328v485,-158,663,-660,728,-1161c13419,8167,13435,8167,13435,8140v-16,,-32,,-32,-26c13435,7770,13419,7427,13403,7242v48,-26,113,-52,178,-79c13726,7110,13872,7110,14017,7137v,,,,,c14066,7242,14130,7348,14195,7454v16,-80,32,-159,49,-238c14292,7242,14341,7269,14373,7295v16,27,32,27,49,53c14454,7374,14486,7401,14519,7454v-33,-106,-65,-238,-97,-317c14405,7084,14389,7057,14373,7005v-16,-53,-49,-80,-81,-132c14502,5368,14082,4839,13807,4681v-32,53,-65,106,-81,158c13694,4760,13662,4681,13613,4602v-97,-159,-242,-291,-420,-370c15020,4285,17493,5473,20145,9830,19951,8642,17332,5632,16038,4813,15036,4179,13904,3968,12966,4021v97,-159,178,-317,243,-475c13516,3387,13856,2885,14050,1539v-388,158,-647,343,-841,554c12950,1380,12320,1327,12255,1248,12174,1143,11786,-521,10865,166v-194,132,-356,501,-485,977l10380,1143c10250,667,10072,324,9895,166,8973,-521,8585,1143,8504,1248v-48,53,-372,106,-647,370c7793,1591,7712,1565,7631,1512v16,106,32,212,49,317c7534,2040,7437,2357,7437,2806,7259,2436,6904,2120,6257,1988r-16,c6241,2014,6257,2014,6257,2040v388,1954,1002,1981,1309,1796xm5982,11890v,105,,211,16,290c5917,12207,5820,12207,5723,12233v-436,53,-921,-53,-1148,-422c4818,11467,5303,11388,5723,11467v97,27,194,27,275,53c5998,11652,5982,11784,5982,11890xm5723,13368v-307,265,-630,423,-873,344c4947,13210,5335,12788,5723,12497v97,-79,194,-132,291,-185c6047,12523,6111,12735,6208,12893v-145,132,-307,317,-485,475xm6031,11467v-97,-53,-194,-132,-291,-211c5368,10939,4996,10490,4915,9989v242,-80,550,105,825,369c5917,10517,6095,10728,6241,10939v-113,132,-178,317,-210,528xm13678,6503v,,,,,c13678,6503,13678,6503,13678,6503v,,,,,xm7987,9328v-16,80,-33,185,-49,291c7825,10068,7631,10543,7453,10913v-97,-159,-210,-264,-339,-344c7243,10068,7437,9487,7680,9117v64,79,177,159,307,211xm7437,10913v129,-212,275,-476,404,-792c7954,9883,8051,9619,8148,9355v178,,405,-132,615,-344c8747,9170,8731,9302,8731,9460v-308,238,-631,555,-890,898c7696,10543,7566,10754,7437,10913v16,,,,,xm7647,12312v97,53,178,132,275,211c8132,12682,8326,12893,8488,13131v32,211,65,449,129,686c8407,13791,8165,13633,7922,13421v-178,-158,-339,-369,-485,-554c7550,12735,7615,12523,7647,12312xm7049,14372v-16,502,-97,977,-259,1241c6742,15534,6710,15428,6677,15296v-16,-79,-32,-158,-48,-238c6548,14530,6564,13844,6629,13289v64,27,145,53,210,53c6904,13342,6968,13342,7017,13316v16,132,16,264,32,422c7065,13897,7065,14134,7049,14372xm6839,10490v-65,,-129,,-178,27c6645,10385,6645,10253,6629,10094v-16,-211,-16,-449,,-686c6645,9223,6661,9011,6677,8853v49,-264,113,-502,194,-687c6952,8299,7001,8510,7033,8721v16,79,16,132,32,211c7114,9355,7098,9830,7065,10279v,79,-16,158,-16,238c6984,10517,6920,10490,6839,10490xm7049,10543v16,-106,32,-185,49,-290c7130,10015,7146,9777,7178,9513v17,-132,17,-290,17,-422c7195,9038,7195,8985,7195,8932v,-237,,-501,,-739c7195,8140,7195,8087,7195,8061v,-132,-17,-238,-17,-370c7162,7480,7130,7295,7098,7137v-49,-238,-97,-449,-178,-608c6920,6477,6936,6424,6936,6371v129,422,339,713,356,792c7308,7295,7162,8272,7486,8906v-114,343,-211,686,-291,1030l7195,9962v-17,27,-17,79,-17,106c7146,10200,7130,10305,7098,10437v-17,53,-17,106,-33,159c7065,10543,7065,10543,7049,10543xm7938,15138v,,-16,,,c7566,14926,7243,14029,7081,13289v,-26,,-26,-16,-53c7195,13184,7324,13078,7421,12920v226,448,436,1082,517,1610c7954,14768,7954,14953,7938,15138xm9232,12497v372,-422,970,-79,1358,766c10638,13395,10687,13527,10735,13659r,c10768,13527,10816,13395,10881,13263v388,-872,986,-1215,1358,-766c12611,12920,12595,13976,12207,14847v-49,132,-114,238,-178,343c12126,15217,12207,15243,12304,15296v614,317,1002,1162,873,1875c13031,17884,12417,18174,11802,17857v-97,-52,-177,-105,-258,-184c11560,17831,11560,17963,11560,18122v,1056,-372,1927,-825,1927c10283,20049,9911,19178,9911,18122v,-159,,-317,16,-449c9846,17752,9765,17805,9668,17857v-614,317,-1228,27,-1374,-686c8149,16458,8537,15639,9167,15296v97,-53,178,-79,275,-106c9377,15085,9313,14979,9264,14847v-388,-871,-404,-1927,-32,-2350xm8844,14478v64,158,145,316,226,448c8957,14953,8844,15006,8731,15058v-114,53,-227,132,-324,238c8278,14742,8068,14213,7857,13738v-145,-317,-291,-581,-420,-792c7437,12946,7453,12946,7453,12920v113,184,243,369,404,580c8149,13870,8488,14240,8844,14478v,-27,,-27,,xm7696,11890v,-106,,-212,-16,-291c7760,11573,7841,11573,7938,11546v259,-26,534,,760,80c8601,11811,8537,12048,8504,12312v-178,27,-372,27,-566,c7841,12286,7760,12286,7680,12259v,-132,16,-237,16,-369xm7663,12259v65,27,114,53,178,80c8035,12391,8245,12444,8472,12497v,106,-16,211,,317c8262,12656,8051,12497,7857,12391v-64,-26,-129,-52,-194,-79c7663,12259,7663,12259,7663,12259xm7922,11362v-97,79,-178,132,-259,184c7631,11335,7566,11124,7469,10966v130,-185,291,-344,453,-502c8213,10200,8520,10041,8763,10094v,27,16,79,16,106c8666,10675,8294,11071,7922,11362xm9329,5658v-130,-26,-388,-79,-453,-159c8957,5420,9102,5341,9232,5315,8698,5103,8132,4734,7890,4311v404,-158,1164,185,1730,555c9426,4628,9264,4364,9216,4126v145,27,355,212,549,449c9377,3783,8973,2674,8957,1988v323,264,711,1109,986,1901c9911,3651,9911,3440,9943,3281v81,106,146,317,210,555c10105,2912,10137,1829,10331,1301v226,581,243,1822,194,2799c10606,3757,10703,3440,10816,3281v32,212,,555,-65,898c11075,3361,11560,2410,11948,2172v-49,608,-420,1479,-792,2166c11285,4206,11414,4126,11511,4126v-32,159,-129,317,-226,476c11802,4232,12417,3942,12772,4047v-258,528,-986,1004,-1584,1241c11430,5288,11657,5341,11786,5473v-129,132,-372,185,-630,185c11754,5922,12498,6397,12756,6952v-388,132,-1083,-264,-1617,-660c11285,6503,11414,6741,11463,6952v-97,-27,-227,-132,-356,-264c11463,7427,11802,8325,11819,8932,11463,8668,11042,7770,10735,6925v49,291,65,581,33,766c10687,7559,10606,7348,10541,7084v33,950,16,2060,-194,2588c10153,9144,10121,8008,10153,7057v-64,265,-145,502,-226,634c9895,7480,9927,7163,9975,6846,9668,7691,9216,8642,8844,8879v32,-686,469,-1742,889,-2482c9539,6609,9329,6767,9183,6793v65,-237,97,-448,324,-686c8989,6371,8278,6661,7825,6582v372,-422,1019,-739,1504,-924xm4850,5103v33,-26,49,-52,81,-79c4931,4892,4899,4734,4850,4549,4721,4100,4365,3651,3573,3704v-65,,-129,,-194,26c3444,3915,3508,4074,3573,4206v534,1135,1002,1109,1277,897xm6208,4258r,c6225,4153,6225,4074,6208,3968,6144,3440,5853,2753,4850,2648v-32,,-48,,-81,c4802,2753,4818,2832,4850,2912v501,1584,1067,1531,1358,1346xm3573,6160v81,-53,146,-106,194,-185c3751,5790,3686,5552,3573,5341,3363,4971,2943,4707,2150,4945v598,1320,1116,1399,1423,1215xm18787,7295v242,370,824,766,1681,-792c19256,5948,18884,6767,18787,7295xm10331,6582v356,,647,-475,647,-1056c10978,4945,10687,4470,10331,4470v-356,,-647,475,-647,1056c9684,6107,9975,6582,10331,6582xm2797,7295c2700,6767,2328,5948,1116,6503v856,1558,1438,1162,1681,792xm3702,10596c3977,9196,3799,8483,3573,8114v-97,-159,-210,-238,-307,-291c3040,8193,2813,9064,3573,10385v32,79,81,132,129,211xm1746,8747c1601,8272,1148,7533,,8431v1002,1267,1536,739,1746,316xm15375,4232r,c15683,4443,16248,4496,16750,2885v32,-79,48,-185,81,-264c16798,2621,16782,2621,16750,2621v-1003,106,-1294,792,-1358,1321c15375,4047,15359,4153,15375,4232xm17817,5975v48,53,113,132,194,185c18318,6344,18835,6265,19434,4945v-793,-238,-1213,26,-1423,396c17898,5552,17833,5790,17817,5975xm16653,5024v16,27,48,53,81,79c17008,5315,17493,5341,18011,4232v64,-132,129,-290,194,-475c18140,3757,18075,3730,18011,3730v-809,-26,-1148,423,-1277,845c16685,4734,16669,4892,16653,5024xm9393,16326v81,396,421,554,760,370c10202,16669,10250,16643,10299,16590v-16,79,-16,158,-16,238c10283,17409,10477,17884,10735,17884v243,,453,-475,453,-1056c11188,16748,11188,16669,11172,16590v48,26,97,79,145,106c11657,16880,11996,16722,12077,16326v81,-396,-129,-845,-469,-1030c11560,15270,11511,15243,11463,15243v32,-53,65,-132,97,-185c11770,14583,11770,14002,11576,13765v-194,-238,-534,-53,-744,422c10800,14266,10768,14319,10751,14398v-16,-79,-48,-132,-80,-211c10460,13712,10121,13527,9927,13765v-194,237,-194,818,16,1293c9975,15138,10008,15190,10040,15243v-48,,-97,27,-145,53c9523,15481,9313,15956,9393,16326xm10719,14821v307,,566,422,566,924c11285,16247,11026,16669,10719,16669v-307,,-566,-422,-566,-924c10153,15243,10412,14821,10719,14821xm15375,2120v,-27,17,-27,17,-53l15375,2067v-1244,237,-1406,1241,-1358,1769c14325,4021,14955,3994,15375,2120xe" fillcolor="#ff7893 [3206]" stroked="f" strokeweight="1pt">
                <v:stroke miterlimit="4" joinstyle="miter"/>
                <v:path arrowok="t" o:extrusionok="f" o:connecttype="custom" o:connectlocs="848361,506902;848361,506902;848361,506902;848361,506902" o:connectangles="0,90,180,27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64A6" w:rsidRDefault="00F77AA0">
    <w:pPr>
      <w:pStyle w:val="Header"/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59776" behindDoc="1" locked="0" layoutInCell="1" allowOverlap="1" wp14:anchorId="4D67391A" wp14:editId="0740F62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026650" cy="7772400"/>
              <wp:effectExtent l="0" t="0" r="0" b="0"/>
              <wp:wrapNone/>
              <wp:docPr id="60" name="Group 6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26650" cy="7772400"/>
                        <a:chOff x="0" y="0"/>
                        <a:chExt cx="10026650" cy="7772400"/>
                      </a:xfrm>
                    </wpg:grpSpPr>
                    <wps:wsp>
                      <wps:cNvPr id="16" name="Rectangle"/>
                      <wps:cNvSpPr/>
                      <wps:spPr>
                        <a:xfrm>
                          <a:off x="0" y="0"/>
                          <a:ext cx="5030470" cy="77724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17" name="Shape"/>
                      <wps:cNvSpPr/>
                      <wps:spPr>
                        <a:xfrm>
                          <a:off x="0" y="0"/>
                          <a:ext cx="5030470" cy="7772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6991" y="12307"/>
                              </a:moveTo>
                              <a:cubicBezTo>
                                <a:pt x="6827" y="12289"/>
                                <a:pt x="6637" y="12381"/>
                                <a:pt x="6615" y="12469"/>
                              </a:cubicBezTo>
                              <a:cubicBezTo>
                                <a:pt x="6593" y="12381"/>
                                <a:pt x="6402" y="12289"/>
                                <a:pt x="6238" y="12307"/>
                              </a:cubicBezTo>
                              <a:cubicBezTo>
                                <a:pt x="5993" y="12332"/>
                                <a:pt x="5906" y="12480"/>
                                <a:pt x="5993" y="12611"/>
                              </a:cubicBezTo>
                              <a:cubicBezTo>
                                <a:pt x="6129" y="12822"/>
                                <a:pt x="6500" y="12893"/>
                                <a:pt x="6615" y="13066"/>
                              </a:cubicBezTo>
                              <a:cubicBezTo>
                                <a:pt x="6729" y="12893"/>
                                <a:pt x="7095" y="12819"/>
                                <a:pt x="7236" y="12611"/>
                              </a:cubicBezTo>
                              <a:cubicBezTo>
                                <a:pt x="7324" y="12480"/>
                                <a:pt x="7236" y="12332"/>
                                <a:pt x="6991" y="12307"/>
                              </a:cubicBezTo>
                              <a:close/>
                              <a:moveTo>
                                <a:pt x="6991" y="17336"/>
                              </a:moveTo>
                              <a:cubicBezTo>
                                <a:pt x="6827" y="17319"/>
                                <a:pt x="6637" y="17411"/>
                                <a:pt x="6615" y="17499"/>
                              </a:cubicBezTo>
                              <a:cubicBezTo>
                                <a:pt x="6593" y="17411"/>
                                <a:pt x="6402" y="17319"/>
                                <a:pt x="6238" y="17336"/>
                              </a:cubicBezTo>
                              <a:cubicBezTo>
                                <a:pt x="5993" y="17361"/>
                                <a:pt x="5906" y="17509"/>
                                <a:pt x="5993" y="17640"/>
                              </a:cubicBezTo>
                              <a:cubicBezTo>
                                <a:pt x="6129" y="17852"/>
                                <a:pt x="6500" y="17922"/>
                                <a:pt x="6615" y="18095"/>
                              </a:cubicBezTo>
                              <a:cubicBezTo>
                                <a:pt x="6729" y="17922"/>
                                <a:pt x="7095" y="17848"/>
                                <a:pt x="7236" y="17640"/>
                              </a:cubicBezTo>
                              <a:cubicBezTo>
                                <a:pt x="7324" y="17509"/>
                                <a:pt x="7236" y="17361"/>
                                <a:pt x="6991" y="17336"/>
                              </a:cubicBezTo>
                              <a:close/>
                              <a:moveTo>
                                <a:pt x="6991" y="14820"/>
                              </a:moveTo>
                              <a:cubicBezTo>
                                <a:pt x="6827" y="14802"/>
                                <a:pt x="6637" y="14894"/>
                                <a:pt x="6615" y="14982"/>
                              </a:cubicBezTo>
                              <a:cubicBezTo>
                                <a:pt x="6593" y="14894"/>
                                <a:pt x="6402" y="14802"/>
                                <a:pt x="6238" y="14820"/>
                              </a:cubicBezTo>
                              <a:cubicBezTo>
                                <a:pt x="5993" y="14845"/>
                                <a:pt x="5906" y="14993"/>
                                <a:pt x="5993" y="15124"/>
                              </a:cubicBezTo>
                              <a:cubicBezTo>
                                <a:pt x="6129" y="15335"/>
                                <a:pt x="6500" y="15406"/>
                                <a:pt x="6615" y="15579"/>
                              </a:cubicBezTo>
                              <a:cubicBezTo>
                                <a:pt x="6729" y="15406"/>
                                <a:pt x="7095" y="15332"/>
                                <a:pt x="7236" y="15124"/>
                              </a:cubicBezTo>
                              <a:cubicBezTo>
                                <a:pt x="7324" y="14996"/>
                                <a:pt x="7236" y="14845"/>
                                <a:pt x="6991" y="14820"/>
                              </a:cubicBezTo>
                              <a:close/>
                              <a:moveTo>
                                <a:pt x="6991" y="4761"/>
                              </a:moveTo>
                              <a:cubicBezTo>
                                <a:pt x="6827" y="4744"/>
                                <a:pt x="6637" y="4835"/>
                                <a:pt x="6615" y="4924"/>
                              </a:cubicBezTo>
                              <a:cubicBezTo>
                                <a:pt x="6593" y="4835"/>
                                <a:pt x="6402" y="4744"/>
                                <a:pt x="6238" y="4761"/>
                              </a:cubicBezTo>
                              <a:cubicBezTo>
                                <a:pt x="5993" y="4786"/>
                                <a:pt x="5906" y="4934"/>
                                <a:pt x="5993" y="5065"/>
                              </a:cubicBezTo>
                              <a:cubicBezTo>
                                <a:pt x="6129" y="5276"/>
                                <a:pt x="6500" y="5347"/>
                                <a:pt x="6615" y="5520"/>
                              </a:cubicBezTo>
                              <a:cubicBezTo>
                                <a:pt x="6729" y="5347"/>
                                <a:pt x="7095" y="5273"/>
                                <a:pt x="7236" y="5065"/>
                              </a:cubicBezTo>
                              <a:cubicBezTo>
                                <a:pt x="7324" y="4934"/>
                                <a:pt x="7236" y="4786"/>
                                <a:pt x="6991" y="4761"/>
                              </a:cubicBezTo>
                              <a:close/>
                              <a:moveTo>
                                <a:pt x="6991" y="9791"/>
                              </a:moveTo>
                              <a:cubicBezTo>
                                <a:pt x="6827" y="9773"/>
                                <a:pt x="6637" y="9865"/>
                                <a:pt x="6615" y="9953"/>
                              </a:cubicBezTo>
                              <a:cubicBezTo>
                                <a:pt x="6593" y="9865"/>
                                <a:pt x="6402" y="9773"/>
                                <a:pt x="6238" y="9791"/>
                              </a:cubicBezTo>
                              <a:cubicBezTo>
                                <a:pt x="5993" y="9815"/>
                                <a:pt x="5906" y="9964"/>
                                <a:pt x="5993" y="10094"/>
                              </a:cubicBezTo>
                              <a:cubicBezTo>
                                <a:pt x="6129" y="10306"/>
                                <a:pt x="6500" y="10376"/>
                                <a:pt x="6615" y="10549"/>
                              </a:cubicBezTo>
                              <a:cubicBezTo>
                                <a:pt x="6729" y="10376"/>
                                <a:pt x="7095" y="10302"/>
                                <a:pt x="7236" y="10094"/>
                              </a:cubicBezTo>
                              <a:cubicBezTo>
                                <a:pt x="7324" y="9964"/>
                                <a:pt x="7236" y="9815"/>
                                <a:pt x="6991" y="9791"/>
                              </a:cubicBezTo>
                              <a:close/>
                              <a:moveTo>
                                <a:pt x="6991" y="19853"/>
                              </a:moveTo>
                              <a:cubicBezTo>
                                <a:pt x="6827" y="19835"/>
                                <a:pt x="6637" y="19927"/>
                                <a:pt x="6615" y="20015"/>
                              </a:cubicBezTo>
                              <a:cubicBezTo>
                                <a:pt x="6593" y="19927"/>
                                <a:pt x="6402" y="19835"/>
                                <a:pt x="6238" y="19853"/>
                              </a:cubicBezTo>
                              <a:cubicBezTo>
                                <a:pt x="5993" y="19878"/>
                                <a:pt x="5906" y="20026"/>
                                <a:pt x="5993" y="20156"/>
                              </a:cubicBezTo>
                              <a:cubicBezTo>
                                <a:pt x="6129" y="20368"/>
                                <a:pt x="6500" y="20439"/>
                                <a:pt x="6615" y="20612"/>
                              </a:cubicBezTo>
                              <a:cubicBezTo>
                                <a:pt x="6729" y="20439"/>
                                <a:pt x="7095" y="20365"/>
                                <a:pt x="7236" y="20156"/>
                              </a:cubicBezTo>
                              <a:cubicBezTo>
                                <a:pt x="7324" y="20026"/>
                                <a:pt x="7236" y="19874"/>
                                <a:pt x="6991" y="19853"/>
                              </a:cubicBezTo>
                              <a:close/>
                              <a:moveTo>
                                <a:pt x="6991" y="7278"/>
                              </a:moveTo>
                              <a:cubicBezTo>
                                <a:pt x="6827" y="7260"/>
                                <a:pt x="6637" y="7352"/>
                                <a:pt x="6615" y="7440"/>
                              </a:cubicBezTo>
                              <a:cubicBezTo>
                                <a:pt x="6593" y="7352"/>
                                <a:pt x="6402" y="7260"/>
                                <a:pt x="6238" y="7278"/>
                              </a:cubicBezTo>
                              <a:cubicBezTo>
                                <a:pt x="5993" y="7302"/>
                                <a:pt x="5906" y="7451"/>
                                <a:pt x="5993" y="7581"/>
                              </a:cubicBezTo>
                              <a:cubicBezTo>
                                <a:pt x="6129" y="7793"/>
                                <a:pt x="6500" y="7864"/>
                                <a:pt x="6615" y="8036"/>
                              </a:cubicBezTo>
                              <a:cubicBezTo>
                                <a:pt x="6729" y="7864"/>
                                <a:pt x="7095" y="7789"/>
                                <a:pt x="7236" y="7581"/>
                              </a:cubicBezTo>
                              <a:cubicBezTo>
                                <a:pt x="7324" y="7451"/>
                                <a:pt x="7236" y="7299"/>
                                <a:pt x="6991" y="7278"/>
                              </a:cubicBezTo>
                              <a:close/>
                              <a:moveTo>
                                <a:pt x="5502" y="18519"/>
                              </a:moveTo>
                              <a:cubicBezTo>
                                <a:pt x="5339" y="18501"/>
                                <a:pt x="5148" y="18593"/>
                                <a:pt x="5126" y="18681"/>
                              </a:cubicBezTo>
                              <a:cubicBezTo>
                                <a:pt x="5104" y="18593"/>
                                <a:pt x="4913" y="18501"/>
                                <a:pt x="4750" y="18519"/>
                              </a:cubicBezTo>
                              <a:cubicBezTo>
                                <a:pt x="4504" y="18544"/>
                                <a:pt x="4417" y="18692"/>
                                <a:pt x="4504" y="18822"/>
                              </a:cubicBezTo>
                              <a:cubicBezTo>
                                <a:pt x="4641" y="19034"/>
                                <a:pt x="5011" y="19105"/>
                                <a:pt x="5126" y="19278"/>
                              </a:cubicBezTo>
                              <a:cubicBezTo>
                                <a:pt x="5240" y="19105"/>
                                <a:pt x="5606" y="19031"/>
                                <a:pt x="5748" y="18822"/>
                              </a:cubicBezTo>
                              <a:cubicBezTo>
                                <a:pt x="5835" y="18695"/>
                                <a:pt x="5748" y="18544"/>
                                <a:pt x="5502" y="18519"/>
                              </a:cubicBezTo>
                              <a:close/>
                              <a:moveTo>
                                <a:pt x="5502" y="16006"/>
                              </a:moveTo>
                              <a:cubicBezTo>
                                <a:pt x="5339" y="15988"/>
                                <a:pt x="5148" y="16080"/>
                                <a:pt x="5126" y="16168"/>
                              </a:cubicBezTo>
                              <a:cubicBezTo>
                                <a:pt x="5104" y="16080"/>
                                <a:pt x="4913" y="15988"/>
                                <a:pt x="4750" y="16006"/>
                              </a:cubicBezTo>
                              <a:cubicBezTo>
                                <a:pt x="4504" y="16031"/>
                                <a:pt x="4417" y="16179"/>
                                <a:pt x="4504" y="16309"/>
                              </a:cubicBezTo>
                              <a:cubicBezTo>
                                <a:pt x="4641" y="16521"/>
                                <a:pt x="5011" y="16592"/>
                                <a:pt x="5126" y="16765"/>
                              </a:cubicBezTo>
                              <a:cubicBezTo>
                                <a:pt x="5240" y="16592"/>
                                <a:pt x="5606" y="16518"/>
                                <a:pt x="5748" y="16309"/>
                              </a:cubicBezTo>
                              <a:cubicBezTo>
                                <a:pt x="5835" y="16179"/>
                                <a:pt x="5748" y="16031"/>
                                <a:pt x="5502" y="16006"/>
                              </a:cubicBezTo>
                              <a:close/>
                              <a:moveTo>
                                <a:pt x="5502" y="10976"/>
                              </a:moveTo>
                              <a:cubicBezTo>
                                <a:pt x="5339" y="10959"/>
                                <a:pt x="5148" y="11051"/>
                                <a:pt x="5126" y="11139"/>
                              </a:cubicBezTo>
                              <a:cubicBezTo>
                                <a:pt x="5104" y="11051"/>
                                <a:pt x="4913" y="10959"/>
                                <a:pt x="4750" y="10976"/>
                              </a:cubicBezTo>
                              <a:cubicBezTo>
                                <a:pt x="4504" y="11001"/>
                                <a:pt x="4417" y="11149"/>
                                <a:pt x="4504" y="11280"/>
                              </a:cubicBezTo>
                              <a:cubicBezTo>
                                <a:pt x="4641" y="11492"/>
                                <a:pt x="5011" y="11562"/>
                                <a:pt x="5126" y="11735"/>
                              </a:cubicBezTo>
                              <a:cubicBezTo>
                                <a:pt x="5240" y="11562"/>
                                <a:pt x="5606" y="11488"/>
                                <a:pt x="5748" y="11280"/>
                              </a:cubicBezTo>
                              <a:cubicBezTo>
                                <a:pt x="5835" y="11149"/>
                                <a:pt x="5748" y="10998"/>
                                <a:pt x="5502" y="10976"/>
                              </a:cubicBezTo>
                              <a:close/>
                              <a:moveTo>
                                <a:pt x="5502" y="914"/>
                              </a:moveTo>
                              <a:cubicBezTo>
                                <a:pt x="5339" y="896"/>
                                <a:pt x="5148" y="988"/>
                                <a:pt x="5126" y="1076"/>
                              </a:cubicBezTo>
                              <a:cubicBezTo>
                                <a:pt x="5104" y="988"/>
                                <a:pt x="4913" y="896"/>
                                <a:pt x="4750" y="914"/>
                              </a:cubicBezTo>
                              <a:cubicBezTo>
                                <a:pt x="4504" y="939"/>
                                <a:pt x="4417" y="1087"/>
                                <a:pt x="4504" y="1218"/>
                              </a:cubicBezTo>
                              <a:cubicBezTo>
                                <a:pt x="4641" y="1429"/>
                                <a:pt x="5011" y="1500"/>
                                <a:pt x="5126" y="1673"/>
                              </a:cubicBezTo>
                              <a:cubicBezTo>
                                <a:pt x="5240" y="1500"/>
                                <a:pt x="5606" y="1426"/>
                                <a:pt x="5748" y="1218"/>
                              </a:cubicBezTo>
                              <a:cubicBezTo>
                                <a:pt x="5835" y="1091"/>
                                <a:pt x="5748" y="939"/>
                                <a:pt x="5502" y="914"/>
                              </a:cubicBezTo>
                              <a:close/>
                              <a:moveTo>
                                <a:pt x="6991" y="2245"/>
                              </a:moveTo>
                              <a:cubicBezTo>
                                <a:pt x="6827" y="2227"/>
                                <a:pt x="6637" y="2319"/>
                                <a:pt x="6615" y="2407"/>
                              </a:cubicBezTo>
                              <a:cubicBezTo>
                                <a:pt x="6593" y="2319"/>
                                <a:pt x="6402" y="2227"/>
                                <a:pt x="6238" y="2245"/>
                              </a:cubicBezTo>
                              <a:cubicBezTo>
                                <a:pt x="5993" y="2269"/>
                                <a:pt x="5906" y="2418"/>
                                <a:pt x="5993" y="2548"/>
                              </a:cubicBezTo>
                              <a:cubicBezTo>
                                <a:pt x="6129" y="2760"/>
                                <a:pt x="6500" y="2831"/>
                                <a:pt x="6615" y="3004"/>
                              </a:cubicBezTo>
                              <a:cubicBezTo>
                                <a:pt x="6729" y="2831"/>
                                <a:pt x="7095" y="2756"/>
                                <a:pt x="7236" y="2548"/>
                              </a:cubicBezTo>
                              <a:cubicBezTo>
                                <a:pt x="7324" y="2421"/>
                                <a:pt x="7236" y="2269"/>
                                <a:pt x="6991" y="2245"/>
                              </a:cubicBezTo>
                              <a:close/>
                              <a:moveTo>
                                <a:pt x="5502" y="13489"/>
                              </a:moveTo>
                              <a:cubicBezTo>
                                <a:pt x="5339" y="13472"/>
                                <a:pt x="5148" y="13564"/>
                                <a:pt x="5126" y="13652"/>
                              </a:cubicBezTo>
                              <a:cubicBezTo>
                                <a:pt x="5104" y="13564"/>
                                <a:pt x="4913" y="13472"/>
                                <a:pt x="4750" y="13489"/>
                              </a:cubicBezTo>
                              <a:cubicBezTo>
                                <a:pt x="4504" y="13514"/>
                                <a:pt x="4417" y="13662"/>
                                <a:pt x="4504" y="13793"/>
                              </a:cubicBezTo>
                              <a:cubicBezTo>
                                <a:pt x="4641" y="14005"/>
                                <a:pt x="5011" y="14075"/>
                                <a:pt x="5126" y="14248"/>
                              </a:cubicBezTo>
                              <a:cubicBezTo>
                                <a:pt x="5240" y="14075"/>
                                <a:pt x="5606" y="14001"/>
                                <a:pt x="5748" y="13793"/>
                              </a:cubicBezTo>
                              <a:cubicBezTo>
                                <a:pt x="5835" y="13666"/>
                                <a:pt x="5748" y="13514"/>
                                <a:pt x="5502" y="13489"/>
                              </a:cubicBezTo>
                              <a:close/>
                              <a:moveTo>
                                <a:pt x="5502" y="3431"/>
                              </a:moveTo>
                              <a:cubicBezTo>
                                <a:pt x="5339" y="3413"/>
                                <a:pt x="5148" y="3505"/>
                                <a:pt x="5126" y="3593"/>
                              </a:cubicBezTo>
                              <a:cubicBezTo>
                                <a:pt x="5104" y="3505"/>
                                <a:pt x="4913" y="3413"/>
                                <a:pt x="4750" y="3431"/>
                              </a:cubicBezTo>
                              <a:cubicBezTo>
                                <a:pt x="4504" y="3455"/>
                                <a:pt x="4417" y="3604"/>
                                <a:pt x="4504" y="3734"/>
                              </a:cubicBezTo>
                              <a:cubicBezTo>
                                <a:pt x="4641" y="3946"/>
                                <a:pt x="5011" y="4016"/>
                                <a:pt x="5126" y="4189"/>
                              </a:cubicBezTo>
                              <a:cubicBezTo>
                                <a:pt x="5240" y="4016"/>
                                <a:pt x="5606" y="3942"/>
                                <a:pt x="5748" y="3734"/>
                              </a:cubicBezTo>
                              <a:cubicBezTo>
                                <a:pt x="5835" y="3604"/>
                                <a:pt x="5748" y="3455"/>
                                <a:pt x="5502" y="3431"/>
                              </a:cubicBezTo>
                              <a:close/>
                              <a:moveTo>
                                <a:pt x="5502" y="8460"/>
                              </a:moveTo>
                              <a:cubicBezTo>
                                <a:pt x="5339" y="8442"/>
                                <a:pt x="5148" y="8534"/>
                                <a:pt x="5126" y="8622"/>
                              </a:cubicBezTo>
                              <a:cubicBezTo>
                                <a:pt x="5104" y="8534"/>
                                <a:pt x="4913" y="8442"/>
                                <a:pt x="4750" y="8460"/>
                              </a:cubicBezTo>
                              <a:cubicBezTo>
                                <a:pt x="4504" y="8485"/>
                                <a:pt x="4417" y="8633"/>
                                <a:pt x="4504" y="8764"/>
                              </a:cubicBezTo>
                              <a:cubicBezTo>
                                <a:pt x="4641" y="8975"/>
                                <a:pt x="5011" y="9046"/>
                                <a:pt x="5126" y="9219"/>
                              </a:cubicBezTo>
                              <a:cubicBezTo>
                                <a:pt x="5240" y="9046"/>
                                <a:pt x="5606" y="8972"/>
                                <a:pt x="5748" y="8764"/>
                              </a:cubicBezTo>
                              <a:cubicBezTo>
                                <a:pt x="5835" y="8633"/>
                                <a:pt x="5748" y="8485"/>
                                <a:pt x="5502" y="8460"/>
                              </a:cubicBezTo>
                              <a:close/>
                              <a:moveTo>
                                <a:pt x="5502" y="5944"/>
                              </a:moveTo>
                              <a:cubicBezTo>
                                <a:pt x="5339" y="5926"/>
                                <a:pt x="5148" y="6018"/>
                                <a:pt x="5126" y="6106"/>
                              </a:cubicBezTo>
                              <a:cubicBezTo>
                                <a:pt x="5104" y="6018"/>
                                <a:pt x="4913" y="5926"/>
                                <a:pt x="4750" y="5944"/>
                              </a:cubicBezTo>
                              <a:cubicBezTo>
                                <a:pt x="4504" y="5968"/>
                                <a:pt x="4417" y="6116"/>
                                <a:pt x="4504" y="6247"/>
                              </a:cubicBezTo>
                              <a:cubicBezTo>
                                <a:pt x="4641" y="6459"/>
                                <a:pt x="5011" y="6529"/>
                                <a:pt x="5126" y="6702"/>
                              </a:cubicBezTo>
                              <a:cubicBezTo>
                                <a:pt x="5240" y="6529"/>
                                <a:pt x="5606" y="6455"/>
                                <a:pt x="5748" y="6247"/>
                              </a:cubicBezTo>
                              <a:cubicBezTo>
                                <a:pt x="5835" y="6120"/>
                                <a:pt x="5748" y="5968"/>
                                <a:pt x="5502" y="5944"/>
                              </a:cubicBezTo>
                              <a:close/>
                              <a:moveTo>
                                <a:pt x="8485" y="8460"/>
                              </a:moveTo>
                              <a:cubicBezTo>
                                <a:pt x="8322" y="8442"/>
                                <a:pt x="8131" y="8534"/>
                                <a:pt x="8109" y="8622"/>
                              </a:cubicBezTo>
                              <a:cubicBezTo>
                                <a:pt x="8087" y="8534"/>
                                <a:pt x="7896" y="8442"/>
                                <a:pt x="7733" y="8460"/>
                              </a:cubicBezTo>
                              <a:cubicBezTo>
                                <a:pt x="7487" y="8485"/>
                                <a:pt x="7400" y="8633"/>
                                <a:pt x="7487" y="8764"/>
                              </a:cubicBezTo>
                              <a:cubicBezTo>
                                <a:pt x="7624" y="8975"/>
                                <a:pt x="7994" y="9046"/>
                                <a:pt x="8109" y="9219"/>
                              </a:cubicBezTo>
                              <a:cubicBezTo>
                                <a:pt x="8223" y="9046"/>
                                <a:pt x="8589" y="8972"/>
                                <a:pt x="8731" y="8764"/>
                              </a:cubicBezTo>
                              <a:cubicBezTo>
                                <a:pt x="8812" y="8633"/>
                                <a:pt x="8731" y="8485"/>
                                <a:pt x="8485" y="8460"/>
                              </a:cubicBezTo>
                              <a:close/>
                              <a:moveTo>
                                <a:pt x="9974" y="9791"/>
                              </a:moveTo>
                              <a:cubicBezTo>
                                <a:pt x="9810" y="9773"/>
                                <a:pt x="9619" y="9865"/>
                                <a:pt x="9598" y="9953"/>
                              </a:cubicBezTo>
                              <a:cubicBezTo>
                                <a:pt x="9576" y="9865"/>
                                <a:pt x="9385" y="9773"/>
                                <a:pt x="9221" y="9791"/>
                              </a:cubicBezTo>
                              <a:cubicBezTo>
                                <a:pt x="8976" y="9815"/>
                                <a:pt x="8889" y="9964"/>
                                <a:pt x="8976" y="10094"/>
                              </a:cubicBezTo>
                              <a:cubicBezTo>
                                <a:pt x="9112" y="10306"/>
                                <a:pt x="9483" y="10376"/>
                                <a:pt x="9598" y="10549"/>
                              </a:cubicBezTo>
                              <a:cubicBezTo>
                                <a:pt x="9712" y="10376"/>
                                <a:pt x="10077" y="10302"/>
                                <a:pt x="10219" y="10094"/>
                              </a:cubicBezTo>
                              <a:cubicBezTo>
                                <a:pt x="10301" y="9964"/>
                                <a:pt x="10219" y="9815"/>
                                <a:pt x="9974" y="9791"/>
                              </a:cubicBezTo>
                              <a:close/>
                              <a:moveTo>
                                <a:pt x="9974" y="14820"/>
                              </a:moveTo>
                              <a:cubicBezTo>
                                <a:pt x="9810" y="14802"/>
                                <a:pt x="9619" y="14894"/>
                                <a:pt x="9598" y="14982"/>
                              </a:cubicBezTo>
                              <a:cubicBezTo>
                                <a:pt x="9576" y="14894"/>
                                <a:pt x="9385" y="14802"/>
                                <a:pt x="9221" y="14820"/>
                              </a:cubicBezTo>
                              <a:cubicBezTo>
                                <a:pt x="8976" y="14845"/>
                                <a:pt x="8889" y="14993"/>
                                <a:pt x="8976" y="15124"/>
                              </a:cubicBezTo>
                              <a:cubicBezTo>
                                <a:pt x="9112" y="15335"/>
                                <a:pt x="9483" y="15406"/>
                                <a:pt x="9598" y="15579"/>
                              </a:cubicBezTo>
                              <a:cubicBezTo>
                                <a:pt x="9712" y="15406"/>
                                <a:pt x="10077" y="15332"/>
                                <a:pt x="10219" y="15124"/>
                              </a:cubicBezTo>
                              <a:cubicBezTo>
                                <a:pt x="10301" y="14996"/>
                                <a:pt x="10219" y="14845"/>
                                <a:pt x="9974" y="14820"/>
                              </a:cubicBezTo>
                              <a:close/>
                              <a:moveTo>
                                <a:pt x="9974" y="19853"/>
                              </a:moveTo>
                              <a:cubicBezTo>
                                <a:pt x="9810" y="19835"/>
                                <a:pt x="9619" y="19927"/>
                                <a:pt x="9598" y="20015"/>
                              </a:cubicBezTo>
                              <a:cubicBezTo>
                                <a:pt x="9576" y="19927"/>
                                <a:pt x="9385" y="19835"/>
                                <a:pt x="9221" y="19853"/>
                              </a:cubicBezTo>
                              <a:cubicBezTo>
                                <a:pt x="8976" y="19878"/>
                                <a:pt x="8889" y="20026"/>
                                <a:pt x="8976" y="20156"/>
                              </a:cubicBezTo>
                              <a:cubicBezTo>
                                <a:pt x="9112" y="20368"/>
                                <a:pt x="9483" y="20439"/>
                                <a:pt x="9598" y="20612"/>
                              </a:cubicBezTo>
                              <a:cubicBezTo>
                                <a:pt x="9712" y="20439"/>
                                <a:pt x="10077" y="20365"/>
                                <a:pt x="10219" y="20156"/>
                              </a:cubicBezTo>
                              <a:cubicBezTo>
                                <a:pt x="10301" y="20026"/>
                                <a:pt x="10219" y="19874"/>
                                <a:pt x="9974" y="19853"/>
                              </a:cubicBezTo>
                              <a:close/>
                              <a:moveTo>
                                <a:pt x="9974" y="17336"/>
                              </a:moveTo>
                              <a:cubicBezTo>
                                <a:pt x="9810" y="17319"/>
                                <a:pt x="9619" y="17411"/>
                                <a:pt x="9598" y="17499"/>
                              </a:cubicBezTo>
                              <a:cubicBezTo>
                                <a:pt x="9576" y="17411"/>
                                <a:pt x="9385" y="17319"/>
                                <a:pt x="9221" y="17336"/>
                              </a:cubicBezTo>
                              <a:cubicBezTo>
                                <a:pt x="8976" y="17361"/>
                                <a:pt x="8889" y="17509"/>
                                <a:pt x="8976" y="17640"/>
                              </a:cubicBezTo>
                              <a:cubicBezTo>
                                <a:pt x="9112" y="17852"/>
                                <a:pt x="9483" y="17922"/>
                                <a:pt x="9598" y="18095"/>
                              </a:cubicBezTo>
                              <a:cubicBezTo>
                                <a:pt x="9712" y="17922"/>
                                <a:pt x="10077" y="17848"/>
                                <a:pt x="10219" y="17640"/>
                              </a:cubicBezTo>
                              <a:cubicBezTo>
                                <a:pt x="10301" y="17509"/>
                                <a:pt x="10219" y="17361"/>
                                <a:pt x="9974" y="17336"/>
                              </a:cubicBezTo>
                              <a:close/>
                              <a:moveTo>
                                <a:pt x="9974" y="12307"/>
                              </a:moveTo>
                              <a:cubicBezTo>
                                <a:pt x="9810" y="12289"/>
                                <a:pt x="9619" y="12381"/>
                                <a:pt x="9598" y="12469"/>
                              </a:cubicBezTo>
                              <a:cubicBezTo>
                                <a:pt x="9576" y="12381"/>
                                <a:pt x="9385" y="12289"/>
                                <a:pt x="9221" y="12307"/>
                              </a:cubicBezTo>
                              <a:cubicBezTo>
                                <a:pt x="8976" y="12332"/>
                                <a:pt x="8889" y="12480"/>
                                <a:pt x="8976" y="12611"/>
                              </a:cubicBezTo>
                              <a:cubicBezTo>
                                <a:pt x="9112" y="12822"/>
                                <a:pt x="9483" y="12893"/>
                                <a:pt x="9598" y="13066"/>
                              </a:cubicBezTo>
                              <a:cubicBezTo>
                                <a:pt x="9712" y="12893"/>
                                <a:pt x="10077" y="12819"/>
                                <a:pt x="10219" y="12611"/>
                              </a:cubicBezTo>
                              <a:cubicBezTo>
                                <a:pt x="10301" y="12480"/>
                                <a:pt x="10219" y="12332"/>
                                <a:pt x="9974" y="12307"/>
                              </a:cubicBezTo>
                              <a:close/>
                              <a:moveTo>
                                <a:pt x="9974" y="7278"/>
                              </a:moveTo>
                              <a:cubicBezTo>
                                <a:pt x="9810" y="7260"/>
                                <a:pt x="9619" y="7352"/>
                                <a:pt x="9598" y="7440"/>
                              </a:cubicBezTo>
                              <a:cubicBezTo>
                                <a:pt x="9576" y="7352"/>
                                <a:pt x="9385" y="7260"/>
                                <a:pt x="9221" y="7278"/>
                              </a:cubicBezTo>
                              <a:cubicBezTo>
                                <a:pt x="8976" y="7302"/>
                                <a:pt x="8889" y="7451"/>
                                <a:pt x="8976" y="7581"/>
                              </a:cubicBezTo>
                              <a:cubicBezTo>
                                <a:pt x="9112" y="7793"/>
                                <a:pt x="9483" y="7864"/>
                                <a:pt x="9598" y="8036"/>
                              </a:cubicBezTo>
                              <a:cubicBezTo>
                                <a:pt x="9712" y="7864"/>
                                <a:pt x="10077" y="7789"/>
                                <a:pt x="10219" y="7581"/>
                              </a:cubicBezTo>
                              <a:cubicBezTo>
                                <a:pt x="10301" y="7451"/>
                                <a:pt x="10219" y="7299"/>
                                <a:pt x="9974" y="7278"/>
                              </a:cubicBezTo>
                              <a:close/>
                              <a:moveTo>
                                <a:pt x="9974" y="2245"/>
                              </a:moveTo>
                              <a:cubicBezTo>
                                <a:pt x="9810" y="2227"/>
                                <a:pt x="9619" y="2319"/>
                                <a:pt x="9598" y="2407"/>
                              </a:cubicBezTo>
                              <a:cubicBezTo>
                                <a:pt x="9576" y="2319"/>
                                <a:pt x="9385" y="2227"/>
                                <a:pt x="9221" y="2245"/>
                              </a:cubicBezTo>
                              <a:cubicBezTo>
                                <a:pt x="8976" y="2269"/>
                                <a:pt x="8889" y="2418"/>
                                <a:pt x="8976" y="2548"/>
                              </a:cubicBezTo>
                              <a:cubicBezTo>
                                <a:pt x="9112" y="2760"/>
                                <a:pt x="9483" y="2831"/>
                                <a:pt x="9598" y="3004"/>
                              </a:cubicBezTo>
                              <a:cubicBezTo>
                                <a:pt x="9712" y="2831"/>
                                <a:pt x="10077" y="2756"/>
                                <a:pt x="10219" y="2548"/>
                              </a:cubicBezTo>
                              <a:cubicBezTo>
                                <a:pt x="10301" y="2421"/>
                                <a:pt x="10219" y="2269"/>
                                <a:pt x="9974" y="2245"/>
                              </a:cubicBezTo>
                              <a:close/>
                              <a:moveTo>
                                <a:pt x="9974" y="4761"/>
                              </a:moveTo>
                              <a:cubicBezTo>
                                <a:pt x="9810" y="4744"/>
                                <a:pt x="9619" y="4835"/>
                                <a:pt x="9598" y="4924"/>
                              </a:cubicBezTo>
                              <a:cubicBezTo>
                                <a:pt x="9576" y="4835"/>
                                <a:pt x="9385" y="4744"/>
                                <a:pt x="9221" y="4761"/>
                              </a:cubicBezTo>
                              <a:cubicBezTo>
                                <a:pt x="8976" y="4786"/>
                                <a:pt x="8889" y="4934"/>
                                <a:pt x="8976" y="5065"/>
                              </a:cubicBezTo>
                              <a:cubicBezTo>
                                <a:pt x="9112" y="5276"/>
                                <a:pt x="9483" y="5347"/>
                                <a:pt x="9598" y="5520"/>
                              </a:cubicBezTo>
                              <a:cubicBezTo>
                                <a:pt x="9712" y="5347"/>
                                <a:pt x="10077" y="5273"/>
                                <a:pt x="10219" y="5065"/>
                              </a:cubicBezTo>
                              <a:cubicBezTo>
                                <a:pt x="10301" y="4934"/>
                                <a:pt x="10219" y="4786"/>
                                <a:pt x="9974" y="4761"/>
                              </a:cubicBezTo>
                              <a:close/>
                              <a:moveTo>
                                <a:pt x="8485" y="3431"/>
                              </a:moveTo>
                              <a:cubicBezTo>
                                <a:pt x="8322" y="3413"/>
                                <a:pt x="8131" y="3505"/>
                                <a:pt x="8109" y="3593"/>
                              </a:cubicBezTo>
                              <a:cubicBezTo>
                                <a:pt x="8087" y="3505"/>
                                <a:pt x="7896" y="3413"/>
                                <a:pt x="7733" y="3431"/>
                              </a:cubicBezTo>
                              <a:cubicBezTo>
                                <a:pt x="7487" y="3455"/>
                                <a:pt x="7400" y="3604"/>
                                <a:pt x="7487" y="3734"/>
                              </a:cubicBezTo>
                              <a:cubicBezTo>
                                <a:pt x="7624" y="3946"/>
                                <a:pt x="7994" y="4016"/>
                                <a:pt x="8109" y="4189"/>
                              </a:cubicBezTo>
                              <a:cubicBezTo>
                                <a:pt x="8223" y="4016"/>
                                <a:pt x="8589" y="3942"/>
                                <a:pt x="8731" y="3734"/>
                              </a:cubicBezTo>
                              <a:cubicBezTo>
                                <a:pt x="8812" y="3604"/>
                                <a:pt x="8731" y="3455"/>
                                <a:pt x="8485" y="3431"/>
                              </a:cubicBezTo>
                              <a:close/>
                              <a:moveTo>
                                <a:pt x="8485" y="16006"/>
                              </a:moveTo>
                              <a:cubicBezTo>
                                <a:pt x="8322" y="15988"/>
                                <a:pt x="8131" y="16080"/>
                                <a:pt x="8109" y="16168"/>
                              </a:cubicBezTo>
                              <a:cubicBezTo>
                                <a:pt x="8087" y="16080"/>
                                <a:pt x="7896" y="15988"/>
                                <a:pt x="7733" y="16006"/>
                              </a:cubicBezTo>
                              <a:cubicBezTo>
                                <a:pt x="7487" y="16031"/>
                                <a:pt x="7400" y="16179"/>
                                <a:pt x="7487" y="16309"/>
                              </a:cubicBezTo>
                              <a:cubicBezTo>
                                <a:pt x="7624" y="16521"/>
                                <a:pt x="7994" y="16592"/>
                                <a:pt x="8109" y="16765"/>
                              </a:cubicBezTo>
                              <a:cubicBezTo>
                                <a:pt x="8223" y="16592"/>
                                <a:pt x="8589" y="16518"/>
                                <a:pt x="8731" y="16309"/>
                              </a:cubicBezTo>
                              <a:cubicBezTo>
                                <a:pt x="8812" y="16179"/>
                                <a:pt x="8731" y="16031"/>
                                <a:pt x="8485" y="16006"/>
                              </a:cubicBezTo>
                              <a:close/>
                              <a:moveTo>
                                <a:pt x="8485" y="13489"/>
                              </a:moveTo>
                              <a:cubicBezTo>
                                <a:pt x="8322" y="13472"/>
                                <a:pt x="8131" y="13564"/>
                                <a:pt x="8109" y="13652"/>
                              </a:cubicBezTo>
                              <a:cubicBezTo>
                                <a:pt x="8087" y="13564"/>
                                <a:pt x="7896" y="13472"/>
                                <a:pt x="7733" y="13489"/>
                              </a:cubicBezTo>
                              <a:cubicBezTo>
                                <a:pt x="7487" y="13514"/>
                                <a:pt x="7400" y="13662"/>
                                <a:pt x="7487" y="13793"/>
                              </a:cubicBezTo>
                              <a:cubicBezTo>
                                <a:pt x="7624" y="14005"/>
                                <a:pt x="7994" y="14075"/>
                                <a:pt x="8109" y="14248"/>
                              </a:cubicBezTo>
                              <a:cubicBezTo>
                                <a:pt x="8223" y="14075"/>
                                <a:pt x="8589" y="14001"/>
                                <a:pt x="8731" y="13793"/>
                              </a:cubicBezTo>
                              <a:cubicBezTo>
                                <a:pt x="8812" y="13666"/>
                                <a:pt x="8731" y="13514"/>
                                <a:pt x="8485" y="13489"/>
                              </a:cubicBezTo>
                              <a:close/>
                              <a:moveTo>
                                <a:pt x="8485" y="18519"/>
                              </a:moveTo>
                              <a:cubicBezTo>
                                <a:pt x="8322" y="18501"/>
                                <a:pt x="8131" y="18593"/>
                                <a:pt x="8109" y="18681"/>
                              </a:cubicBezTo>
                              <a:cubicBezTo>
                                <a:pt x="8087" y="18593"/>
                                <a:pt x="7896" y="18501"/>
                                <a:pt x="7733" y="18519"/>
                              </a:cubicBezTo>
                              <a:cubicBezTo>
                                <a:pt x="7487" y="18544"/>
                                <a:pt x="7400" y="18692"/>
                                <a:pt x="7487" y="18822"/>
                              </a:cubicBezTo>
                              <a:cubicBezTo>
                                <a:pt x="7624" y="19034"/>
                                <a:pt x="7994" y="19105"/>
                                <a:pt x="8109" y="19278"/>
                              </a:cubicBezTo>
                              <a:cubicBezTo>
                                <a:pt x="8223" y="19105"/>
                                <a:pt x="8589" y="19031"/>
                                <a:pt x="8731" y="18822"/>
                              </a:cubicBezTo>
                              <a:cubicBezTo>
                                <a:pt x="8812" y="18695"/>
                                <a:pt x="8731" y="18544"/>
                                <a:pt x="8485" y="18519"/>
                              </a:cubicBezTo>
                              <a:close/>
                              <a:moveTo>
                                <a:pt x="8485" y="21035"/>
                              </a:moveTo>
                              <a:cubicBezTo>
                                <a:pt x="8322" y="21018"/>
                                <a:pt x="8131" y="21109"/>
                                <a:pt x="8109" y="21198"/>
                              </a:cubicBezTo>
                              <a:cubicBezTo>
                                <a:pt x="8087" y="21109"/>
                                <a:pt x="7896" y="21018"/>
                                <a:pt x="7733" y="21035"/>
                              </a:cubicBezTo>
                              <a:cubicBezTo>
                                <a:pt x="7487" y="21060"/>
                                <a:pt x="7400" y="21208"/>
                                <a:pt x="7487" y="21339"/>
                              </a:cubicBezTo>
                              <a:cubicBezTo>
                                <a:pt x="7564" y="21455"/>
                                <a:pt x="7705" y="21529"/>
                                <a:pt x="7842" y="21600"/>
                              </a:cubicBezTo>
                              <a:lnTo>
                                <a:pt x="8376" y="21600"/>
                              </a:lnTo>
                              <a:cubicBezTo>
                                <a:pt x="8512" y="21529"/>
                                <a:pt x="8654" y="21455"/>
                                <a:pt x="8731" y="21339"/>
                              </a:cubicBezTo>
                              <a:cubicBezTo>
                                <a:pt x="8812" y="21208"/>
                                <a:pt x="8731" y="21060"/>
                                <a:pt x="8485" y="21035"/>
                              </a:cubicBezTo>
                              <a:close/>
                              <a:moveTo>
                                <a:pt x="5502" y="21035"/>
                              </a:moveTo>
                              <a:cubicBezTo>
                                <a:pt x="5339" y="21018"/>
                                <a:pt x="5148" y="21109"/>
                                <a:pt x="5126" y="21198"/>
                              </a:cubicBezTo>
                              <a:cubicBezTo>
                                <a:pt x="5104" y="21109"/>
                                <a:pt x="4913" y="21018"/>
                                <a:pt x="4750" y="21035"/>
                              </a:cubicBezTo>
                              <a:cubicBezTo>
                                <a:pt x="4504" y="21060"/>
                                <a:pt x="4417" y="21208"/>
                                <a:pt x="4504" y="21339"/>
                              </a:cubicBezTo>
                              <a:cubicBezTo>
                                <a:pt x="4581" y="21455"/>
                                <a:pt x="4722" y="21529"/>
                                <a:pt x="4859" y="21600"/>
                              </a:cubicBezTo>
                              <a:lnTo>
                                <a:pt x="5393" y="21600"/>
                              </a:lnTo>
                              <a:cubicBezTo>
                                <a:pt x="5530" y="21529"/>
                                <a:pt x="5671" y="21455"/>
                                <a:pt x="5748" y="21339"/>
                              </a:cubicBezTo>
                              <a:cubicBezTo>
                                <a:pt x="5835" y="21208"/>
                                <a:pt x="5748" y="21060"/>
                                <a:pt x="5502" y="21035"/>
                              </a:cubicBezTo>
                              <a:close/>
                              <a:moveTo>
                                <a:pt x="8485" y="914"/>
                              </a:moveTo>
                              <a:cubicBezTo>
                                <a:pt x="8322" y="896"/>
                                <a:pt x="8131" y="988"/>
                                <a:pt x="8109" y="1076"/>
                              </a:cubicBezTo>
                              <a:cubicBezTo>
                                <a:pt x="8087" y="988"/>
                                <a:pt x="7896" y="896"/>
                                <a:pt x="7733" y="914"/>
                              </a:cubicBezTo>
                              <a:cubicBezTo>
                                <a:pt x="7487" y="939"/>
                                <a:pt x="7400" y="1087"/>
                                <a:pt x="7487" y="1218"/>
                              </a:cubicBezTo>
                              <a:cubicBezTo>
                                <a:pt x="7624" y="1429"/>
                                <a:pt x="7994" y="1500"/>
                                <a:pt x="8109" y="1673"/>
                              </a:cubicBezTo>
                              <a:cubicBezTo>
                                <a:pt x="8223" y="1500"/>
                                <a:pt x="8589" y="1426"/>
                                <a:pt x="8731" y="1218"/>
                              </a:cubicBezTo>
                              <a:cubicBezTo>
                                <a:pt x="8812" y="1091"/>
                                <a:pt x="8731" y="939"/>
                                <a:pt x="8485" y="914"/>
                              </a:cubicBezTo>
                              <a:close/>
                              <a:moveTo>
                                <a:pt x="8485" y="5944"/>
                              </a:moveTo>
                              <a:cubicBezTo>
                                <a:pt x="8322" y="5926"/>
                                <a:pt x="8131" y="6018"/>
                                <a:pt x="8109" y="6106"/>
                              </a:cubicBezTo>
                              <a:cubicBezTo>
                                <a:pt x="8087" y="6018"/>
                                <a:pt x="7896" y="5926"/>
                                <a:pt x="7733" y="5944"/>
                              </a:cubicBezTo>
                              <a:cubicBezTo>
                                <a:pt x="7487" y="5968"/>
                                <a:pt x="7400" y="6116"/>
                                <a:pt x="7487" y="6247"/>
                              </a:cubicBezTo>
                              <a:cubicBezTo>
                                <a:pt x="7624" y="6459"/>
                                <a:pt x="7994" y="6529"/>
                                <a:pt x="8109" y="6702"/>
                              </a:cubicBezTo>
                              <a:cubicBezTo>
                                <a:pt x="8223" y="6529"/>
                                <a:pt x="8589" y="6455"/>
                                <a:pt x="8731" y="6247"/>
                              </a:cubicBezTo>
                              <a:cubicBezTo>
                                <a:pt x="8812" y="6120"/>
                                <a:pt x="8731" y="5968"/>
                                <a:pt x="8485" y="5944"/>
                              </a:cubicBezTo>
                              <a:close/>
                              <a:moveTo>
                                <a:pt x="8485" y="10976"/>
                              </a:moveTo>
                              <a:cubicBezTo>
                                <a:pt x="8322" y="10959"/>
                                <a:pt x="8131" y="11051"/>
                                <a:pt x="8109" y="11139"/>
                              </a:cubicBezTo>
                              <a:cubicBezTo>
                                <a:pt x="8087" y="11051"/>
                                <a:pt x="7896" y="10959"/>
                                <a:pt x="7733" y="10976"/>
                              </a:cubicBezTo>
                              <a:cubicBezTo>
                                <a:pt x="7487" y="11001"/>
                                <a:pt x="7400" y="11149"/>
                                <a:pt x="7487" y="11280"/>
                              </a:cubicBezTo>
                              <a:cubicBezTo>
                                <a:pt x="7624" y="11492"/>
                                <a:pt x="7994" y="11562"/>
                                <a:pt x="8109" y="11735"/>
                              </a:cubicBezTo>
                              <a:cubicBezTo>
                                <a:pt x="8223" y="11562"/>
                                <a:pt x="8589" y="11488"/>
                                <a:pt x="8731" y="11280"/>
                              </a:cubicBezTo>
                              <a:cubicBezTo>
                                <a:pt x="8812" y="11149"/>
                                <a:pt x="8731" y="10998"/>
                                <a:pt x="8485" y="10976"/>
                              </a:cubicBezTo>
                              <a:close/>
                              <a:moveTo>
                                <a:pt x="1031" y="9791"/>
                              </a:moveTo>
                              <a:cubicBezTo>
                                <a:pt x="867" y="9773"/>
                                <a:pt x="676" y="9865"/>
                                <a:pt x="654" y="9953"/>
                              </a:cubicBezTo>
                              <a:cubicBezTo>
                                <a:pt x="633" y="9865"/>
                                <a:pt x="442" y="9773"/>
                                <a:pt x="278" y="9791"/>
                              </a:cubicBezTo>
                              <a:cubicBezTo>
                                <a:pt x="109" y="9808"/>
                                <a:pt x="16" y="9882"/>
                                <a:pt x="0" y="9971"/>
                              </a:cubicBezTo>
                              <a:lnTo>
                                <a:pt x="0" y="10020"/>
                              </a:lnTo>
                              <a:cubicBezTo>
                                <a:pt x="5" y="10045"/>
                                <a:pt x="16" y="10069"/>
                                <a:pt x="33" y="10094"/>
                              </a:cubicBezTo>
                              <a:cubicBezTo>
                                <a:pt x="169" y="10306"/>
                                <a:pt x="540" y="10376"/>
                                <a:pt x="654" y="10549"/>
                              </a:cubicBezTo>
                              <a:cubicBezTo>
                                <a:pt x="769" y="10376"/>
                                <a:pt x="1134" y="10302"/>
                                <a:pt x="1276" y="10094"/>
                              </a:cubicBezTo>
                              <a:cubicBezTo>
                                <a:pt x="1358" y="9964"/>
                                <a:pt x="1276" y="9815"/>
                                <a:pt x="1031" y="9791"/>
                              </a:cubicBezTo>
                              <a:close/>
                              <a:moveTo>
                                <a:pt x="1031" y="12307"/>
                              </a:moveTo>
                              <a:cubicBezTo>
                                <a:pt x="867" y="12289"/>
                                <a:pt x="676" y="12381"/>
                                <a:pt x="654" y="12469"/>
                              </a:cubicBezTo>
                              <a:cubicBezTo>
                                <a:pt x="633" y="12381"/>
                                <a:pt x="442" y="12289"/>
                                <a:pt x="278" y="12307"/>
                              </a:cubicBezTo>
                              <a:cubicBezTo>
                                <a:pt x="109" y="12325"/>
                                <a:pt x="16" y="12399"/>
                                <a:pt x="0" y="12487"/>
                              </a:cubicBezTo>
                              <a:lnTo>
                                <a:pt x="0" y="12536"/>
                              </a:lnTo>
                              <a:cubicBezTo>
                                <a:pt x="5" y="12561"/>
                                <a:pt x="16" y="12586"/>
                                <a:pt x="33" y="12611"/>
                              </a:cubicBezTo>
                              <a:cubicBezTo>
                                <a:pt x="169" y="12822"/>
                                <a:pt x="540" y="12893"/>
                                <a:pt x="654" y="13066"/>
                              </a:cubicBezTo>
                              <a:cubicBezTo>
                                <a:pt x="769" y="12893"/>
                                <a:pt x="1134" y="12819"/>
                                <a:pt x="1276" y="12611"/>
                              </a:cubicBezTo>
                              <a:cubicBezTo>
                                <a:pt x="1358" y="12480"/>
                                <a:pt x="1276" y="12332"/>
                                <a:pt x="1031" y="12307"/>
                              </a:cubicBezTo>
                              <a:close/>
                              <a:moveTo>
                                <a:pt x="1031" y="14820"/>
                              </a:moveTo>
                              <a:cubicBezTo>
                                <a:pt x="867" y="14802"/>
                                <a:pt x="676" y="14894"/>
                                <a:pt x="654" y="14982"/>
                              </a:cubicBezTo>
                              <a:cubicBezTo>
                                <a:pt x="633" y="14894"/>
                                <a:pt x="442" y="14802"/>
                                <a:pt x="278" y="14820"/>
                              </a:cubicBezTo>
                              <a:cubicBezTo>
                                <a:pt x="109" y="14838"/>
                                <a:pt x="16" y="14912"/>
                                <a:pt x="0" y="15000"/>
                              </a:cubicBezTo>
                              <a:lnTo>
                                <a:pt x="0" y="15049"/>
                              </a:lnTo>
                              <a:cubicBezTo>
                                <a:pt x="5" y="15074"/>
                                <a:pt x="16" y="15099"/>
                                <a:pt x="33" y="15124"/>
                              </a:cubicBezTo>
                              <a:cubicBezTo>
                                <a:pt x="169" y="15335"/>
                                <a:pt x="540" y="15406"/>
                                <a:pt x="654" y="15579"/>
                              </a:cubicBezTo>
                              <a:cubicBezTo>
                                <a:pt x="769" y="15406"/>
                                <a:pt x="1134" y="15332"/>
                                <a:pt x="1276" y="15124"/>
                              </a:cubicBezTo>
                              <a:cubicBezTo>
                                <a:pt x="1358" y="14996"/>
                                <a:pt x="1276" y="14845"/>
                                <a:pt x="1031" y="14820"/>
                              </a:cubicBezTo>
                              <a:close/>
                              <a:moveTo>
                                <a:pt x="1031" y="17336"/>
                              </a:moveTo>
                              <a:cubicBezTo>
                                <a:pt x="867" y="17319"/>
                                <a:pt x="676" y="17411"/>
                                <a:pt x="654" y="17499"/>
                              </a:cubicBezTo>
                              <a:cubicBezTo>
                                <a:pt x="633" y="17411"/>
                                <a:pt x="442" y="17319"/>
                                <a:pt x="278" y="17336"/>
                              </a:cubicBezTo>
                              <a:cubicBezTo>
                                <a:pt x="109" y="17354"/>
                                <a:pt x="16" y="17428"/>
                                <a:pt x="0" y="17516"/>
                              </a:cubicBezTo>
                              <a:lnTo>
                                <a:pt x="0" y="17566"/>
                              </a:lnTo>
                              <a:cubicBezTo>
                                <a:pt x="5" y="17591"/>
                                <a:pt x="16" y="17615"/>
                                <a:pt x="33" y="17640"/>
                              </a:cubicBezTo>
                              <a:cubicBezTo>
                                <a:pt x="169" y="17852"/>
                                <a:pt x="540" y="17922"/>
                                <a:pt x="654" y="18095"/>
                              </a:cubicBezTo>
                              <a:cubicBezTo>
                                <a:pt x="769" y="17922"/>
                                <a:pt x="1134" y="17848"/>
                                <a:pt x="1276" y="17640"/>
                              </a:cubicBezTo>
                              <a:cubicBezTo>
                                <a:pt x="1358" y="17509"/>
                                <a:pt x="1276" y="17361"/>
                                <a:pt x="1031" y="17336"/>
                              </a:cubicBezTo>
                              <a:close/>
                              <a:moveTo>
                                <a:pt x="1031" y="2245"/>
                              </a:moveTo>
                              <a:cubicBezTo>
                                <a:pt x="867" y="2227"/>
                                <a:pt x="676" y="2319"/>
                                <a:pt x="654" y="2407"/>
                              </a:cubicBezTo>
                              <a:cubicBezTo>
                                <a:pt x="633" y="2319"/>
                                <a:pt x="442" y="2227"/>
                                <a:pt x="278" y="2245"/>
                              </a:cubicBezTo>
                              <a:cubicBezTo>
                                <a:pt x="109" y="2262"/>
                                <a:pt x="16" y="2336"/>
                                <a:pt x="0" y="2425"/>
                              </a:cubicBezTo>
                              <a:lnTo>
                                <a:pt x="0" y="2474"/>
                              </a:lnTo>
                              <a:cubicBezTo>
                                <a:pt x="5" y="2499"/>
                                <a:pt x="16" y="2524"/>
                                <a:pt x="33" y="2548"/>
                              </a:cubicBezTo>
                              <a:cubicBezTo>
                                <a:pt x="169" y="2760"/>
                                <a:pt x="540" y="2831"/>
                                <a:pt x="654" y="3004"/>
                              </a:cubicBezTo>
                              <a:cubicBezTo>
                                <a:pt x="769" y="2831"/>
                                <a:pt x="1134" y="2756"/>
                                <a:pt x="1276" y="2548"/>
                              </a:cubicBezTo>
                              <a:cubicBezTo>
                                <a:pt x="1358" y="2421"/>
                                <a:pt x="1276" y="2269"/>
                                <a:pt x="1031" y="2245"/>
                              </a:cubicBezTo>
                              <a:close/>
                              <a:moveTo>
                                <a:pt x="1031" y="19853"/>
                              </a:moveTo>
                              <a:cubicBezTo>
                                <a:pt x="867" y="19835"/>
                                <a:pt x="676" y="19927"/>
                                <a:pt x="654" y="20015"/>
                              </a:cubicBezTo>
                              <a:cubicBezTo>
                                <a:pt x="633" y="19927"/>
                                <a:pt x="442" y="19835"/>
                                <a:pt x="278" y="19853"/>
                              </a:cubicBezTo>
                              <a:cubicBezTo>
                                <a:pt x="109" y="19871"/>
                                <a:pt x="16" y="19945"/>
                                <a:pt x="0" y="20033"/>
                              </a:cubicBezTo>
                              <a:lnTo>
                                <a:pt x="0" y="20082"/>
                              </a:lnTo>
                              <a:cubicBezTo>
                                <a:pt x="5" y="20107"/>
                                <a:pt x="16" y="20132"/>
                                <a:pt x="33" y="20156"/>
                              </a:cubicBezTo>
                              <a:cubicBezTo>
                                <a:pt x="169" y="20368"/>
                                <a:pt x="540" y="20439"/>
                                <a:pt x="654" y="20612"/>
                              </a:cubicBezTo>
                              <a:cubicBezTo>
                                <a:pt x="769" y="20439"/>
                                <a:pt x="1134" y="20365"/>
                                <a:pt x="1276" y="20156"/>
                              </a:cubicBezTo>
                              <a:cubicBezTo>
                                <a:pt x="1358" y="20026"/>
                                <a:pt x="1276" y="19874"/>
                                <a:pt x="1031" y="19853"/>
                              </a:cubicBezTo>
                              <a:close/>
                              <a:moveTo>
                                <a:pt x="1031" y="4761"/>
                              </a:moveTo>
                              <a:cubicBezTo>
                                <a:pt x="867" y="4744"/>
                                <a:pt x="676" y="4835"/>
                                <a:pt x="654" y="4924"/>
                              </a:cubicBezTo>
                              <a:cubicBezTo>
                                <a:pt x="633" y="4835"/>
                                <a:pt x="442" y="4744"/>
                                <a:pt x="278" y="4761"/>
                              </a:cubicBezTo>
                              <a:cubicBezTo>
                                <a:pt x="109" y="4779"/>
                                <a:pt x="16" y="4853"/>
                                <a:pt x="0" y="4941"/>
                              </a:cubicBezTo>
                              <a:lnTo>
                                <a:pt x="0" y="4991"/>
                              </a:lnTo>
                              <a:cubicBezTo>
                                <a:pt x="5" y="5015"/>
                                <a:pt x="16" y="5040"/>
                                <a:pt x="33" y="5065"/>
                              </a:cubicBezTo>
                              <a:cubicBezTo>
                                <a:pt x="169" y="5276"/>
                                <a:pt x="540" y="5347"/>
                                <a:pt x="654" y="5520"/>
                              </a:cubicBezTo>
                              <a:cubicBezTo>
                                <a:pt x="769" y="5347"/>
                                <a:pt x="1134" y="5273"/>
                                <a:pt x="1276" y="5065"/>
                              </a:cubicBezTo>
                              <a:cubicBezTo>
                                <a:pt x="1358" y="4934"/>
                                <a:pt x="1276" y="4786"/>
                                <a:pt x="1031" y="4761"/>
                              </a:cubicBezTo>
                              <a:close/>
                              <a:moveTo>
                                <a:pt x="1031" y="7278"/>
                              </a:moveTo>
                              <a:cubicBezTo>
                                <a:pt x="867" y="7260"/>
                                <a:pt x="676" y="7352"/>
                                <a:pt x="654" y="7440"/>
                              </a:cubicBezTo>
                              <a:cubicBezTo>
                                <a:pt x="633" y="7352"/>
                                <a:pt x="442" y="7260"/>
                                <a:pt x="278" y="7278"/>
                              </a:cubicBezTo>
                              <a:cubicBezTo>
                                <a:pt x="109" y="7295"/>
                                <a:pt x="16" y="7369"/>
                                <a:pt x="0" y="7458"/>
                              </a:cubicBezTo>
                              <a:lnTo>
                                <a:pt x="0" y="7507"/>
                              </a:lnTo>
                              <a:cubicBezTo>
                                <a:pt x="5" y="7532"/>
                                <a:pt x="16" y="7556"/>
                                <a:pt x="33" y="7581"/>
                              </a:cubicBezTo>
                              <a:cubicBezTo>
                                <a:pt x="169" y="7793"/>
                                <a:pt x="540" y="7864"/>
                                <a:pt x="654" y="8036"/>
                              </a:cubicBezTo>
                              <a:cubicBezTo>
                                <a:pt x="769" y="7864"/>
                                <a:pt x="1134" y="7789"/>
                                <a:pt x="1276" y="7581"/>
                              </a:cubicBezTo>
                              <a:cubicBezTo>
                                <a:pt x="1358" y="7451"/>
                                <a:pt x="1276" y="7299"/>
                                <a:pt x="1031" y="7278"/>
                              </a:cubicBezTo>
                              <a:close/>
                              <a:moveTo>
                                <a:pt x="654" y="491"/>
                              </a:moveTo>
                              <a:cubicBezTo>
                                <a:pt x="769" y="318"/>
                                <a:pt x="1134" y="244"/>
                                <a:pt x="1276" y="35"/>
                              </a:cubicBezTo>
                              <a:cubicBezTo>
                                <a:pt x="1281" y="25"/>
                                <a:pt x="1287" y="11"/>
                                <a:pt x="1292" y="0"/>
                              </a:cubicBezTo>
                              <a:lnTo>
                                <a:pt x="11" y="0"/>
                              </a:lnTo>
                              <a:cubicBezTo>
                                <a:pt x="16" y="11"/>
                                <a:pt x="22" y="25"/>
                                <a:pt x="27" y="35"/>
                              </a:cubicBezTo>
                              <a:cubicBezTo>
                                <a:pt x="169" y="244"/>
                                <a:pt x="540" y="318"/>
                                <a:pt x="654" y="491"/>
                              </a:cubicBezTo>
                              <a:close/>
                              <a:moveTo>
                                <a:pt x="15558" y="491"/>
                              </a:moveTo>
                              <a:cubicBezTo>
                                <a:pt x="15672" y="318"/>
                                <a:pt x="16038" y="244"/>
                                <a:pt x="16180" y="35"/>
                              </a:cubicBezTo>
                              <a:cubicBezTo>
                                <a:pt x="16185" y="25"/>
                                <a:pt x="16190" y="11"/>
                                <a:pt x="16196" y="0"/>
                              </a:cubicBezTo>
                              <a:lnTo>
                                <a:pt x="14920" y="0"/>
                              </a:lnTo>
                              <a:cubicBezTo>
                                <a:pt x="14925" y="11"/>
                                <a:pt x="14931" y="25"/>
                                <a:pt x="14936" y="35"/>
                              </a:cubicBezTo>
                              <a:cubicBezTo>
                                <a:pt x="15078" y="244"/>
                                <a:pt x="15443" y="318"/>
                                <a:pt x="15558" y="491"/>
                              </a:cubicBezTo>
                              <a:close/>
                              <a:moveTo>
                                <a:pt x="2519" y="21035"/>
                              </a:moveTo>
                              <a:cubicBezTo>
                                <a:pt x="2356" y="21018"/>
                                <a:pt x="2165" y="21109"/>
                                <a:pt x="2143" y="21198"/>
                              </a:cubicBezTo>
                              <a:cubicBezTo>
                                <a:pt x="2121" y="21109"/>
                                <a:pt x="1930" y="21018"/>
                                <a:pt x="1767" y="21035"/>
                              </a:cubicBezTo>
                              <a:cubicBezTo>
                                <a:pt x="1521" y="21060"/>
                                <a:pt x="1434" y="21208"/>
                                <a:pt x="1521" y="21339"/>
                              </a:cubicBezTo>
                              <a:cubicBezTo>
                                <a:pt x="1598" y="21455"/>
                                <a:pt x="1740" y="21529"/>
                                <a:pt x="1876" y="21600"/>
                              </a:cubicBezTo>
                              <a:lnTo>
                                <a:pt x="2410" y="21600"/>
                              </a:lnTo>
                              <a:cubicBezTo>
                                <a:pt x="2547" y="21529"/>
                                <a:pt x="2688" y="21455"/>
                                <a:pt x="2765" y="21339"/>
                              </a:cubicBezTo>
                              <a:cubicBezTo>
                                <a:pt x="2852" y="21208"/>
                                <a:pt x="2765" y="21060"/>
                                <a:pt x="2519" y="21035"/>
                              </a:cubicBezTo>
                              <a:close/>
                              <a:moveTo>
                                <a:pt x="12580" y="491"/>
                              </a:moveTo>
                              <a:cubicBezTo>
                                <a:pt x="12695" y="318"/>
                                <a:pt x="13060" y="244"/>
                                <a:pt x="13202" y="35"/>
                              </a:cubicBezTo>
                              <a:cubicBezTo>
                                <a:pt x="13208" y="25"/>
                                <a:pt x="13213" y="11"/>
                                <a:pt x="13218" y="0"/>
                              </a:cubicBezTo>
                              <a:lnTo>
                                <a:pt x="11942" y="0"/>
                              </a:lnTo>
                              <a:cubicBezTo>
                                <a:pt x="11948" y="11"/>
                                <a:pt x="11953" y="25"/>
                                <a:pt x="11959" y="35"/>
                              </a:cubicBezTo>
                              <a:cubicBezTo>
                                <a:pt x="12095" y="244"/>
                                <a:pt x="12466" y="318"/>
                                <a:pt x="12580" y="491"/>
                              </a:cubicBezTo>
                              <a:close/>
                              <a:moveTo>
                                <a:pt x="18541" y="491"/>
                              </a:moveTo>
                              <a:cubicBezTo>
                                <a:pt x="18655" y="318"/>
                                <a:pt x="19021" y="244"/>
                                <a:pt x="19162" y="35"/>
                              </a:cubicBezTo>
                              <a:cubicBezTo>
                                <a:pt x="19168" y="25"/>
                                <a:pt x="19173" y="11"/>
                                <a:pt x="19179" y="0"/>
                              </a:cubicBezTo>
                              <a:lnTo>
                                <a:pt x="17903" y="0"/>
                              </a:lnTo>
                              <a:cubicBezTo>
                                <a:pt x="17908" y="11"/>
                                <a:pt x="17914" y="25"/>
                                <a:pt x="17919" y="35"/>
                              </a:cubicBezTo>
                              <a:cubicBezTo>
                                <a:pt x="18061" y="244"/>
                                <a:pt x="18426" y="318"/>
                                <a:pt x="18541" y="491"/>
                              </a:cubicBezTo>
                              <a:close/>
                              <a:moveTo>
                                <a:pt x="3632" y="491"/>
                              </a:moveTo>
                              <a:cubicBezTo>
                                <a:pt x="3746" y="318"/>
                                <a:pt x="4112" y="244"/>
                                <a:pt x="4253" y="35"/>
                              </a:cubicBezTo>
                              <a:cubicBezTo>
                                <a:pt x="4259" y="25"/>
                                <a:pt x="4264" y="11"/>
                                <a:pt x="4270" y="0"/>
                              </a:cubicBezTo>
                              <a:lnTo>
                                <a:pt x="2994" y="0"/>
                              </a:lnTo>
                              <a:cubicBezTo>
                                <a:pt x="2999" y="11"/>
                                <a:pt x="3005" y="25"/>
                                <a:pt x="3010" y="35"/>
                              </a:cubicBezTo>
                              <a:cubicBezTo>
                                <a:pt x="3152" y="244"/>
                                <a:pt x="3523" y="318"/>
                                <a:pt x="3632" y="491"/>
                              </a:cubicBezTo>
                              <a:close/>
                              <a:moveTo>
                                <a:pt x="6615" y="491"/>
                              </a:moveTo>
                              <a:cubicBezTo>
                                <a:pt x="6729" y="318"/>
                                <a:pt x="7095" y="244"/>
                                <a:pt x="7236" y="35"/>
                              </a:cubicBezTo>
                              <a:cubicBezTo>
                                <a:pt x="7242" y="25"/>
                                <a:pt x="7247" y="11"/>
                                <a:pt x="7253" y="0"/>
                              </a:cubicBezTo>
                              <a:lnTo>
                                <a:pt x="5977" y="0"/>
                              </a:lnTo>
                              <a:cubicBezTo>
                                <a:pt x="5982" y="11"/>
                                <a:pt x="5988" y="25"/>
                                <a:pt x="5993" y="35"/>
                              </a:cubicBezTo>
                              <a:cubicBezTo>
                                <a:pt x="6135" y="244"/>
                                <a:pt x="6500" y="318"/>
                                <a:pt x="6615" y="491"/>
                              </a:cubicBezTo>
                              <a:close/>
                              <a:moveTo>
                                <a:pt x="9598" y="491"/>
                              </a:moveTo>
                              <a:cubicBezTo>
                                <a:pt x="9712" y="318"/>
                                <a:pt x="10077" y="244"/>
                                <a:pt x="10219" y="35"/>
                              </a:cubicBezTo>
                              <a:cubicBezTo>
                                <a:pt x="10225" y="25"/>
                                <a:pt x="10230" y="11"/>
                                <a:pt x="10236" y="0"/>
                              </a:cubicBezTo>
                              <a:lnTo>
                                <a:pt x="8960" y="0"/>
                              </a:lnTo>
                              <a:cubicBezTo>
                                <a:pt x="8965" y="11"/>
                                <a:pt x="8970" y="25"/>
                                <a:pt x="8976" y="35"/>
                              </a:cubicBezTo>
                              <a:cubicBezTo>
                                <a:pt x="9112" y="244"/>
                                <a:pt x="9483" y="318"/>
                                <a:pt x="9598" y="491"/>
                              </a:cubicBezTo>
                              <a:close/>
                              <a:moveTo>
                                <a:pt x="2519" y="10976"/>
                              </a:moveTo>
                              <a:cubicBezTo>
                                <a:pt x="2356" y="10959"/>
                                <a:pt x="2165" y="11051"/>
                                <a:pt x="2143" y="11139"/>
                              </a:cubicBezTo>
                              <a:cubicBezTo>
                                <a:pt x="2121" y="11051"/>
                                <a:pt x="1930" y="10959"/>
                                <a:pt x="1767" y="10976"/>
                              </a:cubicBezTo>
                              <a:cubicBezTo>
                                <a:pt x="1521" y="11001"/>
                                <a:pt x="1434" y="11149"/>
                                <a:pt x="1521" y="11280"/>
                              </a:cubicBezTo>
                              <a:cubicBezTo>
                                <a:pt x="1658" y="11492"/>
                                <a:pt x="2029" y="11562"/>
                                <a:pt x="2143" y="11735"/>
                              </a:cubicBezTo>
                              <a:cubicBezTo>
                                <a:pt x="2258" y="11562"/>
                                <a:pt x="2623" y="11488"/>
                                <a:pt x="2765" y="11280"/>
                              </a:cubicBezTo>
                              <a:cubicBezTo>
                                <a:pt x="2852" y="11149"/>
                                <a:pt x="2765" y="10998"/>
                                <a:pt x="2519" y="10976"/>
                              </a:cubicBezTo>
                              <a:close/>
                              <a:moveTo>
                                <a:pt x="4008" y="14820"/>
                              </a:moveTo>
                              <a:cubicBezTo>
                                <a:pt x="3844" y="14802"/>
                                <a:pt x="3654" y="14894"/>
                                <a:pt x="3632" y="14982"/>
                              </a:cubicBezTo>
                              <a:cubicBezTo>
                                <a:pt x="3610" y="14894"/>
                                <a:pt x="3419" y="14802"/>
                                <a:pt x="3256" y="14820"/>
                              </a:cubicBezTo>
                              <a:cubicBezTo>
                                <a:pt x="3010" y="14845"/>
                                <a:pt x="2923" y="14993"/>
                                <a:pt x="3010" y="15124"/>
                              </a:cubicBezTo>
                              <a:cubicBezTo>
                                <a:pt x="3146" y="15335"/>
                                <a:pt x="3517" y="15406"/>
                                <a:pt x="3632" y="15579"/>
                              </a:cubicBezTo>
                              <a:cubicBezTo>
                                <a:pt x="3746" y="15406"/>
                                <a:pt x="4112" y="15332"/>
                                <a:pt x="4253" y="15124"/>
                              </a:cubicBezTo>
                              <a:cubicBezTo>
                                <a:pt x="4341" y="14996"/>
                                <a:pt x="4253" y="14845"/>
                                <a:pt x="4008" y="14820"/>
                              </a:cubicBezTo>
                              <a:close/>
                              <a:moveTo>
                                <a:pt x="4008" y="17336"/>
                              </a:moveTo>
                              <a:cubicBezTo>
                                <a:pt x="3844" y="17319"/>
                                <a:pt x="3654" y="17411"/>
                                <a:pt x="3632" y="17499"/>
                              </a:cubicBezTo>
                              <a:cubicBezTo>
                                <a:pt x="3610" y="17411"/>
                                <a:pt x="3419" y="17319"/>
                                <a:pt x="3256" y="17336"/>
                              </a:cubicBezTo>
                              <a:cubicBezTo>
                                <a:pt x="3010" y="17361"/>
                                <a:pt x="2923" y="17509"/>
                                <a:pt x="3010" y="17640"/>
                              </a:cubicBezTo>
                              <a:cubicBezTo>
                                <a:pt x="3146" y="17852"/>
                                <a:pt x="3517" y="17922"/>
                                <a:pt x="3632" y="18095"/>
                              </a:cubicBezTo>
                              <a:cubicBezTo>
                                <a:pt x="3746" y="17922"/>
                                <a:pt x="4112" y="17848"/>
                                <a:pt x="4253" y="17640"/>
                              </a:cubicBezTo>
                              <a:cubicBezTo>
                                <a:pt x="4341" y="17509"/>
                                <a:pt x="4253" y="17361"/>
                                <a:pt x="4008" y="17336"/>
                              </a:cubicBezTo>
                              <a:close/>
                              <a:moveTo>
                                <a:pt x="11468" y="21035"/>
                              </a:moveTo>
                              <a:cubicBezTo>
                                <a:pt x="11304" y="21018"/>
                                <a:pt x="11114" y="21109"/>
                                <a:pt x="11092" y="21198"/>
                              </a:cubicBezTo>
                              <a:cubicBezTo>
                                <a:pt x="11070" y="21109"/>
                                <a:pt x="10879" y="21018"/>
                                <a:pt x="10715" y="21035"/>
                              </a:cubicBezTo>
                              <a:cubicBezTo>
                                <a:pt x="10470" y="21060"/>
                                <a:pt x="10383" y="21208"/>
                                <a:pt x="10470" y="21339"/>
                              </a:cubicBezTo>
                              <a:cubicBezTo>
                                <a:pt x="10546" y="21455"/>
                                <a:pt x="10688" y="21529"/>
                                <a:pt x="10825" y="21600"/>
                              </a:cubicBezTo>
                              <a:lnTo>
                                <a:pt x="11359" y="21600"/>
                              </a:lnTo>
                              <a:cubicBezTo>
                                <a:pt x="11495" y="21529"/>
                                <a:pt x="11637" y="21455"/>
                                <a:pt x="11713" y="21339"/>
                              </a:cubicBezTo>
                              <a:cubicBezTo>
                                <a:pt x="11795" y="21208"/>
                                <a:pt x="11713" y="21060"/>
                                <a:pt x="11468" y="21035"/>
                              </a:cubicBezTo>
                              <a:close/>
                              <a:moveTo>
                                <a:pt x="4008" y="12307"/>
                              </a:moveTo>
                              <a:cubicBezTo>
                                <a:pt x="3844" y="12289"/>
                                <a:pt x="3654" y="12381"/>
                                <a:pt x="3632" y="12469"/>
                              </a:cubicBezTo>
                              <a:cubicBezTo>
                                <a:pt x="3610" y="12381"/>
                                <a:pt x="3419" y="12289"/>
                                <a:pt x="3256" y="12307"/>
                              </a:cubicBezTo>
                              <a:cubicBezTo>
                                <a:pt x="3010" y="12332"/>
                                <a:pt x="2923" y="12480"/>
                                <a:pt x="3010" y="12611"/>
                              </a:cubicBezTo>
                              <a:cubicBezTo>
                                <a:pt x="3146" y="12822"/>
                                <a:pt x="3517" y="12893"/>
                                <a:pt x="3632" y="13066"/>
                              </a:cubicBezTo>
                              <a:cubicBezTo>
                                <a:pt x="3746" y="12893"/>
                                <a:pt x="4112" y="12819"/>
                                <a:pt x="4253" y="12611"/>
                              </a:cubicBezTo>
                              <a:cubicBezTo>
                                <a:pt x="4341" y="12480"/>
                                <a:pt x="4253" y="12332"/>
                                <a:pt x="4008" y="12307"/>
                              </a:cubicBezTo>
                              <a:close/>
                              <a:moveTo>
                                <a:pt x="4008" y="9791"/>
                              </a:moveTo>
                              <a:cubicBezTo>
                                <a:pt x="3844" y="9773"/>
                                <a:pt x="3654" y="9865"/>
                                <a:pt x="3632" y="9953"/>
                              </a:cubicBezTo>
                              <a:cubicBezTo>
                                <a:pt x="3610" y="9865"/>
                                <a:pt x="3419" y="9773"/>
                                <a:pt x="3256" y="9791"/>
                              </a:cubicBezTo>
                              <a:cubicBezTo>
                                <a:pt x="3010" y="9815"/>
                                <a:pt x="2923" y="9964"/>
                                <a:pt x="3010" y="10094"/>
                              </a:cubicBezTo>
                              <a:cubicBezTo>
                                <a:pt x="3146" y="10306"/>
                                <a:pt x="3517" y="10376"/>
                                <a:pt x="3632" y="10549"/>
                              </a:cubicBezTo>
                              <a:cubicBezTo>
                                <a:pt x="3746" y="10376"/>
                                <a:pt x="4112" y="10302"/>
                                <a:pt x="4253" y="10094"/>
                              </a:cubicBezTo>
                              <a:cubicBezTo>
                                <a:pt x="4341" y="9964"/>
                                <a:pt x="4253" y="9815"/>
                                <a:pt x="4008" y="9791"/>
                              </a:cubicBezTo>
                              <a:close/>
                              <a:moveTo>
                                <a:pt x="4008" y="4761"/>
                              </a:moveTo>
                              <a:cubicBezTo>
                                <a:pt x="3844" y="4744"/>
                                <a:pt x="3654" y="4835"/>
                                <a:pt x="3632" y="4924"/>
                              </a:cubicBezTo>
                              <a:cubicBezTo>
                                <a:pt x="3610" y="4835"/>
                                <a:pt x="3419" y="4744"/>
                                <a:pt x="3256" y="4761"/>
                              </a:cubicBezTo>
                              <a:cubicBezTo>
                                <a:pt x="3010" y="4786"/>
                                <a:pt x="2923" y="4934"/>
                                <a:pt x="3010" y="5065"/>
                              </a:cubicBezTo>
                              <a:cubicBezTo>
                                <a:pt x="3146" y="5276"/>
                                <a:pt x="3517" y="5347"/>
                                <a:pt x="3632" y="5520"/>
                              </a:cubicBezTo>
                              <a:cubicBezTo>
                                <a:pt x="3746" y="5347"/>
                                <a:pt x="4112" y="5273"/>
                                <a:pt x="4253" y="5065"/>
                              </a:cubicBezTo>
                              <a:cubicBezTo>
                                <a:pt x="4341" y="4934"/>
                                <a:pt x="4253" y="4786"/>
                                <a:pt x="4008" y="4761"/>
                              </a:cubicBezTo>
                              <a:close/>
                              <a:moveTo>
                                <a:pt x="4008" y="7278"/>
                              </a:moveTo>
                              <a:cubicBezTo>
                                <a:pt x="3844" y="7260"/>
                                <a:pt x="3654" y="7352"/>
                                <a:pt x="3632" y="7440"/>
                              </a:cubicBezTo>
                              <a:cubicBezTo>
                                <a:pt x="3610" y="7352"/>
                                <a:pt x="3419" y="7260"/>
                                <a:pt x="3256" y="7278"/>
                              </a:cubicBezTo>
                              <a:cubicBezTo>
                                <a:pt x="3010" y="7302"/>
                                <a:pt x="2923" y="7451"/>
                                <a:pt x="3010" y="7581"/>
                              </a:cubicBezTo>
                              <a:cubicBezTo>
                                <a:pt x="3146" y="7793"/>
                                <a:pt x="3517" y="7864"/>
                                <a:pt x="3632" y="8036"/>
                              </a:cubicBezTo>
                              <a:cubicBezTo>
                                <a:pt x="3746" y="7864"/>
                                <a:pt x="4112" y="7789"/>
                                <a:pt x="4253" y="7581"/>
                              </a:cubicBezTo>
                              <a:cubicBezTo>
                                <a:pt x="4341" y="7451"/>
                                <a:pt x="4253" y="7299"/>
                                <a:pt x="4008" y="7278"/>
                              </a:cubicBezTo>
                              <a:close/>
                              <a:moveTo>
                                <a:pt x="4008" y="19853"/>
                              </a:moveTo>
                              <a:cubicBezTo>
                                <a:pt x="3844" y="19835"/>
                                <a:pt x="3654" y="19927"/>
                                <a:pt x="3632" y="20015"/>
                              </a:cubicBezTo>
                              <a:cubicBezTo>
                                <a:pt x="3610" y="19927"/>
                                <a:pt x="3419" y="19835"/>
                                <a:pt x="3256" y="19853"/>
                              </a:cubicBezTo>
                              <a:cubicBezTo>
                                <a:pt x="3010" y="19878"/>
                                <a:pt x="2923" y="20026"/>
                                <a:pt x="3010" y="20156"/>
                              </a:cubicBezTo>
                              <a:cubicBezTo>
                                <a:pt x="3146" y="20368"/>
                                <a:pt x="3517" y="20439"/>
                                <a:pt x="3632" y="20612"/>
                              </a:cubicBezTo>
                              <a:cubicBezTo>
                                <a:pt x="3746" y="20439"/>
                                <a:pt x="4112" y="20365"/>
                                <a:pt x="4253" y="20156"/>
                              </a:cubicBezTo>
                              <a:cubicBezTo>
                                <a:pt x="4341" y="20026"/>
                                <a:pt x="4253" y="19874"/>
                                <a:pt x="4008" y="19853"/>
                              </a:cubicBezTo>
                              <a:close/>
                              <a:moveTo>
                                <a:pt x="2519" y="13489"/>
                              </a:moveTo>
                              <a:cubicBezTo>
                                <a:pt x="2356" y="13472"/>
                                <a:pt x="2165" y="13564"/>
                                <a:pt x="2143" y="13652"/>
                              </a:cubicBezTo>
                              <a:cubicBezTo>
                                <a:pt x="2121" y="13564"/>
                                <a:pt x="1930" y="13472"/>
                                <a:pt x="1767" y="13489"/>
                              </a:cubicBezTo>
                              <a:cubicBezTo>
                                <a:pt x="1521" y="13514"/>
                                <a:pt x="1434" y="13662"/>
                                <a:pt x="1521" y="13793"/>
                              </a:cubicBezTo>
                              <a:cubicBezTo>
                                <a:pt x="1658" y="14005"/>
                                <a:pt x="2029" y="14075"/>
                                <a:pt x="2143" y="14248"/>
                              </a:cubicBezTo>
                              <a:cubicBezTo>
                                <a:pt x="2258" y="14075"/>
                                <a:pt x="2623" y="14001"/>
                                <a:pt x="2765" y="13793"/>
                              </a:cubicBezTo>
                              <a:cubicBezTo>
                                <a:pt x="2852" y="13666"/>
                                <a:pt x="2765" y="13514"/>
                                <a:pt x="2519" y="13489"/>
                              </a:cubicBezTo>
                              <a:close/>
                              <a:moveTo>
                                <a:pt x="4008" y="2245"/>
                              </a:moveTo>
                              <a:cubicBezTo>
                                <a:pt x="3844" y="2227"/>
                                <a:pt x="3654" y="2319"/>
                                <a:pt x="3632" y="2407"/>
                              </a:cubicBezTo>
                              <a:cubicBezTo>
                                <a:pt x="3610" y="2319"/>
                                <a:pt x="3419" y="2227"/>
                                <a:pt x="3256" y="2245"/>
                              </a:cubicBezTo>
                              <a:cubicBezTo>
                                <a:pt x="3010" y="2269"/>
                                <a:pt x="2923" y="2418"/>
                                <a:pt x="3010" y="2548"/>
                              </a:cubicBezTo>
                              <a:cubicBezTo>
                                <a:pt x="3146" y="2760"/>
                                <a:pt x="3517" y="2831"/>
                                <a:pt x="3632" y="3004"/>
                              </a:cubicBezTo>
                              <a:cubicBezTo>
                                <a:pt x="3746" y="2831"/>
                                <a:pt x="4112" y="2756"/>
                                <a:pt x="4253" y="2548"/>
                              </a:cubicBezTo>
                              <a:cubicBezTo>
                                <a:pt x="4341" y="2421"/>
                                <a:pt x="4253" y="2269"/>
                                <a:pt x="4008" y="2245"/>
                              </a:cubicBezTo>
                              <a:close/>
                              <a:moveTo>
                                <a:pt x="2519" y="18519"/>
                              </a:moveTo>
                              <a:cubicBezTo>
                                <a:pt x="2356" y="18501"/>
                                <a:pt x="2165" y="18593"/>
                                <a:pt x="2143" y="18681"/>
                              </a:cubicBezTo>
                              <a:cubicBezTo>
                                <a:pt x="2121" y="18593"/>
                                <a:pt x="1930" y="18501"/>
                                <a:pt x="1767" y="18519"/>
                              </a:cubicBezTo>
                              <a:cubicBezTo>
                                <a:pt x="1521" y="18544"/>
                                <a:pt x="1434" y="18692"/>
                                <a:pt x="1521" y="18822"/>
                              </a:cubicBezTo>
                              <a:cubicBezTo>
                                <a:pt x="1658" y="19034"/>
                                <a:pt x="2029" y="19105"/>
                                <a:pt x="2143" y="19278"/>
                              </a:cubicBezTo>
                              <a:cubicBezTo>
                                <a:pt x="2258" y="19105"/>
                                <a:pt x="2623" y="19031"/>
                                <a:pt x="2765" y="18822"/>
                              </a:cubicBezTo>
                              <a:cubicBezTo>
                                <a:pt x="2852" y="18695"/>
                                <a:pt x="2765" y="18544"/>
                                <a:pt x="2519" y="18519"/>
                              </a:cubicBezTo>
                              <a:close/>
                              <a:moveTo>
                                <a:pt x="2519" y="16006"/>
                              </a:moveTo>
                              <a:cubicBezTo>
                                <a:pt x="2356" y="15988"/>
                                <a:pt x="2165" y="16080"/>
                                <a:pt x="2143" y="16168"/>
                              </a:cubicBezTo>
                              <a:cubicBezTo>
                                <a:pt x="2121" y="16080"/>
                                <a:pt x="1930" y="15988"/>
                                <a:pt x="1767" y="16006"/>
                              </a:cubicBezTo>
                              <a:cubicBezTo>
                                <a:pt x="1521" y="16031"/>
                                <a:pt x="1434" y="16179"/>
                                <a:pt x="1521" y="16309"/>
                              </a:cubicBezTo>
                              <a:cubicBezTo>
                                <a:pt x="1658" y="16521"/>
                                <a:pt x="2029" y="16592"/>
                                <a:pt x="2143" y="16765"/>
                              </a:cubicBezTo>
                              <a:cubicBezTo>
                                <a:pt x="2258" y="16592"/>
                                <a:pt x="2623" y="16518"/>
                                <a:pt x="2765" y="16309"/>
                              </a:cubicBezTo>
                              <a:cubicBezTo>
                                <a:pt x="2852" y="16179"/>
                                <a:pt x="2765" y="16031"/>
                                <a:pt x="2519" y="16006"/>
                              </a:cubicBezTo>
                              <a:close/>
                              <a:moveTo>
                                <a:pt x="2519" y="3431"/>
                              </a:moveTo>
                              <a:cubicBezTo>
                                <a:pt x="2356" y="3413"/>
                                <a:pt x="2165" y="3505"/>
                                <a:pt x="2143" y="3593"/>
                              </a:cubicBezTo>
                              <a:cubicBezTo>
                                <a:pt x="2121" y="3505"/>
                                <a:pt x="1930" y="3413"/>
                                <a:pt x="1767" y="3431"/>
                              </a:cubicBezTo>
                              <a:cubicBezTo>
                                <a:pt x="1521" y="3455"/>
                                <a:pt x="1434" y="3604"/>
                                <a:pt x="1521" y="3734"/>
                              </a:cubicBezTo>
                              <a:cubicBezTo>
                                <a:pt x="1658" y="3946"/>
                                <a:pt x="2029" y="4016"/>
                                <a:pt x="2143" y="4189"/>
                              </a:cubicBezTo>
                              <a:cubicBezTo>
                                <a:pt x="2258" y="4016"/>
                                <a:pt x="2623" y="3942"/>
                                <a:pt x="2765" y="3734"/>
                              </a:cubicBezTo>
                              <a:cubicBezTo>
                                <a:pt x="2852" y="3604"/>
                                <a:pt x="2765" y="3455"/>
                                <a:pt x="2519" y="3431"/>
                              </a:cubicBezTo>
                              <a:close/>
                              <a:moveTo>
                                <a:pt x="2519" y="914"/>
                              </a:moveTo>
                              <a:cubicBezTo>
                                <a:pt x="2356" y="896"/>
                                <a:pt x="2165" y="988"/>
                                <a:pt x="2143" y="1076"/>
                              </a:cubicBezTo>
                              <a:cubicBezTo>
                                <a:pt x="2121" y="988"/>
                                <a:pt x="1930" y="896"/>
                                <a:pt x="1767" y="914"/>
                              </a:cubicBezTo>
                              <a:cubicBezTo>
                                <a:pt x="1521" y="939"/>
                                <a:pt x="1434" y="1087"/>
                                <a:pt x="1521" y="1218"/>
                              </a:cubicBezTo>
                              <a:cubicBezTo>
                                <a:pt x="1658" y="1429"/>
                                <a:pt x="2029" y="1500"/>
                                <a:pt x="2143" y="1673"/>
                              </a:cubicBezTo>
                              <a:cubicBezTo>
                                <a:pt x="2258" y="1500"/>
                                <a:pt x="2623" y="1426"/>
                                <a:pt x="2765" y="1218"/>
                              </a:cubicBezTo>
                              <a:cubicBezTo>
                                <a:pt x="2852" y="1091"/>
                                <a:pt x="2765" y="939"/>
                                <a:pt x="2519" y="914"/>
                              </a:cubicBezTo>
                              <a:close/>
                              <a:moveTo>
                                <a:pt x="2519" y="8460"/>
                              </a:moveTo>
                              <a:cubicBezTo>
                                <a:pt x="2356" y="8442"/>
                                <a:pt x="2165" y="8534"/>
                                <a:pt x="2143" y="8622"/>
                              </a:cubicBezTo>
                              <a:cubicBezTo>
                                <a:pt x="2121" y="8534"/>
                                <a:pt x="1930" y="8442"/>
                                <a:pt x="1767" y="8460"/>
                              </a:cubicBezTo>
                              <a:cubicBezTo>
                                <a:pt x="1521" y="8485"/>
                                <a:pt x="1434" y="8633"/>
                                <a:pt x="1521" y="8764"/>
                              </a:cubicBezTo>
                              <a:cubicBezTo>
                                <a:pt x="1658" y="8975"/>
                                <a:pt x="2029" y="9046"/>
                                <a:pt x="2143" y="9219"/>
                              </a:cubicBezTo>
                              <a:cubicBezTo>
                                <a:pt x="2258" y="9046"/>
                                <a:pt x="2623" y="8972"/>
                                <a:pt x="2765" y="8764"/>
                              </a:cubicBezTo>
                              <a:cubicBezTo>
                                <a:pt x="2852" y="8633"/>
                                <a:pt x="2765" y="8485"/>
                                <a:pt x="2519" y="8460"/>
                              </a:cubicBezTo>
                              <a:close/>
                              <a:moveTo>
                                <a:pt x="2519" y="5944"/>
                              </a:moveTo>
                              <a:cubicBezTo>
                                <a:pt x="2356" y="5926"/>
                                <a:pt x="2165" y="6018"/>
                                <a:pt x="2143" y="6106"/>
                              </a:cubicBezTo>
                              <a:cubicBezTo>
                                <a:pt x="2121" y="6018"/>
                                <a:pt x="1930" y="5926"/>
                                <a:pt x="1767" y="5944"/>
                              </a:cubicBezTo>
                              <a:cubicBezTo>
                                <a:pt x="1521" y="5968"/>
                                <a:pt x="1434" y="6116"/>
                                <a:pt x="1521" y="6247"/>
                              </a:cubicBezTo>
                              <a:cubicBezTo>
                                <a:pt x="1658" y="6459"/>
                                <a:pt x="2029" y="6529"/>
                                <a:pt x="2143" y="6702"/>
                              </a:cubicBezTo>
                              <a:cubicBezTo>
                                <a:pt x="2258" y="6529"/>
                                <a:pt x="2623" y="6455"/>
                                <a:pt x="2765" y="6247"/>
                              </a:cubicBezTo>
                              <a:cubicBezTo>
                                <a:pt x="2852" y="6120"/>
                                <a:pt x="2765" y="5968"/>
                                <a:pt x="2519" y="5944"/>
                              </a:cubicBezTo>
                              <a:close/>
                              <a:moveTo>
                                <a:pt x="18917" y="19853"/>
                              </a:moveTo>
                              <a:cubicBezTo>
                                <a:pt x="18753" y="19835"/>
                                <a:pt x="18563" y="19927"/>
                                <a:pt x="18541" y="20015"/>
                              </a:cubicBezTo>
                              <a:cubicBezTo>
                                <a:pt x="18519" y="19927"/>
                                <a:pt x="18328" y="19835"/>
                                <a:pt x="18165" y="19853"/>
                              </a:cubicBezTo>
                              <a:cubicBezTo>
                                <a:pt x="17919" y="19878"/>
                                <a:pt x="17832" y="20026"/>
                                <a:pt x="17919" y="20156"/>
                              </a:cubicBezTo>
                              <a:cubicBezTo>
                                <a:pt x="18055" y="20368"/>
                                <a:pt x="18426" y="20439"/>
                                <a:pt x="18541" y="20612"/>
                              </a:cubicBezTo>
                              <a:cubicBezTo>
                                <a:pt x="18655" y="20439"/>
                                <a:pt x="19021" y="20365"/>
                                <a:pt x="19162" y="20156"/>
                              </a:cubicBezTo>
                              <a:cubicBezTo>
                                <a:pt x="19250" y="20026"/>
                                <a:pt x="19162" y="19874"/>
                                <a:pt x="18917" y="19853"/>
                              </a:cubicBezTo>
                              <a:close/>
                              <a:moveTo>
                                <a:pt x="18917" y="12307"/>
                              </a:moveTo>
                              <a:cubicBezTo>
                                <a:pt x="18753" y="12289"/>
                                <a:pt x="18563" y="12381"/>
                                <a:pt x="18541" y="12469"/>
                              </a:cubicBezTo>
                              <a:cubicBezTo>
                                <a:pt x="18519" y="12381"/>
                                <a:pt x="18328" y="12289"/>
                                <a:pt x="18165" y="12307"/>
                              </a:cubicBezTo>
                              <a:cubicBezTo>
                                <a:pt x="17919" y="12332"/>
                                <a:pt x="17832" y="12480"/>
                                <a:pt x="17919" y="12611"/>
                              </a:cubicBezTo>
                              <a:cubicBezTo>
                                <a:pt x="18055" y="12822"/>
                                <a:pt x="18426" y="12893"/>
                                <a:pt x="18541" y="13066"/>
                              </a:cubicBezTo>
                              <a:cubicBezTo>
                                <a:pt x="18655" y="12893"/>
                                <a:pt x="19021" y="12819"/>
                                <a:pt x="19162" y="12611"/>
                              </a:cubicBezTo>
                              <a:cubicBezTo>
                                <a:pt x="19250" y="12480"/>
                                <a:pt x="19162" y="12332"/>
                                <a:pt x="18917" y="12307"/>
                              </a:cubicBezTo>
                              <a:close/>
                              <a:moveTo>
                                <a:pt x="18917" y="9791"/>
                              </a:moveTo>
                              <a:cubicBezTo>
                                <a:pt x="18753" y="9773"/>
                                <a:pt x="18563" y="9865"/>
                                <a:pt x="18541" y="9953"/>
                              </a:cubicBezTo>
                              <a:cubicBezTo>
                                <a:pt x="18519" y="9865"/>
                                <a:pt x="18328" y="9773"/>
                                <a:pt x="18165" y="9791"/>
                              </a:cubicBezTo>
                              <a:cubicBezTo>
                                <a:pt x="17919" y="9815"/>
                                <a:pt x="17832" y="9964"/>
                                <a:pt x="17919" y="10094"/>
                              </a:cubicBezTo>
                              <a:cubicBezTo>
                                <a:pt x="18055" y="10306"/>
                                <a:pt x="18426" y="10376"/>
                                <a:pt x="18541" y="10549"/>
                              </a:cubicBezTo>
                              <a:cubicBezTo>
                                <a:pt x="18655" y="10376"/>
                                <a:pt x="19021" y="10302"/>
                                <a:pt x="19162" y="10094"/>
                              </a:cubicBezTo>
                              <a:cubicBezTo>
                                <a:pt x="19250" y="9964"/>
                                <a:pt x="19162" y="9815"/>
                                <a:pt x="18917" y="9791"/>
                              </a:cubicBezTo>
                              <a:close/>
                              <a:moveTo>
                                <a:pt x="18917" y="14820"/>
                              </a:moveTo>
                              <a:cubicBezTo>
                                <a:pt x="18753" y="14802"/>
                                <a:pt x="18563" y="14894"/>
                                <a:pt x="18541" y="14982"/>
                              </a:cubicBezTo>
                              <a:cubicBezTo>
                                <a:pt x="18519" y="14894"/>
                                <a:pt x="18328" y="14802"/>
                                <a:pt x="18165" y="14820"/>
                              </a:cubicBezTo>
                              <a:cubicBezTo>
                                <a:pt x="17919" y="14845"/>
                                <a:pt x="17832" y="14993"/>
                                <a:pt x="17919" y="15124"/>
                              </a:cubicBezTo>
                              <a:cubicBezTo>
                                <a:pt x="18055" y="15335"/>
                                <a:pt x="18426" y="15406"/>
                                <a:pt x="18541" y="15579"/>
                              </a:cubicBezTo>
                              <a:cubicBezTo>
                                <a:pt x="18655" y="15406"/>
                                <a:pt x="19021" y="15332"/>
                                <a:pt x="19162" y="15124"/>
                              </a:cubicBezTo>
                              <a:cubicBezTo>
                                <a:pt x="19250" y="14996"/>
                                <a:pt x="19162" y="14845"/>
                                <a:pt x="18917" y="14820"/>
                              </a:cubicBezTo>
                              <a:close/>
                              <a:moveTo>
                                <a:pt x="18917" y="7278"/>
                              </a:moveTo>
                              <a:cubicBezTo>
                                <a:pt x="18753" y="7260"/>
                                <a:pt x="18563" y="7352"/>
                                <a:pt x="18541" y="7440"/>
                              </a:cubicBezTo>
                              <a:cubicBezTo>
                                <a:pt x="18519" y="7352"/>
                                <a:pt x="18328" y="7260"/>
                                <a:pt x="18165" y="7278"/>
                              </a:cubicBezTo>
                              <a:cubicBezTo>
                                <a:pt x="17919" y="7302"/>
                                <a:pt x="17832" y="7451"/>
                                <a:pt x="17919" y="7581"/>
                              </a:cubicBezTo>
                              <a:cubicBezTo>
                                <a:pt x="18055" y="7793"/>
                                <a:pt x="18426" y="7864"/>
                                <a:pt x="18541" y="8036"/>
                              </a:cubicBezTo>
                              <a:cubicBezTo>
                                <a:pt x="18655" y="7864"/>
                                <a:pt x="19021" y="7789"/>
                                <a:pt x="19162" y="7581"/>
                              </a:cubicBezTo>
                              <a:cubicBezTo>
                                <a:pt x="19250" y="7451"/>
                                <a:pt x="19162" y="7299"/>
                                <a:pt x="18917" y="7278"/>
                              </a:cubicBezTo>
                              <a:close/>
                              <a:moveTo>
                                <a:pt x="20411" y="18519"/>
                              </a:moveTo>
                              <a:cubicBezTo>
                                <a:pt x="20248" y="18501"/>
                                <a:pt x="20057" y="18593"/>
                                <a:pt x="20035" y="18681"/>
                              </a:cubicBezTo>
                              <a:cubicBezTo>
                                <a:pt x="20013" y="18593"/>
                                <a:pt x="19822" y="18501"/>
                                <a:pt x="19659" y="18519"/>
                              </a:cubicBezTo>
                              <a:cubicBezTo>
                                <a:pt x="19413" y="18544"/>
                                <a:pt x="19326" y="18692"/>
                                <a:pt x="19413" y="18822"/>
                              </a:cubicBezTo>
                              <a:cubicBezTo>
                                <a:pt x="19550" y="19034"/>
                                <a:pt x="19920" y="19105"/>
                                <a:pt x="20035" y="19278"/>
                              </a:cubicBezTo>
                              <a:cubicBezTo>
                                <a:pt x="20149" y="19105"/>
                                <a:pt x="20515" y="19031"/>
                                <a:pt x="20657" y="18822"/>
                              </a:cubicBezTo>
                              <a:cubicBezTo>
                                <a:pt x="20738" y="18695"/>
                                <a:pt x="20657" y="18544"/>
                                <a:pt x="20411" y="18519"/>
                              </a:cubicBezTo>
                              <a:close/>
                              <a:moveTo>
                                <a:pt x="18917" y="17336"/>
                              </a:moveTo>
                              <a:cubicBezTo>
                                <a:pt x="18753" y="17319"/>
                                <a:pt x="18563" y="17411"/>
                                <a:pt x="18541" y="17499"/>
                              </a:cubicBezTo>
                              <a:cubicBezTo>
                                <a:pt x="18519" y="17411"/>
                                <a:pt x="18328" y="17319"/>
                                <a:pt x="18165" y="17336"/>
                              </a:cubicBezTo>
                              <a:cubicBezTo>
                                <a:pt x="17919" y="17361"/>
                                <a:pt x="17832" y="17509"/>
                                <a:pt x="17919" y="17640"/>
                              </a:cubicBezTo>
                              <a:cubicBezTo>
                                <a:pt x="18055" y="17852"/>
                                <a:pt x="18426" y="17922"/>
                                <a:pt x="18541" y="18095"/>
                              </a:cubicBezTo>
                              <a:cubicBezTo>
                                <a:pt x="18655" y="17922"/>
                                <a:pt x="19021" y="17848"/>
                                <a:pt x="19162" y="17640"/>
                              </a:cubicBezTo>
                              <a:cubicBezTo>
                                <a:pt x="19250" y="17509"/>
                                <a:pt x="19162" y="17361"/>
                                <a:pt x="18917" y="17336"/>
                              </a:cubicBezTo>
                              <a:close/>
                              <a:moveTo>
                                <a:pt x="18917" y="2245"/>
                              </a:moveTo>
                              <a:cubicBezTo>
                                <a:pt x="18753" y="2227"/>
                                <a:pt x="18563" y="2319"/>
                                <a:pt x="18541" y="2407"/>
                              </a:cubicBezTo>
                              <a:cubicBezTo>
                                <a:pt x="18519" y="2319"/>
                                <a:pt x="18328" y="2227"/>
                                <a:pt x="18165" y="2245"/>
                              </a:cubicBezTo>
                              <a:cubicBezTo>
                                <a:pt x="17919" y="2269"/>
                                <a:pt x="17832" y="2418"/>
                                <a:pt x="17919" y="2548"/>
                              </a:cubicBezTo>
                              <a:cubicBezTo>
                                <a:pt x="18055" y="2760"/>
                                <a:pt x="18426" y="2831"/>
                                <a:pt x="18541" y="3004"/>
                              </a:cubicBezTo>
                              <a:cubicBezTo>
                                <a:pt x="18655" y="2831"/>
                                <a:pt x="19021" y="2756"/>
                                <a:pt x="19162" y="2548"/>
                              </a:cubicBezTo>
                              <a:cubicBezTo>
                                <a:pt x="19250" y="2421"/>
                                <a:pt x="19162" y="2269"/>
                                <a:pt x="18917" y="2245"/>
                              </a:cubicBezTo>
                              <a:close/>
                              <a:moveTo>
                                <a:pt x="18917" y="4761"/>
                              </a:moveTo>
                              <a:cubicBezTo>
                                <a:pt x="18753" y="4744"/>
                                <a:pt x="18563" y="4835"/>
                                <a:pt x="18541" y="4924"/>
                              </a:cubicBezTo>
                              <a:cubicBezTo>
                                <a:pt x="18519" y="4835"/>
                                <a:pt x="18328" y="4744"/>
                                <a:pt x="18165" y="4761"/>
                              </a:cubicBezTo>
                              <a:cubicBezTo>
                                <a:pt x="17919" y="4786"/>
                                <a:pt x="17832" y="4934"/>
                                <a:pt x="17919" y="5065"/>
                              </a:cubicBezTo>
                              <a:cubicBezTo>
                                <a:pt x="18055" y="5276"/>
                                <a:pt x="18426" y="5347"/>
                                <a:pt x="18541" y="5520"/>
                              </a:cubicBezTo>
                              <a:cubicBezTo>
                                <a:pt x="18655" y="5347"/>
                                <a:pt x="19021" y="5273"/>
                                <a:pt x="19162" y="5065"/>
                              </a:cubicBezTo>
                              <a:cubicBezTo>
                                <a:pt x="19250" y="4934"/>
                                <a:pt x="19162" y="4786"/>
                                <a:pt x="18917" y="4761"/>
                              </a:cubicBezTo>
                              <a:close/>
                              <a:moveTo>
                                <a:pt x="20411" y="21035"/>
                              </a:moveTo>
                              <a:cubicBezTo>
                                <a:pt x="20248" y="21018"/>
                                <a:pt x="20057" y="21109"/>
                                <a:pt x="20035" y="21198"/>
                              </a:cubicBezTo>
                              <a:cubicBezTo>
                                <a:pt x="20013" y="21109"/>
                                <a:pt x="19822" y="21018"/>
                                <a:pt x="19659" y="21035"/>
                              </a:cubicBezTo>
                              <a:cubicBezTo>
                                <a:pt x="19413" y="21060"/>
                                <a:pt x="19326" y="21208"/>
                                <a:pt x="19413" y="21339"/>
                              </a:cubicBezTo>
                              <a:cubicBezTo>
                                <a:pt x="19490" y="21455"/>
                                <a:pt x="19631" y="21529"/>
                                <a:pt x="19768" y="21600"/>
                              </a:cubicBezTo>
                              <a:lnTo>
                                <a:pt x="20302" y="21600"/>
                              </a:lnTo>
                              <a:cubicBezTo>
                                <a:pt x="20438" y="21529"/>
                                <a:pt x="20580" y="21455"/>
                                <a:pt x="20657" y="21339"/>
                              </a:cubicBezTo>
                              <a:cubicBezTo>
                                <a:pt x="20738" y="21208"/>
                                <a:pt x="20657" y="21060"/>
                                <a:pt x="20411" y="21035"/>
                              </a:cubicBezTo>
                              <a:close/>
                              <a:moveTo>
                                <a:pt x="17428" y="13489"/>
                              </a:moveTo>
                              <a:cubicBezTo>
                                <a:pt x="17265" y="13472"/>
                                <a:pt x="17074" y="13564"/>
                                <a:pt x="17052" y="13652"/>
                              </a:cubicBezTo>
                              <a:cubicBezTo>
                                <a:pt x="17030" y="13564"/>
                                <a:pt x="16839" y="13472"/>
                                <a:pt x="16676" y="13489"/>
                              </a:cubicBezTo>
                              <a:cubicBezTo>
                                <a:pt x="16430" y="13514"/>
                                <a:pt x="16343" y="13662"/>
                                <a:pt x="16430" y="13793"/>
                              </a:cubicBezTo>
                              <a:cubicBezTo>
                                <a:pt x="16567" y="14005"/>
                                <a:pt x="16938" y="14075"/>
                                <a:pt x="17052" y="14248"/>
                              </a:cubicBezTo>
                              <a:cubicBezTo>
                                <a:pt x="17167" y="14075"/>
                                <a:pt x="17532" y="14001"/>
                                <a:pt x="17674" y="13793"/>
                              </a:cubicBezTo>
                              <a:cubicBezTo>
                                <a:pt x="17761" y="13666"/>
                                <a:pt x="17674" y="13514"/>
                                <a:pt x="17428" y="13489"/>
                              </a:cubicBezTo>
                              <a:close/>
                              <a:moveTo>
                                <a:pt x="17428" y="914"/>
                              </a:moveTo>
                              <a:cubicBezTo>
                                <a:pt x="17265" y="896"/>
                                <a:pt x="17074" y="988"/>
                                <a:pt x="17052" y="1076"/>
                              </a:cubicBezTo>
                              <a:cubicBezTo>
                                <a:pt x="17030" y="988"/>
                                <a:pt x="16839" y="896"/>
                                <a:pt x="16676" y="914"/>
                              </a:cubicBezTo>
                              <a:cubicBezTo>
                                <a:pt x="16430" y="939"/>
                                <a:pt x="16343" y="1087"/>
                                <a:pt x="16430" y="1218"/>
                              </a:cubicBezTo>
                              <a:cubicBezTo>
                                <a:pt x="16567" y="1429"/>
                                <a:pt x="16938" y="1500"/>
                                <a:pt x="17052" y="1673"/>
                              </a:cubicBezTo>
                              <a:cubicBezTo>
                                <a:pt x="17167" y="1500"/>
                                <a:pt x="17532" y="1426"/>
                                <a:pt x="17674" y="1218"/>
                              </a:cubicBezTo>
                              <a:cubicBezTo>
                                <a:pt x="17761" y="1091"/>
                                <a:pt x="17674" y="939"/>
                                <a:pt x="17428" y="914"/>
                              </a:cubicBezTo>
                              <a:close/>
                              <a:moveTo>
                                <a:pt x="17428" y="18519"/>
                              </a:moveTo>
                              <a:cubicBezTo>
                                <a:pt x="17265" y="18501"/>
                                <a:pt x="17074" y="18593"/>
                                <a:pt x="17052" y="18681"/>
                              </a:cubicBezTo>
                              <a:cubicBezTo>
                                <a:pt x="17030" y="18593"/>
                                <a:pt x="16839" y="18501"/>
                                <a:pt x="16676" y="18519"/>
                              </a:cubicBezTo>
                              <a:cubicBezTo>
                                <a:pt x="16430" y="18544"/>
                                <a:pt x="16343" y="18692"/>
                                <a:pt x="16430" y="18822"/>
                              </a:cubicBezTo>
                              <a:cubicBezTo>
                                <a:pt x="16567" y="19034"/>
                                <a:pt x="16938" y="19105"/>
                                <a:pt x="17052" y="19278"/>
                              </a:cubicBezTo>
                              <a:cubicBezTo>
                                <a:pt x="17167" y="19105"/>
                                <a:pt x="17532" y="19031"/>
                                <a:pt x="17674" y="18822"/>
                              </a:cubicBezTo>
                              <a:cubicBezTo>
                                <a:pt x="17761" y="18695"/>
                                <a:pt x="17674" y="18544"/>
                                <a:pt x="17428" y="18519"/>
                              </a:cubicBezTo>
                              <a:close/>
                              <a:moveTo>
                                <a:pt x="17428" y="10976"/>
                              </a:moveTo>
                              <a:cubicBezTo>
                                <a:pt x="17265" y="10959"/>
                                <a:pt x="17074" y="11051"/>
                                <a:pt x="17052" y="11139"/>
                              </a:cubicBezTo>
                              <a:cubicBezTo>
                                <a:pt x="17030" y="11051"/>
                                <a:pt x="16839" y="10959"/>
                                <a:pt x="16676" y="10976"/>
                              </a:cubicBezTo>
                              <a:cubicBezTo>
                                <a:pt x="16430" y="11001"/>
                                <a:pt x="16343" y="11149"/>
                                <a:pt x="16430" y="11280"/>
                              </a:cubicBezTo>
                              <a:cubicBezTo>
                                <a:pt x="16567" y="11492"/>
                                <a:pt x="16938" y="11562"/>
                                <a:pt x="17052" y="11735"/>
                              </a:cubicBezTo>
                              <a:cubicBezTo>
                                <a:pt x="17167" y="11562"/>
                                <a:pt x="17532" y="11488"/>
                                <a:pt x="17674" y="11280"/>
                              </a:cubicBezTo>
                              <a:cubicBezTo>
                                <a:pt x="17761" y="11149"/>
                                <a:pt x="17674" y="10998"/>
                                <a:pt x="17428" y="10976"/>
                              </a:cubicBezTo>
                              <a:close/>
                              <a:moveTo>
                                <a:pt x="17428" y="8460"/>
                              </a:moveTo>
                              <a:cubicBezTo>
                                <a:pt x="17265" y="8442"/>
                                <a:pt x="17074" y="8534"/>
                                <a:pt x="17052" y="8622"/>
                              </a:cubicBezTo>
                              <a:cubicBezTo>
                                <a:pt x="17030" y="8534"/>
                                <a:pt x="16839" y="8442"/>
                                <a:pt x="16676" y="8460"/>
                              </a:cubicBezTo>
                              <a:cubicBezTo>
                                <a:pt x="16430" y="8485"/>
                                <a:pt x="16343" y="8633"/>
                                <a:pt x="16430" y="8764"/>
                              </a:cubicBezTo>
                              <a:cubicBezTo>
                                <a:pt x="16567" y="8975"/>
                                <a:pt x="16938" y="9046"/>
                                <a:pt x="17052" y="9219"/>
                              </a:cubicBezTo>
                              <a:cubicBezTo>
                                <a:pt x="17167" y="9046"/>
                                <a:pt x="17532" y="8972"/>
                                <a:pt x="17674" y="8764"/>
                              </a:cubicBezTo>
                              <a:cubicBezTo>
                                <a:pt x="17761" y="8633"/>
                                <a:pt x="17674" y="8485"/>
                                <a:pt x="17428" y="8460"/>
                              </a:cubicBezTo>
                              <a:close/>
                              <a:moveTo>
                                <a:pt x="17428" y="3431"/>
                              </a:moveTo>
                              <a:cubicBezTo>
                                <a:pt x="17265" y="3413"/>
                                <a:pt x="17074" y="3505"/>
                                <a:pt x="17052" y="3593"/>
                              </a:cubicBezTo>
                              <a:cubicBezTo>
                                <a:pt x="17030" y="3505"/>
                                <a:pt x="16839" y="3413"/>
                                <a:pt x="16676" y="3431"/>
                              </a:cubicBezTo>
                              <a:cubicBezTo>
                                <a:pt x="16430" y="3455"/>
                                <a:pt x="16343" y="3604"/>
                                <a:pt x="16430" y="3734"/>
                              </a:cubicBezTo>
                              <a:cubicBezTo>
                                <a:pt x="16567" y="3946"/>
                                <a:pt x="16938" y="4016"/>
                                <a:pt x="17052" y="4189"/>
                              </a:cubicBezTo>
                              <a:cubicBezTo>
                                <a:pt x="17167" y="4016"/>
                                <a:pt x="17532" y="3942"/>
                                <a:pt x="17674" y="3734"/>
                              </a:cubicBezTo>
                              <a:cubicBezTo>
                                <a:pt x="17761" y="3604"/>
                                <a:pt x="17674" y="3455"/>
                                <a:pt x="17428" y="3431"/>
                              </a:cubicBezTo>
                              <a:close/>
                              <a:moveTo>
                                <a:pt x="17428" y="5944"/>
                              </a:moveTo>
                              <a:cubicBezTo>
                                <a:pt x="17265" y="5926"/>
                                <a:pt x="17074" y="6018"/>
                                <a:pt x="17052" y="6106"/>
                              </a:cubicBezTo>
                              <a:cubicBezTo>
                                <a:pt x="17030" y="6018"/>
                                <a:pt x="16839" y="5926"/>
                                <a:pt x="16676" y="5944"/>
                              </a:cubicBezTo>
                              <a:cubicBezTo>
                                <a:pt x="16430" y="5968"/>
                                <a:pt x="16343" y="6116"/>
                                <a:pt x="16430" y="6247"/>
                              </a:cubicBezTo>
                              <a:cubicBezTo>
                                <a:pt x="16567" y="6459"/>
                                <a:pt x="16938" y="6529"/>
                                <a:pt x="17052" y="6702"/>
                              </a:cubicBezTo>
                              <a:cubicBezTo>
                                <a:pt x="17167" y="6529"/>
                                <a:pt x="17532" y="6455"/>
                                <a:pt x="17674" y="6247"/>
                              </a:cubicBezTo>
                              <a:cubicBezTo>
                                <a:pt x="17761" y="6120"/>
                                <a:pt x="17674" y="5968"/>
                                <a:pt x="17428" y="5944"/>
                              </a:cubicBezTo>
                              <a:close/>
                              <a:moveTo>
                                <a:pt x="17428" y="16006"/>
                              </a:moveTo>
                              <a:cubicBezTo>
                                <a:pt x="17265" y="15988"/>
                                <a:pt x="17074" y="16080"/>
                                <a:pt x="17052" y="16168"/>
                              </a:cubicBezTo>
                              <a:cubicBezTo>
                                <a:pt x="17030" y="16080"/>
                                <a:pt x="16839" y="15988"/>
                                <a:pt x="16676" y="16006"/>
                              </a:cubicBezTo>
                              <a:cubicBezTo>
                                <a:pt x="16430" y="16031"/>
                                <a:pt x="16343" y="16179"/>
                                <a:pt x="16430" y="16309"/>
                              </a:cubicBezTo>
                              <a:cubicBezTo>
                                <a:pt x="16567" y="16521"/>
                                <a:pt x="16938" y="16592"/>
                                <a:pt x="17052" y="16765"/>
                              </a:cubicBezTo>
                              <a:cubicBezTo>
                                <a:pt x="17167" y="16592"/>
                                <a:pt x="17532" y="16518"/>
                                <a:pt x="17674" y="16309"/>
                              </a:cubicBezTo>
                              <a:cubicBezTo>
                                <a:pt x="17761" y="16179"/>
                                <a:pt x="17674" y="16031"/>
                                <a:pt x="17428" y="16006"/>
                              </a:cubicBezTo>
                              <a:close/>
                              <a:moveTo>
                                <a:pt x="21147" y="9791"/>
                              </a:moveTo>
                              <a:cubicBezTo>
                                <a:pt x="20902" y="9815"/>
                                <a:pt x="20815" y="9964"/>
                                <a:pt x="20902" y="10094"/>
                              </a:cubicBezTo>
                              <a:cubicBezTo>
                                <a:pt x="21038" y="10306"/>
                                <a:pt x="21409" y="10376"/>
                                <a:pt x="21524" y="10549"/>
                              </a:cubicBezTo>
                              <a:cubicBezTo>
                                <a:pt x="21545" y="10521"/>
                                <a:pt x="21567" y="10493"/>
                                <a:pt x="21600" y="10468"/>
                              </a:cubicBezTo>
                              <a:lnTo>
                                <a:pt x="21600" y="9861"/>
                              </a:lnTo>
                              <a:cubicBezTo>
                                <a:pt x="21556" y="9889"/>
                                <a:pt x="21529" y="9921"/>
                                <a:pt x="21524" y="9949"/>
                              </a:cubicBezTo>
                              <a:cubicBezTo>
                                <a:pt x="21502" y="9865"/>
                                <a:pt x="21311" y="9776"/>
                                <a:pt x="21147" y="9791"/>
                              </a:cubicBezTo>
                              <a:close/>
                              <a:moveTo>
                                <a:pt x="21147" y="12307"/>
                              </a:moveTo>
                              <a:cubicBezTo>
                                <a:pt x="20902" y="12332"/>
                                <a:pt x="20815" y="12480"/>
                                <a:pt x="20902" y="12611"/>
                              </a:cubicBezTo>
                              <a:cubicBezTo>
                                <a:pt x="21038" y="12822"/>
                                <a:pt x="21409" y="12893"/>
                                <a:pt x="21524" y="13066"/>
                              </a:cubicBezTo>
                              <a:cubicBezTo>
                                <a:pt x="21545" y="13038"/>
                                <a:pt x="21567" y="13009"/>
                                <a:pt x="21600" y="12985"/>
                              </a:cubicBezTo>
                              <a:lnTo>
                                <a:pt x="21600" y="12378"/>
                              </a:lnTo>
                              <a:cubicBezTo>
                                <a:pt x="21556" y="12406"/>
                                <a:pt x="21529" y="12438"/>
                                <a:pt x="21524" y="12466"/>
                              </a:cubicBezTo>
                              <a:cubicBezTo>
                                <a:pt x="21502" y="12381"/>
                                <a:pt x="21311" y="12289"/>
                                <a:pt x="21147" y="12307"/>
                              </a:cubicBezTo>
                              <a:close/>
                              <a:moveTo>
                                <a:pt x="21147" y="7278"/>
                              </a:moveTo>
                              <a:cubicBezTo>
                                <a:pt x="20902" y="7302"/>
                                <a:pt x="20815" y="7451"/>
                                <a:pt x="20902" y="7581"/>
                              </a:cubicBezTo>
                              <a:cubicBezTo>
                                <a:pt x="21038" y="7793"/>
                                <a:pt x="21409" y="7864"/>
                                <a:pt x="21524" y="8036"/>
                              </a:cubicBezTo>
                              <a:cubicBezTo>
                                <a:pt x="21545" y="8008"/>
                                <a:pt x="21567" y="7980"/>
                                <a:pt x="21600" y="7955"/>
                              </a:cubicBezTo>
                              <a:lnTo>
                                <a:pt x="21600" y="7348"/>
                              </a:lnTo>
                              <a:cubicBezTo>
                                <a:pt x="21556" y="7376"/>
                                <a:pt x="21529" y="7408"/>
                                <a:pt x="21524" y="7436"/>
                              </a:cubicBezTo>
                              <a:cubicBezTo>
                                <a:pt x="21502" y="7352"/>
                                <a:pt x="21311" y="7260"/>
                                <a:pt x="21147" y="7278"/>
                              </a:cubicBezTo>
                              <a:close/>
                              <a:moveTo>
                                <a:pt x="21147" y="17336"/>
                              </a:moveTo>
                              <a:cubicBezTo>
                                <a:pt x="20902" y="17361"/>
                                <a:pt x="20815" y="17509"/>
                                <a:pt x="20902" y="17640"/>
                              </a:cubicBezTo>
                              <a:cubicBezTo>
                                <a:pt x="21038" y="17852"/>
                                <a:pt x="21409" y="17922"/>
                                <a:pt x="21524" y="18095"/>
                              </a:cubicBezTo>
                              <a:cubicBezTo>
                                <a:pt x="21545" y="18067"/>
                                <a:pt x="21567" y="18039"/>
                                <a:pt x="21600" y="18014"/>
                              </a:cubicBezTo>
                              <a:lnTo>
                                <a:pt x="21600" y="17407"/>
                              </a:lnTo>
                              <a:cubicBezTo>
                                <a:pt x="21556" y="17435"/>
                                <a:pt x="21529" y="17467"/>
                                <a:pt x="21524" y="17495"/>
                              </a:cubicBezTo>
                              <a:cubicBezTo>
                                <a:pt x="21502" y="17411"/>
                                <a:pt x="21311" y="17319"/>
                                <a:pt x="21147" y="17336"/>
                              </a:cubicBezTo>
                              <a:close/>
                              <a:moveTo>
                                <a:pt x="21147" y="14820"/>
                              </a:moveTo>
                              <a:cubicBezTo>
                                <a:pt x="20902" y="14845"/>
                                <a:pt x="20815" y="14993"/>
                                <a:pt x="20902" y="15124"/>
                              </a:cubicBezTo>
                              <a:cubicBezTo>
                                <a:pt x="21038" y="15335"/>
                                <a:pt x="21409" y="15406"/>
                                <a:pt x="21524" y="15579"/>
                              </a:cubicBezTo>
                              <a:cubicBezTo>
                                <a:pt x="21545" y="15551"/>
                                <a:pt x="21567" y="15522"/>
                                <a:pt x="21600" y="15498"/>
                              </a:cubicBezTo>
                              <a:lnTo>
                                <a:pt x="21600" y="14891"/>
                              </a:lnTo>
                              <a:cubicBezTo>
                                <a:pt x="21556" y="14919"/>
                                <a:pt x="21529" y="14951"/>
                                <a:pt x="21524" y="14979"/>
                              </a:cubicBezTo>
                              <a:cubicBezTo>
                                <a:pt x="21502" y="14894"/>
                                <a:pt x="21311" y="14806"/>
                                <a:pt x="21147" y="14820"/>
                              </a:cubicBezTo>
                              <a:close/>
                              <a:moveTo>
                                <a:pt x="20886" y="0"/>
                              </a:moveTo>
                              <a:cubicBezTo>
                                <a:pt x="20891" y="11"/>
                                <a:pt x="20897" y="25"/>
                                <a:pt x="20902" y="35"/>
                              </a:cubicBezTo>
                              <a:cubicBezTo>
                                <a:pt x="21038" y="247"/>
                                <a:pt x="21409" y="318"/>
                                <a:pt x="21524" y="491"/>
                              </a:cubicBezTo>
                              <a:cubicBezTo>
                                <a:pt x="21545" y="462"/>
                                <a:pt x="21567" y="434"/>
                                <a:pt x="21600" y="409"/>
                              </a:cubicBezTo>
                              <a:lnTo>
                                <a:pt x="21600" y="0"/>
                              </a:lnTo>
                              <a:lnTo>
                                <a:pt x="20886" y="0"/>
                              </a:lnTo>
                              <a:close/>
                              <a:moveTo>
                                <a:pt x="21147" y="2245"/>
                              </a:moveTo>
                              <a:cubicBezTo>
                                <a:pt x="20902" y="2269"/>
                                <a:pt x="20815" y="2418"/>
                                <a:pt x="20902" y="2548"/>
                              </a:cubicBezTo>
                              <a:cubicBezTo>
                                <a:pt x="21038" y="2760"/>
                                <a:pt x="21409" y="2831"/>
                                <a:pt x="21524" y="3004"/>
                              </a:cubicBezTo>
                              <a:cubicBezTo>
                                <a:pt x="21545" y="2975"/>
                                <a:pt x="21567" y="2947"/>
                                <a:pt x="21600" y="2922"/>
                              </a:cubicBezTo>
                              <a:lnTo>
                                <a:pt x="21600" y="2319"/>
                              </a:lnTo>
                              <a:cubicBezTo>
                                <a:pt x="21556" y="2347"/>
                                <a:pt x="21529" y="2379"/>
                                <a:pt x="21524" y="2407"/>
                              </a:cubicBezTo>
                              <a:cubicBezTo>
                                <a:pt x="21502" y="2319"/>
                                <a:pt x="21311" y="2231"/>
                                <a:pt x="21147" y="2245"/>
                              </a:cubicBezTo>
                              <a:close/>
                              <a:moveTo>
                                <a:pt x="21147" y="4761"/>
                              </a:moveTo>
                              <a:cubicBezTo>
                                <a:pt x="20902" y="4786"/>
                                <a:pt x="20815" y="4934"/>
                                <a:pt x="20902" y="5065"/>
                              </a:cubicBezTo>
                              <a:cubicBezTo>
                                <a:pt x="21038" y="5276"/>
                                <a:pt x="21409" y="5347"/>
                                <a:pt x="21524" y="5520"/>
                              </a:cubicBezTo>
                              <a:cubicBezTo>
                                <a:pt x="21545" y="5492"/>
                                <a:pt x="21567" y="5464"/>
                                <a:pt x="21600" y="5439"/>
                              </a:cubicBezTo>
                              <a:lnTo>
                                <a:pt x="21600" y="4832"/>
                              </a:lnTo>
                              <a:cubicBezTo>
                                <a:pt x="21556" y="4860"/>
                                <a:pt x="21529" y="4892"/>
                                <a:pt x="21524" y="4920"/>
                              </a:cubicBezTo>
                              <a:cubicBezTo>
                                <a:pt x="21502" y="4835"/>
                                <a:pt x="21311" y="4744"/>
                                <a:pt x="21147" y="4761"/>
                              </a:cubicBezTo>
                              <a:close/>
                              <a:moveTo>
                                <a:pt x="20411" y="8460"/>
                              </a:moveTo>
                              <a:cubicBezTo>
                                <a:pt x="20248" y="8442"/>
                                <a:pt x="20057" y="8534"/>
                                <a:pt x="20035" y="8622"/>
                              </a:cubicBezTo>
                              <a:cubicBezTo>
                                <a:pt x="20013" y="8534"/>
                                <a:pt x="19822" y="8442"/>
                                <a:pt x="19659" y="8460"/>
                              </a:cubicBezTo>
                              <a:cubicBezTo>
                                <a:pt x="19413" y="8485"/>
                                <a:pt x="19326" y="8633"/>
                                <a:pt x="19413" y="8764"/>
                              </a:cubicBezTo>
                              <a:cubicBezTo>
                                <a:pt x="19550" y="8975"/>
                                <a:pt x="19920" y="9046"/>
                                <a:pt x="20035" y="9219"/>
                              </a:cubicBezTo>
                              <a:cubicBezTo>
                                <a:pt x="20149" y="9046"/>
                                <a:pt x="20515" y="8972"/>
                                <a:pt x="20657" y="8764"/>
                              </a:cubicBezTo>
                              <a:cubicBezTo>
                                <a:pt x="20738" y="8633"/>
                                <a:pt x="20657" y="8485"/>
                                <a:pt x="20411" y="8460"/>
                              </a:cubicBezTo>
                              <a:close/>
                              <a:moveTo>
                                <a:pt x="20411" y="16006"/>
                              </a:moveTo>
                              <a:cubicBezTo>
                                <a:pt x="20248" y="15988"/>
                                <a:pt x="20057" y="16080"/>
                                <a:pt x="20035" y="16168"/>
                              </a:cubicBezTo>
                              <a:cubicBezTo>
                                <a:pt x="20013" y="16080"/>
                                <a:pt x="19822" y="15988"/>
                                <a:pt x="19659" y="16006"/>
                              </a:cubicBezTo>
                              <a:cubicBezTo>
                                <a:pt x="19413" y="16031"/>
                                <a:pt x="19326" y="16179"/>
                                <a:pt x="19413" y="16309"/>
                              </a:cubicBezTo>
                              <a:cubicBezTo>
                                <a:pt x="19550" y="16521"/>
                                <a:pt x="19920" y="16592"/>
                                <a:pt x="20035" y="16765"/>
                              </a:cubicBezTo>
                              <a:cubicBezTo>
                                <a:pt x="20149" y="16592"/>
                                <a:pt x="20515" y="16518"/>
                                <a:pt x="20657" y="16309"/>
                              </a:cubicBezTo>
                              <a:cubicBezTo>
                                <a:pt x="20738" y="16179"/>
                                <a:pt x="20657" y="16031"/>
                                <a:pt x="20411" y="16006"/>
                              </a:cubicBezTo>
                              <a:close/>
                              <a:moveTo>
                                <a:pt x="20411" y="10976"/>
                              </a:moveTo>
                              <a:cubicBezTo>
                                <a:pt x="20248" y="10959"/>
                                <a:pt x="20057" y="11051"/>
                                <a:pt x="20035" y="11139"/>
                              </a:cubicBezTo>
                              <a:cubicBezTo>
                                <a:pt x="20013" y="11051"/>
                                <a:pt x="19822" y="10959"/>
                                <a:pt x="19659" y="10976"/>
                              </a:cubicBezTo>
                              <a:cubicBezTo>
                                <a:pt x="19413" y="11001"/>
                                <a:pt x="19326" y="11149"/>
                                <a:pt x="19413" y="11280"/>
                              </a:cubicBezTo>
                              <a:cubicBezTo>
                                <a:pt x="19550" y="11492"/>
                                <a:pt x="19920" y="11562"/>
                                <a:pt x="20035" y="11735"/>
                              </a:cubicBezTo>
                              <a:cubicBezTo>
                                <a:pt x="20149" y="11562"/>
                                <a:pt x="20515" y="11488"/>
                                <a:pt x="20657" y="11280"/>
                              </a:cubicBezTo>
                              <a:cubicBezTo>
                                <a:pt x="20738" y="11149"/>
                                <a:pt x="20657" y="10998"/>
                                <a:pt x="20411" y="10976"/>
                              </a:cubicBezTo>
                              <a:close/>
                              <a:moveTo>
                                <a:pt x="20411" y="13489"/>
                              </a:moveTo>
                              <a:cubicBezTo>
                                <a:pt x="20248" y="13472"/>
                                <a:pt x="20057" y="13564"/>
                                <a:pt x="20035" y="13652"/>
                              </a:cubicBezTo>
                              <a:cubicBezTo>
                                <a:pt x="20013" y="13564"/>
                                <a:pt x="19822" y="13472"/>
                                <a:pt x="19659" y="13489"/>
                              </a:cubicBezTo>
                              <a:cubicBezTo>
                                <a:pt x="19413" y="13514"/>
                                <a:pt x="19326" y="13662"/>
                                <a:pt x="19413" y="13793"/>
                              </a:cubicBezTo>
                              <a:cubicBezTo>
                                <a:pt x="19550" y="14005"/>
                                <a:pt x="19920" y="14075"/>
                                <a:pt x="20035" y="14248"/>
                              </a:cubicBezTo>
                              <a:cubicBezTo>
                                <a:pt x="20149" y="14075"/>
                                <a:pt x="20515" y="14001"/>
                                <a:pt x="20657" y="13793"/>
                              </a:cubicBezTo>
                              <a:cubicBezTo>
                                <a:pt x="20738" y="13666"/>
                                <a:pt x="20657" y="13514"/>
                                <a:pt x="20411" y="13489"/>
                              </a:cubicBezTo>
                              <a:close/>
                              <a:moveTo>
                                <a:pt x="20411" y="3431"/>
                              </a:moveTo>
                              <a:cubicBezTo>
                                <a:pt x="20248" y="3413"/>
                                <a:pt x="20057" y="3505"/>
                                <a:pt x="20035" y="3593"/>
                              </a:cubicBezTo>
                              <a:cubicBezTo>
                                <a:pt x="20013" y="3505"/>
                                <a:pt x="19822" y="3413"/>
                                <a:pt x="19659" y="3431"/>
                              </a:cubicBezTo>
                              <a:cubicBezTo>
                                <a:pt x="19413" y="3455"/>
                                <a:pt x="19326" y="3604"/>
                                <a:pt x="19413" y="3734"/>
                              </a:cubicBezTo>
                              <a:cubicBezTo>
                                <a:pt x="19550" y="3946"/>
                                <a:pt x="19920" y="4016"/>
                                <a:pt x="20035" y="4189"/>
                              </a:cubicBezTo>
                              <a:cubicBezTo>
                                <a:pt x="20149" y="4016"/>
                                <a:pt x="20515" y="3942"/>
                                <a:pt x="20657" y="3734"/>
                              </a:cubicBezTo>
                              <a:cubicBezTo>
                                <a:pt x="20738" y="3604"/>
                                <a:pt x="20657" y="3455"/>
                                <a:pt x="20411" y="3431"/>
                              </a:cubicBezTo>
                              <a:close/>
                              <a:moveTo>
                                <a:pt x="20411" y="914"/>
                              </a:moveTo>
                              <a:cubicBezTo>
                                <a:pt x="20248" y="896"/>
                                <a:pt x="20057" y="988"/>
                                <a:pt x="20035" y="1076"/>
                              </a:cubicBezTo>
                              <a:cubicBezTo>
                                <a:pt x="20013" y="988"/>
                                <a:pt x="19822" y="896"/>
                                <a:pt x="19659" y="914"/>
                              </a:cubicBezTo>
                              <a:cubicBezTo>
                                <a:pt x="19413" y="939"/>
                                <a:pt x="19326" y="1087"/>
                                <a:pt x="19413" y="1218"/>
                              </a:cubicBezTo>
                              <a:cubicBezTo>
                                <a:pt x="19550" y="1429"/>
                                <a:pt x="19920" y="1500"/>
                                <a:pt x="20035" y="1673"/>
                              </a:cubicBezTo>
                              <a:cubicBezTo>
                                <a:pt x="20149" y="1500"/>
                                <a:pt x="20515" y="1426"/>
                                <a:pt x="20657" y="1218"/>
                              </a:cubicBezTo>
                              <a:cubicBezTo>
                                <a:pt x="20738" y="1091"/>
                                <a:pt x="20657" y="939"/>
                                <a:pt x="20411" y="914"/>
                              </a:cubicBezTo>
                              <a:close/>
                              <a:moveTo>
                                <a:pt x="20411" y="5944"/>
                              </a:moveTo>
                              <a:cubicBezTo>
                                <a:pt x="20248" y="5926"/>
                                <a:pt x="20057" y="6018"/>
                                <a:pt x="20035" y="6106"/>
                              </a:cubicBezTo>
                              <a:cubicBezTo>
                                <a:pt x="20013" y="6018"/>
                                <a:pt x="19822" y="5926"/>
                                <a:pt x="19659" y="5944"/>
                              </a:cubicBezTo>
                              <a:cubicBezTo>
                                <a:pt x="19413" y="5968"/>
                                <a:pt x="19326" y="6116"/>
                                <a:pt x="19413" y="6247"/>
                              </a:cubicBezTo>
                              <a:cubicBezTo>
                                <a:pt x="19550" y="6459"/>
                                <a:pt x="19920" y="6529"/>
                                <a:pt x="20035" y="6702"/>
                              </a:cubicBezTo>
                              <a:cubicBezTo>
                                <a:pt x="20149" y="6529"/>
                                <a:pt x="20515" y="6455"/>
                                <a:pt x="20657" y="6247"/>
                              </a:cubicBezTo>
                              <a:cubicBezTo>
                                <a:pt x="20738" y="6120"/>
                                <a:pt x="20657" y="5968"/>
                                <a:pt x="20411" y="5944"/>
                              </a:cubicBezTo>
                              <a:close/>
                              <a:moveTo>
                                <a:pt x="21147" y="19853"/>
                              </a:moveTo>
                              <a:cubicBezTo>
                                <a:pt x="20902" y="19878"/>
                                <a:pt x="20815" y="20026"/>
                                <a:pt x="20902" y="20156"/>
                              </a:cubicBezTo>
                              <a:cubicBezTo>
                                <a:pt x="21038" y="20368"/>
                                <a:pt x="21409" y="20439"/>
                                <a:pt x="21524" y="20612"/>
                              </a:cubicBezTo>
                              <a:cubicBezTo>
                                <a:pt x="21545" y="20584"/>
                                <a:pt x="21567" y="20555"/>
                                <a:pt x="21600" y="20531"/>
                              </a:cubicBezTo>
                              <a:lnTo>
                                <a:pt x="21600" y="19924"/>
                              </a:lnTo>
                              <a:cubicBezTo>
                                <a:pt x="21556" y="19952"/>
                                <a:pt x="21529" y="19984"/>
                                <a:pt x="21524" y="20012"/>
                              </a:cubicBezTo>
                              <a:cubicBezTo>
                                <a:pt x="21502" y="19927"/>
                                <a:pt x="21311" y="19835"/>
                                <a:pt x="21147" y="19853"/>
                              </a:cubicBezTo>
                              <a:close/>
                              <a:moveTo>
                                <a:pt x="14445" y="10976"/>
                              </a:moveTo>
                              <a:cubicBezTo>
                                <a:pt x="14282" y="10959"/>
                                <a:pt x="14091" y="11051"/>
                                <a:pt x="14069" y="11139"/>
                              </a:cubicBezTo>
                              <a:cubicBezTo>
                                <a:pt x="14047" y="11051"/>
                                <a:pt x="13857" y="10959"/>
                                <a:pt x="13693" y="10976"/>
                              </a:cubicBezTo>
                              <a:cubicBezTo>
                                <a:pt x="13448" y="11001"/>
                                <a:pt x="13360" y="11149"/>
                                <a:pt x="13448" y="11280"/>
                              </a:cubicBezTo>
                              <a:cubicBezTo>
                                <a:pt x="13584" y="11492"/>
                                <a:pt x="13955" y="11562"/>
                                <a:pt x="14069" y="11735"/>
                              </a:cubicBezTo>
                              <a:cubicBezTo>
                                <a:pt x="14184" y="11562"/>
                                <a:pt x="14549" y="11488"/>
                                <a:pt x="14691" y="11280"/>
                              </a:cubicBezTo>
                              <a:cubicBezTo>
                                <a:pt x="14778" y="11149"/>
                                <a:pt x="14691" y="10998"/>
                                <a:pt x="14445" y="10976"/>
                              </a:cubicBezTo>
                              <a:close/>
                              <a:moveTo>
                                <a:pt x="12957" y="19853"/>
                              </a:moveTo>
                              <a:cubicBezTo>
                                <a:pt x="12793" y="19835"/>
                                <a:pt x="12602" y="19927"/>
                                <a:pt x="12580" y="20015"/>
                              </a:cubicBezTo>
                              <a:cubicBezTo>
                                <a:pt x="12559" y="19927"/>
                                <a:pt x="12368" y="19835"/>
                                <a:pt x="12204" y="19853"/>
                              </a:cubicBezTo>
                              <a:cubicBezTo>
                                <a:pt x="11959" y="19878"/>
                                <a:pt x="11872" y="20026"/>
                                <a:pt x="11959" y="20156"/>
                              </a:cubicBezTo>
                              <a:cubicBezTo>
                                <a:pt x="12095" y="20368"/>
                                <a:pt x="12466" y="20439"/>
                                <a:pt x="12580" y="20612"/>
                              </a:cubicBezTo>
                              <a:cubicBezTo>
                                <a:pt x="12695" y="20439"/>
                                <a:pt x="13060" y="20365"/>
                                <a:pt x="13202" y="20156"/>
                              </a:cubicBezTo>
                              <a:cubicBezTo>
                                <a:pt x="13284" y="20026"/>
                                <a:pt x="13202" y="19874"/>
                                <a:pt x="12957" y="19853"/>
                              </a:cubicBezTo>
                              <a:close/>
                              <a:moveTo>
                                <a:pt x="14445" y="21035"/>
                              </a:moveTo>
                              <a:cubicBezTo>
                                <a:pt x="14282" y="21018"/>
                                <a:pt x="14091" y="21109"/>
                                <a:pt x="14069" y="21198"/>
                              </a:cubicBezTo>
                              <a:cubicBezTo>
                                <a:pt x="14047" y="21109"/>
                                <a:pt x="13857" y="21018"/>
                                <a:pt x="13693" y="21035"/>
                              </a:cubicBezTo>
                              <a:cubicBezTo>
                                <a:pt x="13448" y="21060"/>
                                <a:pt x="13360" y="21208"/>
                                <a:pt x="13448" y="21339"/>
                              </a:cubicBezTo>
                              <a:cubicBezTo>
                                <a:pt x="13524" y="21455"/>
                                <a:pt x="13666" y="21529"/>
                                <a:pt x="13802" y="21600"/>
                              </a:cubicBezTo>
                              <a:lnTo>
                                <a:pt x="14336" y="21600"/>
                              </a:lnTo>
                              <a:cubicBezTo>
                                <a:pt x="14473" y="21529"/>
                                <a:pt x="14614" y="21455"/>
                                <a:pt x="14691" y="21339"/>
                              </a:cubicBezTo>
                              <a:cubicBezTo>
                                <a:pt x="14778" y="21208"/>
                                <a:pt x="14691" y="21060"/>
                                <a:pt x="14445" y="21035"/>
                              </a:cubicBezTo>
                              <a:close/>
                              <a:moveTo>
                                <a:pt x="12957" y="17336"/>
                              </a:moveTo>
                              <a:cubicBezTo>
                                <a:pt x="12793" y="17319"/>
                                <a:pt x="12602" y="17411"/>
                                <a:pt x="12580" y="17499"/>
                              </a:cubicBezTo>
                              <a:cubicBezTo>
                                <a:pt x="12559" y="17411"/>
                                <a:pt x="12368" y="17319"/>
                                <a:pt x="12204" y="17336"/>
                              </a:cubicBezTo>
                              <a:cubicBezTo>
                                <a:pt x="11959" y="17361"/>
                                <a:pt x="11872" y="17509"/>
                                <a:pt x="11959" y="17640"/>
                              </a:cubicBezTo>
                              <a:cubicBezTo>
                                <a:pt x="12095" y="17852"/>
                                <a:pt x="12466" y="17922"/>
                                <a:pt x="12580" y="18095"/>
                              </a:cubicBezTo>
                              <a:cubicBezTo>
                                <a:pt x="12695" y="17922"/>
                                <a:pt x="13060" y="17848"/>
                                <a:pt x="13202" y="17640"/>
                              </a:cubicBezTo>
                              <a:cubicBezTo>
                                <a:pt x="13284" y="17509"/>
                                <a:pt x="13202" y="17361"/>
                                <a:pt x="12957" y="17336"/>
                              </a:cubicBezTo>
                              <a:close/>
                              <a:moveTo>
                                <a:pt x="12957" y="9791"/>
                              </a:moveTo>
                              <a:cubicBezTo>
                                <a:pt x="12793" y="9773"/>
                                <a:pt x="12602" y="9865"/>
                                <a:pt x="12580" y="9953"/>
                              </a:cubicBezTo>
                              <a:cubicBezTo>
                                <a:pt x="12559" y="9865"/>
                                <a:pt x="12368" y="9773"/>
                                <a:pt x="12204" y="9791"/>
                              </a:cubicBezTo>
                              <a:cubicBezTo>
                                <a:pt x="11959" y="9815"/>
                                <a:pt x="11872" y="9964"/>
                                <a:pt x="11959" y="10094"/>
                              </a:cubicBezTo>
                              <a:cubicBezTo>
                                <a:pt x="12095" y="10306"/>
                                <a:pt x="12466" y="10376"/>
                                <a:pt x="12580" y="10549"/>
                              </a:cubicBezTo>
                              <a:cubicBezTo>
                                <a:pt x="12695" y="10376"/>
                                <a:pt x="13060" y="10302"/>
                                <a:pt x="13202" y="10094"/>
                              </a:cubicBezTo>
                              <a:cubicBezTo>
                                <a:pt x="13284" y="9964"/>
                                <a:pt x="13202" y="9815"/>
                                <a:pt x="12957" y="9791"/>
                              </a:cubicBezTo>
                              <a:close/>
                              <a:moveTo>
                                <a:pt x="12957" y="12307"/>
                              </a:moveTo>
                              <a:cubicBezTo>
                                <a:pt x="12793" y="12289"/>
                                <a:pt x="12602" y="12381"/>
                                <a:pt x="12580" y="12469"/>
                              </a:cubicBezTo>
                              <a:cubicBezTo>
                                <a:pt x="12559" y="12381"/>
                                <a:pt x="12368" y="12289"/>
                                <a:pt x="12204" y="12307"/>
                              </a:cubicBezTo>
                              <a:cubicBezTo>
                                <a:pt x="11959" y="12332"/>
                                <a:pt x="11872" y="12480"/>
                                <a:pt x="11959" y="12611"/>
                              </a:cubicBezTo>
                              <a:cubicBezTo>
                                <a:pt x="12095" y="12822"/>
                                <a:pt x="12466" y="12893"/>
                                <a:pt x="12580" y="13066"/>
                              </a:cubicBezTo>
                              <a:cubicBezTo>
                                <a:pt x="12695" y="12893"/>
                                <a:pt x="13060" y="12819"/>
                                <a:pt x="13202" y="12611"/>
                              </a:cubicBezTo>
                              <a:cubicBezTo>
                                <a:pt x="13284" y="12480"/>
                                <a:pt x="13202" y="12332"/>
                                <a:pt x="12957" y="12307"/>
                              </a:cubicBezTo>
                              <a:close/>
                              <a:moveTo>
                                <a:pt x="12957" y="7278"/>
                              </a:moveTo>
                              <a:cubicBezTo>
                                <a:pt x="12793" y="7260"/>
                                <a:pt x="12602" y="7352"/>
                                <a:pt x="12580" y="7440"/>
                              </a:cubicBezTo>
                              <a:cubicBezTo>
                                <a:pt x="12559" y="7352"/>
                                <a:pt x="12368" y="7260"/>
                                <a:pt x="12204" y="7278"/>
                              </a:cubicBezTo>
                              <a:cubicBezTo>
                                <a:pt x="11959" y="7302"/>
                                <a:pt x="11872" y="7451"/>
                                <a:pt x="11959" y="7581"/>
                              </a:cubicBezTo>
                              <a:cubicBezTo>
                                <a:pt x="12095" y="7793"/>
                                <a:pt x="12466" y="7864"/>
                                <a:pt x="12580" y="8036"/>
                              </a:cubicBezTo>
                              <a:cubicBezTo>
                                <a:pt x="12695" y="7864"/>
                                <a:pt x="13060" y="7789"/>
                                <a:pt x="13202" y="7581"/>
                              </a:cubicBezTo>
                              <a:cubicBezTo>
                                <a:pt x="13284" y="7451"/>
                                <a:pt x="13202" y="7299"/>
                                <a:pt x="12957" y="7278"/>
                              </a:cubicBezTo>
                              <a:close/>
                              <a:moveTo>
                                <a:pt x="12957" y="2245"/>
                              </a:moveTo>
                              <a:cubicBezTo>
                                <a:pt x="12793" y="2227"/>
                                <a:pt x="12602" y="2319"/>
                                <a:pt x="12580" y="2407"/>
                              </a:cubicBezTo>
                              <a:cubicBezTo>
                                <a:pt x="12559" y="2319"/>
                                <a:pt x="12368" y="2227"/>
                                <a:pt x="12204" y="2245"/>
                              </a:cubicBezTo>
                              <a:cubicBezTo>
                                <a:pt x="11959" y="2269"/>
                                <a:pt x="11872" y="2418"/>
                                <a:pt x="11959" y="2548"/>
                              </a:cubicBezTo>
                              <a:cubicBezTo>
                                <a:pt x="12095" y="2760"/>
                                <a:pt x="12466" y="2831"/>
                                <a:pt x="12580" y="3004"/>
                              </a:cubicBezTo>
                              <a:cubicBezTo>
                                <a:pt x="12695" y="2831"/>
                                <a:pt x="13060" y="2756"/>
                                <a:pt x="13202" y="2548"/>
                              </a:cubicBezTo>
                              <a:cubicBezTo>
                                <a:pt x="13284" y="2421"/>
                                <a:pt x="13202" y="2269"/>
                                <a:pt x="12957" y="2245"/>
                              </a:cubicBezTo>
                              <a:close/>
                              <a:moveTo>
                                <a:pt x="12957" y="4761"/>
                              </a:moveTo>
                              <a:cubicBezTo>
                                <a:pt x="12793" y="4744"/>
                                <a:pt x="12602" y="4835"/>
                                <a:pt x="12580" y="4924"/>
                              </a:cubicBezTo>
                              <a:cubicBezTo>
                                <a:pt x="12559" y="4835"/>
                                <a:pt x="12368" y="4744"/>
                                <a:pt x="12204" y="4761"/>
                              </a:cubicBezTo>
                              <a:cubicBezTo>
                                <a:pt x="11959" y="4786"/>
                                <a:pt x="11872" y="4934"/>
                                <a:pt x="11959" y="5065"/>
                              </a:cubicBezTo>
                              <a:cubicBezTo>
                                <a:pt x="12095" y="5276"/>
                                <a:pt x="12466" y="5347"/>
                                <a:pt x="12580" y="5520"/>
                              </a:cubicBezTo>
                              <a:cubicBezTo>
                                <a:pt x="12695" y="5347"/>
                                <a:pt x="13060" y="5273"/>
                                <a:pt x="13202" y="5065"/>
                              </a:cubicBezTo>
                              <a:cubicBezTo>
                                <a:pt x="13284" y="4934"/>
                                <a:pt x="13202" y="4786"/>
                                <a:pt x="12957" y="4761"/>
                              </a:cubicBezTo>
                              <a:close/>
                              <a:moveTo>
                                <a:pt x="17428" y="21035"/>
                              </a:moveTo>
                              <a:cubicBezTo>
                                <a:pt x="17265" y="21018"/>
                                <a:pt x="17074" y="21109"/>
                                <a:pt x="17052" y="21198"/>
                              </a:cubicBezTo>
                              <a:cubicBezTo>
                                <a:pt x="17030" y="21109"/>
                                <a:pt x="16839" y="21018"/>
                                <a:pt x="16676" y="21035"/>
                              </a:cubicBezTo>
                              <a:cubicBezTo>
                                <a:pt x="16430" y="21060"/>
                                <a:pt x="16343" y="21208"/>
                                <a:pt x="16430" y="21339"/>
                              </a:cubicBezTo>
                              <a:cubicBezTo>
                                <a:pt x="16507" y="21455"/>
                                <a:pt x="16649" y="21529"/>
                                <a:pt x="16785" y="21600"/>
                              </a:cubicBezTo>
                              <a:lnTo>
                                <a:pt x="17319" y="21600"/>
                              </a:lnTo>
                              <a:cubicBezTo>
                                <a:pt x="17456" y="21529"/>
                                <a:pt x="17597" y="21455"/>
                                <a:pt x="17674" y="21339"/>
                              </a:cubicBezTo>
                              <a:cubicBezTo>
                                <a:pt x="17761" y="21208"/>
                                <a:pt x="17674" y="21060"/>
                                <a:pt x="17428" y="21035"/>
                              </a:cubicBezTo>
                              <a:close/>
                              <a:moveTo>
                                <a:pt x="11468" y="13489"/>
                              </a:moveTo>
                              <a:cubicBezTo>
                                <a:pt x="11304" y="13472"/>
                                <a:pt x="11114" y="13564"/>
                                <a:pt x="11092" y="13652"/>
                              </a:cubicBezTo>
                              <a:cubicBezTo>
                                <a:pt x="11070" y="13564"/>
                                <a:pt x="10879" y="13472"/>
                                <a:pt x="10715" y="13489"/>
                              </a:cubicBezTo>
                              <a:cubicBezTo>
                                <a:pt x="10470" y="13514"/>
                                <a:pt x="10383" y="13662"/>
                                <a:pt x="10470" y="13793"/>
                              </a:cubicBezTo>
                              <a:cubicBezTo>
                                <a:pt x="10606" y="14005"/>
                                <a:pt x="10977" y="14075"/>
                                <a:pt x="11092" y="14248"/>
                              </a:cubicBezTo>
                              <a:cubicBezTo>
                                <a:pt x="11206" y="14075"/>
                                <a:pt x="11572" y="14001"/>
                                <a:pt x="11713" y="13793"/>
                              </a:cubicBezTo>
                              <a:cubicBezTo>
                                <a:pt x="11795" y="13666"/>
                                <a:pt x="11713" y="13514"/>
                                <a:pt x="11468" y="13489"/>
                              </a:cubicBezTo>
                              <a:close/>
                              <a:moveTo>
                                <a:pt x="11468" y="10976"/>
                              </a:moveTo>
                              <a:cubicBezTo>
                                <a:pt x="11304" y="10959"/>
                                <a:pt x="11114" y="11051"/>
                                <a:pt x="11092" y="11139"/>
                              </a:cubicBezTo>
                              <a:cubicBezTo>
                                <a:pt x="11070" y="11051"/>
                                <a:pt x="10879" y="10959"/>
                                <a:pt x="10715" y="10976"/>
                              </a:cubicBezTo>
                              <a:cubicBezTo>
                                <a:pt x="10470" y="11001"/>
                                <a:pt x="10383" y="11149"/>
                                <a:pt x="10470" y="11280"/>
                              </a:cubicBezTo>
                              <a:cubicBezTo>
                                <a:pt x="10606" y="11492"/>
                                <a:pt x="10977" y="11562"/>
                                <a:pt x="11092" y="11735"/>
                              </a:cubicBezTo>
                              <a:cubicBezTo>
                                <a:pt x="11206" y="11562"/>
                                <a:pt x="11572" y="11488"/>
                                <a:pt x="11713" y="11280"/>
                              </a:cubicBezTo>
                              <a:cubicBezTo>
                                <a:pt x="11795" y="11149"/>
                                <a:pt x="11713" y="10998"/>
                                <a:pt x="11468" y="10976"/>
                              </a:cubicBezTo>
                              <a:close/>
                              <a:moveTo>
                                <a:pt x="11468" y="914"/>
                              </a:moveTo>
                              <a:cubicBezTo>
                                <a:pt x="11304" y="896"/>
                                <a:pt x="11114" y="988"/>
                                <a:pt x="11092" y="1076"/>
                              </a:cubicBezTo>
                              <a:cubicBezTo>
                                <a:pt x="11070" y="988"/>
                                <a:pt x="10879" y="896"/>
                                <a:pt x="10715" y="914"/>
                              </a:cubicBezTo>
                              <a:cubicBezTo>
                                <a:pt x="10470" y="939"/>
                                <a:pt x="10383" y="1087"/>
                                <a:pt x="10470" y="1218"/>
                              </a:cubicBezTo>
                              <a:cubicBezTo>
                                <a:pt x="10606" y="1429"/>
                                <a:pt x="10977" y="1500"/>
                                <a:pt x="11092" y="1673"/>
                              </a:cubicBezTo>
                              <a:cubicBezTo>
                                <a:pt x="11206" y="1500"/>
                                <a:pt x="11572" y="1426"/>
                                <a:pt x="11713" y="1218"/>
                              </a:cubicBezTo>
                              <a:cubicBezTo>
                                <a:pt x="11795" y="1091"/>
                                <a:pt x="11713" y="939"/>
                                <a:pt x="11468" y="914"/>
                              </a:cubicBezTo>
                              <a:close/>
                              <a:moveTo>
                                <a:pt x="11468" y="16006"/>
                              </a:moveTo>
                              <a:cubicBezTo>
                                <a:pt x="11304" y="15988"/>
                                <a:pt x="11114" y="16080"/>
                                <a:pt x="11092" y="16168"/>
                              </a:cubicBezTo>
                              <a:cubicBezTo>
                                <a:pt x="11070" y="16080"/>
                                <a:pt x="10879" y="15988"/>
                                <a:pt x="10715" y="16006"/>
                              </a:cubicBezTo>
                              <a:cubicBezTo>
                                <a:pt x="10470" y="16031"/>
                                <a:pt x="10383" y="16179"/>
                                <a:pt x="10470" y="16309"/>
                              </a:cubicBezTo>
                              <a:cubicBezTo>
                                <a:pt x="10606" y="16521"/>
                                <a:pt x="10977" y="16592"/>
                                <a:pt x="11092" y="16765"/>
                              </a:cubicBezTo>
                              <a:cubicBezTo>
                                <a:pt x="11206" y="16592"/>
                                <a:pt x="11572" y="16518"/>
                                <a:pt x="11713" y="16309"/>
                              </a:cubicBezTo>
                              <a:cubicBezTo>
                                <a:pt x="11795" y="16179"/>
                                <a:pt x="11713" y="16031"/>
                                <a:pt x="11468" y="16006"/>
                              </a:cubicBezTo>
                              <a:close/>
                              <a:moveTo>
                                <a:pt x="11468" y="3431"/>
                              </a:moveTo>
                              <a:cubicBezTo>
                                <a:pt x="11304" y="3413"/>
                                <a:pt x="11114" y="3505"/>
                                <a:pt x="11092" y="3593"/>
                              </a:cubicBezTo>
                              <a:cubicBezTo>
                                <a:pt x="11070" y="3505"/>
                                <a:pt x="10879" y="3413"/>
                                <a:pt x="10715" y="3431"/>
                              </a:cubicBezTo>
                              <a:cubicBezTo>
                                <a:pt x="10470" y="3455"/>
                                <a:pt x="10383" y="3604"/>
                                <a:pt x="10470" y="3734"/>
                              </a:cubicBezTo>
                              <a:cubicBezTo>
                                <a:pt x="10606" y="3946"/>
                                <a:pt x="10977" y="4016"/>
                                <a:pt x="11092" y="4189"/>
                              </a:cubicBezTo>
                              <a:cubicBezTo>
                                <a:pt x="11206" y="4016"/>
                                <a:pt x="11572" y="3942"/>
                                <a:pt x="11713" y="3734"/>
                              </a:cubicBezTo>
                              <a:cubicBezTo>
                                <a:pt x="11795" y="3604"/>
                                <a:pt x="11713" y="3455"/>
                                <a:pt x="11468" y="3431"/>
                              </a:cubicBezTo>
                              <a:close/>
                              <a:moveTo>
                                <a:pt x="11468" y="5944"/>
                              </a:moveTo>
                              <a:cubicBezTo>
                                <a:pt x="11304" y="5926"/>
                                <a:pt x="11114" y="6018"/>
                                <a:pt x="11092" y="6106"/>
                              </a:cubicBezTo>
                              <a:cubicBezTo>
                                <a:pt x="11070" y="6018"/>
                                <a:pt x="10879" y="5926"/>
                                <a:pt x="10715" y="5944"/>
                              </a:cubicBezTo>
                              <a:cubicBezTo>
                                <a:pt x="10470" y="5968"/>
                                <a:pt x="10383" y="6116"/>
                                <a:pt x="10470" y="6247"/>
                              </a:cubicBezTo>
                              <a:cubicBezTo>
                                <a:pt x="10606" y="6459"/>
                                <a:pt x="10977" y="6529"/>
                                <a:pt x="11092" y="6702"/>
                              </a:cubicBezTo>
                              <a:cubicBezTo>
                                <a:pt x="11206" y="6529"/>
                                <a:pt x="11572" y="6455"/>
                                <a:pt x="11713" y="6247"/>
                              </a:cubicBezTo>
                              <a:cubicBezTo>
                                <a:pt x="11795" y="6120"/>
                                <a:pt x="11713" y="5968"/>
                                <a:pt x="11468" y="5944"/>
                              </a:cubicBezTo>
                              <a:close/>
                              <a:moveTo>
                                <a:pt x="11468" y="8460"/>
                              </a:moveTo>
                              <a:cubicBezTo>
                                <a:pt x="11304" y="8442"/>
                                <a:pt x="11114" y="8534"/>
                                <a:pt x="11092" y="8622"/>
                              </a:cubicBezTo>
                              <a:cubicBezTo>
                                <a:pt x="11070" y="8534"/>
                                <a:pt x="10879" y="8442"/>
                                <a:pt x="10715" y="8460"/>
                              </a:cubicBezTo>
                              <a:cubicBezTo>
                                <a:pt x="10470" y="8485"/>
                                <a:pt x="10383" y="8633"/>
                                <a:pt x="10470" y="8764"/>
                              </a:cubicBezTo>
                              <a:cubicBezTo>
                                <a:pt x="10606" y="8975"/>
                                <a:pt x="10977" y="9046"/>
                                <a:pt x="11092" y="9219"/>
                              </a:cubicBezTo>
                              <a:cubicBezTo>
                                <a:pt x="11206" y="9046"/>
                                <a:pt x="11572" y="8972"/>
                                <a:pt x="11713" y="8764"/>
                              </a:cubicBezTo>
                              <a:cubicBezTo>
                                <a:pt x="11795" y="8633"/>
                                <a:pt x="11713" y="8485"/>
                                <a:pt x="11468" y="8460"/>
                              </a:cubicBezTo>
                              <a:close/>
                              <a:moveTo>
                                <a:pt x="12957" y="14820"/>
                              </a:moveTo>
                              <a:cubicBezTo>
                                <a:pt x="12793" y="14802"/>
                                <a:pt x="12602" y="14894"/>
                                <a:pt x="12580" y="14982"/>
                              </a:cubicBezTo>
                              <a:cubicBezTo>
                                <a:pt x="12559" y="14894"/>
                                <a:pt x="12368" y="14802"/>
                                <a:pt x="12204" y="14820"/>
                              </a:cubicBezTo>
                              <a:cubicBezTo>
                                <a:pt x="11959" y="14845"/>
                                <a:pt x="11872" y="14993"/>
                                <a:pt x="11959" y="15124"/>
                              </a:cubicBezTo>
                              <a:cubicBezTo>
                                <a:pt x="12095" y="15335"/>
                                <a:pt x="12466" y="15406"/>
                                <a:pt x="12580" y="15579"/>
                              </a:cubicBezTo>
                              <a:cubicBezTo>
                                <a:pt x="12695" y="15406"/>
                                <a:pt x="13060" y="15332"/>
                                <a:pt x="13202" y="15124"/>
                              </a:cubicBezTo>
                              <a:cubicBezTo>
                                <a:pt x="13284" y="14996"/>
                                <a:pt x="13202" y="14845"/>
                                <a:pt x="12957" y="14820"/>
                              </a:cubicBezTo>
                              <a:close/>
                              <a:moveTo>
                                <a:pt x="15934" y="19853"/>
                              </a:moveTo>
                              <a:cubicBezTo>
                                <a:pt x="15771" y="19835"/>
                                <a:pt x="15580" y="19927"/>
                                <a:pt x="15558" y="20015"/>
                              </a:cubicBezTo>
                              <a:cubicBezTo>
                                <a:pt x="15536" y="19927"/>
                                <a:pt x="15345" y="19835"/>
                                <a:pt x="15182" y="19853"/>
                              </a:cubicBezTo>
                              <a:cubicBezTo>
                                <a:pt x="14936" y="19878"/>
                                <a:pt x="14849" y="20026"/>
                                <a:pt x="14936" y="20156"/>
                              </a:cubicBezTo>
                              <a:cubicBezTo>
                                <a:pt x="15073" y="20368"/>
                                <a:pt x="15443" y="20439"/>
                                <a:pt x="15558" y="20612"/>
                              </a:cubicBezTo>
                              <a:cubicBezTo>
                                <a:pt x="15672" y="20439"/>
                                <a:pt x="16038" y="20365"/>
                                <a:pt x="16180" y="20156"/>
                              </a:cubicBezTo>
                              <a:cubicBezTo>
                                <a:pt x="16267" y="20026"/>
                                <a:pt x="16180" y="19874"/>
                                <a:pt x="15934" y="19853"/>
                              </a:cubicBezTo>
                              <a:close/>
                              <a:moveTo>
                                <a:pt x="15934" y="14820"/>
                              </a:moveTo>
                              <a:cubicBezTo>
                                <a:pt x="15771" y="14802"/>
                                <a:pt x="15580" y="14894"/>
                                <a:pt x="15558" y="14982"/>
                              </a:cubicBezTo>
                              <a:cubicBezTo>
                                <a:pt x="15536" y="14894"/>
                                <a:pt x="15345" y="14802"/>
                                <a:pt x="15182" y="14820"/>
                              </a:cubicBezTo>
                              <a:cubicBezTo>
                                <a:pt x="14936" y="14845"/>
                                <a:pt x="14849" y="14993"/>
                                <a:pt x="14936" y="15124"/>
                              </a:cubicBezTo>
                              <a:cubicBezTo>
                                <a:pt x="15073" y="15335"/>
                                <a:pt x="15443" y="15406"/>
                                <a:pt x="15558" y="15579"/>
                              </a:cubicBezTo>
                              <a:cubicBezTo>
                                <a:pt x="15672" y="15406"/>
                                <a:pt x="16038" y="15332"/>
                                <a:pt x="16180" y="15124"/>
                              </a:cubicBezTo>
                              <a:cubicBezTo>
                                <a:pt x="16267" y="14996"/>
                                <a:pt x="16180" y="14845"/>
                                <a:pt x="15934" y="14820"/>
                              </a:cubicBezTo>
                              <a:close/>
                              <a:moveTo>
                                <a:pt x="15934" y="12307"/>
                              </a:moveTo>
                              <a:cubicBezTo>
                                <a:pt x="15771" y="12289"/>
                                <a:pt x="15580" y="12381"/>
                                <a:pt x="15558" y="12469"/>
                              </a:cubicBezTo>
                              <a:cubicBezTo>
                                <a:pt x="15536" y="12381"/>
                                <a:pt x="15345" y="12289"/>
                                <a:pt x="15182" y="12307"/>
                              </a:cubicBezTo>
                              <a:cubicBezTo>
                                <a:pt x="14936" y="12332"/>
                                <a:pt x="14849" y="12480"/>
                                <a:pt x="14936" y="12611"/>
                              </a:cubicBezTo>
                              <a:cubicBezTo>
                                <a:pt x="15073" y="12822"/>
                                <a:pt x="15443" y="12893"/>
                                <a:pt x="15558" y="13066"/>
                              </a:cubicBezTo>
                              <a:cubicBezTo>
                                <a:pt x="15672" y="12893"/>
                                <a:pt x="16038" y="12819"/>
                                <a:pt x="16180" y="12611"/>
                              </a:cubicBezTo>
                              <a:cubicBezTo>
                                <a:pt x="16267" y="12480"/>
                                <a:pt x="16180" y="12332"/>
                                <a:pt x="15934" y="12307"/>
                              </a:cubicBezTo>
                              <a:close/>
                              <a:moveTo>
                                <a:pt x="15934" y="17336"/>
                              </a:moveTo>
                              <a:cubicBezTo>
                                <a:pt x="15771" y="17319"/>
                                <a:pt x="15580" y="17411"/>
                                <a:pt x="15558" y="17499"/>
                              </a:cubicBezTo>
                              <a:cubicBezTo>
                                <a:pt x="15536" y="17411"/>
                                <a:pt x="15345" y="17319"/>
                                <a:pt x="15182" y="17336"/>
                              </a:cubicBezTo>
                              <a:cubicBezTo>
                                <a:pt x="14936" y="17361"/>
                                <a:pt x="14849" y="17509"/>
                                <a:pt x="14936" y="17640"/>
                              </a:cubicBezTo>
                              <a:cubicBezTo>
                                <a:pt x="15073" y="17852"/>
                                <a:pt x="15443" y="17922"/>
                                <a:pt x="15558" y="18095"/>
                              </a:cubicBezTo>
                              <a:cubicBezTo>
                                <a:pt x="15672" y="17922"/>
                                <a:pt x="16038" y="17848"/>
                                <a:pt x="16180" y="17640"/>
                              </a:cubicBezTo>
                              <a:cubicBezTo>
                                <a:pt x="16267" y="17509"/>
                                <a:pt x="16180" y="17361"/>
                                <a:pt x="15934" y="17336"/>
                              </a:cubicBezTo>
                              <a:close/>
                              <a:moveTo>
                                <a:pt x="15934" y="9791"/>
                              </a:moveTo>
                              <a:cubicBezTo>
                                <a:pt x="15771" y="9773"/>
                                <a:pt x="15580" y="9865"/>
                                <a:pt x="15558" y="9953"/>
                              </a:cubicBezTo>
                              <a:cubicBezTo>
                                <a:pt x="15536" y="9865"/>
                                <a:pt x="15345" y="9773"/>
                                <a:pt x="15182" y="9791"/>
                              </a:cubicBezTo>
                              <a:cubicBezTo>
                                <a:pt x="14936" y="9815"/>
                                <a:pt x="14849" y="9964"/>
                                <a:pt x="14936" y="10094"/>
                              </a:cubicBezTo>
                              <a:cubicBezTo>
                                <a:pt x="15073" y="10306"/>
                                <a:pt x="15443" y="10376"/>
                                <a:pt x="15558" y="10549"/>
                              </a:cubicBezTo>
                              <a:cubicBezTo>
                                <a:pt x="15672" y="10376"/>
                                <a:pt x="16038" y="10302"/>
                                <a:pt x="16180" y="10094"/>
                              </a:cubicBezTo>
                              <a:cubicBezTo>
                                <a:pt x="16267" y="9964"/>
                                <a:pt x="16180" y="9815"/>
                                <a:pt x="15934" y="9791"/>
                              </a:cubicBezTo>
                              <a:close/>
                              <a:moveTo>
                                <a:pt x="15934" y="2245"/>
                              </a:moveTo>
                              <a:cubicBezTo>
                                <a:pt x="15771" y="2227"/>
                                <a:pt x="15580" y="2319"/>
                                <a:pt x="15558" y="2407"/>
                              </a:cubicBezTo>
                              <a:cubicBezTo>
                                <a:pt x="15536" y="2319"/>
                                <a:pt x="15345" y="2227"/>
                                <a:pt x="15182" y="2245"/>
                              </a:cubicBezTo>
                              <a:cubicBezTo>
                                <a:pt x="14936" y="2269"/>
                                <a:pt x="14849" y="2418"/>
                                <a:pt x="14936" y="2548"/>
                              </a:cubicBezTo>
                              <a:cubicBezTo>
                                <a:pt x="15073" y="2760"/>
                                <a:pt x="15443" y="2831"/>
                                <a:pt x="15558" y="3004"/>
                              </a:cubicBezTo>
                              <a:cubicBezTo>
                                <a:pt x="15672" y="2831"/>
                                <a:pt x="16038" y="2756"/>
                                <a:pt x="16180" y="2548"/>
                              </a:cubicBezTo>
                              <a:cubicBezTo>
                                <a:pt x="16267" y="2421"/>
                                <a:pt x="16180" y="2269"/>
                                <a:pt x="15934" y="2245"/>
                              </a:cubicBezTo>
                              <a:close/>
                              <a:moveTo>
                                <a:pt x="15934" y="4761"/>
                              </a:moveTo>
                              <a:cubicBezTo>
                                <a:pt x="15771" y="4744"/>
                                <a:pt x="15580" y="4835"/>
                                <a:pt x="15558" y="4924"/>
                              </a:cubicBezTo>
                              <a:cubicBezTo>
                                <a:pt x="15536" y="4835"/>
                                <a:pt x="15345" y="4744"/>
                                <a:pt x="15182" y="4761"/>
                              </a:cubicBezTo>
                              <a:cubicBezTo>
                                <a:pt x="14936" y="4786"/>
                                <a:pt x="14849" y="4934"/>
                                <a:pt x="14936" y="5065"/>
                              </a:cubicBezTo>
                              <a:cubicBezTo>
                                <a:pt x="15073" y="5276"/>
                                <a:pt x="15443" y="5347"/>
                                <a:pt x="15558" y="5520"/>
                              </a:cubicBezTo>
                              <a:cubicBezTo>
                                <a:pt x="15672" y="5347"/>
                                <a:pt x="16038" y="5273"/>
                                <a:pt x="16180" y="5065"/>
                              </a:cubicBezTo>
                              <a:cubicBezTo>
                                <a:pt x="16267" y="4934"/>
                                <a:pt x="16180" y="4786"/>
                                <a:pt x="15934" y="4761"/>
                              </a:cubicBezTo>
                              <a:close/>
                              <a:moveTo>
                                <a:pt x="14445" y="18519"/>
                              </a:moveTo>
                              <a:cubicBezTo>
                                <a:pt x="14282" y="18501"/>
                                <a:pt x="14091" y="18593"/>
                                <a:pt x="14069" y="18681"/>
                              </a:cubicBezTo>
                              <a:cubicBezTo>
                                <a:pt x="14047" y="18593"/>
                                <a:pt x="13857" y="18501"/>
                                <a:pt x="13693" y="18519"/>
                              </a:cubicBezTo>
                              <a:cubicBezTo>
                                <a:pt x="13448" y="18544"/>
                                <a:pt x="13360" y="18692"/>
                                <a:pt x="13448" y="18822"/>
                              </a:cubicBezTo>
                              <a:cubicBezTo>
                                <a:pt x="13584" y="19034"/>
                                <a:pt x="13955" y="19105"/>
                                <a:pt x="14069" y="19278"/>
                              </a:cubicBezTo>
                              <a:cubicBezTo>
                                <a:pt x="14184" y="19105"/>
                                <a:pt x="14549" y="19031"/>
                                <a:pt x="14691" y="18822"/>
                              </a:cubicBezTo>
                              <a:cubicBezTo>
                                <a:pt x="14778" y="18695"/>
                                <a:pt x="14691" y="18544"/>
                                <a:pt x="14445" y="18519"/>
                              </a:cubicBezTo>
                              <a:close/>
                              <a:moveTo>
                                <a:pt x="15934" y="7278"/>
                              </a:moveTo>
                              <a:cubicBezTo>
                                <a:pt x="15771" y="7260"/>
                                <a:pt x="15580" y="7352"/>
                                <a:pt x="15558" y="7440"/>
                              </a:cubicBezTo>
                              <a:cubicBezTo>
                                <a:pt x="15536" y="7352"/>
                                <a:pt x="15345" y="7260"/>
                                <a:pt x="15182" y="7278"/>
                              </a:cubicBezTo>
                              <a:cubicBezTo>
                                <a:pt x="14936" y="7302"/>
                                <a:pt x="14849" y="7451"/>
                                <a:pt x="14936" y="7581"/>
                              </a:cubicBezTo>
                              <a:cubicBezTo>
                                <a:pt x="15073" y="7793"/>
                                <a:pt x="15443" y="7864"/>
                                <a:pt x="15558" y="8036"/>
                              </a:cubicBezTo>
                              <a:cubicBezTo>
                                <a:pt x="15672" y="7864"/>
                                <a:pt x="16038" y="7789"/>
                                <a:pt x="16180" y="7581"/>
                              </a:cubicBezTo>
                              <a:cubicBezTo>
                                <a:pt x="16267" y="7451"/>
                                <a:pt x="16180" y="7299"/>
                                <a:pt x="15934" y="7278"/>
                              </a:cubicBezTo>
                              <a:close/>
                              <a:moveTo>
                                <a:pt x="14445" y="13489"/>
                              </a:moveTo>
                              <a:cubicBezTo>
                                <a:pt x="14282" y="13472"/>
                                <a:pt x="14091" y="13564"/>
                                <a:pt x="14069" y="13652"/>
                              </a:cubicBezTo>
                              <a:cubicBezTo>
                                <a:pt x="14047" y="13564"/>
                                <a:pt x="13857" y="13472"/>
                                <a:pt x="13693" y="13489"/>
                              </a:cubicBezTo>
                              <a:cubicBezTo>
                                <a:pt x="13448" y="13514"/>
                                <a:pt x="13360" y="13662"/>
                                <a:pt x="13448" y="13793"/>
                              </a:cubicBezTo>
                              <a:cubicBezTo>
                                <a:pt x="13584" y="14005"/>
                                <a:pt x="13955" y="14075"/>
                                <a:pt x="14069" y="14248"/>
                              </a:cubicBezTo>
                              <a:cubicBezTo>
                                <a:pt x="14184" y="14075"/>
                                <a:pt x="14549" y="14001"/>
                                <a:pt x="14691" y="13793"/>
                              </a:cubicBezTo>
                              <a:cubicBezTo>
                                <a:pt x="14778" y="13666"/>
                                <a:pt x="14691" y="13514"/>
                                <a:pt x="14445" y="13489"/>
                              </a:cubicBezTo>
                              <a:close/>
                              <a:moveTo>
                                <a:pt x="14445" y="16006"/>
                              </a:moveTo>
                              <a:cubicBezTo>
                                <a:pt x="14282" y="15988"/>
                                <a:pt x="14091" y="16080"/>
                                <a:pt x="14069" y="16168"/>
                              </a:cubicBezTo>
                              <a:cubicBezTo>
                                <a:pt x="14047" y="16080"/>
                                <a:pt x="13857" y="15988"/>
                                <a:pt x="13693" y="16006"/>
                              </a:cubicBezTo>
                              <a:cubicBezTo>
                                <a:pt x="13448" y="16031"/>
                                <a:pt x="13360" y="16179"/>
                                <a:pt x="13448" y="16309"/>
                              </a:cubicBezTo>
                              <a:cubicBezTo>
                                <a:pt x="13584" y="16521"/>
                                <a:pt x="13955" y="16592"/>
                                <a:pt x="14069" y="16765"/>
                              </a:cubicBezTo>
                              <a:cubicBezTo>
                                <a:pt x="14184" y="16592"/>
                                <a:pt x="14549" y="16518"/>
                                <a:pt x="14691" y="16309"/>
                              </a:cubicBezTo>
                              <a:cubicBezTo>
                                <a:pt x="14778" y="16179"/>
                                <a:pt x="14691" y="16031"/>
                                <a:pt x="14445" y="16006"/>
                              </a:cubicBezTo>
                              <a:close/>
                              <a:moveTo>
                                <a:pt x="14445" y="914"/>
                              </a:moveTo>
                              <a:cubicBezTo>
                                <a:pt x="14282" y="896"/>
                                <a:pt x="14091" y="988"/>
                                <a:pt x="14069" y="1076"/>
                              </a:cubicBezTo>
                              <a:cubicBezTo>
                                <a:pt x="14047" y="988"/>
                                <a:pt x="13857" y="896"/>
                                <a:pt x="13693" y="914"/>
                              </a:cubicBezTo>
                              <a:cubicBezTo>
                                <a:pt x="13448" y="939"/>
                                <a:pt x="13360" y="1087"/>
                                <a:pt x="13448" y="1218"/>
                              </a:cubicBezTo>
                              <a:cubicBezTo>
                                <a:pt x="13584" y="1429"/>
                                <a:pt x="13955" y="1500"/>
                                <a:pt x="14069" y="1673"/>
                              </a:cubicBezTo>
                              <a:cubicBezTo>
                                <a:pt x="14184" y="1500"/>
                                <a:pt x="14549" y="1426"/>
                                <a:pt x="14691" y="1218"/>
                              </a:cubicBezTo>
                              <a:cubicBezTo>
                                <a:pt x="14778" y="1091"/>
                                <a:pt x="14691" y="939"/>
                                <a:pt x="14445" y="914"/>
                              </a:cubicBezTo>
                              <a:close/>
                              <a:moveTo>
                                <a:pt x="11468" y="18519"/>
                              </a:moveTo>
                              <a:cubicBezTo>
                                <a:pt x="11304" y="18501"/>
                                <a:pt x="11114" y="18593"/>
                                <a:pt x="11092" y="18681"/>
                              </a:cubicBezTo>
                              <a:cubicBezTo>
                                <a:pt x="11070" y="18593"/>
                                <a:pt x="10879" y="18501"/>
                                <a:pt x="10715" y="18519"/>
                              </a:cubicBezTo>
                              <a:cubicBezTo>
                                <a:pt x="10470" y="18544"/>
                                <a:pt x="10383" y="18692"/>
                                <a:pt x="10470" y="18822"/>
                              </a:cubicBezTo>
                              <a:cubicBezTo>
                                <a:pt x="10606" y="19034"/>
                                <a:pt x="10977" y="19105"/>
                                <a:pt x="11092" y="19278"/>
                              </a:cubicBezTo>
                              <a:cubicBezTo>
                                <a:pt x="11206" y="19105"/>
                                <a:pt x="11572" y="19031"/>
                                <a:pt x="11713" y="18822"/>
                              </a:cubicBezTo>
                              <a:cubicBezTo>
                                <a:pt x="11795" y="18695"/>
                                <a:pt x="11713" y="18544"/>
                                <a:pt x="11468" y="18519"/>
                              </a:cubicBezTo>
                              <a:close/>
                              <a:moveTo>
                                <a:pt x="14445" y="3431"/>
                              </a:moveTo>
                              <a:cubicBezTo>
                                <a:pt x="14282" y="3413"/>
                                <a:pt x="14091" y="3505"/>
                                <a:pt x="14069" y="3593"/>
                              </a:cubicBezTo>
                              <a:cubicBezTo>
                                <a:pt x="14047" y="3505"/>
                                <a:pt x="13857" y="3413"/>
                                <a:pt x="13693" y="3431"/>
                              </a:cubicBezTo>
                              <a:cubicBezTo>
                                <a:pt x="13448" y="3455"/>
                                <a:pt x="13360" y="3604"/>
                                <a:pt x="13448" y="3734"/>
                              </a:cubicBezTo>
                              <a:cubicBezTo>
                                <a:pt x="13584" y="3946"/>
                                <a:pt x="13955" y="4016"/>
                                <a:pt x="14069" y="4189"/>
                              </a:cubicBezTo>
                              <a:cubicBezTo>
                                <a:pt x="14184" y="4016"/>
                                <a:pt x="14549" y="3942"/>
                                <a:pt x="14691" y="3734"/>
                              </a:cubicBezTo>
                              <a:cubicBezTo>
                                <a:pt x="14778" y="3604"/>
                                <a:pt x="14691" y="3455"/>
                                <a:pt x="14445" y="3431"/>
                              </a:cubicBezTo>
                              <a:close/>
                              <a:moveTo>
                                <a:pt x="14445" y="8460"/>
                              </a:moveTo>
                              <a:cubicBezTo>
                                <a:pt x="14282" y="8442"/>
                                <a:pt x="14091" y="8534"/>
                                <a:pt x="14069" y="8622"/>
                              </a:cubicBezTo>
                              <a:cubicBezTo>
                                <a:pt x="14047" y="8534"/>
                                <a:pt x="13857" y="8442"/>
                                <a:pt x="13693" y="8460"/>
                              </a:cubicBezTo>
                              <a:cubicBezTo>
                                <a:pt x="13448" y="8485"/>
                                <a:pt x="13360" y="8633"/>
                                <a:pt x="13448" y="8764"/>
                              </a:cubicBezTo>
                              <a:cubicBezTo>
                                <a:pt x="13584" y="8975"/>
                                <a:pt x="13955" y="9046"/>
                                <a:pt x="14069" y="9219"/>
                              </a:cubicBezTo>
                              <a:cubicBezTo>
                                <a:pt x="14184" y="9046"/>
                                <a:pt x="14549" y="8972"/>
                                <a:pt x="14691" y="8764"/>
                              </a:cubicBezTo>
                              <a:cubicBezTo>
                                <a:pt x="14778" y="8633"/>
                                <a:pt x="14691" y="8485"/>
                                <a:pt x="14445" y="8460"/>
                              </a:cubicBezTo>
                              <a:close/>
                              <a:moveTo>
                                <a:pt x="14445" y="5944"/>
                              </a:moveTo>
                              <a:cubicBezTo>
                                <a:pt x="14282" y="5926"/>
                                <a:pt x="14091" y="6018"/>
                                <a:pt x="14069" y="6106"/>
                              </a:cubicBezTo>
                              <a:cubicBezTo>
                                <a:pt x="14047" y="6018"/>
                                <a:pt x="13857" y="5926"/>
                                <a:pt x="13693" y="5944"/>
                              </a:cubicBezTo>
                              <a:cubicBezTo>
                                <a:pt x="13448" y="5968"/>
                                <a:pt x="13360" y="6116"/>
                                <a:pt x="13448" y="6247"/>
                              </a:cubicBezTo>
                              <a:cubicBezTo>
                                <a:pt x="13584" y="6459"/>
                                <a:pt x="13955" y="6529"/>
                                <a:pt x="14069" y="6702"/>
                              </a:cubicBezTo>
                              <a:cubicBezTo>
                                <a:pt x="14184" y="6529"/>
                                <a:pt x="14549" y="6455"/>
                                <a:pt x="14691" y="6247"/>
                              </a:cubicBezTo>
                              <a:cubicBezTo>
                                <a:pt x="14778" y="6120"/>
                                <a:pt x="14691" y="5968"/>
                                <a:pt x="14445" y="594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21" name="Group 21"/>
                      <wpg:cNvGrpSpPr/>
                      <wpg:grpSpPr>
                        <a:xfrm>
                          <a:off x="962025" y="0"/>
                          <a:ext cx="9064625" cy="7772400"/>
                          <a:chOff x="0" y="0"/>
                          <a:chExt cx="9064625" cy="7772400"/>
                        </a:xfrm>
                      </wpg:grpSpPr>
                      <wps:wsp>
                        <wps:cNvPr id="63" name="Rectangle 6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4086225" y="0"/>
                            <a:ext cx="4978400" cy="7772400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 w="25400" cap="flat">
                            <a:noFill/>
                            <a:prstDash val="solid"/>
                            <a:miter lim="400000"/>
                          </a:ln>
                          <a:effectLst/>
                          <a:sp3d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Shape"/>
                        <wps:cNvSpPr/>
                        <wps:spPr>
                          <a:xfrm>
                            <a:off x="0" y="3695700"/>
                            <a:ext cx="3100071" cy="12700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6645" y="11135"/>
                                </a:moveTo>
                                <a:cubicBezTo>
                                  <a:pt x="6911" y="10659"/>
                                  <a:pt x="7265" y="9362"/>
                                  <a:pt x="6504" y="6876"/>
                                </a:cubicBezTo>
                                <a:cubicBezTo>
                                  <a:pt x="5920" y="9643"/>
                                  <a:pt x="6353" y="10768"/>
                                  <a:pt x="6645" y="11135"/>
                                </a:cubicBezTo>
                                <a:close/>
                                <a:moveTo>
                                  <a:pt x="7822" y="11568"/>
                                </a:moveTo>
                                <a:cubicBezTo>
                                  <a:pt x="8061" y="11005"/>
                                  <a:pt x="8327" y="9600"/>
                                  <a:pt x="7433" y="7395"/>
                                </a:cubicBezTo>
                                <a:cubicBezTo>
                                  <a:pt x="7017" y="10335"/>
                                  <a:pt x="7513" y="11308"/>
                                  <a:pt x="7822" y="11568"/>
                                </a:cubicBezTo>
                                <a:close/>
                                <a:moveTo>
                                  <a:pt x="4345" y="8951"/>
                                </a:moveTo>
                                <a:cubicBezTo>
                                  <a:pt x="4646" y="8627"/>
                                  <a:pt x="5097" y="7546"/>
                                  <a:pt x="4566" y="4714"/>
                                </a:cubicBezTo>
                                <a:cubicBezTo>
                                  <a:pt x="3770" y="7114"/>
                                  <a:pt x="4088" y="8454"/>
                                  <a:pt x="4345" y="8951"/>
                                </a:cubicBezTo>
                                <a:close/>
                                <a:moveTo>
                                  <a:pt x="2681" y="714"/>
                                </a:moveTo>
                                <a:cubicBezTo>
                                  <a:pt x="1770" y="2876"/>
                                  <a:pt x="2026" y="4281"/>
                                  <a:pt x="2256" y="4865"/>
                                </a:cubicBezTo>
                                <a:cubicBezTo>
                                  <a:pt x="2575" y="4627"/>
                                  <a:pt x="3071" y="3676"/>
                                  <a:pt x="2681" y="714"/>
                                </a:cubicBezTo>
                                <a:close/>
                                <a:moveTo>
                                  <a:pt x="5469" y="10227"/>
                                </a:moveTo>
                                <a:cubicBezTo>
                                  <a:pt x="5752" y="9816"/>
                                  <a:pt x="6150" y="8605"/>
                                  <a:pt x="5495" y="5946"/>
                                </a:cubicBezTo>
                                <a:cubicBezTo>
                                  <a:pt x="4805" y="8584"/>
                                  <a:pt x="5185" y="9795"/>
                                  <a:pt x="5469" y="10227"/>
                                </a:cubicBezTo>
                                <a:close/>
                                <a:moveTo>
                                  <a:pt x="3575" y="6508"/>
                                </a:moveTo>
                                <a:cubicBezTo>
                                  <a:pt x="3805" y="5968"/>
                                  <a:pt x="3973" y="4886"/>
                                  <a:pt x="3708" y="2789"/>
                                </a:cubicBezTo>
                                <a:cubicBezTo>
                                  <a:pt x="3663" y="2897"/>
                                  <a:pt x="3619" y="3005"/>
                                  <a:pt x="3575" y="3114"/>
                                </a:cubicBezTo>
                                <a:cubicBezTo>
                                  <a:pt x="2814" y="5103"/>
                                  <a:pt x="3053" y="6400"/>
                                  <a:pt x="3274" y="6941"/>
                                </a:cubicBezTo>
                                <a:cubicBezTo>
                                  <a:pt x="3371" y="6876"/>
                                  <a:pt x="3478" y="6746"/>
                                  <a:pt x="3575" y="6508"/>
                                </a:cubicBezTo>
                                <a:close/>
                                <a:moveTo>
                                  <a:pt x="18317" y="6941"/>
                                </a:moveTo>
                                <a:cubicBezTo>
                                  <a:pt x="18538" y="6400"/>
                                  <a:pt x="18777" y="5081"/>
                                  <a:pt x="18016" y="3114"/>
                                </a:cubicBezTo>
                                <a:cubicBezTo>
                                  <a:pt x="17972" y="3005"/>
                                  <a:pt x="17937" y="2897"/>
                                  <a:pt x="17883" y="2789"/>
                                </a:cubicBezTo>
                                <a:cubicBezTo>
                                  <a:pt x="17609" y="4886"/>
                                  <a:pt x="17777" y="5968"/>
                                  <a:pt x="18016" y="6508"/>
                                </a:cubicBezTo>
                                <a:cubicBezTo>
                                  <a:pt x="18122" y="6746"/>
                                  <a:pt x="18229" y="6876"/>
                                  <a:pt x="18317" y="6941"/>
                                </a:cubicBezTo>
                                <a:close/>
                                <a:moveTo>
                                  <a:pt x="1354" y="3416"/>
                                </a:moveTo>
                                <a:cubicBezTo>
                                  <a:pt x="1469" y="2659"/>
                                  <a:pt x="1487" y="1124"/>
                                  <a:pt x="292" y="0"/>
                                </a:cubicBezTo>
                                <a:cubicBezTo>
                                  <a:pt x="416" y="3092"/>
                                  <a:pt x="1026" y="3481"/>
                                  <a:pt x="1354" y="3416"/>
                                </a:cubicBezTo>
                                <a:close/>
                                <a:moveTo>
                                  <a:pt x="19344" y="4865"/>
                                </a:moveTo>
                                <a:cubicBezTo>
                                  <a:pt x="19574" y="4281"/>
                                  <a:pt x="19830" y="2876"/>
                                  <a:pt x="18919" y="714"/>
                                </a:cubicBezTo>
                                <a:cubicBezTo>
                                  <a:pt x="18529" y="3676"/>
                                  <a:pt x="19025" y="4627"/>
                                  <a:pt x="19344" y="4865"/>
                                </a:cubicBezTo>
                                <a:close/>
                                <a:moveTo>
                                  <a:pt x="14158" y="7395"/>
                                </a:moveTo>
                                <a:cubicBezTo>
                                  <a:pt x="13264" y="9622"/>
                                  <a:pt x="13539" y="11005"/>
                                  <a:pt x="13769" y="11568"/>
                                </a:cubicBezTo>
                                <a:cubicBezTo>
                                  <a:pt x="14087" y="11308"/>
                                  <a:pt x="14574" y="10335"/>
                                  <a:pt x="14158" y="7395"/>
                                </a:cubicBezTo>
                                <a:close/>
                                <a:moveTo>
                                  <a:pt x="21308" y="0"/>
                                </a:moveTo>
                                <a:cubicBezTo>
                                  <a:pt x="20122" y="1103"/>
                                  <a:pt x="20131" y="2659"/>
                                  <a:pt x="20246" y="3416"/>
                                </a:cubicBezTo>
                                <a:cubicBezTo>
                                  <a:pt x="20574" y="3481"/>
                                  <a:pt x="21184" y="3092"/>
                                  <a:pt x="21308" y="0"/>
                                </a:cubicBezTo>
                                <a:close/>
                                <a:moveTo>
                                  <a:pt x="17255" y="8951"/>
                                </a:moveTo>
                                <a:cubicBezTo>
                                  <a:pt x="17512" y="8454"/>
                                  <a:pt x="17830" y="7114"/>
                                  <a:pt x="17034" y="4714"/>
                                </a:cubicBezTo>
                                <a:cubicBezTo>
                                  <a:pt x="16503" y="7546"/>
                                  <a:pt x="16946" y="8627"/>
                                  <a:pt x="17255" y="8951"/>
                                </a:cubicBezTo>
                                <a:close/>
                                <a:moveTo>
                                  <a:pt x="14946" y="11135"/>
                                </a:moveTo>
                                <a:cubicBezTo>
                                  <a:pt x="15238" y="10768"/>
                                  <a:pt x="15671" y="9622"/>
                                  <a:pt x="15087" y="6876"/>
                                </a:cubicBezTo>
                                <a:cubicBezTo>
                                  <a:pt x="14335" y="9384"/>
                                  <a:pt x="14680" y="10659"/>
                                  <a:pt x="14946" y="11135"/>
                                </a:cubicBezTo>
                                <a:close/>
                                <a:moveTo>
                                  <a:pt x="16131" y="10227"/>
                                </a:moveTo>
                                <a:cubicBezTo>
                                  <a:pt x="16415" y="9795"/>
                                  <a:pt x="16795" y="8562"/>
                                  <a:pt x="16105" y="5946"/>
                                </a:cubicBezTo>
                                <a:cubicBezTo>
                                  <a:pt x="15450" y="8627"/>
                                  <a:pt x="15848" y="9816"/>
                                  <a:pt x="16131" y="10227"/>
                                </a:cubicBezTo>
                                <a:close/>
                                <a:moveTo>
                                  <a:pt x="16742" y="11027"/>
                                </a:moveTo>
                                <a:cubicBezTo>
                                  <a:pt x="16715" y="11049"/>
                                  <a:pt x="16689" y="11092"/>
                                  <a:pt x="16662" y="11135"/>
                                </a:cubicBezTo>
                                <a:cubicBezTo>
                                  <a:pt x="16671" y="11330"/>
                                  <a:pt x="16689" y="11589"/>
                                  <a:pt x="16742" y="11827"/>
                                </a:cubicBezTo>
                                <a:cubicBezTo>
                                  <a:pt x="16875" y="12497"/>
                                  <a:pt x="17220" y="13168"/>
                                  <a:pt x="18025" y="13103"/>
                                </a:cubicBezTo>
                                <a:cubicBezTo>
                                  <a:pt x="18087" y="13103"/>
                                  <a:pt x="18158" y="13081"/>
                                  <a:pt x="18229" y="13081"/>
                                </a:cubicBezTo>
                                <a:cubicBezTo>
                                  <a:pt x="18158" y="12800"/>
                                  <a:pt x="18096" y="12562"/>
                                  <a:pt x="18025" y="12346"/>
                                </a:cubicBezTo>
                                <a:cubicBezTo>
                                  <a:pt x="17494" y="10659"/>
                                  <a:pt x="17016" y="10724"/>
                                  <a:pt x="16742" y="11027"/>
                                </a:cubicBezTo>
                                <a:close/>
                                <a:moveTo>
                                  <a:pt x="18025" y="9449"/>
                                </a:moveTo>
                                <a:cubicBezTo>
                                  <a:pt x="17945" y="9514"/>
                                  <a:pt x="17875" y="9622"/>
                                  <a:pt x="17822" y="9708"/>
                                </a:cubicBezTo>
                                <a:cubicBezTo>
                                  <a:pt x="17839" y="9989"/>
                                  <a:pt x="17901" y="10357"/>
                                  <a:pt x="18025" y="10681"/>
                                </a:cubicBezTo>
                                <a:cubicBezTo>
                                  <a:pt x="18237" y="11222"/>
                                  <a:pt x="18662" y="11632"/>
                                  <a:pt x="19459" y="11286"/>
                                </a:cubicBezTo>
                                <a:cubicBezTo>
                                  <a:pt x="18848" y="9297"/>
                                  <a:pt x="18335" y="9168"/>
                                  <a:pt x="18025" y="9449"/>
                                </a:cubicBezTo>
                                <a:close/>
                                <a:moveTo>
                                  <a:pt x="15388" y="12303"/>
                                </a:moveTo>
                                <a:lnTo>
                                  <a:pt x="15379" y="12324"/>
                                </a:lnTo>
                                <a:cubicBezTo>
                                  <a:pt x="15379" y="12454"/>
                                  <a:pt x="15379" y="12605"/>
                                  <a:pt x="15388" y="12757"/>
                                </a:cubicBezTo>
                                <a:cubicBezTo>
                                  <a:pt x="15450" y="13557"/>
                                  <a:pt x="15742" y="14573"/>
                                  <a:pt x="16742" y="14724"/>
                                </a:cubicBezTo>
                                <a:cubicBezTo>
                                  <a:pt x="16769" y="14724"/>
                                  <a:pt x="16795" y="14724"/>
                                  <a:pt x="16822" y="14724"/>
                                </a:cubicBezTo>
                                <a:cubicBezTo>
                                  <a:pt x="16795" y="14573"/>
                                  <a:pt x="16769" y="14443"/>
                                  <a:pt x="16742" y="14314"/>
                                </a:cubicBezTo>
                                <a:cubicBezTo>
                                  <a:pt x="16246" y="11935"/>
                                  <a:pt x="15680" y="12000"/>
                                  <a:pt x="15388" y="12303"/>
                                </a:cubicBezTo>
                                <a:close/>
                                <a:moveTo>
                                  <a:pt x="18795" y="7741"/>
                                </a:moveTo>
                                <a:cubicBezTo>
                                  <a:pt x="18883" y="8519"/>
                                  <a:pt x="19255" y="9773"/>
                                  <a:pt x="20485" y="8908"/>
                                </a:cubicBezTo>
                                <a:cubicBezTo>
                                  <a:pt x="19627" y="6595"/>
                                  <a:pt x="19043" y="7178"/>
                                  <a:pt x="18795" y="7741"/>
                                </a:cubicBezTo>
                                <a:close/>
                                <a:moveTo>
                                  <a:pt x="14025" y="12930"/>
                                </a:moveTo>
                                <a:cubicBezTo>
                                  <a:pt x="13990" y="13730"/>
                                  <a:pt x="14132" y="15222"/>
                                  <a:pt x="15388" y="15589"/>
                                </a:cubicBezTo>
                                <a:lnTo>
                                  <a:pt x="15397" y="15589"/>
                                </a:lnTo>
                                <a:cubicBezTo>
                                  <a:pt x="15397" y="15568"/>
                                  <a:pt x="15388" y="15524"/>
                                  <a:pt x="15388" y="15503"/>
                                </a:cubicBezTo>
                                <a:cubicBezTo>
                                  <a:pt x="14955" y="12649"/>
                                  <a:pt x="14335" y="12649"/>
                                  <a:pt x="14025" y="12930"/>
                                </a:cubicBezTo>
                                <a:close/>
                                <a:moveTo>
                                  <a:pt x="19857" y="5578"/>
                                </a:moveTo>
                                <a:cubicBezTo>
                                  <a:pt x="19998" y="6314"/>
                                  <a:pt x="20450" y="7395"/>
                                  <a:pt x="21600" y="6054"/>
                                </a:cubicBezTo>
                                <a:cubicBezTo>
                                  <a:pt x="20600" y="4130"/>
                                  <a:pt x="20060" y="4951"/>
                                  <a:pt x="19857" y="5578"/>
                                </a:cubicBezTo>
                                <a:close/>
                                <a:moveTo>
                                  <a:pt x="12804" y="12541"/>
                                </a:moveTo>
                                <a:cubicBezTo>
                                  <a:pt x="13769" y="12649"/>
                                  <a:pt x="14955" y="12368"/>
                                  <a:pt x="16008" y="11373"/>
                                </a:cubicBezTo>
                                <a:cubicBezTo>
                                  <a:pt x="17308" y="10141"/>
                                  <a:pt x="19919" y="5643"/>
                                  <a:pt x="20113" y="3849"/>
                                </a:cubicBezTo>
                                <a:cubicBezTo>
                                  <a:pt x="17131" y="11178"/>
                                  <a:pt x="14362" y="12541"/>
                                  <a:pt x="12495" y="12195"/>
                                </a:cubicBezTo>
                                <a:cubicBezTo>
                                  <a:pt x="12548" y="12043"/>
                                  <a:pt x="12601" y="11892"/>
                                  <a:pt x="12654" y="11719"/>
                                </a:cubicBezTo>
                                <a:cubicBezTo>
                                  <a:pt x="12964" y="11373"/>
                                  <a:pt x="13353" y="10335"/>
                                  <a:pt x="12972" y="7611"/>
                                </a:cubicBezTo>
                                <a:cubicBezTo>
                                  <a:pt x="12955" y="7654"/>
                                  <a:pt x="12937" y="7697"/>
                                  <a:pt x="12919" y="7741"/>
                                </a:cubicBezTo>
                                <a:cubicBezTo>
                                  <a:pt x="12866" y="7524"/>
                                  <a:pt x="12795" y="7330"/>
                                  <a:pt x="12716" y="7178"/>
                                </a:cubicBezTo>
                                <a:cubicBezTo>
                                  <a:pt x="12247" y="6357"/>
                                  <a:pt x="11468" y="7005"/>
                                  <a:pt x="10981" y="8670"/>
                                </a:cubicBezTo>
                                <a:cubicBezTo>
                                  <a:pt x="10911" y="8908"/>
                                  <a:pt x="10849" y="9168"/>
                                  <a:pt x="10796" y="9405"/>
                                </a:cubicBezTo>
                                <a:lnTo>
                                  <a:pt x="10796" y="9405"/>
                                </a:lnTo>
                                <a:cubicBezTo>
                                  <a:pt x="10742" y="9146"/>
                                  <a:pt x="10681" y="8908"/>
                                  <a:pt x="10610" y="8670"/>
                                </a:cubicBezTo>
                                <a:cubicBezTo>
                                  <a:pt x="10123" y="7027"/>
                                  <a:pt x="9344" y="6357"/>
                                  <a:pt x="8875" y="7178"/>
                                </a:cubicBezTo>
                                <a:cubicBezTo>
                                  <a:pt x="8787" y="7330"/>
                                  <a:pt x="8725" y="7524"/>
                                  <a:pt x="8672" y="7741"/>
                                </a:cubicBezTo>
                                <a:cubicBezTo>
                                  <a:pt x="8654" y="7697"/>
                                  <a:pt x="8636" y="7654"/>
                                  <a:pt x="8619" y="7611"/>
                                </a:cubicBezTo>
                                <a:cubicBezTo>
                                  <a:pt x="8229" y="10335"/>
                                  <a:pt x="8628" y="11373"/>
                                  <a:pt x="8937" y="11719"/>
                                </a:cubicBezTo>
                                <a:cubicBezTo>
                                  <a:pt x="8990" y="11892"/>
                                  <a:pt x="9044" y="12043"/>
                                  <a:pt x="9097" y="12195"/>
                                </a:cubicBezTo>
                                <a:cubicBezTo>
                                  <a:pt x="7238" y="12541"/>
                                  <a:pt x="4469" y="11178"/>
                                  <a:pt x="1478" y="3849"/>
                                </a:cubicBezTo>
                                <a:cubicBezTo>
                                  <a:pt x="1672" y="5643"/>
                                  <a:pt x="4292" y="10141"/>
                                  <a:pt x="5584" y="11373"/>
                                </a:cubicBezTo>
                                <a:cubicBezTo>
                                  <a:pt x="6637" y="12389"/>
                                  <a:pt x="7822" y="12649"/>
                                  <a:pt x="8787" y="12541"/>
                                </a:cubicBezTo>
                                <a:cubicBezTo>
                                  <a:pt x="8088" y="13103"/>
                                  <a:pt x="7619" y="14443"/>
                                  <a:pt x="7654" y="15654"/>
                                </a:cubicBezTo>
                                <a:cubicBezTo>
                                  <a:pt x="7628" y="15849"/>
                                  <a:pt x="7610" y="16043"/>
                                  <a:pt x="7583" y="16259"/>
                                </a:cubicBezTo>
                                <a:cubicBezTo>
                                  <a:pt x="7628" y="16238"/>
                                  <a:pt x="7663" y="16216"/>
                                  <a:pt x="7698" y="16195"/>
                                </a:cubicBezTo>
                                <a:cubicBezTo>
                                  <a:pt x="7902" y="17470"/>
                                  <a:pt x="8672" y="17989"/>
                                  <a:pt x="9442" y="17384"/>
                                </a:cubicBezTo>
                                <a:cubicBezTo>
                                  <a:pt x="9557" y="17297"/>
                                  <a:pt x="9672" y="17168"/>
                                  <a:pt x="9769" y="17038"/>
                                </a:cubicBezTo>
                                <a:cubicBezTo>
                                  <a:pt x="9751" y="17319"/>
                                  <a:pt x="9743" y="17600"/>
                                  <a:pt x="9743" y="17903"/>
                                </a:cubicBezTo>
                                <a:cubicBezTo>
                                  <a:pt x="9743" y="19935"/>
                                  <a:pt x="10212" y="21600"/>
                                  <a:pt x="10787" y="21600"/>
                                </a:cubicBezTo>
                                <a:cubicBezTo>
                                  <a:pt x="11362" y="21600"/>
                                  <a:pt x="11831" y="19957"/>
                                  <a:pt x="11831" y="17903"/>
                                </a:cubicBezTo>
                                <a:cubicBezTo>
                                  <a:pt x="11831" y="17600"/>
                                  <a:pt x="11822" y="17319"/>
                                  <a:pt x="11804" y="17038"/>
                                </a:cubicBezTo>
                                <a:cubicBezTo>
                                  <a:pt x="11911" y="17168"/>
                                  <a:pt x="12017" y="17276"/>
                                  <a:pt x="12132" y="17384"/>
                                </a:cubicBezTo>
                                <a:cubicBezTo>
                                  <a:pt x="12902" y="17989"/>
                                  <a:pt x="13671" y="17470"/>
                                  <a:pt x="13875" y="16195"/>
                                </a:cubicBezTo>
                                <a:cubicBezTo>
                                  <a:pt x="13910" y="16216"/>
                                  <a:pt x="13955" y="16238"/>
                                  <a:pt x="13990" y="16259"/>
                                </a:cubicBezTo>
                                <a:cubicBezTo>
                                  <a:pt x="13972" y="16043"/>
                                  <a:pt x="13946" y="15827"/>
                                  <a:pt x="13919" y="15654"/>
                                </a:cubicBezTo>
                                <a:cubicBezTo>
                                  <a:pt x="13972" y="14422"/>
                                  <a:pt x="13503" y="13103"/>
                                  <a:pt x="12804" y="12541"/>
                                </a:cubicBezTo>
                                <a:close/>
                                <a:moveTo>
                                  <a:pt x="11034" y="13816"/>
                                </a:moveTo>
                                <a:cubicBezTo>
                                  <a:pt x="11017" y="13968"/>
                                  <a:pt x="10999" y="14141"/>
                                  <a:pt x="10999" y="14292"/>
                                </a:cubicBezTo>
                                <a:cubicBezTo>
                                  <a:pt x="10937" y="14249"/>
                                  <a:pt x="10866" y="14227"/>
                                  <a:pt x="10804" y="14227"/>
                                </a:cubicBezTo>
                                <a:cubicBezTo>
                                  <a:pt x="10734" y="14227"/>
                                  <a:pt x="10672" y="14249"/>
                                  <a:pt x="10610" y="14292"/>
                                </a:cubicBezTo>
                                <a:cubicBezTo>
                                  <a:pt x="10610" y="14119"/>
                                  <a:pt x="10592" y="13968"/>
                                  <a:pt x="10574" y="13816"/>
                                </a:cubicBezTo>
                                <a:cubicBezTo>
                                  <a:pt x="10557" y="13665"/>
                                  <a:pt x="10521" y="13514"/>
                                  <a:pt x="10486" y="13384"/>
                                </a:cubicBezTo>
                                <a:cubicBezTo>
                                  <a:pt x="10548" y="13319"/>
                                  <a:pt x="10610" y="13254"/>
                                  <a:pt x="10663" y="13146"/>
                                </a:cubicBezTo>
                                <a:cubicBezTo>
                                  <a:pt x="10716" y="13038"/>
                                  <a:pt x="10769" y="12930"/>
                                  <a:pt x="10804" y="12800"/>
                                </a:cubicBezTo>
                                <a:cubicBezTo>
                                  <a:pt x="10849" y="12930"/>
                                  <a:pt x="10893" y="13038"/>
                                  <a:pt x="10946" y="13146"/>
                                </a:cubicBezTo>
                                <a:cubicBezTo>
                                  <a:pt x="10999" y="13254"/>
                                  <a:pt x="11061" y="13319"/>
                                  <a:pt x="11123" y="13384"/>
                                </a:cubicBezTo>
                                <a:cubicBezTo>
                                  <a:pt x="11079" y="13514"/>
                                  <a:pt x="11052" y="13665"/>
                                  <a:pt x="11034" y="13816"/>
                                </a:cubicBezTo>
                                <a:close/>
                                <a:moveTo>
                                  <a:pt x="3778" y="9708"/>
                                </a:moveTo>
                                <a:cubicBezTo>
                                  <a:pt x="3725" y="9600"/>
                                  <a:pt x="3655" y="9514"/>
                                  <a:pt x="3575" y="9449"/>
                                </a:cubicBezTo>
                                <a:cubicBezTo>
                                  <a:pt x="3256" y="9168"/>
                                  <a:pt x="2752" y="9297"/>
                                  <a:pt x="2141" y="11286"/>
                                </a:cubicBezTo>
                                <a:cubicBezTo>
                                  <a:pt x="2938" y="11632"/>
                                  <a:pt x="3354" y="11243"/>
                                  <a:pt x="3575" y="10681"/>
                                </a:cubicBezTo>
                                <a:cubicBezTo>
                                  <a:pt x="3699" y="10357"/>
                                  <a:pt x="3752" y="10011"/>
                                  <a:pt x="3778" y="9708"/>
                                </a:cubicBezTo>
                                <a:close/>
                                <a:moveTo>
                                  <a:pt x="4938" y="11135"/>
                                </a:moveTo>
                                <a:cubicBezTo>
                                  <a:pt x="4911" y="11092"/>
                                  <a:pt x="4885" y="11070"/>
                                  <a:pt x="4858" y="11027"/>
                                </a:cubicBezTo>
                                <a:cubicBezTo>
                                  <a:pt x="4584" y="10724"/>
                                  <a:pt x="4106" y="10659"/>
                                  <a:pt x="3575" y="12346"/>
                                </a:cubicBezTo>
                                <a:cubicBezTo>
                                  <a:pt x="3513" y="12562"/>
                                  <a:pt x="3442" y="12800"/>
                                  <a:pt x="3371" y="13081"/>
                                </a:cubicBezTo>
                                <a:cubicBezTo>
                                  <a:pt x="3442" y="13103"/>
                                  <a:pt x="3504" y="13103"/>
                                  <a:pt x="3575" y="13103"/>
                                </a:cubicBezTo>
                                <a:cubicBezTo>
                                  <a:pt x="4380" y="13168"/>
                                  <a:pt x="4716" y="12497"/>
                                  <a:pt x="4858" y="11827"/>
                                </a:cubicBezTo>
                                <a:cubicBezTo>
                                  <a:pt x="4902" y="11568"/>
                                  <a:pt x="4929" y="11330"/>
                                  <a:pt x="4938" y="11135"/>
                                </a:cubicBezTo>
                                <a:close/>
                                <a:moveTo>
                                  <a:pt x="2796" y="7741"/>
                                </a:moveTo>
                                <a:cubicBezTo>
                                  <a:pt x="2548" y="7200"/>
                                  <a:pt x="1964" y="6616"/>
                                  <a:pt x="1106" y="8908"/>
                                </a:cubicBezTo>
                                <a:cubicBezTo>
                                  <a:pt x="2336" y="9751"/>
                                  <a:pt x="2708" y="8519"/>
                                  <a:pt x="2796" y="7741"/>
                                </a:cubicBezTo>
                                <a:close/>
                                <a:moveTo>
                                  <a:pt x="6212" y="15503"/>
                                </a:moveTo>
                                <a:cubicBezTo>
                                  <a:pt x="6212" y="15524"/>
                                  <a:pt x="6203" y="15568"/>
                                  <a:pt x="6203" y="15589"/>
                                </a:cubicBezTo>
                                <a:lnTo>
                                  <a:pt x="6212" y="15589"/>
                                </a:lnTo>
                                <a:cubicBezTo>
                                  <a:pt x="7468" y="15222"/>
                                  <a:pt x="7610" y="13730"/>
                                  <a:pt x="7575" y="12930"/>
                                </a:cubicBezTo>
                                <a:cubicBezTo>
                                  <a:pt x="7265" y="12649"/>
                                  <a:pt x="6645" y="12649"/>
                                  <a:pt x="6212" y="15503"/>
                                </a:cubicBezTo>
                                <a:close/>
                                <a:moveTo>
                                  <a:pt x="1743" y="5578"/>
                                </a:moveTo>
                                <a:cubicBezTo>
                                  <a:pt x="1540" y="4951"/>
                                  <a:pt x="1000" y="4130"/>
                                  <a:pt x="0" y="6054"/>
                                </a:cubicBezTo>
                                <a:cubicBezTo>
                                  <a:pt x="1150" y="7395"/>
                                  <a:pt x="1602" y="6314"/>
                                  <a:pt x="1743" y="5578"/>
                                </a:cubicBezTo>
                                <a:close/>
                                <a:moveTo>
                                  <a:pt x="6221" y="12303"/>
                                </a:moveTo>
                                <a:lnTo>
                                  <a:pt x="6212" y="12281"/>
                                </a:lnTo>
                                <a:cubicBezTo>
                                  <a:pt x="5920" y="11978"/>
                                  <a:pt x="5345" y="11914"/>
                                  <a:pt x="4858" y="14292"/>
                                </a:cubicBezTo>
                                <a:cubicBezTo>
                                  <a:pt x="4831" y="14422"/>
                                  <a:pt x="4805" y="14551"/>
                                  <a:pt x="4778" y="14703"/>
                                </a:cubicBezTo>
                                <a:cubicBezTo>
                                  <a:pt x="4805" y="14703"/>
                                  <a:pt x="4831" y="14703"/>
                                  <a:pt x="4858" y="14703"/>
                                </a:cubicBezTo>
                                <a:cubicBezTo>
                                  <a:pt x="5858" y="14551"/>
                                  <a:pt x="6150" y="13514"/>
                                  <a:pt x="6212" y="12735"/>
                                </a:cubicBezTo>
                                <a:cubicBezTo>
                                  <a:pt x="6221" y="12584"/>
                                  <a:pt x="6230" y="12432"/>
                                  <a:pt x="6221" y="12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" name="Shape"/>
                        <wps:cNvSpPr/>
                        <wps:spPr>
                          <a:xfrm>
                            <a:off x="1209675" y="4191000"/>
                            <a:ext cx="701767" cy="678073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650" h="20930" extrusionOk="0">
                                <a:moveTo>
                                  <a:pt x="10288" y="6778"/>
                                </a:moveTo>
                                <a:cubicBezTo>
                                  <a:pt x="8980" y="6778"/>
                                  <a:pt x="7896" y="7915"/>
                                  <a:pt x="7896" y="9287"/>
                                </a:cubicBezTo>
                                <a:cubicBezTo>
                                  <a:pt x="7896" y="10659"/>
                                  <a:pt x="8980" y="11796"/>
                                  <a:pt x="10288" y="11796"/>
                                </a:cubicBezTo>
                                <a:cubicBezTo>
                                  <a:pt x="11596" y="11796"/>
                                  <a:pt x="12679" y="10659"/>
                                  <a:pt x="12679" y="9287"/>
                                </a:cubicBezTo>
                                <a:cubicBezTo>
                                  <a:pt x="12679" y="7915"/>
                                  <a:pt x="11633" y="6778"/>
                                  <a:pt x="10288" y="6778"/>
                                </a:cubicBezTo>
                                <a:close/>
                                <a:moveTo>
                                  <a:pt x="16865" y="8072"/>
                                </a:moveTo>
                                <a:cubicBezTo>
                                  <a:pt x="16491" y="7954"/>
                                  <a:pt x="16080" y="7837"/>
                                  <a:pt x="15706" y="7798"/>
                                </a:cubicBezTo>
                                <a:cubicBezTo>
                                  <a:pt x="15968" y="7523"/>
                                  <a:pt x="16229" y="7209"/>
                                  <a:pt x="16491" y="6857"/>
                                </a:cubicBezTo>
                                <a:cubicBezTo>
                                  <a:pt x="18098" y="4505"/>
                                  <a:pt x="18173" y="1682"/>
                                  <a:pt x="16641" y="506"/>
                                </a:cubicBezTo>
                                <a:cubicBezTo>
                                  <a:pt x="15108" y="-670"/>
                                  <a:pt x="12530" y="271"/>
                                  <a:pt x="10923" y="2623"/>
                                </a:cubicBezTo>
                                <a:cubicBezTo>
                                  <a:pt x="10699" y="2976"/>
                                  <a:pt x="10474" y="3329"/>
                                  <a:pt x="10325" y="3681"/>
                                </a:cubicBezTo>
                                <a:cubicBezTo>
                                  <a:pt x="10138" y="3329"/>
                                  <a:pt x="9951" y="2976"/>
                                  <a:pt x="9727" y="2623"/>
                                </a:cubicBezTo>
                                <a:cubicBezTo>
                                  <a:pt x="8120" y="271"/>
                                  <a:pt x="5542" y="-670"/>
                                  <a:pt x="4009" y="506"/>
                                </a:cubicBezTo>
                                <a:cubicBezTo>
                                  <a:pt x="2477" y="1682"/>
                                  <a:pt x="2515" y="4544"/>
                                  <a:pt x="4159" y="6857"/>
                                </a:cubicBezTo>
                                <a:cubicBezTo>
                                  <a:pt x="4383" y="7209"/>
                                  <a:pt x="4645" y="7523"/>
                                  <a:pt x="4944" y="7798"/>
                                </a:cubicBezTo>
                                <a:cubicBezTo>
                                  <a:pt x="4570" y="7876"/>
                                  <a:pt x="4196" y="7954"/>
                                  <a:pt x="3785" y="8072"/>
                                </a:cubicBezTo>
                                <a:cubicBezTo>
                                  <a:pt x="1169" y="8974"/>
                                  <a:pt x="-475" y="11247"/>
                                  <a:pt x="123" y="13129"/>
                                </a:cubicBezTo>
                                <a:cubicBezTo>
                                  <a:pt x="721" y="15050"/>
                                  <a:pt x="3299" y="15834"/>
                                  <a:pt x="5915" y="14971"/>
                                </a:cubicBezTo>
                                <a:cubicBezTo>
                                  <a:pt x="6289" y="14854"/>
                                  <a:pt x="6663" y="14697"/>
                                  <a:pt x="6999" y="14501"/>
                                </a:cubicBezTo>
                                <a:cubicBezTo>
                                  <a:pt x="6924" y="14893"/>
                                  <a:pt x="6887" y="15324"/>
                                  <a:pt x="6887" y="15716"/>
                                </a:cubicBezTo>
                                <a:cubicBezTo>
                                  <a:pt x="6887" y="18617"/>
                                  <a:pt x="8419" y="20930"/>
                                  <a:pt x="10325" y="20930"/>
                                </a:cubicBezTo>
                                <a:cubicBezTo>
                                  <a:pt x="12231" y="20930"/>
                                  <a:pt x="13763" y="18578"/>
                                  <a:pt x="13763" y="15716"/>
                                </a:cubicBezTo>
                                <a:cubicBezTo>
                                  <a:pt x="13763" y="15285"/>
                                  <a:pt x="13726" y="14893"/>
                                  <a:pt x="13651" y="14501"/>
                                </a:cubicBezTo>
                                <a:cubicBezTo>
                                  <a:pt x="13987" y="14697"/>
                                  <a:pt x="14361" y="14854"/>
                                  <a:pt x="14735" y="14971"/>
                                </a:cubicBezTo>
                                <a:cubicBezTo>
                                  <a:pt x="17351" y="15873"/>
                                  <a:pt x="19966" y="15050"/>
                                  <a:pt x="20527" y="13129"/>
                                </a:cubicBezTo>
                                <a:cubicBezTo>
                                  <a:pt x="21125" y="11247"/>
                                  <a:pt x="19481" y="8974"/>
                                  <a:pt x="16865" y="8072"/>
                                </a:cubicBezTo>
                                <a:close/>
                                <a:moveTo>
                                  <a:pt x="15931" y="10934"/>
                                </a:moveTo>
                                <a:cubicBezTo>
                                  <a:pt x="15594" y="11992"/>
                                  <a:pt x="14174" y="12423"/>
                                  <a:pt x="12754" y="11953"/>
                                </a:cubicBezTo>
                                <a:cubicBezTo>
                                  <a:pt x="12530" y="11874"/>
                                  <a:pt x="12343" y="11796"/>
                                  <a:pt x="12156" y="11678"/>
                                </a:cubicBezTo>
                                <a:cubicBezTo>
                                  <a:pt x="12194" y="11914"/>
                                  <a:pt x="12194" y="12110"/>
                                  <a:pt x="12194" y="12345"/>
                                </a:cubicBezTo>
                                <a:cubicBezTo>
                                  <a:pt x="12194" y="13913"/>
                                  <a:pt x="11334" y="15207"/>
                                  <a:pt x="10288" y="15207"/>
                                </a:cubicBezTo>
                                <a:cubicBezTo>
                                  <a:pt x="9241" y="15207"/>
                                  <a:pt x="8382" y="13913"/>
                                  <a:pt x="8382" y="12345"/>
                                </a:cubicBezTo>
                                <a:cubicBezTo>
                                  <a:pt x="8382" y="12110"/>
                                  <a:pt x="8382" y="11874"/>
                                  <a:pt x="8419" y="11678"/>
                                </a:cubicBezTo>
                                <a:cubicBezTo>
                                  <a:pt x="8232" y="11796"/>
                                  <a:pt x="8045" y="11874"/>
                                  <a:pt x="7821" y="11953"/>
                                </a:cubicBezTo>
                                <a:cubicBezTo>
                                  <a:pt x="6401" y="12423"/>
                                  <a:pt x="4944" y="11992"/>
                                  <a:pt x="4645" y="10934"/>
                                </a:cubicBezTo>
                                <a:cubicBezTo>
                                  <a:pt x="4308" y="9875"/>
                                  <a:pt x="5205" y="8660"/>
                                  <a:pt x="6663" y="8150"/>
                                </a:cubicBezTo>
                                <a:cubicBezTo>
                                  <a:pt x="6887" y="8072"/>
                                  <a:pt x="7074" y="8033"/>
                                  <a:pt x="7298" y="7994"/>
                                </a:cubicBezTo>
                                <a:cubicBezTo>
                                  <a:pt x="7149" y="7837"/>
                                  <a:pt x="6999" y="7680"/>
                                  <a:pt x="6887" y="7484"/>
                                </a:cubicBezTo>
                                <a:cubicBezTo>
                                  <a:pt x="5990" y="6190"/>
                                  <a:pt x="5953" y="4622"/>
                                  <a:pt x="6812" y="3995"/>
                                </a:cubicBezTo>
                                <a:cubicBezTo>
                                  <a:pt x="7672" y="3368"/>
                                  <a:pt x="9054" y="3877"/>
                                  <a:pt x="9951" y="5132"/>
                                </a:cubicBezTo>
                                <a:cubicBezTo>
                                  <a:pt x="10063" y="5328"/>
                                  <a:pt x="10176" y="5524"/>
                                  <a:pt x="10288" y="5720"/>
                                </a:cubicBezTo>
                                <a:cubicBezTo>
                                  <a:pt x="10400" y="5524"/>
                                  <a:pt x="10474" y="5328"/>
                                  <a:pt x="10624" y="5132"/>
                                </a:cubicBezTo>
                                <a:cubicBezTo>
                                  <a:pt x="11521" y="3838"/>
                                  <a:pt x="12904" y="3329"/>
                                  <a:pt x="13763" y="3995"/>
                                </a:cubicBezTo>
                                <a:cubicBezTo>
                                  <a:pt x="14623" y="4622"/>
                                  <a:pt x="14585" y="6190"/>
                                  <a:pt x="13688" y="7484"/>
                                </a:cubicBezTo>
                                <a:cubicBezTo>
                                  <a:pt x="13576" y="7680"/>
                                  <a:pt x="13427" y="7837"/>
                                  <a:pt x="13277" y="7994"/>
                                </a:cubicBezTo>
                                <a:cubicBezTo>
                                  <a:pt x="13501" y="8033"/>
                                  <a:pt x="13688" y="8072"/>
                                  <a:pt x="13913" y="8150"/>
                                </a:cubicBezTo>
                                <a:cubicBezTo>
                                  <a:pt x="15333" y="8621"/>
                                  <a:pt x="16229" y="9875"/>
                                  <a:pt x="15931" y="1093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6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662A99B8" id="Group 60" o:spid="_x0000_s1026" style="position:absolute;margin-left:0;margin-top:0;width:789.5pt;height:612pt;z-index:-251656704;mso-width-percent:1000;mso-height-percent:1000;mso-position-horizontal:center;mso-position-horizontal-relative:page;mso-position-vertical:center;mso-position-vertical-relative:page;mso-width-percent:1000;mso-height-percent:1000" coordsize="100266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">
              <v:rect id="Rectangle" o:spid="_x0000_s1027" style="position:absolute;width:50304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" fillcolor="#780611 [3204]" stroked="f" strokeweight="1pt">
                <v:stroke miterlimit="4"/>
                <v:textbox inset="3pt,3pt,3pt,3pt"/>
              </v:rect>
              <v:shape id="Shape" o:spid="_x0000_s1028" style="position:absolute;width:50304;height:7772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" path="m6991,12307v-164,-18,-354,74,-376,162c6593,12381,6402,12289,6238,12307v-245,25,-332,173,-245,304c6129,12822,6500,12893,6615,13066v114,-173,480,-247,621,-455c7324,12480,7236,12332,6991,12307xm6991,17336v-164,-17,-354,75,-376,163c6593,17411,6402,17319,6238,17336v-245,25,-332,173,-245,304c6129,17852,6500,17922,6615,18095v114,-173,480,-247,621,-455c7324,17509,7236,17361,6991,17336xm6991,14820v-164,-18,-354,74,-376,162c6593,14894,6402,14802,6238,14820v-245,25,-332,173,-245,304c6129,15335,6500,15406,6615,15579v114,-173,480,-247,621,-455c7324,14996,7236,14845,6991,14820xm6991,4761v-164,-17,-354,74,-376,163c6593,4835,6402,4744,6238,4761v-245,25,-332,173,-245,304c6129,5276,6500,5347,6615,5520v114,-173,480,-247,621,-455c7324,4934,7236,4786,6991,4761xm6991,9791v-164,-18,-354,74,-376,162c6593,9865,6402,9773,6238,9791v-245,24,-332,173,-245,303c6129,10306,6500,10376,6615,10549v114,-173,480,-247,621,-455c7324,9964,7236,9815,6991,9791xm6991,19853v-164,-18,-354,74,-376,162c6593,19927,6402,19835,6238,19853v-245,25,-332,173,-245,303c6129,20368,6500,20439,6615,20612v114,-173,480,-247,621,-456c7324,20026,7236,19874,6991,19853xm6991,7278v-164,-18,-354,74,-376,162c6593,7352,6402,7260,6238,7278v-245,24,-332,173,-245,303c6129,7793,6500,7864,6615,8036v114,-172,480,-247,621,-455c7324,7451,7236,7299,6991,7278xm5502,18519v-163,-18,-354,74,-376,162c5104,18593,4913,18501,4750,18519v-246,25,-333,173,-246,303c4641,19034,5011,19105,5126,19278v114,-173,480,-247,622,-456c5835,18695,5748,18544,5502,18519xm5502,16006v-163,-18,-354,74,-376,162c5104,16080,4913,15988,4750,16006v-246,25,-333,173,-246,303c4641,16521,5011,16592,5126,16765v114,-173,480,-247,622,-456c5835,16179,5748,16031,5502,16006xm5502,10976v-163,-17,-354,75,-376,163c5104,11051,4913,10959,4750,10976v-246,25,-333,173,-246,304c4641,11492,5011,11562,5126,11735v114,-173,480,-247,622,-455c5835,11149,5748,10998,5502,10976xm5502,914v-163,-18,-354,74,-376,162c5104,988,4913,896,4750,914v-246,25,-333,173,-246,304c4641,1429,5011,1500,5126,1673v114,-173,480,-247,622,-455c5835,1091,5748,939,5502,914xm6991,2245v-164,-18,-354,74,-376,162c6593,2319,6402,2227,6238,2245v-245,24,-332,173,-245,303c6129,2760,6500,2831,6615,3004v114,-173,480,-248,621,-456c7324,2421,7236,2269,6991,2245xm5502,13489v-163,-17,-354,75,-376,163c5104,13564,4913,13472,4750,13489v-246,25,-333,173,-246,304c4641,14005,5011,14075,5126,14248v114,-173,480,-247,622,-455c5835,13666,5748,13514,5502,13489xm5502,3431v-163,-18,-354,74,-376,162c5104,3505,4913,3413,4750,3431v-246,24,-333,173,-246,303c4641,3946,5011,4016,5126,4189v114,-173,480,-247,622,-455c5835,3604,5748,3455,5502,3431xm5502,8460v-163,-18,-354,74,-376,162c5104,8534,4913,8442,4750,8460v-246,25,-333,173,-246,304c4641,8975,5011,9046,5126,9219v114,-173,480,-247,622,-455c5835,8633,5748,8485,5502,8460xm5502,5944v-163,-18,-354,74,-376,162c5104,6018,4913,5926,4750,5944v-246,24,-333,172,-246,303c4641,6459,5011,6529,5126,6702v114,-173,480,-247,622,-455c5835,6120,5748,5968,5502,5944xm8485,8460v-163,-18,-354,74,-376,162c8087,8534,7896,8442,7733,8460v-246,25,-333,173,-246,304c7624,8975,7994,9046,8109,9219v114,-173,480,-247,622,-455c8812,8633,8731,8485,8485,8460xm9974,9791v-164,-18,-355,74,-376,162c9576,9865,9385,9773,9221,9791v-245,24,-332,173,-245,303c9112,10306,9483,10376,9598,10549v114,-173,479,-247,621,-455c10301,9964,10219,9815,9974,9791xm9974,14820v-164,-18,-355,74,-376,162c9576,14894,9385,14802,9221,14820v-245,25,-332,173,-245,304c9112,15335,9483,15406,9598,15579v114,-173,479,-247,621,-455c10301,14996,10219,14845,9974,14820xm9974,19853v-164,-18,-355,74,-376,162c9576,19927,9385,19835,9221,19853v-245,25,-332,173,-245,303c9112,20368,9483,20439,9598,20612v114,-173,479,-247,621,-456c10301,20026,10219,19874,9974,19853xm9974,17336v-164,-17,-355,75,-376,163c9576,17411,9385,17319,9221,17336v-245,25,-332,173,-245,304c9112,17852,9483,17922,9598,18095v114,-173,479,-247,621,-455c10301,17509,10219,17361,9974,17336xm9974,12307v-164,-18,-355,74,-376,162c9576,12381,9385,12289,9221,12307v-245,25,-332,173,-245,304c9112,12822,9483,12893,9598,13066v114,-173,479,-247,621,-455c10301,12480,10219,12332,9974,12307xm9974,7278v-164,-18,-355,74,-376,162c9576,7352,9385,7260,9221,7278v-245,24,-332,173,-245,303c9112,7793,9483,7864,9598,8036v114,-172,479,-247,621,-455c10301,7451,10219,7299,9974,7278xm9974,2245v-164,-18,-355,74,-376,162c9576,2319,9385,2227,9221,2245v-245,24,-332,173,-245,303c9112,2760,9483,2831,9598,3004v114,-173,479,-248,621,-456c10301,2421,10219,2269,9974,2245xm9974,4761v-164,-17,-355,74,-376,163c9576,4835,9385,4744,9221,4761v-245,25,-332,173,-245,304c9112,5276,9483,5347,9598,5520v114,-173,479,-247,621,-455c10301,4934,10219,4786,9974,4761xm8485,3431v-163,-18,-354,74,-376,162c8087,3505,7896,3413,7733,3431v-246,24,-333,173,-246,303c7624,3946,7994,4016,8109,4189v114,-173,480,-247,622,-455c8812,3604,8731,3455,8485,3431xm8485,16006v-163,-18,-354,74,-376,162c8087,16080,7896,15988,7733,16006v-246,25,-333,173,-246,303c7624,16521,7994,16592,8109,16765v114,-173,480,-247,622,-456c8812,16179,8731,16031,8485,16006xm8485,13489v-163,-17,-354,75,-376,163c8087,13564,7896,13472,7733,13489v-246,25,-333,173,-246,304c7624,14005,7994,14075,8109,14248v114,-173,480,-247,622,-455c8812,13666,8731,13514,8485,13489xm8485,18519v-163,-18,-354,74,-376,162c8087,18593,7896,18501,7733,18519v-246,25,-333,173,-246,303c7624,19034,7994,19105,8109,19278v114,-173,480,-247,622,-456c8812,18695,8731,18544,8485,18519xm8485,21035v-163,-17,-354,74,-376,163c8087,21109,7896,21018,7733,21035v-246,25,-333,173,-246,304c7564,21455,7705,21529,7842,21600r534,c8512,21529,8654,21455,8731,21339v81,-131,,-279,-246,-304xm5502,21035v-163,-17,-354,74,-376,163c5104,21109,4913,21018,4750,21035v-246,25,-333,173,-246,304c4581,21455,4722,21529,4859,21600r534,c5530,21529,5671,21455,5748,21339v87,-131,,-279,-246,-304xm8485,914v-163,-18,-354,74,-376,162c8087,988,7896,896,7733,914v-246,25,-333,173,-246,304c7624,1429,7994,1500,8109,1673v114,-173,480,-247,622,-455c8812,1091,8731,939,8485,914xm8485,5944v-163,-18,-354,74,-376,162c8087,6018,7896,5926,7733,5944v-246,24,-333,172,-246,303c7624,6459,7994,6529,8109,6702v114,-173,480,-247,622,-455c8812,6120,8731,5968,8485,5944xm8485,10976v-163,-17,-354,75,-376,163c8087,11051,7896,10959,7733,10976v-246,25,-333,173,-246,304c7624,11492,7994,11562,8109,11735v114,-173,480,-247,622,-455c8812,11149,8731,10998,8485,10976xm1031,9791v-164,-18,-355,74,-377,162c633,9865,442,9773,278,9791,109,9808,16,9882,,9971r,49c5,10045,16,10069,33,10094v136,212,507,282,621,455c769,10376,1134,10302,1276,10094v82,-130,,-279,-245,-303xm1031,12307v-164,-18,-355,74,-377,162c633,12381,442,12289,278,12307v-169,18,-262,92,-278,180l,12536v5,25,16,50,33,75c169,12822,540,12893,654,13066v115,-173,480,-247,622,-455c1358,12480,1276,12332,1031,12307xm1031,14820v-164,-18,-355,74,-377,162c633,14894,442,14802,278,14820v-169,18,-262,92,-278,180l,15049v5,25,16,50,33,75c169,15335,540,15406,654,15579v115,-173,480,-247,622,-455c1358,14996,1276,14845,1031,14820xm1031,17336v-164,-17,-355,75,-377,163c633,17411,442,17319,278,17336v-169,18,-262,92,-278,180l,17566v5,25,16,49,33,74c169,17852,540,17922,654,18095v115,-173,480,-247,622,-455c1358,17509,1276,17361,1031,17336xm1031,2245v-164,-18,-355,74,-377,162c633,2319,442,2227,278,2245,109,2262,16,2336,,2425r,49c5,2499,16,2524,33,2548v136,212,507,283,621,456c769,2831,1134,2756,1276,2548v82,-127,,-279,-245,-303xm1031,19853v-164,-18,-355,74,-377,162c633,19927,442,19835,278,19853v-169,18,-262,92,-278,180l,20082v5,25,16,50,33,74c169,20368,540,20439,654,20612v115,-173,480,-247,622,-456c1358,20026,1276,19874,1031,19853xm1031,4761v-164,-17,-355,74,-377,163c633,4835,442,4744,278,4761,109,4779,16,4853,,4941r,50c5,5015,16,5040,33,5065v136,211,507,282,621,455c769,5347,1134,5273,1276,5065v82,-131,,-279,-245,-304xm1031,7278v-164,-18,-355,74,-377,162c633,7352,442,7260,278,7278,109,7295,16,7369,,7458r,49c5,7532,16,7556,33,7581v136,212,507,283,621,455c769,7864,1134,7789,1276,7581v82,-130,,-282,-245,-303xm654,491c769,318,1134,244,1276,35v5,-10,11,-24,16,-35l11,v5,11,11,25,16,35c169,244,540,318,654,491xm15558,491v114,-173,480,-247,622,-456c16185,25,16190,11,16196,l14920,v5,11,11,25,16,35c15078,244,15443,318,15558,491xm2519,21035v-163,-17,-354,74,-376,163c2121,21109,1930,21018,1767,21035v-246,25,-333,173,-246,304c1598,21455,1740,21529,1876,21600r534,c2547,21529,2688,21455,2765,21339v87,-131,,-279,-246,-304xm12580,491v115,-173,480,-247,622,-456c13208,25,13213,11,13218,l11942,v6,11,11,25,17,35c12095,244,12466,318,12580,491xm18541,491v114,-173,480,-247,621,-456c19168,25,19173,11,19179,l17903,v5,11,11,25,16,35c18061,244,18426,318,18541,491xm3632,491c3746,318,4112,244,4253,35v6,-10,11,-24,17,-35l2994,v5,11,11,25,16,35c3152,244,3523,318,3632,491xm6615,491c6729,318,7095,244,7236,35v6,-10,11,-24,17,-35l5977,v5,11,11,25,16,35c6135,244,6500,318,6615,491xm9598,491v114,-173,479,-247,621,-456c10225,25,10230,11,10236,l8960,v5,11,10,25,16,35c9112,244,9483,318,9598,491xm2519,10976v-163,-17,-354,75,-376,163c2121,11051,1930,10959,1767,10976v-246,25,-333,173,-246,304c1658,11492,2029,11562,2143,11735v115,-173,480,-247,622,-455c2852,11149,2765,10998,2519,10976xm4008,14820v-164,-18,-354,74,-376,162c3610,14894,3419,14802,3256,14820v-246,25,-333,173,-246,304c3146,15335,3517,15406,3632,15579v114,-173,480,-247,621,-455c4341,14996,4253,14845,4008,14820xm4008,17336v-164,-17,-354,75,-376,163c3610,17411,3419,17319,3256,17336v-246,25,-333,173,-246,304c3146,17852,3517,17922,3632,18095v114,-173,480,-247,621,-455c4341,17509,4253,17361,4008,17336xm11468,21035v-164,-17,-354,74,-376,163c11070,21109,10879,21018,10715,21035v-245,25,-332,173,-245,304c10546,21455,10688,21529,10825,21600r534,c11495,21529,11637,21455,11713,21339v82,-131,,-279,-245,-304xm4008,12307v-164,-18,-354,74,-376,162c3610,12381,3419,12289,3256,12307v-246,25,-333,173,-246,304c3146,12822,3517,12893,3632,13066v114,-173,480,-247,621,-455c4341,12480,4253,12332,4008,12307xm4008,9791v-164,-18,-354,74,-376,162c3610,9865,3419,9773,3256,9791v-246,24,-333,173,-246,303c3146,10306,3517,10376,3632,10549v114,-173,480,-247,621,-455c4341,9964,4253,9815,4008,9791xm4008,4761v-164,-17,-354,74,-376,163c3610,4835,3419,4744,3256,4761v-246,25,-333,173,-246,304c3146,5276,3517,5347,3632,5520v114,-173,480,-247,621,-455c4341,4934,4253,4786,4008,4761xm4008,7278v-164,-18,-354,74,-376,162c3610,7352,3419,7260,3256,7278v-246,24,-333,173,-246,303c3146,7793,3517,7864,3632,8036v114,-172,480,-247,621,-455c4341,7451,4253,7299,4008,7278xm4008,19853v-164,-18,-354,74,-376,162c3610,19927,3419,19835,3256,19853v-246,25,-333,173,-246,303c3146,20368,3517,20439,3632,20612v114,-173,480,-247,621,-456c4341,20026,4253,19874,4008,19853xm2519,13489v-163,-17,-354,75,-376,163c2121,13564,1930,13472,1767,13489v-246,25,-333,173,-246,304c1658,14005,2029,14075,2143,14248v115,-173,480,-247,622,-455c2852,13666,2765,13514,2519,13489xm4008,2245v-164,-18,-354,74,-376,162c3610,2319,3419,2227,3256,2245v-246,24,-333,173,-246,303c3146,2760,3517,2831,3632,3004v114,-173,480,-248,621,-456c4341,2421,4253,2269,4008,2245xm2519,18519v-163,-18,-354,74,-376,162c2121,18593,1930,18501,1767,18519v-246,25,-333,173,-246,303c1658,19034,2029,19105,2143,19278v115,-173,480,-247,622,-456c2852,18695,2765,18544,2519,18519xm2519,16006v-163,-18,-354,74,-376,162c2121,16080,1930,15988,1767,16006v-246,25,-333,173,-246,303c1658,16521,2029,16592,2143,16765v115,-173,480,-247,622,-456c2852,16179,2765,16031,2519,16006xm2519,3431v-163,-18,-354,74,-376,162c2121,3505,1930,3413,1767,3431v-246,24,-333,173,-246,303c1658,3946,2029,4016,2143,4189v115,-173,480,-247,622,-455c2852,3604,2765,3455,2519,3431xm2519,914v-163,-18,-354,74,-376,162c2121,988,1930,896,1767,914v-246,25,-333,173,-246,304c1658,1429,2029,1500,2143,1673v115,-173,480,-247,622,-455c2852,1091,2765,939,2519,914xm2519,8460v-163,-18,-354,74,-376,162c2121,8534,1930,8442,1767,8460v-246,25,-333,173,-246,304c1658,8975,2029,9046,2143,9219v115,-173,480,-247,622,-455c2852,8633,2765,8485,2519,8460xm2519,5944v-163,-18,-354,74,-376,162c2121,6018,1930,5926,1767,5944v-246,24,-333,172,-246,303c1658,6459,2029,6529,2143,6702v115,-173,480,-247,622,-455c2852,6120,2765,5968,2519,5944xm18917,19853v-164,-18,-354,74,-376,162c18519,19927,18328,19835,18165,19853v-246,25,-333,173,-246,303c18055,20368,18426,20439,18541,20612v114,-173,480,-247,621,-456c19250,20026,19162,19874,18917,19853xm18917,12307v-164,-18,-354,74,-376,162c18519,12381,18328,12289,18165,12307v-246,25,-333,173,-246,304c18055,12822,18426,12893,18541,13066v114,-173,480,-247,621,-455c19250,12480,19162,12332,18917,12307xm18917,9791v-164,-18,-354,74,-376,162c18519,9865,18328,9773,18165,9791v-246,24,-333,173,-246,303c18055,10306,18426,10376,18541,10549v114,-173,480,-247,621,-455c19250,9964,19162,9815,18917,9791xm18917,14820v-164,-18,-354,74,-376,162c18519,14894,18328,14802,18165,14820v-246,25,-333,173,-246,304c18055,15335,18426,15406,18541,15579v114,-173,480,-247,621,-455c19250,14996,19162,14845,18917,14820xm18917,7278v-164,-18,-354,74,-376,162c18519,7352,18328,7260,18165,7278v-246,24,-333,173,-246,303c18055,7793,18426,7864,18541,8036v114,-172,480,-247,621,-455c19250,7451,19162,7299,18917,7278xm20411,18519v-163,-18,-354,74,-376,162c20013,18593,19822,18501,19659,18519v-246,25,-333,173,-246,303c19550,19034,19920,19105,20035,19278v114,-173,480,-247,622,-456c20738,18695,20657,18544,20411,18519xm18917,17336v-164,-17,-354,75,-376,163c18519,17411,18328,17319,18165,17336v-246,25,-333,173,-246,304c18055,17852,18426,17922,18541,18095v114,-173,480,-247,621,-455c19250,17509,19162,17361,18917,17336xm18917,2245v-164,-18,-354,74,-376,162c18519,2319,18328,2227,18165,2245v-246,24,-333,173,-246,303c18055,2760,18426,2831,18541,3004v114,-173,480,-248,621,-456c19250,2421,19162,2269,18917,2245xm18917,4761v-164,-17,-354,74,-376,163c18519,4835,18328,4744,18165,4761v-246,25,-333,173,-246,304c18055,5276,18426,5347,18541,5520v114,-173,480,-247,621,-455c19250,4934,19162,4786,18917,4761xm20411,21035v-163,-17,-354,74,-376,163c20013,21109,19822,21018,19659,21035v-246,25,-333,173,-246,304c19490,21455,19631,21529,19768,21600r534,c20438,21529,20580,21455,20657,21339v81,-131,,-279,-246,-304xm17428,13489v-163,-17,-354,75,-376,163c17030,13564,16839,13472,16676,13489v-246,25,-333,173,-246,304c16567,14005,16938,14075,17052,14248v115,-173,480,-247,622,-455c17761,13666,17674,13514,17428,13489xm17428,914v-163,-18,-354,74,-376,162c17030,988,16839,896,16676,914v-246,25,-333,173,-246,304c16567,1429,16938,1500,17052,1673v115,-173,480,-247,622,-455c17761,1091,17674,939,17428,914xm17428,18519v-163,-18,-354,74,-376,162c17030,18593,16839,18501,16676,18519v-246,25,-333,173,-246,303c16567,19034,16938,19105,17052,19278v115,-173,480,-247,622,-456c17761,18695,17674,18544,17428,18519xm17428,10976v-163,-17,-354,75,-376,163c17030,11051,16839,10959,16676,10976v-246,25,-333,173,-246,304c16567,11492,16938,11562,17052,11735v115,-173,480,-247,622,-455c17761,11149,17674,10998,17428,10976xm17428,8460v-163,-18,-354,74,-376,162c17030,8534,16839,8442,16676,8460v-246,25,-333,173,-246,304c16567,8975,16938,9046,17052,9219v115,-173,480,-247,622,-455c17761,8633,17674,8485,17428,8460xm17428,3431v-163,-18,-354,74,-376,162c17030,3505,16839,3413,16676,3431v-246,24,-333,173,-246,303c16567,3946,16938,4016,17052,4189v115,-173,480,-247,622,-455c17761,3604,17674,3455,17428,3431xm17428,5944v-163,-18,-354,74,-376,162c17030,6018,16839,5926,16676,5944v-246,24,-333,172,-246,303c16567,6459,16938,6529,17052,6702v115,-173,480,-247,622,-455c17761,6120,17674,5968,17428,5944xm17428,16006v-163,-18,-354,74,-376,162c17030,16080,16839,15988,16676,16006v-246,25,-333,173,-246,303c16567,16521,16938,16592,17052,16765v115,-173,480,-247,622,-456c17761,16179,17674,16031,17428,16006xm21147,9791v-245,24,-332,173,-245,303c21038,10306,21409,10376,21524,10549v21,-28,43,-56,76,-81l21600,9861v-44,28,-71,60,-76,88c21502,9865,21311,9776,21147,9791xm21147,12307v-245,25,-332,173,-245,304c21038,12822,21409,12893,21524,13066v21,-28,43,-57,76,-81l21600,12378v-44,28,-71,60,-76,88c21502,12381,21311,12289,21147,12307xm21147,7278v-245,24,-332,173,-245,303c21038,7793,21409,7864,21524,8036v21,-28,43,-56,76,-81l21600,7348v-44,28,-71,60,-76,88c21502,7352,21311,7260,21147,7278xm21147,17336v-245,25,-332,173,-245,304c21038,17852,21409,17922,21524,18095v21,-28,43,-56,76,-81l21600,17407v-44,28,-71,60,-76,88c21502,17411,21311,17319,21147,17336xm21147,14820v-245,25,-332,173,-245,304c21038,15335,21409,15406,21524,15579v21,-28,43,-57,76,-81l21600,14891v-44,28,-71,60,-76,88c21502,14894,21311,14806,21147,14820xm20886,v5,11,11,25,16,35c21038,247,21409,318,21524,491v21,-29,43,-57,76,-82l21600,r-714,xm21147,2245v-245,24,-332,173,-245,303c21038,2760,21409,2831,21524,3004v21,-29,43,-57,76,-82l21600,2319v-44,28,-71,60,-76,88c21502,2319,21311,2231,21147,2245xm21147,4761v-245,25,-332,173,-245,304c21038,5276,21409,5347,21524,5520v21,-28,43,-56,76,-81l21600,4832v-44,28,-71,60,-76,88c21502,4835,21311,4744,21147,4761xm20411,8460v-163,-18,-354,74,-376,162c20013,8534,19822,8442,19659,8460v-246,25,-333,173,-246,304c19550,8975,19920,9046,20035,9219v114,-173,480,-247,622,-455c20738,8633,20657,8485,20411,8460xm20411,16006v-163,-18,-354,74,-376,162c20013,16080,19822,15988,19659,16006v-246,25,-333,173,-246,303c19550,16521,19920,16592,20035,16765v114,-173,480,-247,622,-456c20738,16179,20657,16031,20411,16006xm20411,10976v-163,-17,-354,75,-376,163c20013,11051,19822,10959,19659,10976v-246,25,-333,173,-246,304c19550,11492,19920,11562,20035,11735v114,-173,480,-247,622,-455c20738,11149,20657,10998,20411,10976xm20411,13489v-163,-17,-354,75,-376,163c20013,13564,19822,13472,19659,13489v-246,25,-333,173,-246,304c19550,14005,19920,14075,20035,14248v114,-173,480,-247,622,-455c20738,13666,20657,13514,20411,13489xm20411,3431v-163,-18,-354,74,-376,162c20013,3505,19822,3413,19659,3431v-246,24,-333,173,-246,303c19550,3946,19920,4016,20035,4189v114,-173,480,-247,622,-455c20738,3604,20657,3455,20411,3431xm20411,914v-163,-18,-354,74,-376,162c20013,988,19822,896,19659,914v-246,25,-333,173,-246,304c19550,1429,19920,1500,20035,1673v114,-173,480,-247,622,-455c20738,1091,20657,939,20411,914xm20411,5944v-163,-18,-354,74,-376,162c20013,6018,19822,5926,19659,5944v-246,24,-333,172,-246,303c19550,6459,19920,6529,20035,6702v114,-173,480,-247,622,-455c20738,6120,20657,5968,20411,5944xm21147,19853v-245,25,-332,173,-245,303c21038,20368,21409,20439,21524,20612v21,-28,43,-57,76,-81l21600,19924v-44,28,-71,60,-76,88c21502,19927,21311,19835,21147,19853xm14445,10976v-163,-17,-354,75,-376,163c14047,11051,13857,10959,13693,10976v-245,25,-333,173,-245,304c13584,11492,13955,11562,14069,11735v115,-173,480,-247,622,-455c14778,11149,14691,10998,14445,10976xm12957,19853v-164,-18,-355,74,-377,162c12559,19927,12368,19835,12204,19853v-245,25,-332,173,-245,303c12095,20368,12466,20439,12580,20612v115,-173,480,-247,622,-456c13284,20026,13202,19874,12957,19853xm14445,21035v-163,-17,-354,74,-376,163c14047,21109,13857,21018,13693,21035v-245,25,-333,173,-245,304c13524,21455,13666,21529,13802,21600r534,c14473,21529,14614,21455,14691,21339v87,-131,,-279,-246,-304xm12957,17336v-164,-17,-355,75,-377,163c12559,17411,12368,17319,12204,17336v-245,25,-332,173,-245,304c12095,17852,12466,17922,12580,18095v115,-173,480,-247,622,-455c13284,17509,13202,17361,12957,17336xm12957,9791v-164,-18,-355,74,-377,162c12559,9865,12368,9773,12204,9791v-245,24,-332,173,-245,303c12095,10306,12466,10376,12580,10549v115,-173,480,-247,622,-455c13284,9964,13202,9815,12957,9791xm12957,12307v-164,-18,-355,74,-377,162c12559,12381,12368,12289,12204,12307v-245,25,-332,173,-245,304c12095,12822,12466,12893,12580,13066v115,-173,480,-247,622,-455c13284,12480,13202,12332,12957,12307xm12957,7278v-164,-18,-355,74,-377,162c12559,7352,12368,7260,12204,7278v-245,24,-332,173,-245,303c12095,7793,12466,7864,12580,8036v115,-172,480,-247,622,-455c13284,7451,13202,7299,12957,7278xm12957,2245v-164,-18,-355,74,-377,162c12559,2319,12368,2227,12204,2245v-245,24,-332,173,-245,303c12095,2760,12466,2831,12580,3004v115,-173,480,-248,622,-456c13284,2421,13202,2269,12957,2245xm12957,4761v-164,-17,-355,74,-377,163c12559,4835,12368,4744,12204,4761v-245,25,-332,173,-245,304c12095,5276,12466,5347,12580,5520v115,-173,480,-247,622,-455c13284,4934,13202,4786,12957,4761xm17428,21035v-163,-17,-354,74,-376,163c17030,21109,16839,21018,16676,21035v-246,25,-333,173,-246,304c16507,21455,16649,21529,16785,21600r534,c17456,21529,17597,21455,17674,21339v87,-131,,-279,-246,-304xm11468,13489v-164,-17,-354,75,-376,163c11070,13564,10879,13472,10715,13489v-245,25,-332,173,-245,304c10606,14005,10977,14075,11092,14248v114,-173,480,-247,621,-455c11795,13666,11713,13514,11468,13489xm11468,10976v-164,-17,-354,75,-376,163c11070,11051,10879,10959,10715,10976v-245,25,-332,173,-245,304c10606,11492,10977,11562,11092,11735v114,-173,480,-247,621,-455c11795,11149,11713,10998,11468,10976xm11468,914v-164,-18,-354,74,-376,162c11070,988,10879,896,10715,914v-245,25,-332,173,-245,304c10606,1429,10977,1500,11092,1673v114,-173,480,-247,621,-455c11795,1091,11713,939,11468,914xm11468,16006v-164,-18,-354,74,-376,162c11070,16080,10879,15988,10715,16006v-245,25,-332,173,-245,303c10606,16521,10977,16592,11092,16765v114,-173,480,-247,621,-456c11795,16179,11713,16031,11468,16006xm11468,3431v-164,-18,-354,74,-376,162c11070,3505,10879,3413,10715,3431v-245,24,-332,173,-245,303c10606,3946,10977,4016,11092,4189v114,-173,480,-247,621,-455c11795,3604,11713,3455,11468,3431xm11468,5944v-164,-18,-354,74,-376,162c11070,6018,10879,5926,10715,5944v-245,24,-332,172,-245,303c10606,6459,10977,6529,11092,6702v114,-173,480,-247,621,-455c11795,6120,11713,5968,11468,5944xm11468,8460v-164,-18,-354,74,-376,162c11070,8534,10879,8442,10715,8460v-245,25,-332,173,-245,304c10606,8975,10977,9046,11092,9219v114,-173,480,-247,621,-455c11795,8633,11713,8485,11468,8460xm12957,14820v-164,-18,-355,74,-377,162c12559,14894,12368,14802,12204,14820v-245,25,-332,173,-245,304c12095,15335,12466,15406,12580,15579v115,-173,480,-247,622,-455c13284,14996,13202,14845,12957,14820xm15934,19853v-163,-18,-354,74,-376,162c15536,19927,15345,19835,15182,19853v-246,25,-333,173,-246,303c15073,20368,15443,20439,15558,20612v114,-173,480,-247,622,-456c16267,20026,16180,19874,15934,19853xm15934,14820v-163,-18,-354,74,-376,162c15536,14894,15345,14802,15182,14820v-246,25,-333,173,-246,304c15073,15335,15443,15406,15558,15579v114,-173,480,-247,622,-455c16267,14996,16180,14845,15934,14820xm15934,12307v-163,-18,-354,74,-376,162c15536,12381,15345,12289,15182,12307v-246,25,-333,173,-246,304c15073,12822,15443,12893,15558,13066v114,-173,480,-247,622,-455c16267,12480,16180,12332,15934,12307xm15934,17336v-163,-17,-354,75,-376,163c15536,17411,15345,17319,15182,17336v-246,25,-333,173,-246,304c15073,17852,15443,17922,15558,18095v114,-173,480,-247,622,-455c16267,17509,16180,17361,15934,17336xm15934,9791v-163,-18,-354,74,-376,162c15536,9865,15345,9773,15182,9791v-246,24,-333,173,-246,303c15073,10306,15443,10376,15558,10549v114,-173,480,-247,622,-455c16267,9964,16180,9815,15934,9791xm15934,2245v-163,-18,-354,74,-376,162c15536,2319,15345,2227,15182,2245v-246,24,-333,173,-246,303c15073,2760,15443,2831,15558,3004v114,-173,480,-248,622,-456c16267,2421,16180,2269,15934,2245xm15934,4761v-163,-17,-354,74,-376,163c15536,4835,15345,4744,15182,4761v-246,25,-333,173,-246,304c15073,5276,15443,5347,15558,5520v114,-173,480,-247,622,-455c16267,4934,16180,4786,15934,4761xm14445,18519v-163,-18,-354,74,-376,162c14047,18593,13857,18501,13693,18519v-245,25,-333,173,-245,303c13584,19034,13955,19105,14069,19278v115,-173,480,-247,622,-456c14778,18695,14691,18544,14445,18519xm15934,7278v-163,-18,-354,74,-376,162c15536,7352,15345,7260,15182,7278v-246,24,-333,173,-246,303c15073,7793,15443,7864,15558,8036v114,-172,480,-247,622,-455c16267,7451,16180,7299,15934,7278xm14445,13489v-163,-17,-354,75,-376,163c14047,13564,13857,13472,13693,13489v-245,25,-333,173,-245,304c13584,14005,13955,14075,14069,14248v115,-173,480,-247,622,-455c14778,13666,14691,13514,14445,13489xm14445,16006v-163,-18,-354,74,-376,162c14047,16080,13857,15988,13693,16006v-245,25,-333,173,-245,303c13584,16521,13955,16592,14069,16765v115,-173,480,-247,622,-456c14778,16179,14691,16031,14445,16006xm14445,914v-163,-18,-354,74,-376,162c14047,988,13857,896,13693,914v-245,25,-333,173,-245,304c13584,1429,13955,1500,14069,1673v115,-173,480,-247,622,-455c14778,1091,14691,939,14445,914xm11468,18519v-164,-18,-354,74,-376,162c11070,18593,10879,18501,10715,18519v-245,25,-332,173,-245,303c10606,19034,10977,19105,11092,19278v114,-173,480,-247,621,-456c11795,18695,11713,18544,11468,18519xm14445,3431v-163,-18,-354,74,-376,162c14047,3505,13857,3413,13693,3431v-245,24,-333,173,-245,303c13584,3946,13955,4016,14069,4189v115,-173,480,-247,622,-455c14778,3604,14691,3455,14445,3431xm14445,8460v-163,-18,-354,74,-376,162c14047,8534,13857,8442,13693,8460v-245,25,-333,173,-245,304c13584,8975,13955,9046,14069,9219v115,-173,480,-247,622,-455c14778,8633,14691,8485,14445,8460xm14445,5944v-163,-18,-354,74,-376,162c14047,6018,13857,5926,13693,5944v-245,24,-333,172,-245,303c13584,6459,13955,6529,14069,6702v115,-173,480,-247,622,-455c14778,6120,14691,5968,14445,5944xe" fillcolor="#c2779a [3205]" stroked="f" strokeweight="1pt">
                <v:fill opacity="19789f"/>
                <v:stroke miterlimit="4" joinstyle="miter"/>
                <v:path arrowok="t" o:extrusionok="f" o:connecttype="custom" o:connectlocs="2515235,3886200;2515235,3886200;2515235,3886200;2515235,3886200" o:connectangles="0,90,180,270"/>
              </v:shape>
              <v:group id="Group 21" o:spid="_x0000_s1029" style="position:absolute;left:9620;width:90646;height:77724" coordsize="90646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rect id="Rectangle 63" o:spid="_x0000_s1030" style="position:absolute;left:40862;width:49784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" fillcolor="#f8f8ee [3209]" stroked="f" strokeweight="2pt">
                  <v:stroke miterlimit="4"/>
                  <v:textbox inset="3pt,3pt,3pt,3pt"/>
                </v:rect>
                <v:shape id="Shape" o:spid="_x0000_s1031" style="position:absolute;top:36957;width:31000;height:1270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" path="m6645,11135v266,-476,620,-1773,-141,-4259c5920,9643,6353,10768,6645,11135xm7822,11568v239,-563,505,-1968,-389,-4173c7017,10335,7513,11308,7822,11568xm4345,8951v301,-324,752,-1405,221,-4237c3770,7114,4088,8454,4345,8951xm2681,714c1770,2876,2026,4281,2256,4865,2575,4627,3071,3676,2681,714xm5469,10227v283,-411,681,-1622,26,-4281c4805,8584,5185,9795,5469,10227xm3575,6508v230,-540,398,-1622,133,-3719c3663,2897,3619,3005,3575,3114,2814,5103,3053,6400,3274,6941v97,-65,204,-195,301,-433xm18317,6941v221,-541,460,-1860,-301,-3827c17972,3005,17937,2897,17883,2789v-274,2097,-106,3179,133,3719c18122,6746,18229,6876,18317,6941xm1354,3416c1469,2659,1487,1124,292,v124,3092,734,3481,1062,3416xm19344,4865v230,-584,486,-1989,-425,-4151c18529,3676,19025,4627,19344,4865xm14158,7395v-894,2227,-619,3610,-389,4173c14087,11308,14574,10335,14158,7395xm21308,c20122,1103,20131,2659,20246,3416v328,65,938,-324,1062,-3416xm17255,8951v257,-497,575,-1837,-221,-4237c16503,7546,16946,8627,17255,8951xm14946,11135v292,-367,725,-1513,141,-4259c14335,9384,14680,10659,14946,11135xm16131,10227v284,-432,664,-1665,-26,-4281c15450,8627,15848,9816,16131,10227xm16742,11027v-27,22,-53,65,-80,108c16671,11330,16689,11589,16742,11827v133,670,478,1341,1283,1276c18087,13103,18158,13081,18229,13081v-71,-281,-133,-519,-204,-735c17494,10659,17016,10724,16742,11027xm18025,9449v-80,65,-150,173,-203,259c17839,9989,17901,10357,18025,10681v212,541,637,951,1434,605c18848,9297,18335,9168,18025,9449xm15388,12303r-9,21c15379,12454,15379,12605,15388,12757v62,800,354,1816,1354,1967c16769,14724,16795,14724,16822,14724v-27,-151,-53,-281,-80,-410c16246,11935,15680,12000,15388,12303xm18795,7741v88,778,460,2032,1690,1167c19627,6595,19043,7178,18795,7741xm14025,12930v-35,800,107,2292,1363,2659l15397,15589v,-21,-9,-65,-9,-86c14955,12649,14335,12649,14025,12930xm19857,5578v141,736,593,1817,1743,476c20600,4130,20060,4951,19857,5578xm12804,12541v965,108,2151,-173,3204,-1168c17308,10141,19919,5643,20113,3849v-2982,7329,-5751,8692,-7618,8346c12548,12043,12601,11892,12654,11719v310,-346,699,-1384,318,-4108c12955,7654,12937,7697,12919,7741v-53,-217,-124,-411,-203,-563c12247,6357,11468,7005,10981,8670v-70,238,-132,498,-185,735l10796,9405v-54,-259,-115,-497,-186,-735c10123,7027,9344,6357,8875,7178v-88,152,-150,346,-203,563c8654,7697,8636,7654,8619,7611v-390,2724,9,3762,318,4108c8990,11892,9044,12043,9097,12195,7238,12541,4469,11178,1478,3849v194,1794,2814,6292,4106,7524c6637,12389,7822,12649,8787,12541v-699,562,-1168,1902,-1133,3113c7628,15849,7610,16043,7583,16259v45,-21,80,-43,115,-64c7902,17470,8672,17989,9442,17384v115,-87,230,-216,327,-346c9751,17319,9743,17600,9743,17903v,2032,469,3697,1044,3697c11362,21600,11831,19957,11831,17903v,-303,-9,-584,-27,-865c11911,17168,12017,17276,12132,17384v770,605,1539,86,1743,-1189c13910,16216,13955,16238,13990,16259v-18,-216,-44,-432,-71,-605c13972,14422,13503,13103,12804,12541xm11034,13816v-17,152,-35,325,-35,476c10937,14249,10866,14227,10804,14227v-70,,-132,22,-194,65c10610,14119,10592,13968,10574,13816v-17,-151,-53,-302,-88,-432c10548,13319,10610,13254,10663,13146v53,-108,106,-216,141,-346c10849,12930,10893,13038,10946,13146v53,108,115,173,177,238c11079,13514,11052,13665,11034,13816xm3778,9708v-53,-108,-123,-194,-203,-259c3256,9168,2752,9297,2141,11286v797,346,1213,-43,1434,-605c3699,10357,3752,10011,3778,9708xm4938,11135v-27,-43,-53,-65,-80,-108c4584,10724,4106,10659,3575,12346v-62,216,-133,454,-204,735c3442,13103,3504,13103,3575,13103v805,65,1141,-606,1283,-1276c4902,11568,4929,11330,4938,11135xm2796,7741c2548,7200,1964,6616,1106,8908,2336,9751,2708,8519,2796,7741xm6212,15503v,21,-9,65,-9,86l6212,15589v1256,-367,1398,-1859,1363,-2659c7265,12649,6645,12649,6212,15503xm1743,5578c1540,4951,1000,4130,,6054v1150,1341,1602,260,1743,-476xm6221,12303r-9,-22c5920,11978,5345,11914,4858,14292v-27,130,-53,259,-80,411c4805,14703,4831,14703,4858,14703v1000,-152,1292,-1189,1354,-1968c6221,12584,6230,12432,6221,12303xe" fillcolor="#ff7893 [3206]" stroked="f" strokeweight="1pt">
                  <v:stroke miterlimit="4" joinstyle="miter"/>
                  <v:path arrowok="t" o:extrusionok="f" o:connecttype="custom" o:connectlocs="1550036,635000;1550036,635000;1550036,635000;1550036,635000" o:connectangles="0,90,180,270"/>
                </v:shape>
                <v:shape id="Shape" o:spid="_x0000_s1032" style="position:absolute;left:12096;top:41910;width:7018;height:6780;visibility:visible;mso-wrap-style:square;v-text-anchor:middle" coordsize="20650,20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" path="m10288,6778v-1308,,-2392,1137,-2392,2509c7896,10659,8980,11796,10288,11796v1308,,2391,-1137,2391,-2509c12679,7915,11633,6778,10288,6778xm16865,8072v-374,-118,-785,-235,-1159,-274c15968,7523,16229,7209,16491,6857,18098,4505,18173,1682,16641,506,15108,-670,12530,271,10923,2623v-224,353,-449,706,-598,1058c10138,3329,9951,2976,9727,2623,8120,271,5542,-670,4009,506,2477,1682,2515,4544,4159,6857v224,352,486,666,785,941c4570,7876,4196,7954,3785,8072,1169,8974,-475,11247,123,13129v598,1921,3176,2705,5792,1842c6289,14854,6663,14697,6999,14501v-75,392,-112,823,-112,1215c6887,18617,8419,20930,10325,20930v1906,,3438,-2352,3438,-5214c13763,15285,13726,14893,13651,14501v336,196,710,353,1084,470c17351,15873,19966,15050,20527,13129,21125,11247,19481,8974,16865,8072xm15931,10934v-337,1058,-1757,1489,-3177,1019c12530,11874,12343,11796,12156,11678v38,236,38,432,38,667c12194,13913,11334,15207,10288,15207v-1047,,-1906,-1294,-1906,-2862c8382,12110,8382,11874,8419,11678v-187,118,-374,196,-598,275c6401,12423,4944,11992,4645,10934,4308,9875,5205,8660,6663,8150v224,-78,411,-117,635,-156c7149,7837,6999,7680,6887,7484,5990,6190,5953,4622,6812,3995v860,-627,2242,-118,3139,1137c10063,5328,10176,5524,10288,5720v112,-196,186,-392,336,-588c11521,3838,12904,3329,13763,3995v860,627,822,2195,-75,3489c13576,7680,13427,7837,13277,7994v224,39,411,78,636,156c15333,8621,16229,9875,15931,10934xe" fillcolor="#f8f8ee [3209]" stroked="f" strokeweight="1pt">
                  <v:stroke miterlimit="4" joinstyle="miter"/>
                  <v:path arrowok="t" o:extrusionok="f" o:connecttype="custom" o:connectlocs="350884,339037;350884,339037;350884,339037;350884,339037" o:connectangles="0,90,180,27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5944E730" wp14:editId="622F1DB0">
              <wp:simplePos x="0" y="0"/>
              <wp:positionH relativeFrom="column">
                <wp:posOffset>5205094</wp:posOffset>
              </wp:positionH>
              <wp:positionV relativeFrom="paragraph">
                <wp:posOffset>2938145</wp:posOffset>
              </wp:positionV>
              <wp:extent cx="53340" cy="53340"/>
              <wp:effectExtent l="0" t="0" r="3810" b="3810"/>
              <wp:wrapNone/>
              <wp:docPr id="24" name="Ci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" cy="53340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04FC3817" id="Circle" o:spid="_x0000_s1026" style="position:absolute;margin-left:409.85pt;margin-top:231.35pt;width:4.2pt;height:4.2pt;z-index:-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310A0C00" wp14:editId="4492D0A3">
              <wp:simplePos x="0" y="0"/>
              <wp:positionH relativeFrom="column">
                <wp:posOffset>5243194</wp:posOffset>
              </wp:positionH>
              <wp:positionV relativeFrom="paragraph">
                <wp:posOffset>1109345</wp:posOffset>
              </wp:positionV>
              <wp:extent cx="53340" cy="53340"/>
              <wp:effectExtent l="0" t="0" r="3810" b="3810"/>
              <wp:wrapNone/>
              <wp:docPr id="26" name="Ci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" cy="53340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39FC8FEE" id="Circle" o:spid="_x0000_s1026" style="position:absolute;margin-left:412.85pt;margin-top:87.35pt;width:4.2pt;height:4.2pt;z-index:-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74816189" wp14:editId="4F5AE60A">
              <wp:simplePos x="0" y="0"/>
              <wp:positionH relativeFrom="column">
                <wp:posOffset>5395594</wp:posOffset>
              </wp:positionH>
              <wp:positionV relativeFrom="paragraph">
                <wp:posOffset>995045</wp:posOffset>
              </wp:positionV>
              <wp:extent cx="66041" cy="66041"/>
              <wp:effectExtent l="0" t="0" r="0" b="0"/>
              <wp:wrapNone/>
              <wp:docPr id="27" name="Ci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041" cy="6604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37AC1F7F" id="Circle" o:spid="_x0000_s1026" style="position:absolute;margin-left:424.85pt;margin-top:78.35pt;width:5.2pt;height:5.2pt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16EA34C6" wp14:editId="6D37EBE4">
              <wp:simplePos x="0" y="0"/>
              <wp:positionH relativeFrom="column">
                <wp:posOffset>8468994</wp:posOffset>
              </wp:positionH>
              <wp:positionV relativeFrom="paragraph">
                <wp:posOffset>2684145</wp:posOffset>
              </wp:positionV>
              <wp:extent cx="53340" cy="53340"/>
              <wp:effectExtent l="0" t="0" r="3810" b="3810"/>
              <wp:wrapNone/>
              <wp:docPr id="28" name="Ci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" cy="53340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3A1F3716" id="Circle" o:spid="_x0000_s1026" style="position:absolute;margin-left:666.85pt;margin-top:211.35pt;width:4.2pt;height:4.2pt;z-index:-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299D1830" wp14:editId="15617700">
              <wp:simplePos x="0" y="0"/>
              <wp:positionH relativeFrom="column">
                <wp:posOffset>7719694</wp:posOffset>
              </wp:positionH>
              <wp:positionV relativeFrom="paragraph">
                <wp:posOffset>563245</wp:posOffset>
              </wp:positionV>
              <wp:extent cx="53340" cy="53340"/>
              <wp:effectExtent l="0" t="0" r="3810" b="3810"/>
              <wp:wrapNone/>
              <wp:docPr id="32" name="Ci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" cy="53340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1C376BBA" id="Circle" o:spid="_x0000_s1026" style="position:absolute;margin-left:607.85pt;margin-top:44.35pt;width:4.2pt;height:4.2pt;z-index:-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7896220D" wp14:editId="571F0780">
              <wp:simplePos x="0" y="0"/>
              <wp:positionH relativeFrom="column">
                <wp:posOffset>7986394</wp:posOffset>
              </wp:positionH>
              <wp:positionV relativeFrom="paragraph">
                <wp:posOffset>461645</wp:posOffset>
              </wp:positionV>
              <wp:extent cx="35561" cy="35561"/>
              <wp:effectExtent l="0" t="0" r="2540" b="2540"/>
              <wp:wrapNone/>
              <wp:docPr id="34" name="Ci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38F6BB65" id="Circle" o:spid="_x0000_s1026" style="position:absolute;margin-left:628.85pt;margin-top:36.35pt;width:2.8pt;height:2.8pt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44F71E9C" wp14:editId="5C6FA4CC">
              <wp:simplePos x="0" y="0"/>
              <wp:positionH relativeFrom="column">
                <wp:posOffset>8418194</wp:posOffset>
              </wp:positionH>
              <wp:positionV relativeFrom="paragraph">
                <wp:posOffset>1007745</wp:posOffset>
              </wp:positionV>
              <wp:extent cx="35561" cy="35561"/>
              <wp:effectExtent l="0" t="0" r="2540" b="2540"/>
              <wp:wrapNone/>
              <wp:docPr id="35" name="Ci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0B70FCB6" id="Circle" o:spid="_x0000_s1026" style="position:absolute;margin-left:662.85pt;margin-top:79.35pt;width:2.8pt;height:2.8pt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7E2D6DCC" wp14:editId="42120425">
              <wp:simplePos x="0" y="0"/>
              <wp:positionH relativeFrom="column">
                <wp:posOffset>8672194</wp:posOffset>
              </wp:positionH>
              <wp:positionV relativeFrom="paragraph">
                <wp:posOffset>2874645</wp:posOffset>
              </wp:positionV>
              <wp:extent cx="35561" cy="35561"/>
              <wp:effectExtent l="0" t="0" r="2540" b="2540"/>
              <wp:wrapNone/>
              <wp:docPr id="36" name="Ci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4AAB9498" id="Circle" o:spid="_x0000_s1026" style="position:absolute;margin-left:682.85pt;margin-top:226.35pt;width:2.8pt;height:2.8pt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0D77ED2D" wp14:editId="4835D7B5">
              <wp:simplePos x="0" y="0"/>
              <wp:positionH relativeFrom="column">
                <wp:posOffset>8557894</wp:posOffset>
              </wp:positionH>
              <wp:positionV relativeFrom="paragraph">
                <wp:posOffset>1769745</wp:posOffset>
              </wp:positionV>
              <wp:extent cx="53340" cy="53340"/>
              <wp:effectExtent l="0" t="0" r="3810" b="3810"/>
              <wp:wrapNone/>
              <wp:docPr id="38" name="Ci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340" cy="53340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77DA8233" id="Circle" o:spid="_x0000_s1026" style="position:absolute;margin-left:673.85pt;margin-top:139.35pt;width:4.2pt;height:4.2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2C57060" wp14:editId="54A1138B">
              <wp:simplePos x="0" y="0"/>
              <wp:positionH relativeFrom="column">
                <wp:posOffset>5014594</wp:posOffset>
              </wp:positionH>
              <wp:positionV relativeFrom="paragraph">
                <wp:posOffset>2214245</wp:posOffset>
              </wp:positionV>
              <wp:extent cx="66041" cy="66041"/>
              <wp:effectExtent l="0" t="0" r="0" b="0"/>
              <wp:wrapNone/>
              <wp:docPr id="40" name="Ci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041" cy="6604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136C9604" id="Circle" o:spid="_x0000_s1026" style="position:absolute;margin-left:394.85pt;margin-top:174.35pt;width:5.2pt;height:5.2pt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0C5CE4B8" wp14:editId="42779EB4">
              <wp:simplePos x="0" y="0"/>
              <wp:positionH relativeFrom="column">
                <wp:posOffset>5586094</wp:posOffset>
              </wp:positionH>
              <wp:positionV relativeFrom="paragraph">
                <wp:posOffset>3382645</wp:posOffset>
              </wp:positionV>
              <wp:extent cx="58420" cy="58420"/>
              <wp:effectExtent l="0" t="0" r="0" b="0"/>
              <wp:wrapNone/>
              <wp:docPr id="43" name="Ci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420" cy="58420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40FB8B7A" id="Circle" o:spid="_x0000_s1026" style="position:absolute;margin-left:439.85pt;margin-top:266.35pt;width:4.6pt;height:4.6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64072FBF" wp14:editId="021025C1">
              <wp:simplePos x="0" y="0"/>
              <wp:positionH relativeFrom="column">
                <wp:posOffset>5103494</wp:posOffset>
              </wp:positionH>
              <wp:positionV relativeFrom="paragraph">
                <wp:posOffset>3166745</wp:posOffset>
              </wp:positionV>
              <wp:extent cx="35561" cy="35561"/>
              <wp:effectExtent l="0" t="0" r="2540" b="2540"/>
              <wp:wrapNone/>
              <wp:docPr id="53" name="Ci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390E31B0" id="Circle" o:spid="_x0000_s1026" style="position:absolute;margin-left:401.85pt;margin-top:249.35pt;width:2.8pt;height:2.8pt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1B1EFFD7" wp14:editId="4084FFBB">
              <wp:simplePos x="0" y="0"/>
              <wp:positionH relativeFrom="column">
                <wp:posOffset>4836794</wp:posOffset>
              </wp:positionH>
              <wp:positionV relativeFrom="paragraph">
                <wp:posOffset>1820545</wp:posOffset>
              </wp:positionV>
              <wp:extent cx="35561" cy="35561"/>
              <wp:effectExtent l="0" t="0" r="2540" b="2540"/>
              <wp:wrapNone/>
              <wp:docPr id="54" name="Ci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79B6DB7B" id="Circle" o:spid="_x0000_s1026" style="position:absolute;margin-left:380.85pt;margin-top:143.35pt;width:2.8pt;height:2.8pt;z-index:-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4C5F96D9" wp14:editId="49537FA1">
              <wp:simplePos x="0" y="0"/>
              <wp:positionH relativeFrom="column">
                <wp:posOffset>5332094</wp:posOffset>
              </wp:positionH>
              <wp:positionV relativeFrom="paragraph">
                <wp:posOffset>728345</wp:posOffset>
              </wp:positionV>
              <wp:extent cx="35561" cy="35561"/>
              <wp:effectExtent l="0" t="0" r="2540" b="2540"/>
              <wp:wrapNone/>
              <wp:docPr id="55" name="Ci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5AFECA2A" id="Circle" o:spid="_x0000_s1026" style="position:absolute;margin-left:419.85pt;margin-top:57.35pt;width:2.8pt;height:2.8pt;z-index:-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66124A14" wp14:editId="2354140A">
              <wp:simplePos x="0" y="0"/>
              <wp:positionH relativeFrom="column">
                <wp:posOffset>6221094</wp:posOffset>
              </wp:positionH>
              <wp:positionV relativeFrom="paragraph">
                <wp:posOffset>131445</wp:posOffset>
              </wp:positionV>
              <wp:extent cx="35561" cy="35561"/>
              <wp:effectExtent l="0" t="0" r="2540" b="2540"/>
              <wp:wrapNone/>
              <wp:docPr id="57" name="Circl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61" cy="35561"/>
                      </a:xfrm>
                      <a:prstGeom prst="ellipse">
                        <a:avLst/>
                      </a:prstGeom>
                      <a:solidFill>
                        <a:schemeClr val="accent6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oval w14:anchorId="650A3EF1" id="Circle" o:spid="_x0000_s1026" style="position:absolute;margin-left:489.85pt;margin-top:10.35pt;width:2.8pt;height:2.8pt;z-index:-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" fillcolor="#f8f8ee [3209]" stroked="f" strokeweight="1pt">
              <v:stroke miterlimit="4" joinstyle="miter"/>
              <v:textbox inset="3pt,3pt,3pt,3pt"/>
            </v:oval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removePersonalInformation/>
  <w:removeDateAndTime/>
  <w:proofState w:spelling="clean" w:grammar="clean"/>
  <w:attachedTemplate r:id="rId1"/>
  <w:defaultTabStop w:val="720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CAA"/>
    <w:rsid w:val="0000352F"/>
    <w:rsid w:val="000364A6"/>
    <w:rsid w:val="001326CC"/>
    <w:rsid w:val="001972C2"/>
    <w:rsid w:val="001F3080"/>
    <w:rsid w:val="00203EBE"/>
    <w:rsid w:val="0026736D"/>
    <w:rsid w:val="002E024E"/>
    <w:rsid w:val="00360CAA"/>
    <w:rsid w:val="004D0A09"/>
    <w:rsid w:val="004D4160"/>
    <w:rsid w:val="00555F78"/>
    <w:rsid w:val="00596638"/>
    <w:rsid w:val="005A0F3D"/>
    <w:rsid w:val="005B7272"/>
    <w:rsid w:val="006776D2"/>
    <w:rsid w:val="006C60E6"/>
    <w:rsid w:val="00704E2D"/>
    <w:rsid w:val="007F17B5"/>
    <w:rsid w:val="00832E9D"/>
    <w:rsid w:val="00883E2C"/>
    <w:rsid w:val="009F3358"/>
    <w:rsid w:val="00AE3DBC"/>
    <w:rsid w:val="00AF0F69"/>
    <w:rsid w:val="00AF298F"/>
    <w:rsid w:val="00B36356"/>
    <w:rsid w:val="00B71101"/>
    <w:rsid w:val="00B73C82"/>
    <w:rsid w:val="00B75A3F"/>
    <w:rsid w:val="00B76A9F"/>
    <w:rsid w:val="00B907CF"/>
    <w:rsid w:val="00C14465"/>
    <w:rsid w:val="00C6133D"/>
    <w:rsid w:val="00CB5322"/>
    <w:rsid w:val="00D135FD"/>
    <w:rsid w:val="00D3674E"/>
    <w:rsid w:val="00E1270F"/>
    <w:rsid w:val="00F002DA"/>
    <w:rsid w:val="00F77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17F61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3"/>
    <w:qFormat/>
    <w:rsid w:val="005A0F3D"/>
    <w:pPr>
      <w:jc w:val="center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0364A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F3080"/>
  </w:style>
  <w:style w:type="paragraph" w:styleId="Footer">
    <w:name w:val="footer"/>
    <w:basedOn w:val="Normal"/>
    <w:link w:val="FooterChar"/>
    <w:uiPriority w:val="99"/>
    <w:semiHidden/>
    <w:rsid w:val="000364A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F3080"/>
  </w:style>
  <w:style w:type="table" w:styleId="TableGrid">
    <w:name w:val="Table Grid"/>
    <w:basedOn w:val="TableNormal"/>
    <w:uiPriority w:val="39"/>
    <w:rsid w:val="000364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rsid w:val="00CB532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Subtitle">
    <w:name w:val="Subtitle"/>
    <w:basedOn w:val="Normal"/>
    <w:next w:val="Normal"/>
    <w:link w:val="SubtitleChar"/>
    <w:uiPriority w:val="1"/>
    <w:qFormat/>
    <w:rsid w:val="005A0F3D"/>
    <w:rPr>
      <w:rFonts w:asciiTheme="majorHAnsi" w:hAnsiTheme="majorHAnsi"/>
      <w:b/>
      <w:bCs/>
      <w:i/>
      <w:caps/>
      <w:color w:val="780611" w:themeColor="accent1"/>
      <w:sz w:val="36"/>
      <w:szCs w:val="50"/>
    </w:rPr>
  </w:style>
  <w:style w:type="character" w:customStyle="1" w:styleId="SubtitleChar">
    <w:name w:val="Subtitle Char"/>
    <w:basedOn w:val="DefaultParagraphFont"/>
    <w:link w:val="Subtitle"/>
    <w:uiPriority w:val="1"/>
    <w:rsid w:val="005A0F3D"/>
    <w:rPr>
      <w:rFonts w:asciiTheme="majorHAnsi" w:hAnsiTheme="majorHAnsi"/>
      <w:b/>
      <w:bCs/>
      <w:i/>
      <w:caps/>
      <w:color w:val="780611" w:themeColor="accent1"/>
      <w:sz w:val="36"/>
      <w:szCs w:val="50"/>
    </w:rPr>
  </w:style>
  <w:style w:type="paragraph" w:styleId="Title">
    <w:name w:val="Title"/>
    <w:basedOn w:val="Normal"/>
    <w:next w:val="Normal"/>
    <w:link w:val="TitleChar"/>
    <w:qFormat/>
    <w:rsid w:val="00555F78"/>
    <w:rPr>
      <w:rFonts w:asciiTheme="majorHAnsi" w:hAnsiTheme="majorHAnsi"/>
      <w:b/>
      <w:bCs/>
      <w:i/>
      <w:color w:val="780611" w:themeColor="accent1"/>
      <w:sz w:val="80"/>
      <w:szCs w:val="80"/>
    </w:rPr>
  </w:style>
  <w:style w:type="character" w:customStyle="1" w:styleId="TitleChar">
    <w:name w:val="Title Char"/>
    <w:basedOn w:val="DefaultParagraphFont"/>
    <w:link w:val="Title"/>
    <w:rsid w:val="00555F78"/>
    <w:rPr>
      <w:rFonts w:asciiTheme="majorHAnsi" w:hAnsiTheme="majorHAnsi"/>
      <w:b/>
      <w:bCs/>
      <w:i/>
      <w:color w:val="780611" w:themeColor="accent1"/>
      <w:sz w:val="80"/>
      <w:szCs w:val="80"/>
    </w:rPr>
  </w:style>
  <w:style w:type="paragraph" w:customStyle="1" w:styleId="Text">
    <w:name w:val="Text"/>
    <w:basedOn w:val="Normal"/>
    <w:uiPriority w:val="2"/>
    <w:qFormat/>
    <w:rsid w:val="005A0F3D"/>
    <w:pPr>
      <w:spacing w:after="240"/>
    </w:pPr>
    <w:rPr>
      <w:b/>
      <w:i/>
      <w:iCs/>
      <w:color w:val="780611" w:themeColor="accent1"/>
      <w:sz w:val="48"/>
      <w:szCs w:val="4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76D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6D2"/>
    <w:rPr>
      <w:rFonts w:ascii="Times New Roman" w:hAnsi="Times New Roman" w:cs="Times New Roman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1F3080"/>
    <w:rPr>
      <w:color w:val="808080"/>
    </w:rPr>
  </w:style>
  <w:style w:type="paragraph" w:customStyle="1" w:styleId="Text-white">
    <w:name w:val="Text-white"/>
    <w:basedOn w:val="Normal"/>
    <w:link w:val="Text-whiteChar"/>
    <w:uiPriority w:val="3"/>
    <w:qFormat/>
    <w:rsid w:val="00B76A9F"/>
    <w:pPr>
      <w:spacing w:after="240"/>
    </w:pPr>
    <w:rPr>
      <w:b/>
      <w:i/>
      <w:color w:val="FFFFFF" w:themeColor="background1"/>
      <w:sz w:val="48"/>
    </w:rPr>
  </w:style>
  <w:style w:type="character" w:customStyle="1" w:styleId="Text-whiteChar">
    <w:name w:val="Text-white Char"/>
    <w:basedOn w:val="DefaultParagraphFont"/>
    <w:link w:val="Text-white"/>
    <w:uiPriority w:val="3"/>
    <w:rsid w:val="00B76A9F"/>
    <w:rPr>
      <w:b/>
      <w:i/>
      <w:color w:val="FFFFFF" w:themeColor="background1"/>
      <w:sz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70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39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981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974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389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0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0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36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137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9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1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0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8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veed%20Ahmed\AppData\Roaming\Microsoft\Templates\Flower%20border%20Mother's%20Day%20car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BA09BF6FB6B49E7A24429A64A14E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E21D3-00E6-4AD7-8AB8-ED90DC51DCFE}"/>
      </w:docPartPr>
      <w:docPartBody>
        <w:p w:rsidR="00000000" w:rsidRDefault="00FC7836">
          <w:pPr>
            <w:pStyle w:val="9BA09BF6FB6B49E7A24429A64A14E333"/>
          </w:pPr>
          <w:r w:rsidRPr="00B2254F">
            <w:rPr>
              <w:rStyle w:val="PlaceholderText"/>
            </w:rPr>
            <w:t>Choose a building block.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836"/>
    <w:rsid w:val="00FC7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BA09BF6FB6B49E7A24429A64A14E333">
    <w:name w:val="9BA09BF6FB6B49E7A24429A64A14E333"/>
  </w:style>
  <w:style w:type="paragraph" w:styleId="Subtitle">
    <w:name w:val="Subtitle"/>
    <w:basedOn w:val="Normal"/>
    <w:next w:val="Normal"/>
    <w:link w:val="SubtitleChar"/>
    <w:uiPriority w:val="1"/>
    <w:qFormat/>
    <w:pPr>
      <w:spacing w:after="0" w:line="240" w:lineRule="auto"/>
      <w:jc w:val="center"/>
    </w:pPr>
    <w:rPr>
      <w:rFonts w:asciiTheme="majorHAnsi" w:eastAsiaTheme="minorHAnsi" w:hAnsiTheme="majorHAnsi"/>
      <w:b/>
      <w:bCs/>
      <w:i/>
      <w:caps/>
      <w:color w:val="4472C4" w:themeColor="accent1"/>
      <w:sz w:val="36"/>
      <w:szCs w:val="50"/>
    </w:rPr>
  </w:style>
  <w:style w:type="character" w:customStyle="1" w:styleId="SubtitleChar">
    <w:name w:val="Subtitle Char"/>
    <w:basedOn w:val="DefaultParagraphFont"/>
    <w:link w:val="Subtitle"/>
    <w:uiPriority w:val="1"/>
    <w:rPr>
      <w:rFonts w:asciiTheme="majorHAnsi" w:eastAsiaTheme="minorHAnsi" w:hAnsiTheme="majorHAnsi"/>
      <w:b/>
      <w:bCs/>
      <w:i/>
      <w:caps/>
      <w:color w:val="4472C4" w:themeColor="accent1"/>
      <w:sz w:val="36"/>
      <w:szCs w:val="50"/>
    </w:rPr>
  </w:style>
  <w:style w:type="paragraph" w:customStyle="1" w:styleId="84259987D4834B7C9C15685F2598B69E">
    <w:name w:val="84259987D4834B7C9C15685F2598B69E"/>
  </w:style>
  <w:style w:type="paragraph" w:customStyle="1" w:styleId="288B2A77DB2440B394B18A51563E4F6B">
    <w:name w:val="288B2A77DB2440B394B18A51563E4F6B"/>
  </w:style>
  <w:style w:type="paragraph" w:customStyle="1" w:styleId="D438F6E6BCAA4FF283F8FF42936F3215">
    <w:name w:val="D438F6E6BCAA4FF283F8FF42936F3215"/>
  </w:style>
  <w:style w:type="paragraph" w:customStyle="1" w:styleId="19BF3050D0A0440B89E3A3FD18B14C0E">
    <w:name w:val="19BF3050D0A0440B89E3A3FD18B14C0E"/>
  </w:style>
  <w:style w:type="paragraph" w:customStyle="1" w:styleId="D310D70930664C9B98D91927186EF201">
    <w:name w:val="D310D70930664C9B98D91927186EF20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White">
  <a:themeElements>
    <a:clrScheme name="MothersDayPhoto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780611"/>
      </a:accent1>
      <a:accent2>
        <a:srgbClr val="C2779A"/>
      </a:accent2>
      <a:accent3>
        <a:srgbClr val="FF7893"/>
      </a:accent3>
      <a:accent4>
        <a:srgbClr val="EC1C24"/>
      </a:accent4>
      <a:accent5>
        <a:srgbClr val="D89737"/>
      </a:accent5>
      <a:accent6>
        <a:srgbClr val="F8F8EE"/>
      </a:accent6>
      <a:hlink>
        <a:srgbClr val="0000FF"/>
      </a:hlink>
      <a:folHlink>
        <a:srgbClr val="FF00FF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E34E4B-99B4-48D7-8799-5B59424550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CF53CC-607B-4EEC-B98C-B52AC118FE2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2008DC46-DD81-4586-8ED3-91355B0904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5CCB083-A6F0-49E1-A462-7791948FF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Flower border Mother's Day card.dotx</Template>
  <TotalTime>0</TotalTime>
  <Pages>2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2019-08-16T10:14:00Z</dcterms:created>
  <dcterms:modified xsi:type="dcterms:W3CDTF">2019-08-16T10:23:00Z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