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sdt>
            <w:sdtPr>
              <w:id w:val="1636451272"/>
              <w:placeholder>
                <w:docPart w:val="E16EA599355F4857B467A269786280D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AA0737" w:rsidRDefault="00A410FF" w:rsidP="00AA0737">
                <w:pPr>
                  <w:pStyle w:val="Title"/>
                </w:pPr>
                <w:r w:rsidRPr="00AA0737">
                  <w:t>Certificate</w:t>
                </w:r>
              </w:p>
              <w:bookmarkEnd w:id="0" w:displacedByCustomXml="next"/>
            </w:sdtContent>
          </w:sdt>
          <w:p w:rsidR="00D22AEF" w:rsidRPr="00D22AEF" w:rsidRDefault="00D22AEF" w:rsidP="00D22AEF">
            <w:r w:rsidRPr="00D22AEF">
              <w:rPr>
                <w:sz w:val="56"/>
                <w:szCs w:val="56"/>
              </w:rPr>
              <w:t>Of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Pr="00D22AEF" w:rsidRDefault="00D22AEF" w:rsidP="00D22AEF">
            <w:pPr>
              <w:pStyle w:val="Title"/>
            </w:pPr>
            <w:r>
              <w:t>Ordination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Default="00D22AEF" w:rsidP="00D22AEF">
            <w:r>
              <w:t>Presented to</w:t>
            </w:r>
          </w:p>
        </w:tc>
      </w:tr>
      <w:tr w:rsidR="00AA0737" w:rsidTr="00AA0737">
        <w:trPr>
          <w:jc w:val="center"/>
        </w:trPr>
        <w:sdt>
          <w:sdtPr>
            <w:id w:val="1455296614"/>
            <w:placeholder>
              <w:docPart w:val="17DE24AE7D6141DD979B5194757F1D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:rsidR="00AA0737" w:rsidRDefault="00A410FF" w:rsidP="00AA0737">
                <w:pPr>
                  <w:pStyle w:val="Name"/>
                </w:pPr>
                <w:r w:rsidRPr="00AA0737">
                  <w:t>Name of Recipient</w:t>
                </w:r>
              </w:p>
            </w:tc>
          </w:sdtContent>
        </w:sdt>
      </w:tr>
      <w:tr w:rsidR="00AA073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D22AEF" w:rsidRDefault="00D22AEF" w:rsidP="00D22AEF">
            <w:pPr>
              <w:widowControl/>
              <w:autoSpaceDE/>
              <w:autoSpaceDN/>
              <w:adjustRightInd/>
            </w:pPr>
            <w:r>
              <w:t>Having been chosen as a man of good report full of the spirit and</w:t>
            </w:r>
          </w:p>
          <w:p w:rsidR="00D22AEF" w:rsidRPr="00D22AEF" w:rsidRDefault="00D22AEF" w:rsidP="00D22AEF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</w:p>
          <w:p w:rsidR="00AA0737" w:rsidRPr="00AA0737" w:rsidRDefault="00D22AEF" w:rsidP="00D22AEF">
            <w:r>
              <w:t>Wisdom and capable of using the office well was set apart publicly</w:t>
            </w:r>
          </w:p>
        </w:tc>
      </w:tr>
      <w:tr w:rsidR="008A067C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:rsidR="008A067C" w:rsidRDefault="008A067C" w:rsidP="00AA0737"/>
        </w:tc>
        <w:tc>
          <w:tcPr>
            <w:tcW w:w="333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A067C" w:rsidRDefault="008A067C" w:rsidP="00AA0737">
            <w:pPr>
              <w:jc w:val="left"/>
            </w:pPr>
          </w:p>
        </w:tc>
      </w:tr>
      <w:tr w:rsidR="008A067C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A067C" w:rsidRDefault="008A067C" w:rsidP="008A067C"/>
        </w:tc>
        <w:sdt>
          <w:sdtPr>
            <w:id w:val="-1077583615"/>
            <w:placeholder>
              <w:docPart w:val="B12DD3AFC8B94A2C8A64C5BEC86A18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:rsidR="008A067C" w:rsidRDefault="008A067C" w:rsidP="008A067C">
                <w:r w:rsidRPr="00AA0737">
                  <w:t>Name/Title of Presenter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A067C" w:rsidRDefault="008A067C" w:rsidP="008A067C"/>
        </w:tc>
        <w:sdt>
          <w:sdtPr>
            <w:id w:val="1936019596"/>
            <w:placeholder>
              <w:docPart w:val="40A12A5903D64656AC81D073EE804F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:rsidR="008A067C" w:rsidRDefault="008A067C" w:rsidP="008A067C">
                <w:r w:rsidRPr="00AA0737">
                  <w:t>Date</w:t>
                </w:r>
              </w:p>
            </w:tc>
          </w:sdtContent>
        </w:sdt>
        <w:tc>
          <w:tcPr>
            <w:tcW w:w="2250" w:type="dxa"/>
            <w:vAlign w:val="center"/>
          </w:tcPr>
          <w:p w:rsidR="008A067C" w:rsidRDefault="008A067C" w:rsidP="008A067C"/>
        </w:tc>
      </w:tr>
    </w:tbl>
    <w:p w:rsidR="00A410FF" w:rsidRDefault="00A410FF" w:rsidP="00AA0737">
      <w:pPr>
        <w:pStyle w:val="BodyText"/>
      </w:pPr>
    </w:p>
    <w:sectPr w:rsidR="00A410FF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3B6" w:rsidRDefault="004E73B6" w:rsidP="003F140B">
      <w:r>
        <w:separator/>
      </w:r>
    </w:p>
  </w:endnote>
  <w:endnote w:type="continuationSeparator" w:id="0">
    <w:p w:rsidR="004E73B6" w:rsidRDefault="004E73B6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Vrinda">
    <w:altName w:val="Courier New"/>
    <w:panose1 w:val="00000400000000000000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3B6" w:rsidRDefault="004E73B6" w:rsidP="003F140B">
      <w:r>
        <w:separator/>
      </w:r>
    </w:p>
  </w:footnote>
  <w:footnote w:type="continuationSeparator" w:id="0">
    <w:p w:rsidR="004E73B6" w:rsidRDefault="004E73B6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B53" w:rsidRDefault="008A067C" w:rsidP="003F140B">
    <w:pPr>
      <w:pStyle w:val="Header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D51EB3B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">
              <v:group id="Group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reeform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Shape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  <w:lang w:bidi="bn-BD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EF"/>
    <w:rsid w:val="0006192F"/>
    <w:rsid w:val="001B24AF"/>
    <w:rsid w:val="003F140B"/>
    <w:rsid w:val="004E338A"/>
    <w:rsid w:val="004E73B6"/>
    <w:rsid w:val="0050334E"/>
    <w:rsid w:val="00657B53"/>
    <w:rsid w:val="0069082D"/>
    <w:rsid w:val="008A067C"/>
    <w:rsid w:val="00A1495F"/>
    <w:rsid w:val="00A410FF"/>
    <w:rsid w:val="00AA0737"/>
    <w:rsid w:val="00AB489F"/>
    <w:rsid w:val="00BC2478"/>
    <w:rsid w:val="00D22AEF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571C3C"/>
  <w14:defaultImageDpi w14:val="0"/>
  <w15:docId w15:val="{9CEB7C64-1622-45C5-97A3-DF0A4AFB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je\AppData\Roaming\Microsoft\Templates\Employee%20of%20the%20month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6EA599355F4857B467A2697862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ADA73-C8EF-455B-8C18-81BC03929753}"/>
      </w:docPartPr>
      <w:docPartBody>
        <w:p w:rsidR="00000000" w:rsidRDefault="00B236A9">
          <w:pPr>
            <w:pStyle w:val="E16EA599355F4857B467A269786280D9"/>
          </w:pPr>
          <w:r w:rsidRPr="00AA0737">
            <w:t>Certificate</w:t>
          </w:r>
        </w:p>
      </w:docPartBody>
    </w:docPart>
    <w:docPart>
      <w:docPartPr>
        <w:name w:val="17DE24AE7D6141DD979B5194757F1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EC0C7-2078-49E7-98B9-C88B049480B8}"/>
      </w:docPartPr>
      <w:docPartBody>
        <w:p w:rsidR="00000000" w:rsidRDefault="00B236A9">
          <w:pPr>
            <w:pStyle w:val="17DE24AE7D6141DD979B5194757F1DE6"/>
          </w:pPr>
          <w:r w:rsidRPr="00AA0737">
            <w:rPr>
              <w:i/>
            </w:rPr>
            <w:t>Name of Recipient</w:t>
          </w:r>
        </w:p>
      </w:docPartBody>
    </w:docPart>
    <w:docPart>
      <w:docPartPr>
        <w:name w:val="B12DD3AFC8B94A2C8A64C5BEC86A1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35890-12AF-453D-824B-399B4E7A5D55}"/>
      </w:docPartPr>
      <w:docPartBody>
        <w:p w:rsidR="00000000" w:rsidRDefault="00B236A9">
          <w:pPr>
            <w:pStyle w:val="B12DD3AFC8B94A2C8A64C5BEC86A18B4"/>
          </w:pPr>
          <w:r w:rsidRPr="00AA0737">
            <w:rPr>
              <w:i/>
              <w:iCs/>
            </w:rPr>
            <w:t>Name/Title of Presenter</w:t>
          </w:r>
        </w:p>
      </w:docPartBody>
    </w:docPart>
    <w:docPart>
      <w:docPartPr>
        <w:name w:val="40A12A5903D64656AC81D073EE804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2A316-7CFA-42A4-867D-E3D400FA4661}"/>
      </w:docPartPr>
      <w:docPartBody>
        <w:p w:rsidR="00000000" w:rsidRDefault="00B236A9">
          <w:pPr>
            <w:pStyle w:val="40A12A5903D64656AC81D073EE804FF8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A9"/>
    <w:rsid w:val="00B2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6EA599355F4857B467A269786280D9">
    <w:name w:val="E16EA599355F4857B467A269786280D9"/>
    <w:rPr>
      <w:rFonts w:cs="Vrinda"/>
    </w:rPr>
  </w:style>
  <w:style w:type="paragraph" w:customStyle="1" w:styleId="3B1ADFE7810247128EBFF6A74EAB29F6">
    <w:name w:val="3B1ADFE7810247128EBFF6A74EAB29F6"/>
    <w:rPr>
      <w:rFonts w:cs="Vrinda"/>
    </w:rPr>
  </w:style>
  <w:style w:type="paragraph" w:customStyle="1" w:styleId="773AF6F9BDB84F5388B45E705D911456">
    <w:name w:val="773AF6F9BDB84F5388B45E705D911456"/>
    <w:rPr>
      <w:rFonts w:cs="Vrinda"/>
    </w:rPr>
  </w:style>
  <w:style w:type="paragraph" w:customStyle="1" w:styleId="17DE24AE7D6141DD979B5194757F1DE6">
    <w:name w:val="17DE24AE7D6141DD979B5194757F1DE6"/>
    <w:rPr>
      <w:rFonts w:cs="Vrinda"/>
    </w:rPr>
  </w:style>
  <w:style w:type="paragraph" w:customStyle="1" w:styleId="2802689A5FA047F4A8567A55142479FD">
    <w:name w:val="2802689A5FA047F4A8567A55142479FD"/>
    <w:rPr>
      <w:rFonts w:cs="Vrinda"/>
    </w:rPr>
  </w:style>
  <w:style w:type="paragraph" w:customStyle="1" w:styleId="B12DD3AFC8B94A2C8A64C5BEC86A18B4">
    <w:name w:val="B12DD3AFC8B94A2C8A64C5BEC86A18B4"/>
    <w:rPr>
      <w:rFonts w:cs="Vrinda"/>
    </w:rPr>
  </w:style>
  <w:style w:type="paragraph" w:customStyle="1" w:styleId="40A12A5903D64656AC81D073EE804FF8">
    <w:name w:val="40A12A5903D64656AC81D073EE804FF8"/>
    <w:rPr>
      <w:rFonts w:cs="Vrind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MD SHAJEDUL ISLAM</dc:creator>
  <cp:keywords/>
  <dc:description/>
  <cp:lastModifiedBy>MD SHAJEDUL ISLAM</cp:lastModifiedBy>
  <cp:revision>1</cp:revision>
  <dcterms:created xsi:type="dcterms:W3CDTF">2021-04-27T05:47:00Z</dcterms:created>
  <dcterms:modified xsi:type="dcterms:W3CDTF">2021-04-27T05:51:00Z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